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napToGrid w:val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6230620</wp:posOffset>
                </wp:positionH>
                <wp:positionV relativeFrom="paragraph">
                  <wp:posOffset>9229725</wp:posOffset>
                </wp:positionV>
                <wp:extent cx="340360" cy="287655"/>
                <wp:effectExtent l="0" t="0" r="2540" b="0"/>
                <wp:wrapNone/>
                <wp:docPr id="562" name="Freeform 1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340360" cy="287655"/>
                        </a:xfrm>
                        <a:custGeom>
                          <a:avLst/>
                          <a:gdLst>
                            <a:gd name="T0" fmla="*/ 2727 w 4046"/>
                            <a:gd name="T1" fmla="*/ 2 h 3431"/>
                            <a:gd name="T2" fmla="*/ 2025 w 4046"/>
                            <a:gd name="T3" fmla="*/ 188 h 3431"/>
                            <a:gd name="T4" fmla="*/ 1319 w 4046"/>
                            <a:gd name="T5" fmla="*/ 0 h 3431"/>
                            <a:gd name="T6" fmla="*/ 0 w 4046"/>
                            <a:gd name="T7" fmla="*/ 132 h 3431"/>
                            <a:gd name="T8" fmla="*/ 88 w 4046"/>
                            <a:gd name="T9" fmla="*/ 3381 h 3431"/>
                            <a:gd name="T10" fmla="*/ 1993 w 4046"/>
                            <a:gd name="T11" fmla="*/ 3425 h 3431"/>
                            <a:gd name="T12" fmla="*/ 2000 w 4046"/>
                            <a:gd name="T13" fmla="*/ 3428 h 3431"/>
                            <a:gd name="T14" fmla="*/ 2008 w 4046"/>
                            <a:gd name="T15" fmla="*/ 3430 h 3431"/>
                            <a:gd name="T16" fmla="*/ 2015 w 4046"/>
                            <a:gd name="T17" fmla="*/ 3431 h 3431"/>
                            <a:gd name="T18" fmla="*/ 2025 w 4046"/>
                            <a:gd name="T19" fmla="*/ 3431 h 3431"/>
                            <a:gd name="T20" fmla="*/ 2025 w 4046"/>
                            <a:gd name="T21" fmla="*/ 3431 h 3431"/>
                            <a:gd name="T22" fmla="*/ 2026 w 4046"/>
                            <a:gd name="T23" fmla="*/ 3431 h 3431"/>
                            <a:gd name="T24" fmla="*/ 2035 w 4046"/>
                            <a:gd name="T25" fmla="*/ 3431 h 3431"/>
                            <a:gd name="T26" fmla="*/ 2043 w 4046"/>
                            <a:gd name="T27" fmla="*/ 3430 h 3431"/>
                            <a:gd name="T28" fmla="*/ 2050 w 4046"/>
                            <a:gd name="T29" fmla="*/ 3428 h 3431"/>
                            <a:gd name="T30" fmla="*/ 2057 w 4046"/>
                            <a:gd name="T31" fmla="*/ 3425 h 3431"/>
                            <a:gd name="T32" fmla="*/ 3958 w 4046"/>
                            <a:gd name="T33" fmla="*/ 3383 h 3431"/>
                            <a:gd name="T34" fmla="*/ 4046 w 4046"/>
                            <a:gd name="T35" fmla="*/ 134 h 3431"/>
                            <a:gd name="T36" fmla="*/ 178 w 4046"/>
                            <a:gd name="T37" fmla="*/ 3162 h 3431"/>
                            <a:gd name="T38" fmla="*/ 222 w 4046"/>
                            <a:gd name="T39" fmla="*/ 224 h 3431"/>
                            <a:gd name="T40" fmla="*/ 1319 w 4046"/>
                            <a:gd name="T41" fmla="*/ 178 h 3431"/>
                            <a:gd name="T42" fmla="*/ 1935 w 4046"/>
                            <a:gd name="T43" fmla="*/ 3220 h 3431"/>
                            <a:gd name="T44" fmla="*/ 1581 w 4046"/>
                            <a:gd name="T45" fmla="*/ 3162 h 3431"/>
                            <a:gd name="T46" fmla="*/ 1531 w 4046"/>
                            <a:gd name="T47" fmla="*/ 3162 h 3431"/>
                            <a:gd name="T48" fmla="*/ 222 w 4046"/>
                            <a:gd name="T49" fmla="*/ 3206 h 3431"/>
                            <a:gd name="T50" fmla="*/ 3868 w 4046"/>
                            <a:gd name="T51" fmla="*/ 3163 h 3431"/>
                            <a:gd name="T52" fmla="*/ 2533 w 4046"/>
                            <a:gd name="T53" fmla="*/ 3166 h 3431"/>
                            <a:gd name="T54" fmla="*/ 2488 w 4046"/>
                            <a:gd name="T55" fmla="*/ 3164 h 3431"/>
                            <a:gd name="T56" fmla="*/ 2466 w 4046"/>
                            <a:gd name="T57" fmla="*/ 3165 h 3431"/>
                            <a:gd name="T58" fmla="*/ 2110 w 4046"/>
                            <a:gd name="T59" fmla="*/ 342 h 3431"/>
                            <a:gd name="T60" fmla="*/ 2727 w 4046"/>
                            <a:gd name="T61" fmla="*/ 182 h 3431"/>
                            <a:gd name="T62" fmla="*/ 3868 w 4046"/>
                            <a:gd name="T63" fmla="*/ 270 h 3431"/>
                            <a:gd name="T64" fmla="*/ 435 w 4046"/>
                            <a:gd name="T65" fmla="*/ 1089 h 3431"/>
                            <a:gd name="T66" fmla="*/ 1125 w 4046"/>
                            <a:gd name="T67" fmla="*/ 1061 h 3431"/>
                            <a:gd name="T68" fmla="*/ 1628 w 4046"/>
                            <a:gd name="T69" fmla="*/ 1215 h 3431"/>
                            <a:gd name="T70" fmla="*/ 1751 w 4046"/>
                            <a:gd name="T71" fmla="*/ 1194 h 3431"/>
                            <a:gd name="T72" fmla="*/ 1151 w 4046"/>
                            <a:gd name="T73" fmla="*/ 886 h 3431"/>
                            <a:gd name="T74" fmla="*/ 432 w 4046"/>
                            <a:gd name="T75" fmla="*/ 913 h 3431"/>
                            <a:gd name="T76" fmla="*/ 435 w 4046"/>
                            <a:gd name="T77" fmla="*/ 1089 h 3431"/>
                            <a:gd name="T78" fmla="*/ 1636 w 4046"/>
                            <a:gd name="T79" fmla="*/ 2377 h 3431"/>
                            <a:gd name="T80" fmla="*/ 1750 w 4046"/>
                            <a:gd name="T81" fmla="*/ 2328 h 3431"/>
                            <a:gd name="T82" fmla="*/ 1174 w 4046"/>
                            <a:gd name="T83" fmla="*/ 2114 h 3431"/>
                            <a:gd name="T84" fmla="*/ 1136 w 4046"/>
                            <a:gd name="T85" fmla="*/ 2114 h 3431"/>
                            <a:gd name="T86" fmla="*/ 352 w 4046"/>
                            <a:gd name="T87" fmla="*/ 2234 h 3431"/>
                            <a:gd name="T88" fmla="*/ 444 w 4046"/>
                            <a:gd name="T89" fmla="*/ 2318 h 3431"/>
                            <a:gd name="T90" fmla="*/ 1156 w 4046"/>
                            <a:gd name="T91" fmla="*/ 2288 h 3431"/>
                            <a:gd name="T92" fmla="*/ 3612 w 4046"/>
                            <a:gd name="T93" fmla="*/ 922 h 3431"/>
                            <a:gd name="T94" fmla="*/ 2893 w 4046"/>
                            <a:gd name="T95" fmla="*/ 895 h 3431"/>
                            <a:gd name="T96" fmla="*/ 2293 w 4046"/>
                            <a:gd name="T97" fmla="*/ 1202 h 3431"/>
                            <a:gd name="T98" fmla="*/ 2416 w 4046"/>
                            <a:gd name="T99" fmla="*/ 1224 h 3431"/>
                            <a:gd name="T100" fmla="*/ 2919 w 4046"/>
                            <a:gd name="T101" fmla="*/ 1070 h 3431"/>
                            <a:gd name="T102" fmla="*/ 3609 w 4046"/>
                            <a:gd name="T103" fmla="*/ 1097 h 3431"/>
                            <a:gd name="T104" fmla="*/ 3612 w 4046"/>
                            <a:gd name="T105" fmla="*/ 922 h 34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4046" h="3431">
                              <a:moveTo>
                                <a:pt x="3958" y="46"/>
                              </a:moveTo>
                              <a:cubicBezTo>
                                <a:pt x="2727" y="2"/>
                                <a:pt x="2727" y="2"/>
                                <a:pt x="2727" y="2"/>
                              </a:cubicBezTo>
                              <a:cubicBezTo>
                                <a:pt x="2727" y="4"/>
                                <a:pt x="2727" y="4"/>
                                <a:pt x="2727" y="4"/>
                              </a:cubicBezTo>
                              <a:cubicBezTo>
                                <a:pt x="2479" y="4"/>
                                <a:pt x="2238" y="67"/>
                                <a:pt x="2025" y="188"/>
                              </a:cubicBezTo>
                              <a:cubicBezTo>
                                <a:pt x="1810" y="66"/>
                                <a:pt x="1569" y="2"/>
                                <a:pt x="1319" y="2"/>
                              </a:cubicBezTo>
                              <a:cubicBezTo>
                                <a:pt x="1319" y="0"/>
                                <a:pt x="1319" y="0"/>
                                <a:pt x="1319" y="0"/>
                              </a:cubicBezTo>
                              <a:cubicBezTo>
                                <a:pt x="88" y="44"/>
                                <a:pt x="88" y="44"/>
                                <a:pt x="88" y="44"/>
                              </a:cubicBezTo>
                              <a:cubicBezTo>
                                <a:pt x="39" y="44"/>
                                <a:pt x="0" y="84"/>
                                <a:pt x="0" y="132"/>
                              </a:cubicBezTo>
                              <a:cubicBezTo>
                                <a:pt x="0" y="3294"/>
                                <a:pt x="0" y="3294"/>
                                <a:pt x="0" y="3294"/>
                              </a:cubicBezTo>
                              <a:cubicBezTo>
                                <a:pt x="0" y="3342"/>
                                <a:pt x="39" y="3381"/>
                                <a:pt x="88" y="3381"/>
                              </a:cubicBezTo>
                              <a:cubicBezTo>
                                <a:pt x="1557" y="3338"/>
                                <a:pt x="1557" y="3338"/>
                                <a:pt x="1557" y="3338"/>
                              </a:cubicBezTo>
                              <a:cubicBezTo>
                                <a:pt x="1707" y="3341"/>
                                <a:pt x="1854" y="3370"/>
                                <a:pt x="1993" y="3425"/>
                              </a:cubicBezTo>
                              <a:cubicBezTo>
                                <a:pt x="1993" y="3425"/>
                                <a:pt x="1993" y="3425"/>
                                <a:pt x="1993" y="3425"/>
                              </a:cubicBezTo>
                              <a:cubicBezTo>
                                <a:pt x="1996" y="3426"/>
                                <a:pt x="1998" y="3427"/>
                                <a:pt x="2000" y="3428"/>
                              </a:cubicBezTo>
                              <a:cubicBezTo>
                                <a:pt x="2001" y="3428"/>
                                <a:pt x="2002" y="3428"/>
                                <a:pt x="2003" y="3428"/>
                              </a:cubicBezTo>
                              <a:cubicBezTo>
                                <a:pt x="2004" y="3429"/>
                                <a:pt x="2006" y="3429"/>
                                <a:pt x="2008" y="3430"/>
                              </a:cubicBezTo>
                              <a:cubicBezTo>
                                <a:pt x="2009" y="3430"/>
                                <a:pt x="2010" y="3430"/>
                                <a:pt x="2011" y="3430"/>
                              </a:cubicBezTo>
                              <a:cubicBezTo>
                                <a:pt x="2012" y="3430"/>
                                <a:pt x="2014" y="3431"/>
                                <a:pt x="2015" y="3431"/>
                              </a:cubicBezTo>
                              <a:cubicBezTo>
                                <a:pt x="2016" y="3431"/>
                                <a:pt x="2017" y="3431"/>
                                <a:pt x="2018" y="3431"/>
                              </a:cubicBezTo>
                              <a:cubicBezTo>
                                <a:pt x="2020" y="3431"/>
                                <a:pt x="2023" y="3431"/>
                                <a:pt x="2025" y="3431"/>
                              </a:cubicBezTo>
                              <a:cubicBezTo>
                                <a:pt x="2025" y="3431"/>
                                <a:pt x="2025" y="3431"/>
                                <a:pt x="2025" y="3431"/>
                              </a:cubicBezTo>
                              <a:cubicBezTo>
                                <a:pt x="2025" y="3431"/>
                                <a:pt x="2025" y="3431"/>
                                <a:pt x="2025" y="3431"/>
                              </a:cubicBezTo>
                              <a:cubicBezTo>
                                <a:pt x="2025" y="3431"/>
                                <a:pt x="2025" y="3431"/>
                                <a:pt x="2025" y="3431"/>
                              </a:cubicBezTo>
                              <a:cubicBezTo>
                                <a:pt x="2025" y="3431"/>
                                <a:pt x="2026" y="3431"/>
                                <a:pt x="2026" y="3431"/>
                              </a:cubicBezTo>
                              <a:cubicBezTo>
                                <a:pt x="2028" y="3431"/>
                                <a:pt x="2030" y="3431"/>
                                <a:pt x="2033" y="3431"/>
                              </a:cubicBezTo>
                              <a:cubicBezTo>
                                <a:pt x="2034" y="3431"/>
                                <a:pt x="2034" y="3431"/>
                                <a:pt x="2035" y="3431"/>
                              </a:cubicBezTo>
                              <a:cubicBezTo>
                                <a:pt x="2037" y="3431"/>
                                <a:pt x="2038" y="3430"/>
                                <a:pt x="2040" y="3430"/>
                              </a:cubicBezTo>
                              <a:cubicBezTo>
                                <a:pt x="2041" y="3430"/>
                                <a:pt x="2042" y="3430"/>
                                <a:pt x="2043" y="3430"/>
                              </a:cubicBezTo>
                              <a:cubicBezTo>
                                <a:pt x="2044" y="3429"/>
                                <a:pt x="2046" y="3429"/>
                                <a:pt x="2048" y="3428"/>
                              </a:cubicBezTo>
                              <a:cubicBezTo>
                                <a:pt x="2049" y="3428"/>
                                <a:pt x="2049" y="3428"/>
                                <a:pt x="2050" y="3428"/>
                              </a:cubicBezTo>
                              <a:cubicBezTo>
                                <a:pt x="2053" y="3427"/>
                                <a:pt x="2055" y="3426"/>
                                <a:pt x="2057" y="3425"/>
                              </a:cubicBezTo>
                              <a:cubicBezTo>
                                <a:pt x="2057" y="3425"/>
                                <a:pt x="2057" y="3425"/>
                                <a:pt x="2057" y="3425"/>
                              </a:cubicBezTo>
                              <a:cubicBezTo>
                                <a:pt x="2195" y="3372"/>
                                <a:pt x="2340" y="3343"/>
                                <a:pt x="2489" y="3340"/>
                              </a:cubicBezTo>
                              <a:cubicBezTo>
                                <a:pt x="3958" y="3383"/>
                                <a:pt x="3958" y="3383"/>
                                <a:pt x="3958" y="3383"/>
                              </a:cubicBezTo>
                              <a:cubicBezTo>
                                <a:pt x="4007" y="3383"/>
                                <a:pt x="4046" y="3344"/>
                                <a:pt x="4046" y="3295"/>
                              </a:cubicBezTo>
                              <a:cubicBezTo>
                                <a:pt x="4046" y="134"/>
                                <a:pt x="4046" y="134"/>
                                <a:pt x="4046" y="134"/>
                              </a:cubicBezTo>
                              <a:cubicBezTo>
                                <a:pt x="4046" y="85"/>
                                <a:pt x="4007" y="46"/>
                                <a:pt x="3958" y="46"/>
                              </a:cubicBezTo>
                              <a:close/>
                              <a:moveTo>
                                <a:pt x="178" y="3162"/>
                              </a:moveTo>
                              <a:cubicBezTo>
                                <a:pt x="178" y="268"/>
                                <a:pt x="178" y="268"/>
                                <a:pt x="178" y="268"/>
                              </a:cubicBezTo>
                              <a:cubicBezTo>
                                <a:pt x="178" y="244"/>
                                <a:pt x="198" y="224"/>
                                <a:pt x="222" y="224"/>
                              </a:cubicBezTo>
                              <a:cubicBezTo>
                                <a:pt x="1319" y="180"/>
                                <a:pt x="1319" y="180"/>
                                <a:pt x="1319" y="180"/>
                              </a:cubicBezTo>
                              <a:cubicBezTo>
                                <a:pt x="1319" y="178"/>
                                <a:pt x="1319" y="178"/>
                                <a:pt x="1319" y="178"/>
                              </a:cubicBezTo>
                              <a:cubicBezTo>
                                <a:pt x="1537" y="178"/>
                                <a:pt x="1747" y="234"/>
                                <a:pt x="1935" y="339"/>
                              </a:cubicBezTo>
                              <a:cubicBezTo>
                                <a:pt x="1935" y="3220"/>
                                <a:pt x="1935" y="3220"/>
                                <a:pt x="1935" y="3220"/>
                              </a:cubicBezTo>
                              <a:cubicBezTo>
                                <a:pt x="1820" y="3186"/>
                                <a:pt x="1701" y="3167"/>
                                <a:pt x="1581" y="3163"/>
                              </a:cubicBezTo>
                              <a:cubicBezTo>
                                <a:pt x="1581" y="3162"/>
                                <a:pt x="1581" y="3162"/>
                                <a:pt x="1581" y="3162"/>
                              </a:cubicBezTo>
                              <a:cubicBezTo>
                                <a:pt x="1558" y="3162"/>
                                <a:pt x="1558" y="3162"/>
                                <a:pt x="1558" y="3162"/>
                              </a:cubicBezTo>
                              <a:cubicBezTo>
                                <a:pt x="1549" y="3162"/>
                                <a:pt x="1540" y="3162"/>
                                <a:pt x="1531" y="3162"/>
                              </a:cubicBezTo>
                              <a:cubicBezTo>
                                <a:pt x="1525" y="3162"/>
                                <a:pt x="1519" y="3163"/>
                                <a:pt x="1514" y="3164"/>
                              </a:cubicBezTo>
                              <a:cubicBezTo>
                                <a:pt x="222" y="3206"/>
                                <a:pt x="222" y="3206"/>
                                <a:pt x="222" y="3206"/>
                              </a:cubicBezTo>
                              <a:cubicBezTo>
                                <a:pt x="198" y="3206"/>
                                <a:pt x="178" y="3186"/>
                                <a:pt x="178" y="3162"/>
                              </a:cubicBezTo>
                              <a:close/>
                              <a:moveTo>
                                <a:pt x="3868" y="3163"/>
                              </a:moveTo>
                              <a:cubicBezTo>
                                <a:pt x="3868" y="3188"/>
                                <a:pt x="3848" y="3207"/>
                                <a:pt x="3824" y="3207"/>
                              </a:cubicBezTo>
                              <a:cubicBezTo>
                                <a:pt x="2533" y="3166"/>
                                <a:pt x="2533" y="3166"/>
                                <a:pt x="2533" y="3166"/>
                              </a:cubicBezTo>
                              <a:cubicBezTo>
                                <a:pt x="2527" y="3164"/>
                                <a:pt x="2521" y="3164"/>
                                <a:pt x="2515" y="3164"/>
                              </a:cubicBezTo>
                              <a:cubicBezTo>
                                <a:pt x="2506" y="3164"/>
                                <a:pt x="2497" y="3164"/>
                                <a:pt x="2488" y="3164"/>
                              </a:cubicBezTo>
                              <a:cubicBezTo>
                                <a:pt x="2466" y="3163"/>
                                <a:pt x="2466" y="3163"/>
                                <a:pt x="2466" y="3163"/>
                              </a:cubicBezTo>
                              <a:cubicBezTo>
                                <a:pt x="2466" y="3165"/>
                                <a:pt x="2466" y="3165"/>
                                <a:pt x="2466" y="3165"/>
                              </a:cubicBezTo>
                              <a:cubicBezTo>
                                <a:pt x="2344" y="3169"/>
                                <a:pt x="2226" y="3188"/>
                                <a:pt x="2110" y="3222"/>
                              </a:cubicBezTo>
                              <a:cubicBezTo>
                                <a:pt x="2110" y="342"/>
                                <a:pt x="2110" y="342"/>
                                <a:pt x="2110" y="342"/>
                              </a:cubicBezTo>
                              <a:cubicBezTo>
                                <a:pt x="2298" y="236"/>
                                <a:pt x="2509" y="180"/>
                                <a:pt x="2727" y="180"/>
                              </a:cubicBezTo>
                              <a:cubicBezTo>
                                <a:pt x="2727" y="182"/>
                                <a:pt x="2727" y="182"/>
                                <a:pt x="2727" y="182"/>
                              </a:cubicBezTo>
                              <a:cubicBezTo>
                                <a:pt x="3824" y="226"/>
                                <a:pt x="3824" y="226"/>
                                <a:pt x="3824" y="226"/>
                              </a:cubicBezTo>
                              <a:cubicBezTo>
                                <a:pt x="3848" y="226"/>
                                <a:pt x="3868" y="246"/>
                                <a:pt x="3868" y="270"/>
                              </a:cubicBezTo>
                              <a:cubicBezTo>
                                <a:pt x="3868" y="3163"/>
                                <a:pt x="3868" y="3163"/>
                                <a:pt x="3868" y="3163"/>
                              </a:cubicBezTo>
                              <a:close/>
                              <a:moveTo>
                                <a:pt x="435" y="1089"/>
                              </a:moveTo>
                              <a:cubicBezTo>
                                <a:pt x="436" y="1089"/>
                                <a:pt x="438" y="1089"/>
                                <a:pt x="439" y="1089"/>
                              </a:cubicBezTo>
                              <a:cubicBezTo>
                                <a:pt x="1125" y="1061"/>
                                <a:pt x="1125" y="1061"/>
                                <a:pt x="1125" y="1061"/>
                              </a:cubicBezTo>
                              <a:cubicBezTo>
                                <a:pt x="1129" y="1062"/>
                                <a:pt x="1134" y="1062"/>
                                <a:pt x="1139" y="1062"/>
                              </a:cubicBezTo>
                              <a:cubicBezTo>
                                <a:pt x="1315" y="1062"/>
                                <a:pt x="1484" y="1115"/>
                                <a:pt x="1628" y="1215"/>
                              </a:cubicBezTo>
                              <a:cubicBezTo>
                                <a:pt x="1644" y="1226"/>
                                <a:pt x="1661" y="1231"/>
                                <a:pt x="1679" y="1231"/>
                              </a:cubicBezTo>
                              <a:cubicBezTo>
                                <a:pt x="1706" y="1231"/>
                                <a:pt x="1734" y="1218"/>
                                <a:pt x="1751" y="1194"/>
                              </a:cubicBezTo>
                              <a:cubicBezTo>
                                <a:pt x="1779" y="1154"/>
                                <a:pt x="1769" y="1099"/>
                                <a:pt x="1729" y="1071"/>
                              </a:cubicBezTo>
                              <a:cubicBezTo>
                                <a:pt x="1559" y="953"/>
                                <a:pt x="1359" y="889"/>
                                <a:pt x="1151" y="886"/>
                              </a:cubicBezTo>
                              <a:cubicBezTo>
                                <a:pt x="1145" y="885"/>
                                <a:pt x="1138" y="884"/>
                                <a:pt x="1131" y="885"/>
                              </a:cubicBezTo>
                              <a:cubicBezTo>
                                <a:pt x="432" y="913"/>
                                <a:pt x="432" y="913"/>
                                <a:pt x="432" y="913"/>
                              </a:cubicBezTo>
                              <a:cubicBezTo>
                                <a:pt x="383" y="915"/>
                                <a:pt x="345" y="956"/>
                                <a:pt x="347" y="1004"/>
                              </a:cubicBezTo>
                              <a:cubicBezTo>
                                <a:pt x="349" y="1052"/>
                                <a:pt x="388" y="1089"/>
                                <a:pt x="435" y="1089"/>
                              </a:cubicBezTo>
                              <a:close/>
                              <a:moveTo>
                                <a:pt x="1174" y="2290"/>
                              </a:moveTo>
                              <a:cubicBezTo>
                                <a:pt x="1333" y="2290"/>
                                <a:pt x="1489" y="2319"/>
                                <a:pt x="1636" y="2377"/>
                              </a:cubicBezTo>
                              <a:cubicBezTo>
                                <a:pt x="1646" y="2381"/>
                                <a:pt x="1657" y="2383"/>
                                <a:pt x="1668" y="2383"/>
                              </a:cubicBezTo>
                              <a:cubicBezTo>
                                <a:pt x="1703" y="2383"/>
                                <a:pt x="1736" y="2362"/>
                                <a:pt x="1750" y="2328"/>
                              </a:cubicBezTo>
                              <a:cubicBezTo>
                                <a:pt x="1768" y="2282"/>
                                <a:pt x="1746" y="2231"/>
                                <a:pt x="1700" y="2214"/>
                              </a:cubicBezTo>
                              <a:cubicBezTo>
                                <a:pt x="1533" y="2147"/>
                                <a:pt x="1356" y="2114"/>
                                <a:pt x="1174" y="2114"/>
                              </a:cubicBezTo>
                              <a:cubicBezTo>
                                <a:pt x="1168" y="2114"/>
                                <a:pt x="1162" y="2114"/>
                                <a:pt x="1157" y="2116"/>
                              </a:cubicBezTo>
                              <a:cubicBezTo>
                                <a:pt x="1150" y="2114"/>
                                <a:pt x="1143" y="2114"/>
                                <a:pt x="1136" y="2114"/>
                              </a:cubicBezTo>
                              <a:cubicBezTo>
                                <a:pt x="437" y="2142"/>
                                <a:pt x="437" y="2142"/>
                                <a:pt x="437" y="2142"/>
                              </a:cubicBezTo>
                              <a:cubicBezTo>
                                <a:pt x="388" y="2144"/>
                                <a:pt x="351" y="2185"/>
                                <a:pt x="352" y="2234"/>
                              </a:cubicBezTo>
                              <a:cubicBezTo>
                                <a:pt x="354" y="2281"/>
                                <a:pt x="393" y="2318"/>
                                <a:pt x="440" y="2318"/>
                              </a:cubicBezTo>
                              <a:cubicBezTo>
                                <a:pt x="441" y="2318"/>
                                <a:pt x="443" y="2318"/>
                                <a:pt x="444" y="2318"/>
                              </a:cubicBezTo>
                              <a:cubicBezTo>
                                <a:pt x="1143" y="2290"/>
                                <a:pt x="1143" y="2290"/>
                                <a:pt x="1143" y="2290"/>
                              </a:cubicBezTo>
                              <a:cubicBezTo>
                                <a:pt x="1148" y="2289"/>
                                <a:pt x="1152" y="2289"/>
                                <a:pt x="1156" y="2288"/>
                              </a:cubicBezTo>
                              <a:cubicBezTo>
                                <a:pt x="1162" y="2289"/>
                                <a:pt x="1168" y="2290"/>
                                <a:pt x="1174" y="2290"/>
                              </a:cubicBezTo>
                              <a:close/>
                              <a:moveTo>
                                <a:pt x="3612" y="922"/>
                              </a:moveTo>
                              <a:cubicBezTo>
                                <a:pt x="2913" y="893"/>
                                <a:pt x="2913" y="893"/>
                                <a:pt x="2913" y="893"/>
                              </a:cubicBezTo>
                              <a:cubicBezTo>
                                <a:pt x="2906" y="893"/>
                                <a:pt x="2899" y="894"/>
                                <a:pt x="2893" y="895"/>
                              </a:cubicBezTo>
                              <a:cubicBezTo>
                                <a:pt x="2685" y="898"/>
                                <a:pt x="2485" y="961"/>
                                <a:pt x="2315" y="1080"/>
                              </a:cubicBezTo>
                              <a:cubicBezTo>
                                <a:pt x="2275" y="1108"/>
                                <a:pt x="2266" y="1163"/>
                                <a:pt x="2293" y="1202"/>
                              </a:cubicBezTo>
                              <a:cubicBezTo>
                                <a:pt x="2310" y="1227"/>
                                <a:pt x="2338" y="1240"/>
                                <a:pt x="2366" y="1240"/>
                              </a:cubicBezTo>
                              <a:cubicBezTo>
                                <a:pt x="2383" y="1240"/>
                                <a:pt x="2400" y="1235"/>
                                <a:pt x="2416" y="1224"/>
                              </a:cubicBezTo>
                              <a:cubicBezTo>
                                <a:pt x="2560" y="1124"/>
                                <a:pt x="2729" y="1071"/>
                                <a:pt x="2905" y="1071"/>
                              </a:cubicBezTo>
                              <a:cubicBezTo>
                                <a:pt x="2910" y="1071"/>
                                <a:pt x="2915" y="1070"/>
                                <a:pt x="2919" y="1070"/>
                              </a:cubicBezTo>
                              <a:cubicBezTo>
                                <a:pt x="3605" y="1097"/>
                                <a:pt x="3605" y="1097"/>
                                <a:pt x="3605" y="1097"/>
                              </a:cubicBezTo>
                              <a:cubicBezTo>
                                <a:pt x="3607" y="1097"/>
                                <a:pt x="3608" y="1097"/>
                                <a:pt x="3609" y="1097"/>
                              </a:cubicBezTo>
                              <a:cubicBezTo>
                                <a:pt x="3656" y="1097"/>
                                <a:pt x="3695" y="1060"/>
                                <a:pt x="3697" y="1013"/>
                              </a:cubicBezTo>
                              <a:cubicBezTo>
                                <a:pt x="3699" y="964"/>
                                <a:pt x="3661" y="924"/>
                                <a:pt x="3612" y="92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B8DE9"/>
                        </a:solidFill>
                        <a:ln>
                          <a:noFill/>
                        </a:ln>
                      </wps:spPr>
                      <wps:bodyPr vert="horz" wrap="square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64" o:spid="_x0000_s1026" o:spt="100" style="position:absolute;left:0pt;margin-left:490.6pt;margin-top:726.75pt;height:22.65pt;width:26.8pt;z-index:251783168;mso-width-relative:page;mso-height-relative:page;" fillcolor="#3B8DE9" filled="t" stroked="f" coordsize="4046,3431" o:gfxdata="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" path="m3958,46c2727,2,2727,2,2727,2c2727,4,2727,4,2727,4c2479,4,2238,67,2025,188c1810,66,1569,2,1319,2c1319,0,1319,0,1319,0c88,44,88,44,88,44c39,44,0,84,0,132c0,3294,0,3294,0,3294c0,3342,39,3381,88,3381c1557,3338,1557,3338,1557,3338c1707,3341,1854,3370,1993,3425c1993,3425,1993,3425,1993,3425c1996,3426,1998,3427,2000,3428c2001,3428,2002,3428,2003,3428c2004,3429,2006,3429,2008,3430c2009,3430,2010,3430,2011,3430c2012,3430,2014,3431,2015,3431c2016,3431,2017,3431,2018,3431c2020,3431,2023,3431,2025,3431c2025,3431,2025,3431,2025,3431c2025,3431,2025,3431,2025,3431c2025,3431,2025,3431,2025,3431c2025,3431,2026,3431,2026,3431c2028,3431,2030,3431,2033,3431c2034,3431,2034,3431,2035,3431c2037,3431,2038,3430,2040,3430c2041,3430,2042,3430,2043,3430c2044,3429,2046,3429,2048,3428c2049,3428,2049,3428,2050,3428c2053,3427,2055,3426,2057,3425c2057,3425,2057,3425,2057,3425c2195,3372,2340,3343,2489,3340c3958,3383,3958,3383,3958,3383c4007,3383,4046,3344,4046,3295c4046,134,4046,134,4046,134c4046,85,4007,46,3958,46xm178,3162c178,268,178,268,178,268c178,244,198,224,222,224c1319,180,1319,180,1319,180c1319,178,1319,178,1319,178c1537,178,1747,234,1935,339c1935,3220,1935,3220,1935,3220c1820,3186,1701,3167,1581,3163c1581,3162,1581,3162,1581,3162c1558,3162,1558,3162,1558,3162c1549,3162,1540,3162,1531,3162c1525,3162,1519,3163,1514,3164c222,3206,222,3206,222,3206c198,3206,178,3186,178,3162xm3868,3163c3868,3188,3848,3207,3824,3207c2533,3166,2533,3166,2533,3166c2527,3164,2521,3164,2515,3164c2506,3164,2497,3164,2488,3164c2466,3163,2466,3163,2466,3163c2466,3165,2466,3165,2466,3165c2344,3169,2226,3188,2110,3222c2110,342,2110,342,2110,342c2298,236,2509,180,2727,180c2727,182,2727,182,2727,182c3824,226,3824,226,3824,226c3848,226,3868,246,3868,270c3868,3163,3868,3163,3868,3163xm435,1089c436,1089,438,1089,439,1089c1125,1061,1125,1061,1125,1061c1129,1062,1134,1062,1139,1062c1315,1062,1484,1115,1628,1215c1644,1226,1661,1231,1679,1231c1706,1231,1734,1218,1751,1194c1779,1154,1769,1099,1729,1071c1559,953,1359,889,1151,886c1145,885,1138,884,1131,885c432,913,432,913,432,913c383,915,345,956,347,1004c349,1052,388,1089,435,1089xm1174,2290c1333,2290,1489,2319,1636,2377c1646,2381,1657,2383,1668,2383c1703,2383,1736,2362,1750,2328c1768,2282,1746,2231,1700,2214c1533,2147,1356,2114,1174,2114c1168,2114,1162,2114,1157,2116c1150,2114,1143,2114,1136,2114c437,2142,437,2142,437,2142c388,2144,351,2185,352,2234c354,2281,393,2318,440,2318c441,2318,443,2318,444,2318c1143,2290,1143,2290,1143,2290c1148,2289,1152,2289,1156,2288c1162,2289,1168,2290,1174,2290xm3612,922c2913,893,2913,893,2913,893c2906,893,2899,894,2893,895c2685,898,2485,961,2315,1080c2275,1108,2266,1163,2293,1202c2310,1227,2338,1240,2366,1240c2383,1240,2400,1235,2416,1224c2560,1124,2729,1071,2905,1071c2910,1071,2915,1070,2919,1070c3605,1097,3605,1097,3605,1097c3607,1097,3608,1097,3609,1097c3656,1097,3695,1060,3697,1013c3699,964,3661,924,3612,922xe">
                <v:path o:connectlocs="229402,167;170348,15761;110957,0;0,11066;7402,283463;167656,287151;168245,287403;168918,287571;169507,287655;170348,287655;170348,287655;170432,287655;171189,287655;171862,287571;172451,287403;173040,287151;332957,283630;340360,11234;14973,265102;18675,18780;110957,14923;162777,269964;132997,265102;128791,265102;18675,268791;325386,265185;213082,265437;209297,265269;207446,265353;177498,28673;229402,15258;325386,22636;36593,91301;94637,88954;136951,101865;147298,100104;96825,74282;36340,76545;36593,91301;137624,199287;147214,195179;98759,177237;95563,177237;29611,187298;37350,194341;97245,191825;303850,77300;243366,75036;192893,100775;203240,102620;245553,89708;303598,91972;303850,77300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5424170</wp:posOffset>
                </wp:positionH>
                <wp:positionV relativeFrom="paragraph">
                  <wp:posOffset>9247505</wp:posOffset>
                </wp:positionV>
                <wp:extent cx="427355" cy="251460"/>
                <wp:effectExtent l="0" t="0" r="0" b="0"/>
                <wp:wrapNone/>
                <wp:docPr id="563" name="Freeform 2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427355" cy="251460"/>
                        </a:xfrm>
                        <a:custGeom>
                          <a:avLst/>
                          <a:gdLst>
                            <a:gd name="T0" fmla="*/ 4652 w 7022"/>
                            <a:gd name="T1" fmla="*/ 1207 h 4133"/>
                            <a:gd name="T2" fmla="*/ 5529 w 7022"/>
                            <a:gd name="T3" fmla="*/ 330 h 4133"/>
                            <a:gd name="T4" fmla="*/ 6407 w 7022"/>
                            <a:gd name="T5" fmla="*/ 1207 h 4133"/>
                            <a:gd name="T6" fmla="*/ 5529 w 7022"/>
                            <a:gd name="T7" fmla="*/ 2085 h 4133"/>
                            <a:gd name="T8" fmla="*/ 4652 w 7022"/>
                            <a:gd name="T9" fmla="*/ 1207 h 4133"/>
                            <a:gd name="T10" fmla="*/ 5091 w 7022"/>
                            <a:gd name="T11" fmla="*/ 2963 h 4133"/>
                            <a:gd name="T12" fmla="*/ 2019 w 7022"/>
                            <a:gd name="T13" fmla="*/ 3548 h 4133"/>
                            <a:gd name="T14" fmla="*/ 0 w 7022"/>
                            <a:gd name="T15" fmla="*/ 2963 h 4133"/>
                            <a:gd name="T16" fmla="*/ 2224 w 7022"/>
                            <a:gd name="T17" fmla="*/ 4133 h 4133"/>
                            <a:gd name="T18" fmla="*/ 5442 w 7022"/>
                            <a:gd name="T19" fmla="*/ 3548 h 4133"/>
                            <a:gd name="T20" fmla="*/ 7022 w 7022"/>
                            <a:gd name="T21" fmla="*/ 4133 h 4133"/>
                            <a:gd name="T22" fmla="*/ 5091 w 7022"/>
                            <a:gd name="T23" fmla="*/ 2963 h 4133"/>
                            <a:gd name="T24" fmla="*/ 1272 w 7022"/>
                            <a:gd name="T25" fmla="*/ 1469 h 4133"/>
                            <a:gd name="T26" fmla="*/ 2785 w 7022"/>
                            <a:gd name="T27" fmla="*/ 713 h 4133"/>
                            <a:gd name="T28" fmla="*/ 2842 w 7022"/>
                            <a:gd name="T29" fmla="*/ 808 h 4133"/>
                            <a:gd name="T30" fmla="*/ 3160 w 7022"/>
                            <a:gd name="T31" fmla="*/ 1675 h 4133"/>
                            <a:gd name="T32" fmla="*/ 1112 w 7022"/>
                            <a:gd name="T33" fmla="*/ 2875 h 4133"/>
                            <a:gd name="T34" fmla="*/ 1989 w 7022"/>
                            <a:gd name="T35" fmla="*/ 2963 h 4133"/>
                            <a:gd name="T36" fmla="*/ 4564 w 7022"/>
                            <a:gd name="T37" fmla="*/ 2436 h 4133"/>
                            <a:gd name="T38" fmla="*/ 3160 w 7022"/>
                            <a:gd name="T39" fmla="*/ 183 h 4133"/>
                            <a:gd name="T40" fmla="*/ 3153 w 7022"/>
                            <a:gd name="T41" fmla="*/ 188 h 4133"/>
                            <a:gd name="T42" fmla="*/ 3147 w 7022"/>
                            <a:gd name="T43" fmla="*/ 179 h 4133"/>
                            <a:gd name="T44" fmla="*/ 2765 w 7022"/>
                            <a:gd name="T45" fmla="*/ 68 h 4133"/>
                            <a:gd name="T46" fmla="*/ 1010 w 7022"/>
                            <a:gd name="T47" fmla="*/ 946 h 4133"/>
                            <a:gd name="T48" fmla="*/ 879 w 7022"/>
                            <a:gd name="T49" fmla="*/ 1338 h 4133"/>
                            <a:gd name="T50" fmla="*/ 1272 w 7022"/>
                            <a:gd name="T51" fmla="*/ 1469 h 41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7022" h="4133">
                              <a:moveTo>
                                <a:pt x="4652" y="1207"/>
                              </a:moveTo>
                              <a:cubicBezTo>
                                <a:pt x="4652" y="723"/>
                                <a:pt x="5045" y="330"/>
                                <a:pt x="5529" y="330"/>
                              </a:cubicBezTo>
                              <a:cubicBezTo>
                                <a:pt x="6014" y="330"/>
                                <a:pt x="6407" y="723"/>
                                <a:pt x="6407" y="1207"/>
                              </a:cubicBezTo>
                              <a:cubicBezTo>
                                <a:pt x="6407" y="1692"/>
                                <a:pt x="6014" y="2085"/>
                                <a:pt x="5529" y="2085"/>
                              </a:cubicBezTo>
                              <a:cubicBezTo>
                                <a:pt x="5045" y="2085"/>
                                <a:pt x="4652" y="1692"/>
                                <a:pt x="4652" y="1207"/>
                              </a:cubicBezTo>
                              <a:close/>
                              <a:moveTo>
                                <a:pt x="5091" y="2963"/>
                              </a:moveTo>
                              <a:cubicBezTo>
                                <a:pt x="4213" y="2963"/>
                                <a:pt x="3452" y="3548"/>
                                <a:pt x="2019" y="3548"/>
                              </a:cubicBezTo>
                              <a:cubicBezTo>
                                <a:pt x="556" y="3548"/>
                                <a:pt x="0" y="2963"/>
                                <a:pt x="0" y="2963"/>
                              </a:cubicBezTo>
                              <a:cubicBezTo>
                                <a:pt x="0" y="2963"/>
                                <a:pt x="644" y="4133"/>
                                <a:pt x="2224" y="4133"/>
                              </a:cubicBezTo>
                              <a:cubicBezTo>
                                <a:pt x="3628" y="4133"/>
                                <a:pt x="4477" y="3548"/>
                                <a:pt x="5442" y="3548"/>
                              </a:cubicBezTo>
                              <a:cubicBezTo>
                                <a:pt x="6612" y="3548"/>
                                <a:pt x="7022" y="4133"/>
                                <a:pt x="7022" y="4133"/>
                              </a:cubicBezTo>
                              <a:cubicBezTo>
                                <a:pt x="7022" y="4133"/>
                                <a:pt x="6407" y="2963"/>
                                <a:pt x="5091" y="2963"/>
                              </a:cubicBezTo>
                              <a:close/>
                              <a:moveTo>
                                <a:pt x="1272" y="1469"/>
                              </a:moveTo>
                              <a:cubicBezTo>
                                <a:pt x="2785" y="713"/>
                                <a:pt x="2785" y="713"/>
                                <a:pt x="2785" y="713"/>
                              </a:cubicBezTo>
                              <a:cubicBezTo>
                                <a:pt x="2842" y="808"/>
                                <a:pt x="2842" y="808"/>
                                <a:pt x="2842" y="808"/>
                              </a:cubicBezTo>
                              <a:cubicBezTo>
                                <a:pt x="3160" y="1675"/>
                                <a:pt x="3160" y="1675"/>
                                <a:pt x="3160" y="1675"/>
                              </a:cubicBezTo>
                              <a:cubicBezTo>
                                <a:pt x="3130" y="1675"/>
                                <a:pt x="1463" y="2670"/>
                                <a:pt x="1112" y="2875"/>
                              </a:cubicBezTo>
                              <a:cubicBezTo>
                                <a:pt x="1346" y="2933"/>
                                <a:pt x="1639" y="2963"/>
                                <a:pt x="1989" y="2963"/>
                              </a:cubicBezTo>
                              <a:cubicBezTo>
                                <a:pt x="3130" y="2963"/>
                                <a:pt x="3862" y="2582"/>
                                <a:pt x="4564" y="2436"/>
                              </a:cubicBezTo>
                              <a:cubicBezTo>
                                <a:pt x="3160" y="183"/>
                                <a:pt x="3160" y="183"/>
                                <a:pt x="3160" y="183"/>
                              </a:cubicBezTo>
                              <a:cubicBezTo>
                                <a:pt x="3153" y="188"/>
                                <a:pt x="3153" y="188"/>
                                <a:pt x="3153" y="188"/>
                              </a:cubicBezTo>
                              <a:cubicBezTo>
                                <a:pt x="3147" y="179"/>
                                <a:pt x="3147" y="179"/>
                                <a:pt x="3147" y="179"/>
                              </a:cubicBezTo>
                              <a:cubicBezTo>
                                <a:pt x="3068" y="48"/>
                                <a:pt x="2902" y="0"/>
                                <a:pt x="2765" y="68"/>
                              </a:cubicBezTo>
                              <a:cubicBezTo>
                                <a:pt x="1010" y="946"/>
                                <a:pt x="1010" y="946"/>
                                <a:pt x="1010" y="946"/>
                              </a:cubicBezTo>
                              <a:cubicBezTo>
                                <a:pt x="865" y="1018"/>
                                <a:pt x="807" y="1194"/>
                                <a:pt x="879" y="1338"/>
                              </a:cubicBezTo>
                              <a:cubicBezTo>
                                <a:pt x="951" y="1482"/>
                                <a:pt x="1127" y="1542"/>
                                <a:pt x="1272" y="146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B8DE9"/>
                        </a:solidFill>
                        <a:ln>
                          <a:noFill/>
                        </a:ln>
                      </wps:spPr>
                      <wps:bodyPr vert="horz" wrap="square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210" o:spid="_x0000_s1026" o:spt="100" style="position:absolute;left:0pt;margin-left:427.1pt;margin-top:728.15pt;height:19.8pt;width:33.65pt;z-index:251785216;mso-width-relative:page;mso-height-relative:page;" fillcolor="#3B8DE9" filled="t" stroked="f" coordsize="7022,4133" o:gfxdata="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" path="m4652,1207c4652,723,5045,330,5529,330c6014,330,6407,723,6407,1207c6407,1692,6014,2085,5529,2085c5045,2085,4652,1692,4652,1207xm5091,2963c4213,2963,3452,3548,2019,3548c556,3548,0,2963,0,2963c0,2963,644,4133,2224,4133c3628,4133,4477,3548,5442,3548c6612,3548,7022,4133,7022,4133c7022,4133,6407,2963,5091,2963xm1272,1469c2785,713,2785,713,2785,713c2842,808,2842,808,2842,808c3160,1675,3160,1675,3160,1675c3130,1675,1463,2670,1112,2875c1346,2933,1639,2963,1989,2963c3130,2963,3862,2582,4564,2436c3160,183,3160,183,3160,183c3153,188,3153,188,3153,188c3147,179,3147,179,3147,179c3068,48,2902,0,2765,68c1010,946,1010,946,1010,946c865,1018,807,1194,879,1338c951,1482,1127,1542,1272,1469xe">
                <v:path o:connectlocs="283118,73436;336491,20077;389926,73436;336491,126855;283118,73436;309835,180274;122875,215867;0,180274;135351,251460;331197,215867;427355,251460;309835,180274;77413,89376;169493,43380;172962,49160;192315,101910;67675,174920;121049,180274;277762,148211;192315,11134;191889,11438;191524,10890;168276,4137;61468,57556;53495,81406;77413,89376" o:connectangles="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4752975</wp:posOffset>
                </wp:positionH>
                <wp:positionV relativeFrom="paragraph">
                  <wp:posOffset>9229725</wp:posOffset>
                </wp:positionV>
                <wp:extent cx="288290" cy="287655"/>
                <wp:effectExtent l="0" t="0" r="0" b="0"/>
                <wp:wrapNone/>
                <wp:docPr id="579" name="Freeform 2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88290" cy="287655"/>
                        </a:xfrm>
                        <a:custGeom>
                          <a:avLst/>
                          <a:gdLst>
                            <a:gd name="T0" fmla="*/ 895 w 3577"/>
                            <a:gd name="T1" fmla="*/ 3339 h 3570"/>
                            <a:gd name="T2" fmla="*/ 1115 w 3577"/>
                            <a:gd name="T3" fmla="*/ 3570 h 3570"/>
                            <a:gd name="T4" fmla="*/ 1260 w 3577"/>
                            <a:gd name="T5" fmla="*/ 3502 h 3570"/>
                            <a:gd name="T6" fmla="*/ 1366 w 3577"/>
                            <a:gd name="T7" fmla="*/ 3272 h 3570"/>
                            <a:gd name="T8" fmla="*/ 1367 w 3577"/>
                            <a:gd name="T9" fmla="*/ 2772 h 3570"/>
                            <a:gd name="T10" fmla="*/ 2155 w 3577"/>
                            <a:gd name="T11" fmla="*/ 3377 h 3570"/>
                            <a:gd name="T12" fmla="*/ 2445 w 3577"/>
                            <a:gd name="T13" fmla="*/ 3418 h 3570"/>
                            <a:gd name="T14" fmla="*/ 2743 w 3577"/>
                            <a:gd name="T15" fmla="*/ 2963 h 3570"/>
                            <a:gd name="T16" fmla="*/ 2656 w 3577"/>
                            <a:gd name="T17" fmla="*/ 1500 h 3570"/>
                            <a:gd name="T18" fmla="*/ 3577 w 3577"/>
                            <a:gd name="T19" fmla="*/ 328 h 3570"/>
                            <a:gd name="T20" fmla="*/ 3246 w 3577"/>
                            <a:gd name="T21" fmla="*/ 0 h 3570"/>
                            <a:gd name="T22" fmla="*/ 2077 w 3577"/>
                            <a:gd name="T23" fmla="*/ 920 h 3570"/>
                            <a:gd name="T24" fmla="*/ 604 w 3577"/>
                            <a:gd name="T25" fmla="*/ 825 h 3570"/>
                            <a:gd name="T26" fmla="*/ 404 w 3577"/>
                            <a:gd name="T27" fmla="*/ 894 h 3570"/>
                            <a:gd name="T28" fmla="*/ 86 w 3577"/>
                            <a:gd name="T29" fmla="*/ 1283 h 3570"/>
                            <a:gd name="T30" fmla="*/ 1206 w 3577"/>
                            <a:gd name="T31" fmla="*/ 1791 h 3570"/>
                            <a:gd name="T32" fmla="*/ 746 w 3577"/>
                            <a:gd name="T33" fmla="*/ 2205 h 3570"/>
                            <a:gd name="T34" fmla="*/ 300 w 3577"/>
                            <a:gd name="T35" fmla="*/ 2201 h 3570"/>
                            <a:gd name="T36" fmla="*/ 293 w 3577"/>
                            <a:gd name="T37" fmla="*/ 2201 h 3570"/>
                            <a:gd name="T38" fmla="*/ 70 w 3577"/>
                            <a:gd name="T39" fmla="*/ 2310 h 3570"/>
                            <a:gd name="T40" fmla="*/ 1 w 3577"/>
                            <a:gd name="T41" fmla="*/ 2445 h 3570"/>
                            <a:gd name="T42" fmla="*/ 643 w 3577"/>
                            <a:gd name="T43" fmla="*/ 2936 h 3570"/>
                            <a:gd name="T44" fmla="*/ 221 w 3577"/>
                            <a:gd name="T45" fmla="*/ 2440 h 3570"/>
                            <a:gd name="T46" fmla="*/ 326 w 3577"/>
                            <a:gd name="T47" fmla="*/ 2396 h 3570"/>
                            <a:gd name="T48" fmla="*/ 487 w 3577"/>
                            <a:gd name="T49" fmla="*/ 2398 h 3570"/>
                            <a:gd name="T50" fmla="*/ 939 w 3577"/>
                            <a:gd name="T51" fmla="*/ 2348 h 3570"/>
                            <a:gd name="T52" fmla="*/ 1417 w 3577"/>
                            <a:gd name="T53" fmla="*/ 1743 h 3570"/>
                            <a:gd name="T54" fmla="*/ 305 w 3577"/>
                            <a:gd name="T55" fmla="*/ 1247 h 3570"/>
                            <a:gd name="T56" fmla="*/ 586 w 3577"/>
                            <a:gd name="T57" fmla="*/ 1020 h 3570"/>
                            <a:gd name="T58" fmla="*/ 1284 w 3577"/>
                            <a:gd name="T59" fmla="*/ 1064 h 3570"/>
                            <a:gd name="T60" fmla="*/ 2208 w 3577"/>
                            <a:gd name="T61" fmla="*/ 1066 h 3570"/>
                            <a:gd name="T62" fmla="*/ 3246 w 3577"/>
                            <a:gd name="T63" fmla="*/ 196 h 3570"/>
                            <a:gd name="T64" fmla="*/ 3236 w 3577"/>
                            <a:gd name="T65" fmla="*/ 642 h 3570"/>
                            <a:gd name="T66" fmla="*/ 2460 w 3577"/>
                            <a:gd name="T67" fmla="*/ 1500 h 3570"/>
                            <a:gd name="T68" fmla="*/ 2515 w 3577"/>
                            <a:gd name="T69" fmla="*/ 2433 h 3570"/>
                            <a:gd name="T70" fmla="*/ 2522 w 3577"/>
                            <a:gd name="T71" fmla="*/ 3041 h 3570"/>
                            <a:gd name="T72" fmla="*/ 1955 w 3577"/>
                            <a:gd name="T73" fmla="*/ 2269 h 3570"/>
                            <a:gd name="T74" fmla="*/ 1675 w 3577"/>
                            <a:gd name="T75" fmla="*/ 2204 h 3570"/>
                            <a:gd name="T76" fmla="*/ 1172 w 3577"/>
                            <a:gd name="T77" fmla="*/ 2757 h 3570"/>
                            <a:gd name="T78" fmla="*/ 1171 w 3577"/>
                            <a:gd name="T79" fmla="*/ 3268 h 3570"/>
                            <a:gd name="T80" fmla="*/ 1133 w 3577"/>
                            <a:gd name="T81" fmla="*/ 3350 h 3570"/>
                            <a:gd name="T82" fmla="*/ 807 w 3577"/>
                            <a:gd name="T83" fmla="*/ 2829 h 35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3577" h="3570">
                              <a:moveTo>
                                <a:pt x="643" y="2936"/>
                              </a:moveTo>
                              <a:cubicBezTo>
                                <a:pt x="685" y="3004"/>
                                <a:pt x="806" y="3197"/>
                                <a:pt x="895" y="3339"/>
                              </a:cubicBezTo>
                              <a:cubicBezTo>
                                <a:pt x="949" y="3425"/>
                                <a:pt x="991" y="3491"/>
                                <a:pt x="996" y="3500"/>
                              </a:cubicBezTo>
                              <a:cubicBezTo>
                                <a:pt x="1021" y="3543"/>
                                <a:pt x="1065" y="3569"/>
                                <a:pt x="1115" y="3570"/>
                              </a:cubicBezTo>
                              <a:cubicBezTo>
                                <a:pt x="1119" y="3570"/>
                                <a:pt x="1119" y="3570"/>
                                <a:pt x="1119" y="3570"/>
                              </a:cubicBezTo>
                              <a:cubicBezTo>
                                <a:pt x="1166" y="3570"/>
                                <a:pt x="1213" y="3548"/>
                                <a:pt x="1260" y="3502"/>
                              </a:cubicBezTo>
                              <a:cubicBezTo>
                                <a:pt x="1371" y="3373"/>
                                <a:pt x="1368" y="3309"/>
                                <a:pt x="1367" y="3278"/>
                              </a:cubicBezTo>
                              <a:cubicBezTo>
                                <a:pt x="1366" y="3272"/>
                                <a:pt x="1366" y="3272"/>
                                <a:pt x="1366" y="3272"/>
                              </a:cubicBezTo>
                              <a:cubicBezTo>
                                <a:pt x="1367" y="3239"/>
                                <a:pt x="1367" y="3157"/>
                                <a:pt x="1367" y="3067"/>
                              </a:cubicBezTo>
                              <a:cubicBezTo>
                                <a:pt x="1366" y="2961"/>
                                <a:pt x="1366" y="2842"/>
                                <a:pt x="1367" y="2772"/>
                              </a:cubicBezTo>
                              <a:cubicBezTo>
                                <a:pt x="1784" y="2371"/>
                                <a:pt x="1784" y="2371"/>
                                <a:pt x="1784" y="2371"/>
                              </a:cubicBezTo>
                              <a:cubicBezTo>
                                <a:pt x="1903" y="2699"/>
                                <a:pt x="2139" y="3335"/>
                                <a:pt x="2155" y="3377"/>
                              </a:cubicBezTo>
                              <a:cubicBezTo>
                                <a:pt x="2189" y="3465"/>
                                <a:pt x="2257" y="3480"/>
                                <a:pt x="2285" y="3482"/>
                              </a:cubicBezTo>
                              <a:cubicBezTo>
                                <a:pt x="2340" y="3487"/>
                                <a:pt x="2398" y="3465"/>
                                <a:pt x="2445" y="3418"/>
                              </a:cubicBezTo>
                              <a:cubicBezTo>
                                <a:pt x="2452" y="3411"/>
                                <a:pt x="2606" y="3247"/>
                                <a:pt x="2673" y="3165"/>
                              </a:cubicBezTo>
                              <a:cubicBezTo>
                                <a:pt x="2747" y="3076"/>
                                <a:pt x="2744" y="2996"/>
                                <a:pt x="2743" y="2963"/>
                              </a:cubicBezTo>
                              <a:cubicBezTo>
                                <a:pt x="2743" y="2952"/>
                                <a:pt x="2731" y="2760"/>
                                <a:pt x="2711" y="2421"/>
                              </a:cubicBezTo>
                              <a:cubicBezTo>
                                <a:pt x="2691" y="2101"/>
                                <a:pt x="2668" y="1717"/>
                                <a:pt x="2656" y="1500"/>
                              </a:cubicBezTo>
                              <a:cubicBezTo>
                                <a:pt x="3375" y="780"/>
                                <a:pt x="3375" y="780"/>
                                <a:pt x="3375" y="780"/>
                              </a:cubicBezTo>
                              <a:cubicBezTo>
                                <a:pt x="3551" y="605"/>
                                <a:pt x="3577" y="421"/>
                                <a:pt x="3577" y="328"/>
                              </a:cubicBezTo>
                              <a:cubicBezTo>
                                <a:pt x="3577" y="225"/>
                                <a:pt x="3547" y="133"/>
                                <a:pt x="3496" y="82"/>
                              </a:cubicBezTo>
                              <a:cubicBezTo>
                                <a:pt x="3446" y="32"/>
                                <a:pt x="3350" y="0"/>
                                <a:pt x="3246" y="0"/>
                              </a:cubicBezTo>
                              <a:cubicBezTo>
                                <a:pt x="3153" y="0"/>
                                <a:pt x="2970" y="26"/>
                                <a:pt x="2795" y="201"/>
                              </a:cubicBezTo>
                              <a:cubicBezTo>
                                <a:pt x="2077" y="920"/>
                                <a:pt x="2077" y="920"/>
                                <a:pt x="2077" y="920"/>
                              </a:cubicBezTo>
                              <a:cubicBezTo>
                                <a:pt x="1891" y="908"/>
                                <a:pt x="1583" y="888"/>
                                <a:pt x="1297" y="869"/>
                              </a:cubicBezTo>
                              <a:cubicBezTo>
                                <a:pt x="933" y="845"/>
                                <a:pt x="618" y="825"/>
                                <a:pt x="604" y="825"/>
                              </a:cubicBezTo>
                              <a:cubicBezTo>
                                <a:pt x="599" y="824"/>
                                <a:pt x="593" y="824"/>
                                <a:pt x="586" y="824"/>
                              </a:cubicBezTo>
                              <a:cubicBezTo>
                                <a:pt x="520" y="824"/>
                                <a:pt x="461" y="847"/>
                                <a:pt x="404" y="894"/>
                              </a:cubicBezTo>
                              <a:cubicBezTo>
                                <a:pt x="323" y="961"/>
                                <a:pt x="158" y="1116"/>
                                <a:pt x="150" y="1123"/>
                              </a:cubicBezTo>
                              <a:cubicBezTo>
                                <a:pt x="104" y="1170"/>
                                <a:pt x="81" y="1228"/>
                                <a:pt x="86" y="1283"/>
                              </a:cubicBezTo>
                              <a:cubicBezTo>
                                <a:pt x="90" y="1318"/>
                                <a:pt x="109" y="1381"/>
                                <a:pt x="192" y="1413"/>
                              </a:cubicBezTo>
                              <a:cubicBezTo>
                                <a:pt x="232" y="1429"/>
                                <a:pt x="869" y="1667"/>
                                <a:pt x="1206" y="1791"/>
                              </a:cubicBezTo>
                              <a:cubicBezTo>
                                <a:pt x="805" y="2205"/>
                                <a:pt x="805" y="2205"/>
                                <a:pt x="805" y="2205"/>
                              </a:cubicBezTo>
                              <a:cubicBezTo>
                                <a:pt x="788" y="2205"/>
                                <a:pt x="769" y="2206"/>
                                <a:pt x="746" y="2205"/>
                              </a:cubicBezTo>
                              <a:cubicBezTo>
                                <a:pt x="672" y="2205"/>
                                <a:pt x="575" y="2204"/>
                                <a:pt x="490" y="2203"/>
                              </a:cubicBezTo>
                              <a:cubicBezTo>
                                <a:pt x="402" y="2201"/>
                                <a:pt x="327" y="2200"/>
                                <a:pt x="300" y="2201"/>
                              </a:cubicBezTo>
                              <a:cubicBezTo>
                                <a:pt x="300" y="2225"/>
                                <a:pt x="300" y="2225"/>
                                <a:pt x="300" y="2225"/>
                              </a:cubicBezTo>
                              <a:cubicBezTo>
                                <a:pt x="293" y="2201"/>
                                <a:pt x="293" y="2201"/>
                                <a:pt x="293" y="2201"/>
                              </a:cubicBezTo>
                              <a:cubicBezTo>
                                <a:pt x="287" y="2201"/>
                                <a:pt x="287" y="2201"/>
                                <a:pt x="287" y="2201"/>
                              </a:cubicBezTo>
                              <a:cubicBezTo>
                                <a:pt x="247" y="2201"/>
                                <a:pt x="186" y="2213"/>
                                <a:pt x="70" y="2310"/>
                              </a:cubicBezTo>
                              <a:cubicBezTo>
                                <a:pt x="60" y="2320"/>
                                <a:pt x="60" y="2320"/>
                                <a:pt x="60" y="2320"/>
                              </a:cubicBezTo>
                              <a:cubicBezTo>
                                <a:pt x="13" y="2367"/>
                                <a:pt x="2" y="2414"/>
                                <a:pt x="1" y="2445"/>
                              </a:cubicBezTo>
                              <a:cubicBezTo>
                                <a:pt x="0" y="2493"/>
                                <a:pt x="20" y="2535"/>
                                <a:pt x="57" y="2565"/>
                              </a:cubicBezTo>
                              <a:cubicBezTo>
                                <a:pt x="83" y="2586"/>
                                <a:pt x="393" y="2784"/>
                                <a:pt x="643" y="2936"/>
                              </a:cubicBezTo>
                              <a:close/>
                              <a:moveTo>
                                <a:pt x="750" y="2772"/>
                              </a:moveTo>
                              <a:cubicBezTo>
                                <a:pt x="540" y="2645"/>
                                <a:pt x="316" y="2502"/>
                                <a:pt x="221" y="2440"/>
                              </a:cubicBezTo>
                              <a:cubicBezTo>
                                <a:pt x="264" y="2407"/>
                                <a:pt x="286" y="2398"/>
                                <a:pt x="291" y="2396"/>
                              </a:cubicBezTo>
                              <a:cubicBezTo>
                                <a:pt x="326" y="2396"/>
                                <a:pt x="326" y="2396"/>
                                <a:pt x="326" y="2396"/>
                              </a:cubicBezTo>
                              <a:cubicBezTo>
                                <a:pt x="359" y="2396"/>
                                <a:pt x="411" y="2397"/>
                                <a:pt x="471" y="2398"/>
                              </a:cubicBezTo>
                              <a:cubicBezTo>
                                <a:pt x="487" y="2398"/>
                                <a:pt x="487" y="2398"/>
                                <a:pt x="487" y="2398"/>
                              </a:cubicBezTo>
                              <a:cubicBezTo>
                                <a:pt x="605" y="2400"/>
                                <a:pt x="746" y="2402"/>
                                <a:pt x="819" y="2400"/>
                              </a:cubicBezTo>
                              <a:cubicBezTo>
                                <a:pt x="865" y="2399"/>
                                <a:pt x="907" y="2381"/>
                                <a:pt x="939" y="2348"/>
                              </a:cubicBezTo>
                              <a:cubicBezTo>
                                <a:pt x="1373" y="1901"/>
                                <a:pt x="1373" y="1901"/>
                                <a:pt x="1373" y="1901"/>
                              </a:cubicBezTo>
                              <a:cubicBezTo>
                                <a:pt x="1413" y="1859"/>
                                <a:pt x="1430" y="1800"/>
                                <a:pt x="1417" y="1743"/>
                              </a:cubicBezTo>
                              <a:cubicBezTo>
                                <a:pt x="1404" y="1687"/>
                                <a:pt x="1363" y="1641"/>
                                <a:pt x="1309" y="1621"/>
                              </a:cubicBezTo>
                              <a:cubicBezTo>
                                <a:pt x="1026" y="1517"/>
                                <a:pt x="468" y="1308"/>
                                <a:pt x="305" y="1247"/>
                              </a:cubicBezTo>
                              <a:cubicBezTo>
                                <a:pt x="353" y="1201"/>
                                <a:pt x="469" y="1094"/>
                                <a:pt x="529" y="1044"/>
                              </a:cubicBezTo>
                              <a:cubicBezTo>
                                <a:pt x="559" y="1020"/>
                                <a:pt x="577" y="1020"/>
                                <a:pt x="586" y="1020"/>
                              </a:cubicBezTo>
                              <a:cubicBezTo>
                                <a:pt x="589" y="1020"/>
                                <a:pt x="592" y="1020"/>
                                <a:pt x="596" y="1020"/>
                              </a:cubicBezTo>
                              <a:cubicBezTo>
                                <a:pt x="621" y="1021"/>
                                <a:pt x="973" y="1044"/>
                                <a:pt x="1284" y="1064"/>
                              </a:cubicBezTo>
                              <a:cubicBezTo>
                                <a:pt x="1576" y="1083"/>
                                <a:pt x="1891" y="1104"/>
                                <a:pt x="2076" y="1116"/>
                              </a:cubicBezTo>
                              <a:cubicBezTo>
                                <a:pt x="2125" y="1119"/>
                                <a:pt x="2173" y="1101"/>
                                <a:pt x="2208" y="1066"/>
                              </a:cubicBezTo>
                              <a:cubicBezTo>
                                <a:pt x="2934" y="339"/>
                                <a:pt x="2934" y="339"/>
                                <a:pt x="2934" y="339"/>
                              </a:cubicBezTo>
                              <a:cubicBezTo>
                                <a:pt x="3059" y="215"/>
                                <a:pt x="3183" y="196"/>
                                <a:pt x="3246" y="196"/>
                              </a:cubicBezTo>
                              <a:cubicBezTo>
                                <a:pt x="3316" y="196"/>
                                <a:pt x="3354" y="217"/>
                                <a:pt x="3358" y="221"/>
                              </a:cubicBezTo>
                              <a:cubicBezTo>
                                <a:pt x="3389" y="252"/>
                                <a:pt x="3423" y="456"/>
                                <a:pt x="3236" y="642"/>
                              </a:cubicBezTo>
                              <a:cubicBezTo>
                                <a:pt x="2510" y="1369"/>
                                <a:pt x="2510" y="1369"/>
                                <a:pt x="2510" y="1369"/>
                              </a:cubicBezTo>
                              <a:cubicBezTo>
                                <a:pt x="2475" y="1403"/>
                                <a:pt x="2457" y="1451"/>
                                <a:pt x="2460" y="1500"/>
                              </a:cubicBezTo>
                              <a:cubicBezTo>
                                <a:pt x="2471" y="1706"/>
                                <a:pt x="2494" y="2073"/>
                                <a:pt x="2513" y="2390"/>
                              </a:cubicBezTo>
                              <a:cubicBezTo>
                                <a:pt x="2515" y="2433"/>
                                <a:pt x="2515" y="2433"/>
                                <a:pt x="2515" y="2433"/>
                              </a:cubicBezTo>
                              <a:cubicBezTo>
                                <a:pt x="2529" y="2663"/>
                                <a:pt x="2546" y="2948"/>
                                <a:pt x="2547" y="2970"/>
                              </a:cubicBezTo>
                              <a:cubicBezTo>
                                <a:pt x="2548" y="2992"/>
                                <a:pt x="2549" y="3008"/>
                                <a:pt x="2522" y="3041"/>
                              </a:cubicBezTo>
                              <a:cubicBezTo>
                                <a:pt x="2473" y="3100"/>
                                <a:pt x="2370" y="3212"/>
                                <a:pt x="2321" y="3264"/>
                              </a:cubicBezTo>
                              <a:cubicBezTo>
                                <a:pt x="2262" y="3104"/>
                                <a:pt x="2055" y="2546"/>
                                <a:pt x="1955" y="2269"/>
                              </a:cubicBezTo>
                              <a:cubicBezTo>
                                <a:pt x="1935" y="2214"/>
                                <a:pt x="1889" y="2174"/>
                                <a:pt x="1833" y="2161"/>
                              </a:cubicBezTo>
                              <a:cubicBezTo>
                                <a:pt x="1777" y="2148"/>
                                <a:pt x="1717" y="2164"/>
                                <a:pt x="1675" y="2204"/>
                              </a:cubicBezTo>
                              <a:cubicBezTo>
                                <a:pt x="1224" y="2638"/>
                                <a:pt x="1224" y="2638"/>
                                <a:pt x="1224" y="2638"/>
                              </a:cubicBezTo>
                              <a:cubicBezTo>
                                <a:pt x="1192" y="2669"/>
                                <a:pt x="1173" y="2712"/>
                                <a:pt x="1172" y="2757"/>
                              </a:cubicBezTo>
                              <a:cubicBezTo>
                                <a:pt x="1171" y="2828"/>
                                <a:pt x="1171" y="2955"/>
                                <a:pt x="1171" y="3071"/>
                              </a:cubicBezTo>
                              <a:cubicBezTo>
                                <a:pt x="1171" y="3156"/>
                                <a:pt x="1171" y="3237"/>
                                <a:pt x="1171" y="3268"/>
                              </a:cubicBezTo>
                              <a:cubicBezTo>
                                <a:pt x="1171" y="3273"/>
                                <a:pt x="1171" y="3280"/>
                                <a:pt x="1172" y="3285"/>
                              </a:cubicBezTo>
                              <a:cubicBezTo>
                                <a:pt x="1172" y="3286"/>
                                <a:pt x="1167" y="3306"/>
                                <a:pt x="1133" y="3350"/>
                              </a:cubicBezTo>
                              <a:cubicBezTo>
                                <a:pt x="1061" y="3235"/>
                                <a:pt x="1061" y="3235"/>
                                <a:pt x="1061" y="3235"/>
                              </a:cubicBezTo>
                              <a:cubicBezTo>
                                <a:pt x="970" y="3090"/>
                                <a:pt x="845" y="2891"/>
                                <a:pt x="807" y="2829"/>
                              </a:cubicBezTo>
                              <a:cubicBezTo>
                                <a:pt x="793" y="2805"/>
                                <a:pt x="773" y="2786"/>
                                <a:pt x="750" y="277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B8DE9"/>
                        </a:solidFill>
                        <a:ln>
                          <a:noFill/>
                        </a:ln>
                      </wps:spPr>
                      <wps:bodyPr vert="horz" wrap="square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289" o:spid="_x0000_s1026" o:spt="100" style="position:absolute;left:0pt;margin-left:374.25pt;margin-top:726.75pt;height:22.65pt;width:22.7pt;z-index:251787264;mso-width-relative:page;mso-height-relative:page;" fillcolor="#3B8DE9" filled="t" stroked="f" coordsize="3577,3570" o:gfxdata="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" path="m643,2936c685,3004,806,3197,895,3339c949,3425,991,3491,996,3500c1021,3543,1065,3569,1115,3570c1119,3570,1119,3570,1119,3570c1166,3570,1213,3548,1260,3502c1371,3373,1368,3309,1367,3278c1366,3272,1366,3272,1366,3272c1367,3239,1367,3157,1367,3067c1366,2961,1366,2842,1367,2772c1784,2371,1784,2371,1784,2371c1903,2699,2139,3335,2155,3377c2189,3465,2257,3480,2285,3482c2340,3487,2398,3465,2445,3418c2452,3411,2606,3247,2673,3165c2747,3076,2744,2996,2743,2963c2743,2952,2731,2760,2711,2421c2691,2101,2668,1717,2656,1500c3375,780,3375,780,3375,780c3551,605,3577,421,3577,328c3577,225,3547,133,3496,82c3446,32,3350,0,3246,0c3153,0,2970,26,2795,201c2077,920,2077,920,2077,920c1891,908,1583,888,1297,869c933,845,618,825,604,825c599,824,593,824,586,824c520,824,461,847,404,894c323,961,158,1116,150,1123c104,1170,81,1228,86,1283c90,1318,109,1381,192,1413c232,1429,869,1667,1206,1791c805,2205,805,2205,805,2205c788,2205,769,2206,746,2205c672,2205,575,2204,490,2203c402,2201,327,2200,300,2201c300,2225,300,2225,300,2225c293,2201,293,2201,293,2201c287,2201,287,2201,287,2201c247,2201,186,2213,70,2310c60,2320,60,2320,60,2320c13,2367,2,2414,1,2445c0,2493,20,2535,57,2565c83,2586,393,2784,643,2936xm750,2772c540,2645,316,2502,221,2440c264,2407,286,2398,291,2396c326,2396,326,2396,326,2396c359,2396,411,2397,471,2398c487,2398,487,2398,487,2398c605,2400,746,2402,819,2400c865,2399,907,2381,939,2348c1373,1901,1373,1901,1373,1901c1413,1859,1430,1800,1417,1743c1404,1687,1363,1641,1309,1621c1026,1517,468,1308,305,1247c353,1201,469,1094,529,1044c559,1020,577,1020,586,1020c589,1020,592,1020,596,1020c621,1021,973,1044,1284,1064c1576,1083,1891,1104,2076,1116c2125,1119,2173,1101,2208,1066c2934,339,2934,339,2934,339c3059,215,3183,196,3246,196c3316,196,3354,217,3358,221c3389,252,3423,456,3236,642c2510,1369,2510,1369,2510,1369c2475,1403,2457,1451,2460,1500c2471,1706,2494,2073,2513,2390c2515,2433,2515,2433,2515,2433c2529,2663,2546,2948,2547,2970c2548,2992,2549,3008,2522,3041c2473,3100,2370,3212,2321,3264c2262,3104,2055,2546,1955,2269c1935,2214,1889,2174,1833,2161c1777,2148,1717,2164,1675,2204c1224,2638,1224,2638,1224,2638c1192,2669,1173,2712,1172,2757c1171,2828,1171,2955,1171,3071c1171,3156,1171,3237,1171,3268c1171,3273,1171,3280,1172,3285c1172,3286,1167,3306,1133,3350c1061,3235,1061,3235,1061,3235c970,3090,845,2891,807,2829c793,2805,773,2786,750,2772xe">
                <v:path o:connectlocs="72132,269042;89863,287655;101550,282175;110093,263643;110174,223355;173683,272103;197055,275407;221073,238745;214061,120863;288290,26428;261612,0;167396,74129;48679,66474;32560,72034;6931,103378;97198,144310;60124,177669;24178,177346;23614,177346;5641,186129;80,197007;51822,236570;17811,196604;26274,193059;39249,193220;75679,189191;114203,140443;24581,100477;47228,82187;103484,85732;177954,85893;261612,15792;260806,51729;198264,120863;202697,196040;203261,245030;157564,182826;134997,177588;94457,222147;94377,263321;91314,269928;65040,227948" o:connectangles="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4506595</wp:posOffset>
                </wp:positionH>
                <wp:positionV relativeFrom="paragraph">
                  <wp:posOffset>8738235</wp:posOffset>
                </wp:positionV>
                <wp:extent cx="212725" cy="179705"/>
                <wp:effectExtent l="0" t="0" r="0" b="0"/>
                <wp:wrapNone/>
                <wp:docPr id="203" name="Freeform 1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12725" cy="179705"/>
                        </a:xfrm>
                        <a:custGeom>
                          <a:avLst/>
                          <a:gdLst>
                            <a:gd name="T0" fmla="*/ 33 w 384"/>
                            <a:gd name="T1" fmla="*/ 166 h 324"/>
                            <a:gd name="T2" fmla="*/ 177 w 384"/>
                            <a:gd name="T3" fmla="*/ 311 h 324"/>
                            <a:gd name="T4" fmla="*/ 211 w 384"/>
                            <a:gd name="T5" fmla="*/ 313 h 324"/>
                            <a:gd name="T6" fmla="*/ 358 w 384"/>
                            <a:gd name="T7" fmla="*/ 163 h 324"/>
                            <a:gd name="T8" fmla="*/ 367 w 384"/>
                            <a:gd name="T9" fmla="*/ 63 h 324"/>
                            <a:gd name="T10" fmla="*/ 277 w 384"/>
                            <a:gd name="T11" fmla="*/ 11 h 324"/>
                            <a:gd name="T12" fmla="*/ 170 w 384"/>
                            <a:gd name="T13" fmla="*/ 84 h 324"/>
                            <a:gd name="T14" fmla="*/ 171 w 384"/>
                            <a:gd name="T15" fmla="*/ 97 h 324"/>
                            <a:gd name="T16" fmla="*/ 185 w 384"/>
                            <a:gd name="T17" fmla="*/ 96 h 324"/>
                            <a:gd name="T18" fmla="*/ 217 w 384"/>
                            <a:gd name="T19" fmla="*/ 66 h 324"/>
                            <a:gd name="T20" fmla="*/ 269 w 384"/>
                            <a:gd name="T21" fmla="*/ 34 h 324"/>
                            <a:gd name="T22" fmla="*/ 347 w 384"/>
                            <a:gd name="T23" fmla="*/ 72 h 324"/>
                            <a:gd name="T24" fmla="*/ 332 w 384"/>
                            <a:gd name="T25" fmla="*/ 160 h 324"/>
                            <a:gd name="T26" fmla="*/ 210 w 384"/>
                            <a:gd name="T27" fmla="*/ 283 h 324"/>
                            <a:gd name="T28" fmla="*/ 178 w 384"/>
                            <a:gd name="T29" fmla="*/ 281 h 324"/>
                            <a:gd name="T30" fmla="*/ 58 w 384"/>
                            <a:gd name="T31" fmla="*/ 160 h 324"/>
                            <a:gd name="T32" fmla="*/ 50 w 384"/>
                            <a:gd name="T33" fmla="*/ 59 h 324"/>
                            <a:gd name="T34" fmla="*/ 150 w 384"/>
                            <a:gd name="T35" fmla="*/ 46 h 324"/>
                            <a:gd name="T36" fmla="*/ 174 w 384"/>
                            <a:gd name="T37" fmla="*/ 46 h 324"/>
                            <a:gd name="T38" fmla="*/ 162 w 384"/>
                            <a:gd name="T39" fmla="*/ 27 h 324"/>
                            <a:gd name="T40" fmla="*/ 37 w 384"/>
                            <a:gd name="T41" fmla="*/ 40 h 324"/>
                            <a:gd name="T42" fmla="*/ 33 w 384"/>
                            <a:gd name="T43" fmla="*/ 166 h 3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384" h="324">
                              <a:moveTo>
                                <a:pt x="33" y="166"/>
                              </a:moveTo>
                              <a:cubicBezTo>
                                <a:pt x="79" y="216"/>
                                <a:pt x="129" y="263"/>
                                <a:pt x="177" y="311"/>
                              </a:cubicBezTo>
                              <a:cubicBezTo>
                                <a:pt x="187" y="322"/>
                                <a:pt x="199" y="324"/>
                                <a:pt x="211" y="313"/>
                              </a:cubicBezTo>
                              <a:cubicBezTo>
                                <a:pt x="260" y="263"/>
                                <a:pt x="311" y="215"/>
                                <a:pt x="358" y="163"/>
                              </a:cubicBezTo>
                              <a:cubicBezTo>
                                <a:pt x="383" y="135"/>
                                <a:pt x="384" y="98"/>
                                <a:pt x="367" y="63"/>
                              </a:cubicBezTo>
                              <a:cubicBezTo>
                                <a:pt x="351" y="28"/>
                                <a:pt x="322" y="11"/>
                                <a:pt x="277" y="11"/>
                              </a:cubicBezTo>
                              <a:cubicBezTo>
                                <a:pt x="228" y="9"/>
                                <a:pt x="201" y="50"/>
                                <a:pt x="170" y="84"/>
                              </a:cubicBezTo>
                              <a:cubicBezTo>
                                <a:pt x="166" y="87"/>
                                <a:pt x="166" y="93"/>
                                <a:pt x="171" y="97"/>
                              </a:cubicBezTo>
                              <a:cubicBezTo>
                                <a:pt x="176" y="101"/>
                                <a:pt x="182" y="100"/>
                                <a:pt x="185" y="96"/>
                              </a:cubicBezTo>
                              <a:cubicBezTo>
                                <a:pt x="196" y="87"/>
                                <a:pt x="206" y="76"/>
                                <a:pt x="217" y="66"/>
                              </a:cubicBezTo>
                              <a:cubicBezTo>
                                <a:pt x="232" y="51"/>
                                <a:pt x="247" y="37"/>
                                <a:pt x="269" y="34"/>
                              </a:cubicBezTo>
                              <a:cubicBezTo>
                                <a:pt x="304" y="29"/>
                                <a:pt x="331" y="42"/>
                                <a:pt x="347" y="72"/>
                              </a:cubicBezTo>
                              <a:cubicBezTo>
                                <a:pt x="362" y="100"/>
                                <a:pt x="357" y="134"/>
                                <a:pt x="332" y="160"/>
                              </a:cubicBezTo>
                              <a:cubicBezTo>
                                <a:pt x="292" y="201"/>
                                <a:pt x="250" y="241"/>
                                <a:pt x="210" y="283"/>
                              </a:cubicBezTo>
                              <a:cubicBezTo>
                                <a:pt x="197" y="296"/>
                                <a:pt x="189" y="293"/>
                                <a:pt x="178" y="281"/>
                              </a:cubicBezTo>
                              <a:cubicBezTo>
                                <a:pt x="138" y="241"/>
                                <a:pt x="98" y="201"/>
                                <a:pt x="58" y="160"/>
                              </a:cubicBezTo>
                              <a:cubicBezTo>
                                <a:pt x="28" y="129"/>
                                <a:pt x="25" y="90"/>
                                <a:pt x="50" y="59"/>
                              </a:cubicBezTo>
                              <a:cubicBezTo>
                                <a:pt x="74" y="30"/>
                                <a:pt x="114" y="24"/>
                                <a:pt x="150" y="46"/>
                              </a:cubicBezTo>
                              <a:cubicBezTo>
                                <a:pt x="159" y="52"/>
                                <a:pt x="167" y="58"/>
                                <a:pt x="174" y="46"/>
                              </a:cubicBezTo>
                              <a:cubicBezTo>
                                <a:pt x="180" y="35"/>
                                <a:pt x="168" y="31"/>
                                <a:pt x="162" y="27"/>
                              </a:cubicBezTo>
                              <a:cubicBezTo>
                                <a:pt x="124" y="0"/>
                                <a:pt x="68" y="7"/>
                                <a:pt x="37" y="40"/>
                              </a:cubicBezTo>
                              <a:cubicBezTo>
                                <a:pt x="4" y="76"/>
                                <a:pt x="0" y="130"/>
                                <a:pt x="33" y="16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vert="horz" wrap="square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63" o:spid="_x0000_s1026" o:spt="100" style="position:absolute;left:0pt;margin-left:354.85pt;margin-top:688.05pt;height:14.15pt;width:16.75pt;z-index:251799552;mso-width-relative:page;mso-height-relative:page;" fillcolor="#FFFFFF [3212]" filled="t" stroked="f" coordsize="384,324" o:gfxdata="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" path="m33,166c79,216,129,263,177,311c187,322,199,324,211,313c260,263,311,215,358,163c383,135,384,98,367,63c351,28,322,11,277,11c228,9,201,50,170,84c166,87,166,93,171,97c176,101,182,100,185,96c196,87,206,76,217,66c232,51,247,37,269,34c304,29,331,42,347,72c362,100,357,134,332,160c292,201,250,241,210,283c197,296,189,293,178,281c138,241,98,201,58,160c28,129,25,90,50,59c74,30,114,24,150,46c159,52,167,58,174,46c180,35,168,31,162,27c124,0,68,7,37,40c4,76,0,130,33,166xe">
                <v:path o:connectlocs="18281,92071;98052,172494;116887,173603;198321,90407;203307,34942;153450,6101;94175,46590;94729,53800;102484,53245;120211,36606;149018,18857;192228,39934;183918,88743;116333,156964;98606,155855;32130,88743;27698,32724;83095,25513;96391,25513;89743,14975;20496,22185;18281,92071" o:connectangles="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4879340</wp:posOffset>
                </wp:positionH>
                <wp:positionV relativeFrom="paragraph">
                  <wp:posOffset>8944610</wp:posOffset>
                </wp:positionV>
                <wp:extent cx="1799590" cy="0"/>
                <wp:effectExtent l="0" t="0" r="0" b="0"/>
                <wp:wrapNone/>
                <wp:docPr id="558" name="直接连接符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95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84.2pt;margin-top:704.3pt;height:0pt;width:141.7pt;z-index:251781120;mso-width-relative:page;mso-height-relative:page;" filled="f" stroked="t" coordsize="21600,21600" o:gfxdata="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nqw9JNYAAAAOAQAADwAAAAAA&#10;AAABACAAAAAiAAAAZHJzL2Rvd25yZXYueG1sUEsBAhQAFAAAAAgAh07iQP8mSzrcAQAAiQMAAA4A&#10;AAAAAAAAAQAgAAAAJQEAAGRycy9lMm9Eb2MueG1sUEsFBgAAAAAGAAYAWQEAAHMFAAAAAA==&#10;">
                <v:fill on="f" focussize="0,0"/>
                <v:stroke weight="0.5pt" color="#7F7F7F [161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4417695</wp:posOffset>
                </wp:positionH>
                <wp:positionV relativeFrom="paragraph">
                  <wp:posOffset>8439150</wp:posOffset>
                </wp:positionV>
                <wp:extent cx="567055" cy="616585"/>
                <wp:effectExtent l="0" t="0" r="4445" b="0"/>
                <wp:wrapNone/>
                <wp:docPr id="552" name="任意多边形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67055" cy="616585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4757024" h="5166475">
                              <a:moveTo>
                                <a:pt x="3800615" y="3920919"/>
                              </a:moveTo>
                              <a:cubicBezTo>
                                <a:pt x="3978552" y="3927407"/>
                                <a:pt x="3978552" y="3927407"/>
                                <a:pt x="3978552" y="3927407"/>
                              </a:cubicBezTo>
                              <a:cubicBezTo>
                                <a:pt x="3978552" y="3927407"/>
                                <a:pt x="3866518" y="3959843"/>
                                <a:pt x="3800615" y="3920919"/>
                              </a:cubicBezTo>
                              <a:close/>
                              <a:moveTo>
                                <a:pt x="3505907" y="3901458"/>
                              </a:moveTo>
                              <a:cubicBezTo>
                                <a:pt x="3505907" y="3901458"/>
                                <a:pt x="3578340" y="3908033"/>
                                <a:pt x="3598095" y="3914607"/>
                              </a:cubicBezTo>
                              <a:cubicBezTo>
                                <a:pt x="3598095" y="3914607"/>
                                <a:pt x="3598095" y="3914607"/>
                                <a:pt x="3644189" y="3927756"/>
                              </a:cubicBezTo>
                              <a:cubicBezTo>
                                <a:pt x="3644189" y="3927756"/>
                                <a:pt x="3644189" y="3927756"/>
                                <a:pt x="3683698" y="3947480"/>
                              </a:cubicBezTo>
                              <a:cubicBezTo>
                                <a:pt x="3683698" y="3947480"/>
                                <a:pt x="3683698" y="3947480"/>
                                <a:pt x="3716622" y="3973778"/>
                              </a:cubicBezTo>
                              <a:cubicBezTo>
                                <a:pt x="3716622" y="3973778"/>
                                <a:pt x="3716622" y="3973778"/>
                                <a:pt x="3756131" y="3986927"/>
                              </a:cubicBezTo>
                              <a:cubicBezTo>
                                <a:pt x="3756131" y="3986927"/>
                                <a:pt x="3756131" y="3986927"/>
                                <a:pt x="3828564" y="4006650"/>
                              </a:cubicBezTo>
                              <a:cubicBezTo>
                                <a:pt x="3828564" y="4006650"/>
                                <a:pt x="3828564" y="4006650"/>
                                <a:pt x="3933921" y="4052672"/>
                              </a:cubicBezTo>
                              <a:cubicBezTo>
                                <a:pt x="3933921" y="4052672"/>
                                <a:pt x="3933921" y="4052672"/>
                                <a:pt x="3980015" y="4065821"/>
                              </a:cubicBezTo>
                              <a:cubicBezTo>
                                <a:pt x="3980015" y="4065821"/>
                                <a:pt x="4105126" y="4131566"/>
                                <a:pt x="4124881" y="4138140"/>
                              </a:cubicBezTo>
                              <a:cubicBezTo>
                                <a:pt x="4151220" y="4144715"/>
                                <a:pt x="4157805" y="4164438"/>
                                <a:pt x="4157805" y="4164438"/>
                              </a:cubicBezTo>
                              <a:cubicBezTo>
                                <a:pt x="4157805" y="4164438"/>
                                <a:pt x="4190729" y="4184162"/>
                                <a:pt x="4203899" y="4190736"/>
                              </a:cubicBezTo>
                              <a:cubicBezTo>
                                <a:pt x="4217068" y="4197311"/>
                                <a:pt x="4236823" y="4203886"/>
                                <a:pt x="4256577" y="4210460"/>
                              </a:cubicBezTo>
                              <a:cubicBezTo>
                                <a:pt x="4276332" y="4223609"/>
                                <a:pt x="4296086" y="4236758"/>
                                <a:pt x="4315841" y="4243333"/>
                              </a:cubicBezTo>
                              <a:cubicBezTo>
                                <a:pt x="4342180" y="4249907"/>
                                <a:pt x="4401444" y="4276205"/>
                                <a:pt x="4401444" y="4276205"/>
                              </a:cubicBezTo>
                              <a:cubicBezTo>
                                <a:pt x="4401444" y="4276205"/>
                                <a:pt x="4401444" y="4276205"/>
                                <a:pt x="4467292" y="4309078"/>
                              </a:cubicBezTo>
                              <a:cubicBezTo>
                                <a:pt x="4467292" y="4309078"/>
                                <a:pt x="4658252" y="4394546"/>
                                <a:pt x="4671421" y="4394546"/>
                              </a:cubicBezTo>
                              <a:cubicBezTo>
                                <a:pt x="4684591" y="4394546"/>
                                <a:pt x="4704346" y="4414270"/>
                                <a:pt x="4704346" y="4414270"/>
                              </a:cubicBezTo>
                              <a:cubicBezTo>
                                <a:pt x="4704346" y="4414270"/>
                                <a:pt x="4717515" y="4420844"/>
                                <a:pt x="4737270" y="4433993"/>
                              </a:cubicBezTo>
                              <a:cubicBezTo>
                                <a:pt x="4737270" y="4433993"/>
                                <a:pt x="4737270" y="4433993"/>
                                <a:pt x="4757024" y="4453717"/>
                              </a:cubicBezTo>
                              <a:cubicBezTo>
                                <a:pt x="4757024" y="4453717"/>
                                <a:pt x="4757024" y="4453717"/>
                                <a:pt x="4717515" y="4453717"/>
                              </a:cubicBezTo>
                              <a:cubicBezTo>
                                <a:pt x="4691176" y="4460291"/>
                                <a:pt x="4664837" y="4414270"/>
                                <a:pt x="4664837" y="4414270"/>
                              </a:cubicBezTo>
                              <a:cubicBezTo>
                                <a:pt x="4664837" y="4414270"/>
                                <a:pt x="4664837" y="4414270"/>
                                <a:pt x="4467292" y="4328801"/>
                              </a:cubicBezTo>
                              <a:cubicBezTo>
                                <a:pt x="4467292" y="4328801"/>
                                <a:pt x="4467292" y="4328801"/>
                                <a:pt x="4151220" y="4190736"/>
                              </a:cubicBezTo>
                              <a:cubicBezTo>
                                <a:pt x="4151220" y="4190736"/>
                                <a:pt x="4151220" y="4190736"/>
                                <a:pt x="4032693" y="4105268"/>
                              </a:cubicBezTo>
                              <a:cubicBezTo>
                                <a:pt x="4032693" y="4105268"/>
                                <a:pt x="4032693" y="4105268"/>
                                <a:pt x="3953675" y="4072395"/>
                              </a:cubicBezTo>
                              <a:cubicBezTo>
                                <a:pt x="3953675" y="4072395"/>
                                <a:pt x="3953675" y="4072395"/>
                                <a:pt x="3828564" y="4046097"/>
                              </a:cubicBezTo>
                              <a:cubicBezTo>
                                <a:pt x="3828564" y="4046097"/>
                                <a:pt x="3828564" y="4046097"/>
                                <a:pt x="3742961" y="4026374"/>
                              </a:cubicBezTo>
                              <a:cubicBezTo>
                                <a:pt x="3742961" y="4026374"/>
                                <a:pt x="3742961" y="4026374"/>
                                <a:pt x="3657358" y="3980352"/>
                              </a:cubicBezTo>
                              <a:cubicBezTo>
                                <a:pt x="3657358" y="3980352"/>
                                <a:pt x="3657358" y="3980352"/>
                                <a:pt x="3505907" y="3901458"/>
                              </a:cubicBezTo>
                              <a:close/>
                              <a:moveTo>
                                <a:pt x="3795055" y="3815269"/>
                              </a:moveTo>
                              <a:lnTo>
                                <a:pt x="3920167" y="3840292"/>
                              </a:lnTo>
                              <a:lnTo>
                                <a:pt x="3697746" y="3829170"/>
                              </a:lnTo>
                              <a:lnTo>
                                <a:pt x="3795055" y="3815269"/>
                              </a:lnTo>
                              <a:close/>
                              <a:moveTo>
                                <a:pt x="4425720" y="1620817"/>
                              </a:moveTo>
                              <a:cubicBezTo>
                                <a:pt x="4481777" y="1618505"/>
                                <a:pt x="4548787" y="1627756"/>
                                <a:pt x="4507550" y="1693542"/>
                              </a:cubicBezTo>
                              <a:cubicBezTo>
                                <a:pt x="4349199" y="1746171"/>
                                <a:pt x="4349199" y="1746171"/>
                                <a:pt x="4349199" y="1746171"/>
                              </a:cubicBezTo>
                              <a:cubicBezTo>
                                <a:pt x="4250230" y="1746171"/>
                                <a:pt x="4250230" y="1746171"/>
                                <a:pt x="4250230" y="1746171"/>
                              </a:cubicBezTo>
                              <a:cubicBezTo>
                                <a:pt x="3973117" y="1864587"/>
                                <a:pt x="3973117" y="1864587"/>
                                <a:pt x="3973117" y="1864587"/>
                              </a:cubicBezTo>
                              <a:lnTo>
                                <a:pt x="3247344" y="2055367"/>
                              </a:lnTo>
                              <a:cubicBezTo>
                                <a:pt x="3379303" y="2015895"/>
                                <a:pt x="3379303" y="2015895"/>
                                <a:pt x="3379303" y="2015895"/>
                              </a:cubicBezTo>
                              <a:cubicBezTo>
                                <a:pt x="3913736" y="1838272"/>
                                <a:pt x="3913736" y="1838272"/>
                                <a:pt x="3913736" y="1838272"/>
                              </a:cubicBezTo>
                              <a:cubicBezTo>
                                <a:pt x="4091880" y="1759329"/>
                                <a:pt x="4091880" y="1759329"/>
                                <a:pt x="4091880" y="1759329"/>
                              </a:cubicBezTo>
                              <a:cubicBezTo>
                                <a:pt x="4091880" y="1759329"/>
                                <a:pt x="4303014" y="1634335"/>
                                <a:pt x="4362395" y="1627756"/>
                              </a:cubicBezTo>
                              <a:cubicBezTo>
                                <a:pt x="4362395" y="1627756"/>
                                <a:pt x="4392086" y="1622205"/>
                                <a:pt x="4425720" y="1620817"/>
                              </a:cubicBezTo>
                              <a:close/>
                              <a:moveTo>
                                <a:pt x="2833481" y="1554921"/>
                              </a:moveTo>
                              <a:cubicBezTo>
                                <a:pt x="2833481" y="1554921"/>
                                <a:pt x="2846986" y="1568425"/>
                                <a:pt x="2840234" y="1581930"/>
                              </a:cubicBezTo>
                              <a:cubicBezTo>
                                <a:pt x="2826729" y="1595434"/>
                                <a:pt x="2799721" y="1602186"/>
                                <a:pt x="2799721" y="1602186"/>
                              </a:cubicBezTo>
                              <a:lnTo>
                                <a:pt x="2813225" y="1568425"/>
                              </a:lnTo>
                              <a:cubicBezTo>
                                <a:pt x="2813225" y="1568425"/>
                                <a:pt x="2813225" y="1568425"/>
                                <a:pt x="2833481" y="1554921"/>
                              </a:cubicBezTo>
                              <a:close/>
                              <a:moveTo>
                                <a:pt x="1461755" y="1526595"/>
                              </a:moveTo>
                              <a:lnTo>
                                <a:pt x="1461715" y="1526922"/>
                              </a:lnTo>
                              <a:lnTo>
                                <a:pt x="1461549" y="1527110"/>
                              </a:lnTo>
                              <a:cubicBezTo>
                                <a:pt x="1453516" y="1537303"/>
                                <a:pt x="1446924" y="1547187"/>
                                <a:pt x="1443628" y="1555424"/>
                              </a:cubicBezTo>
                              <a:cubicBezTo>
                                <a:pt x="1437036" y="1568603"/>
                                <a:pt x="1443628" y="1555424"/>
                                <a:pt x="1450219" y="1542245"/>
                              </a:cubicBezTo>
                              <a:cubicBezTo>
                                <a:pt x="1453515" y="1532361"/>
                                <a:pt x="1460107" y="1522477"/>
                                <a:pt x="1461755" y="1526595"/>
                              </a:cubicBezTo>
                              <a:close/>
                              <a:moveTo>
                                <a:pt x="1522730" y="1463171"/>
                              </a:moveTo>
                              <a:cubicBezTo>
                                <a:pt x="1522730" y="1463171"/>
                                <a:pt x="1588649" y="1463171"/>
                                <a:pt x="1582058" y="1496119"/>
                              </a:cubicBezTo>
                              <a:cubicBezTo>
                                <a:pt x="1575466" y="1529066"/>
                                <a:pt x="1562282" y="1614730"/>
                                <a:pt x="1562282" y="1614730"/>
                              </a:cubicBezTo>
                              <a:cubicBezTo>
                                <a:pt x="1582058" y="1674035"/>
                                <a:pt x="1582058" y="1674035"/>
                                <a:pt x="1582058" y="1674035"/>
                              </a:cubicBezTo>
                              <a:cubicBezTo>
                                <a:pt x="1601833" y="1739931"/>
                                <a:pt x="1601833" y="1739931"/>
                                <a:pt x="1601833" y="1739931"/>
                              </a:cubicBezTo>
                              <a:cubicBezTo>
                                <a:pt x="1568874" y="1779468"/>
                                <a:pt x="1568874" y="1779468"/>
                                <a:pt x="1568874" y="1779468"/>
                              </a:cubicBezTo>
                              <a:cubicBezTo>
                                <a:pt x="1549098" y="1851952"/>
                                <a:pt x="1549098" y="1851952"/>
                                <a:pt x="1549098" y="1851952"/>
                              </a:cubicBezTo>
                              <a:cubicBezTo>
                                <a:pt x="1549098" y="1851952"/>
                                <a:pt x="1601833" y="1917847"/>
                                <a:pt x="1661160" y="1891489"/>
                              </a:cubicBezTo>
                              <a:cubicBezTo>
                                <a:pt x="1661160" y="1891489"/>
                                <a:pt x="1740263" y="1983742"/>
                                <a:pt x="1812774" y="1911258"/>
                              </a:cubicBezTo>
                              <a:cubicBezTo>
                                <a:pt x="1812774" y="1911258"/>
                                <a:pt x="1891877" y="1812415"/>
                                <a:pt x="1924837" y="1891489"/>
                              </a:cubicBezTo>
                              <a:cubicBezTo>
                                <a:pt x="2010532" y="1838773"/>
                                <a:pt x="2010532" y="1838773"/>
                                <a:pt x="2010532" y="1838773"/>
                              </a:cubicBezTo>
                              <a:cubicBezTo>
                                <a:pt x="2135778" y="1799236"/>
                                <a:pt x="2135778" y="1799236"/>
                                <a:pt x="2135778" y="1799236"/>
                              </a:cubicBezTo>
                              <a:cubicBezTo>
                                <a:pt x="2135778" y="1799236"/>
                                <a:pt x="2181921" y="1812415"/>
                                <a:pt x="2188513" y="1772878"/>
                              </a:cubicBezTo>
                              <a:cubicBezTo>
                                <a:pt x="2188513" y="1772878"/>
                                <a:pt x="2155554" y="1700393"/>
                                <a:pt x="2228065" y="1687214"/>
                              </a:cubicBezTo>
                              <a:cubicBezTo>
                                <a:pt x="2261024" y="1634498"/>
                                <a:pt x="2261024" y="1634498"/>
                                <a:pt x="2261024" y="1634498"/>
                              </a:cubicBezTo>
                              <a:cubicBezTo>
                                <a:pt x="2261024" y="1634498"/>
                                <a:pt x="2392862" y="1555424"/>
                                <a:pt x="2465373" y="1634498"/>
                              </a:cubicBezTo>
                              <a:cubicBezTo>
                                <a:pt x="2498333" y="1746520"/>
                                <a:pt x="2498333" y="1746520"/>
                                <a:pt x="2498333" y="1746520"/>
                              </a:cubicBezTo>
                              <a:cubicBezTo>
                                <a:pt x="2498333" y="1746520"/>
                                <a:pt x="2584028" y="1792647"/>
                                <a:pt x="2518109" y="1838773"/>
                              </a:cubicBezTo>
                              <a:cubicBezTo>
                                <a:pt x="2491741" y="1898079"/>
                                <a:pt x="2491741" y="1898079"/>
                                <a:pt x="2491741" y="1898079"/>
                              </a:cubicBezTo>
                              <a:cubicBezTo>
                                <a:pt x="2491741" y="1898079"/>
                                <a:pt x="2544476" y="1957384"/>
                                <a:pt x="2478557" y="2010100"/>
                              </a:cubicBezTo>
                              <a:cubicBezTo>
                                <a:pt x="2478557" y="2010100"/>
                                <a:pt x="2419230" y="2082585"/>
                                <a:pt x="2491741" y="2082585"/>
                              </a:cubicBezTo>
                              <a:cubicBezTo>
                                <a:pt x="2524701" y="2148480"/>
                                <a:pt x="2524701" y="2148480"/>
                                <a:pt x="2524701" y="2148480"/>
                              </a:cubicBezTo>
                              <a:cubicBezTo>
                                <a:pt x="2524701" y="2148480"/>
                                <a:pt x="2577436" y="2188017"/>
                                <a:pt x="2570844" y="2260502"/>
                              </a:cubicBezTo>
                              <a:cubicBezTo>
                                <a:pt x="2696090" y="2339576"/>
                                <a:pt x="2696090" y="2339576"/>
                                <a:pt x="2696090" y="2339576"/>
                              </a:cubicBezTo>
                              <a:cubicBezTo>
                                <a:pt x="2788377" y="2379113"/>
                                <a:pt x="2788377" y="2379113"/>
                                <a:pt x="2788377" y="2379113"/>
                              </a:cubicBezTo>
                              <a:cubicBezTo>
                                <a:pt x="2887256" y="2425239"/>
                                <a:pt x="2887256" y="2425239"/>
                                <a:pt x="2887256" y="2425239"/>
                              </a:cubicBezTo>
                              <a:cubicBezTo>
                                <a:pt x="2979542" y="2359344"/>
                                <a:pt x="2979542" y="2359344"/>
                                <a:pt x="2979542" y="2359344"/>
                              </a:cubicBezTo>
                              <a:cubicBezTo>
                                <a:pt x="3085013" y="2326397"/>
                                <a:pt x="3085013" y="2326397"/>
                                <a:pt x="3085013" y="2326397"/>
                              </a:cubicBezTo>
                              <a:cubicBezTo>
                                <a:pt x="3085013" y="2372523"/>
                                <a:pt x="3085013" y="2372523"/>
                                <a:pt x="3085013" y="2372523"/>
                              </a:cubicBezTo>
                              <a:cubicBezTo>
                                <a:pt x="3019094" y="2405471"/>
                                <a:pt x="3019094" y="2405471"/>
                                <a:pt x="3019094" y="2405471"/>
                              </a:cubicBezTo>
                              <a:cubicBezTo>
                                <a:pt x="2966358" y="2471366"/>
                                <a:pt x="2966358" y="2471366"/>
                                <a:pt x="2966358" y="2471366"/>
                              </a:cubicBezTo>
                              <a:cubicBezTo>
                                <a:pt x="2900439" y="2517493"/>
                                <a:pt x="2900439" y="2517493"/>
                                <a:pt x="2900439" y="2517493"/>
                              </a:cubicBezTo>
                              <a:cubicBezTo>
                                <a:pt x="2893847" y="2596567"/>
                                <a:pt x="2893847" y="2596567"/>
                                <a:pt x="2893847" y="2596567"/>
                              </a:cubicBezTo>
                              <a:cubicBezTo>
                                <a:pt x="2900439" y="2616335"/>
                                <a:pt x="2920215" y="2609746"/>
                                <a:pt x="2926807" y="2603156"/>
                              </a:cubicBezTo>
                              <a:cubicBezTo>
                                <a:pt x="2939991" y="2596567"/>
                                <a:pt x="2939991" y="2589977"/>
                                <a:pt x="2913623" y="2636104"/>
                              </a:cubicBezTo>
                              <a:cubicBezTo>
                                <a:pt x="2860888" y="2721767"/>
                                <a:pt x="2887256" y="2754715"/>
                                <a:pt x="2887256" y="2754715"/>
                              </a:cubicBezTo>
                              <a:cubicBezTo>
                                <a:pt x="2880664" y="2807431"/>
                                <a:pt x="2880664" y="2807431"/>
                                <a:pt x="2880664" y="2807431"/>
                              </a:cubicBezTo>
                              <a:cubicBezTo>
                                <a:pt x="2966358" y="2820610"/>
                                <a:pt x="2966358" y="2820610"/>
                                <a:pt x="2966358" y="2820610"/>
                              </a:cubicBezTo>
                              <a:cubicBezTo>
                                <a:pt x="2966358" y="2820610"/>
                                <a:pt x="3019094" y="2820610"/>
                                <a:pt x="3005910" y="2886505"/>
                              </a:cubicBezTo>
                              <a:cubicBezTo>
                                <a:pt x="3012502" y="2965579"/>
                                <a:pt x="3012502" y="2965579"/>
                                <a:pt x="3012502" y="2965579"/>
                              </a:cubicBezTo>
                              <a:cubicBezTo>
                                <a:pt x="3065237" y="2945811"/>
                                <a:pt x="3065237" y="2945811"/>
                                <a:pt x="3065237" y="2945811"/>
                              </a:cubicBezTo>
                              <a:cubicBezTo>
                                <a:pt x="3078421" y="3044653"/>
                                <a:pt x="3078421" y="3044653"/>
                                <a:pt x="3078421" y="3044653"/>
                              </a:cubicBezTo>
                              <a:cubicBezTo>
                                <a:pt x="3078421" y="3044653"/>
                                <a:pt x="3078421" y="3084190"/>
                                <a:pt x="3058645" y="3110548"/>
                              </a:cubicBezTo>
                              <a:cubicBezTo>
                                <a:pt x="3032277" y="3130317"/>
                                <a:pt x="3032277" y="3130317"/>
                                <a:pt x="3032277" y="3130317"/>
                              </a:cubicBezTo>
                              <a:cubicBezTo>
                                <a:pt x="3111380" y="3189623"/>
                                <a:pt x="3111380" y="3189623"/>
                                <a:pt x="3111380" y="3189623"/>
                              </a:cubicBezTo>
                              <a:cubicBezTo>
                                <a:pt x="3157524" y="3262107"/>
                                <a:pt x="3157524" y="3262107"/>
                                <a:pt x="3157524" y="3262107"/>
                              </a:cubicBezTo>
                              <a:cubicBezTo>
                                <a:pt x="3150932" y="3301644"/>
                                <a:pt x="3131156" y="3341181"/>
                                <a:pt x="3131156" y="3341181"/>
                              </a:cubicBezTo>
                              <a:cubicBezTo>
                                <a:pt x="3170708" y="3387308"/>
                                <a:pt x="3170708" y="3387308"/>
                                <a:pt x="3170708" y="3387308"/>
                              </a:cubicBezTo>
                              <a:cubicBezTo>
                                <a:pt x="3164116" y="3492740"/>
                                <a:pt x="3164116" y="3492740"/>
                                <a:pt x="3164116" y="3492740"/>
                              </a:cubicBezTo>
                              <a:cubicBezTo>
                                <a:pt x="3269586" y="3604762"/>
                                <a:pt x="3269586" y="3604762"/>
                                <a:pt x="3269586" y="3604762"/>
                              </a:cubicBezTo>
                              <a:cubicBezTo>
                                <a:pt x="3144340" y="3677246"/>
                                <a:pt x="3144340" y="3677246"/>
                                <a:pt x="3144340" y="3677246"/>
                              </a:cubicBezTo>
                              <a:cubicBezTo>
                                <a:pt x="3104788" y="3716783"/>
                                <a:pt x="3104788" y="3716783"/>
                                <a:pt x="3104788" y="3716783"/>
                              </a:cubicBezTo>
                              <a:cubicBezTo>
                                <a:pt x="3078421" y="3789268"/>
                                <a:pt x="3078421" y="3789268"/>
                                <a:pt x="3078421" y="3789268"/>
                              </a:cubicBezTo>
                              <a:cubicBezTo>
                                <a:pt x="3065237" y="3868342"/>
                                <a:pt x="3065237" y="3868342"/>
                                <a:pt x="3065237" y="3868342"/>
                              </a:cubicBezTo>
                              <a:cubicBezTo>
                                <a:pt x="2986134" y="3901289"/>
                                <a:pt x="2986134" y="3901289"/>
                                <a:pt x="2986134" y="3901289"/>
                              </a:cubicBezTo>
                              <a:cubicBezTo>
                                <a:pt x="2939991" y="3901289"/>
                                <a:pt x="2939991" y="3901289"/>
                                <a:pt x="2939991" y="3901289"/>
                              </a:cubicBezTo>
                              <a:cubicBezTo>
                                <a:pt x="2939991" y="3901289"/>
                                <a:pt x="2933399" y="3934237"/>
                                <a:pt x="2926807" y="3960595"/>
                              </a:cubicBezTo>
                              <a:cubicBezTo>
                                <a:pt x="2920215" y="3986953"/>
                                <a:pt x="2913623" y="4033080"/>
                                <a:pt x="2913623" y="4033080"/>
                              </a:cubicBezTo>
                              <a:cubicBezTo>
                                <a:pt x="2847704" y="4079206"/>
                                <a:pt x="2847704" y="4079206"/>
                                <a:pt x="2847704" y="4079206"/>
                              </a:cubicBezTo>
                              <a:cubicBezTo>
                                <a:pt x="2748825" y="4085796"/>
                                <a:pt x="2748825" y="4085796"/>
                                <a:pt x="2748825" y="4085796"/>
                              </a:cubicBezTo>
                              <a:cubicBezTo>
                                <a:pt x="2748825" y="4085796"/>
                                <a:pt x="2729050" y="4098975"/>
                                <a:pt x="2702682" y="4098975"/>
                              </a:cubicBezTo>
                              <a:cubicBezTo>
                                <a:pt x="2676314" y="4105564"/>
                                <a:pt x="2656539" y="4164870"/>
                                <a:pt x="2656539" y="4164870"/>
                              </a:cubicBezTo>
                              <a:cubicBezTo>
                                <a:pt x="2597212" y="4197817"/>
                                <a:pt x="2597212" y="4230765"/>
                                <a:pt x="2610395" y="4257123"/>
                              </a:cubicBezTo>
                              <a:cubicBezTo>
                                <a:pt x="2623579" y="4283481"/>
                                <a:pt x="2623579" y="4309839"/>
                                <a:pt x="2610395" y="4336197"/>
                              </a:cubicBezTo>
                              <a:cubicBezTo>
                                <a:pt x="2597212" y="4355966"/>
                                <a:pt x="2630171" y="4388913"/>
                                <a:pt x="2584028" y="4395503"/>
                              </a:cubicBezTo>
                              <a:cubicBezTo>
                                <a:pt x="2537884" y="4402092"/>
                                <a:pt x="2524701" y="4408682"/>
                                <a:pt x="2498333" y="4415271"/>
                              </a:cubicBezTo>
                              <a:cubicBezTo>
                                <a:pt x="2471965" y="4415271"/>
                                <a:pt x="2471965" y="4415271"/>
                                <a:pt x="2471965" y="4415271"/>
                              </a:cubicBezTo>
                              <a:cubicBezTo>
                                <a:pt x="2386271" y="4448219"/>
                                <a:pt x="2386271" y="4448219"/>
                                <a:pt x="2386271" y="4448219"/>
                              </a:cubicBezTo>
                              <a:cubicBezTo>
                                <a:pt x="2386271" y="4448219"/>
                                <a:pt x="2359903" y="4514114"/>
                                <a:pt x="2412638" y="4566830"/>
                              </a:cubicBezTo>
                              <a:cubicBezTo>
                                <a:pt x="2478557" y="4639314"/>
                                <a:pt x="2478557" y="4639314"/>
                                <a:pt x="2478557" y="4639314"/>
                              </a:cubicBezTo>
                              <a:cubicBezTo>
                                <a:pt x="2478557" y="4639314"/>
                                <a:pt x="2544476" y="4678851"/>
                                <a:pt x="2518109" y="4678851"/>
                              </a:cubicBezTo>
                              <a:cubicBezTo>
                                <a:pt x="2485149" y="4678851"/>
                                <a:pt x="2419230" y="4685441"/>
                                <a:pt x="2419230" y="4685441"/>
                              </a:cubicBezTo>
                              <a:cubicBezTo>
                                <a:pt x="2392862" y="4626135"/>
                                <a:pt x="2392862" y="4626135"/>
                                <a:pt x="2392862" y="4626135"/>
                              </a:cubicBezTo>
                              <a:cubicBezTo>
                                <a:pt x="2346719" y="4560240"/>
                                <a:pt x="2346719" y="4560240"/>
                                <a:pt x="2346719" y="4560240"/>
                              </a:cubicBezTo>
                              <a:cubicBezTo>
                                <a:pt x="2346719" y="4507524"/>
                                <a:pt x="2346719" y="4507524"/>
                                <a:pt x="2346719" y="4507524"/>
                              </a:cubicBezTo>
                              <a:cubicBezTo>
                                <a:pt x="2300576" y="4454808"/>
                                <a:pt x="2300576" y="4454808"/>
                                <a:pt x="2300576" y="4454808"/>
                              </a:cubicBezTo>
                              <a:cubicBezTo>
                                <a:pt x="2267616" y="4415271"/>
                                <a:pt x="2267616" y="4415271"/>
                                <a:pt x="2267616" y="4415271"/>
                              </a:cubicBezTo>
                              <a:cubicBezTo>
                                <a:pt x="2267616" y="4415271"/>
                                <a:pt x="2188513" y="4369145"/>
                                <a:pt x="2181921" y="4402092"/>
                              </a:cubicBezTo>
                              <a:cubicBezTo>
                                <a:pt x="2168737" y="4421861"/>
                                <a:pt x="2168737" y="4421861"/>
                                <a:pt x="2162145" y="4421861"/>
                              </a:cubicBezTo>
                              <a:cubicBezTo>
                                <a:pt x="2162145" y="4421861"/>
                                <a:pt x="2162145" y="4421861"/>
                                <a:pt x="2162145" y="4448219"/>
                              </a:cubicBezTo>
                              <a:cubicBezTo>
                                <a:pt x="2162145" y="4494345"/>
                                <a:pt x="2195105" y="4487756"/>
                                <a:pt x="2162145" y="4494345"/>
                              </a:cubicBezTo>
                              <a:cubicBezTo>
                                <a:pt x="2122594" y="4507524"/>
                                <a:pt x="2122594" y="4507524"/>
                                <a:pt x="2122594" y="4507524"/>
                              </a:cubicBezTo>
                              <a:cubicBezTo>
                                <a:pt x="2056675" y="4435040"/>
                                <a:pt x="2056675" y="4435040"/>
                                <a:pt x="2056675" y="4435040"/>
                              </a:cubicBezTo>
                              <a:cubicBezTo>
                                <a:pt x="2030307" y="4435040"/>
                                <a:pt x="2003940" y="4474577"/>
                                <a:pt x="2003940" y="4474577"/>
                              </a:cubicBezTo>
                              <a:cubicBezTo>
                                <a:pt x="2003940" y="4474577"/>
                                <a:pt x="1957796" y="4481166"/>
                                <a:pt x="1938021" y="4500935"/>
                              </a:cubicBezTo>
                              <a:cubicBezTo>
                                <a:pt x="1918245" y="4520703"/>
                                <a:pt x="1918245" y="4520703"/>
                                <a:pt x="1918245" y="4520703"/>
                              </a:cubicBezTo>
                              <a:cubicBezTo>
                                <a:pt x="1918245" y="4520703"/>
                                <a:pt x="1852326" y="4553651"/>
                                <a:pt x="1839142" y="4573419"/>
                              </a:cubicBezTo>
                              <a:cubicBezTo>
                                <a:pt x="1825958" y="4599777"/>
                                <a:pt x="1819366" y="4632725"/>
                                <a:pt x="1819366" y="4632725"/>
                              </a:cubicBezTo>
                              <a:cubicBezTo>
                                <a:pt x="1839142" y="5159886"/>
                                <a:pt x="1839142" y="5159886"/>
                                <a:pt x="1839142" y="5159886"/>
                              </a:cubicBezTo>
                              <a:cubicBezTo>
                                <a:pt x="1792999" y="5166475"/>
                                <a:pt x="1792999" y="5166475"/>
                                <a:pt x="1792999" y="5166475"/>
                              </a:cubicBezTo>
                              <a:cubicBezTo>
                                <a:pt x="1792999" y="5074222"/>
                                <a:pt x="1792999" y="5074222"/>
                                <a:pt x="1792999" y="5074222"/>
                              </a:cubicBezTo>
                              <a:cubicBezTo>
                                <a:pt x="1792999" y="5074222"/>
                                <a:pt x="1766631" y="4988558"/>
                                <a:pt x="1773223" y="4968790"/>
                              </a:cubicBezTo>
                              <a:cubicBezTo>
                                <a:pt x="1773223" y="4942432"/>
                                <a:pt x="1753447" y="4843589"/>
                                <a:pt x="1753447" y="4843589"/>
                              </a:cubicBezTo>
                              <a:cubicBezTo>
                                <a:pt x="1773223" y="4738157"/>
                                <a:pt x="1773223" y="4738157"/>
                                <a:pt x="1773223" y="4738157"/>
                              </a:cubicBezTo>
                              <a:cubicBezTo>
                                <a:pt x="1766631" y="4678851"/>
                                <a:pt x="1766631" y="4678851"/>
                                <a:pt x="1766631" y="4678851"/>
                              </a:cubicBezTo>
                              <a:cubicBezTo>
                                <a:pt x="1694120" y="4639314"/>
                                <a:pt x="1694120" y="4639314"/>
                                <a:pt x="1694120" y="4639314"/>
                              </a:cubicBezTo>
                              <a:cubicBezTo>
                                <a:pt x="1694120" y="4639314"/>
                                <a:pt x="1634793" y="4599777"/>
                                <a:pt x="1641385" y="4652493"/>
                              </a:cubicBezTo>
                              <a:cubicBezTo>
                                <a:pt x="1647977" y="4705210"/>
                                <a:pt x="1628201" y="4738157"/>
                                <a:pt x="1628201" y="4738157"/>
                              </a:cubicBezTo>
                              <a:cubicBezTo>
                                <a:pt x="1582058" y="4757926"/>
                                <a:pt x="1549098" y="4738157"/>
                                <a:pt x="1562282" y="4711799"/>
                              </a:cubicBezTo>
                              <a:cubicBezTo>
                                <a:pt x="1575466" y="4692030"/>
                                <a:pt x="1575466" y="4692030"/>
                                <a:pt x="1575466" y="4692030"/>
                              </a:cubicBezTo>
                              <a:cubicBezTo>
                                <a:pt x="1582058" y="4612956"/>
                                <a:pt x="1582058" y="4612956"/>
                                <a:pt x="1582058" y="4612956"/>
                              </a:cubicBezTo>
                              <a:cubicBezTo>
                                <a:pt x="1535914" y="4580009"/>
                                <a:pt x="1535914" y="4580009"/>
                                <a:pt x="1535914" y="4580009"/>
                              </a:cubicBezTo>
                              <a:cubicBezTo>
                                <a:pt x="1535914" y="4580009"/>
                                <a:pt x="1529322" y="4553651"/>
                                <a:pt x="1502955" y="4533882"/>
                              </a:cubicBezTo>
                              <a:cubicBezTo>
                                <a:pt x="1483179" y="4507524"/>
                                <a:pt x="1483179" y="4507524"/>
                                <a:pt x="1483179" y="4507524"/>
                              </a:cubicBezTo>
                              <a:cubicBezTo>
                                <a:pt x="1390892" y="4461398"/>
                                <a:pt x="1390892" y="4461398"/>
                                <a:pt x="1390892" y="4461398"/>
                              </a:cubicBezTo>
                              <a:cubicBezTo>
                                <a:pt x="1390892" y="4461398"/>
                                <a:pt x="1357933" y="4494345"/>
                                <a:pt x="1344749" y="4514114"/>
                              </a:cubicBezTo>
                              <a:cubicBezTo>
                                <a:pt x="1331565" y="4540472"/>
                                <a:pt x="1285422" y="4553651"/>
                                <a:pt x="1285422" y="4553651"/>
                              </a:cubicBezTo>
                              <a:cubicBezTo>
                                <a:pt x="1206319" y="4553651"/>
                                <a:pt x="1206319" y="4553651"/>
                                <a:pt x="1206319" y="4553651"/>
                              </a:cubicBezTo>
                              <a:cubicBezTo>
                                <a:pt x="1160175" y="4527293"/>
                                <a:pt x="1160175" y="4527293"/>
                                <a:pt x="1160175" y="4527293"/>
                              </a:cubicBezTo>
                              <a:cubicBezTo>
                                <a:pt x="1140400" y="4448219"/>
                                <a:pt x="1140400" y="4448219"/>
                                <a:pt x="1140400" y="4448219"/>
                              </a:cubicBezTo>
                              <a:cubicBezTo>
                                <a:pt x="1140400" y="4448219"/>
                                <a:pt x="1127216" y="4421861"/>
                                <a:pt x="1100848" y="4402092"/>
                              </a:cubicBezTo>
                              <a:cubicBezTo>
                                <a:pt x="1081073" y="4375734"/>
                                <a:pt x="988786" y="4316428"/>
                                <a:pt x="988786" y="4316428"/>
                              </a:cubicBezTo>
                              <a:cubicBezTo>
                                <a:pt x="942643" y="4283481"/>
                                <a:pt x="942643" y="4283481"/>
                                <a:pt x="942643" y="4283481"/>
                              </a:cubicBezTo>
                              <a:cubicBezTo>
                                <a:pt x="942643" y="4283481"/>
                                <a:pt x="949234" y="4224175"/>
                                <a:pt x="949234" y="4197817"/>
                              </a:cubicBezTo>
                              <a:cubicBezTo>
                                <a:pt x="949234" y="4184638"/>
                                <a:pt x="955826" y="4184638"/>
                                <a:pt x="962418" y="4184638"/>
                              </a:cubicBezTo>
                              <a:cubicBezTo>
                                <a:pt x="969010" y="4184638"/>
                                <a:pt x="969010" y="4184638"/>
                                <a:pt x="942643" y="4171459"/>
                              </a:cubicBezTo>
                              <a:cubicBezTo>
                                <a:pt x="896499" y="4145101"/>
                                <a:pt x="955826" y="4164870"/>
                                <a:pt x="896499" y="4145101"/>
                              </a:cubicBezTo>
                              <a:cubicBezTo>
                                <a:pt x="837172" y="4125333"/>
                                <a:pt x="771253" y="4118743"/>
                                <a:pt x="804213" y="4079206"/>
                              </a:cubicBezTo>
                              <a:cubicBezTo>
                                <a:pt x="837172" y="4033080"/>
                                <a:pt x="837172" y="4033080"/>
                                <a:pt x="837172" y="4033080"/>
                              </a:cubicBezTo>
                              <a:cubicBezTo>
                                <a:pt x="837172" y="4033080"/>
                                <a:pt x="817396" y="3960595"/>
                                <a:pt x="791029" y="3973774"/>
                              </a:cubicBezTo>
                              <a:cubicBezTo>
                                <a:pt x="777845" y="3973774"/>
                                <a:pt x="771253" y="3973774"/>
                                <a:pt x="764661" y="3967185"/>
                              </a:cubicBezTo>
                              <a:cubicBezTo>
                                <a:pt x="758069" y="3960595"/>
                                <a:pt x="744885" y="3960595"/>
                                <a:pt x="725110" y="3986953"/>
                              </a:cubicBezTo>
                              <a:cubicBezTo>
                                <a:pt x="692150" y="4026490"/>
                                <a:pt x="731702" y="4000132"/>
                                <a:pt x="692150" y="4026490"/>
                              </a:cubicBezTo>
                              <a:cubicBezTo>
                                <a:pt x="646007" y="4052848"/>
                                <a:pt x="619639" y="4039669"/>
                                <a:pt x="619639" y="4039669"/>
                              </a:cubicBezTo>
                              <a:cubicBezTo>
                                <a:pt x="573496" y="3986953"/>
                                <a:pt x="573496" y="3986953"/>
                                <a:pt x="573496" y="3986953"/>
                              </a:cubicBezTo>
                              <a:cubicBezTo>
                                <a:pt x="593271" y="3934237"/>
                                <a:pt x="593271" y="3934237"/>
                                <a:pt x="593271" y="3934237"/>
                              </a:cubicBezTo>
                              <a:cubicBezTo>
                                <a:pt x="553720" y="3881521"/>
                                <a:pt x="566904" y="3848573"/>
                                <a:pt x="533944" y="3841984"/>
                              </a:cubicBezTo>
                              <a:cubicBezTo>
                                <a:pt x="494393" y="3835394"/>
                                <a:pt x="461433" y="3802447"/>
                                <a:pt x="461433" y="3802447"/>
                              </a:cubicBezTo>
                              <a:cubicBezTo>
                                <a:pt x="441658" y="3756320"/>
                                <a:pt x="441658" y="3756320"/>
                                <a:pt x="441658" y="3756320"/>
                              </a:cubicBezTo>
                              <a:cubicBezTo>
                                <a:pt x="441658" y="3756320"/>
                                <a:pt x="408698" y="3631120"/>
                                <a:pt x="375739" y="3637709"/>
                              </a:cubicBezTo>
                              <a:cubicBezTo>
                                <a:pt x="362555" y="3637709"/>
                                <a:pt x="355963" y="3631120"/>
                                <a:pt x="342779" y="3624530"/>
                              </a:cubicBezTo>
                              <a:cubicBezTo>
                                <a:pt x="336187" y="3617941"/>
                                <a:pt x="323003" y="3611351"/>
                                <a:pt x="309820" y="3611351"/>
                              </a:cubicBezTo>
                              <a:cubicBezTo>
                                <a:pt x="283452" y="3617941"/>
                                <a:pt x="204349" y="3611351"/>
                                <a:pt x="204349" y="3611351"/>
                              </a:cubicBezTo>
                              <a:cubicBezTo>
                                <a:pt x="138430" y="3558635"/>
                                <a:pt x="138430" y="3558635"/>
                                <a:pt x="138430" y="3558635"/>
                              </a:cubicBezTo>
                              <a:cubicBezTo>
                                <a:pt x="138430" y="3558635"/>
                                <a:pt x="138430" y="3538866"/>
                                <a:pt x="151614" y="3512508"/>
                              </a:cubicBezTo>
                              <a:cubicBezTo>
                                <a:pt x="164798" y="3492740"/>
                                <a:pt x="164798" y="3492740"/>
                                <a:pt x="164798" y="3492740"/>
                              </a:cubicBezTo>
                              <a:cubicBezTo>
                                <a:pt x="164798" y="3492740"/>
                                <a:pt x="158206" y="3505919"/>
                                <a:pt x="105470" y="3492740"/>
                              </a:cubicBezTo>
                              <a:cubicBezTo>
                                <a:pt x="52735" y="3486150"/>
                                <a:pt x="39551" y="3433434"/>
                                <a:pt x="39551" y="3433434"/>
                              </a:cubicBezTo>
                              <a:cubicBezTo>
                                <a:pt x="39551" y="3433434"/>
                                <a:pt x="59327" y="3400487"/>
                                <a:pt x="39551" y="3360950"/>
                              </a:cubicBezTo>
                              <a:cubicBezTo>
                                <a:pt x="26368" y="3328002"/>
                                <a:pt x="0" y="3229160"/>
                                <a:pt x="0" y="3229160"/>
                              </a:cubicBezTo>
                              <a:cubicBezTo>
                                <a:pt x="32959" y="3176444"/>
                                <a:pt x="32959" y="3176444"/>
                                <a:pt x="32959" y="3176444"/>
                              </a:cubicBezTo>
                              <a:cubicBezTo>
                                <a:pt x="112062" y="3117138"/>
                                <a:pt x="112062" y="3117138"/>
                                <a:pt x="112062" y="3117138"/>
                              </a:cubicBezTo>
                              <a:cubicBezTo>
                                <a:pt x="145022" y="3071011"/>
                                <a:pt x="158206" y="2978758"/>
                                <a:pt x="158206" y="2978758"/>
                              </a:cubicBezTo>
                              <a:cubicBezTo>
                                <a:pt x="210941" y="2965579"/>
                                <a:pt x="224125" y="2952400"/>
                                <a:pt x="257084" y="2952400"/>
                              </a:cubicBezTo>
                              <a:cubicBezTo>
                                <a:pt x="296636" y="2952400"/>
                                <a:pt x="296636" y="2932632"/>
                                <a:pt x="336187" y="2939221"/>
                              </a:cubicBezTo>
                              <a:cubicBezTo>
                                <a:pt x="369147" y="2945811"/>
                                <a:pt x="382330" y="2919453"/>
                                <a:pt x="382330" y="2919453"/>
                              </a:cubicBezTo>
                              <a:cubicBezTo>
                                <a:pt x="355963" y="2879916"/>
                                <a:pt x="342779" y="2853558"/>
                                <a:pt x="316411" y="2840379"/>
                              </a:cubicBezTo>
                              <a:cubicBezTo>
                                <a:pt x="296636" y="2827200"/>
                                <a:pt x="276860" y="2787662"/>
                                <a:pt x="276860" y="2787662"/>
                              </a:cubicBezTo>
                              <a:cubicBezTo>
                                <a:pt x="276860" y="2701999"/>
                                <a:pt x="276860" y="2701999"/>
                                <a:pt x="276860" y="2701999"/>
                              </a:cubicBezTo>
                              <a:cubicBezTo>
                                <a:pt x="276860" y="2701999"/>
                                <a:pt x="250492" y="2649283"/>
                                <a:pt x="263676" y="2622925"/>
                              </a:cubicBezTo>
                              <a:cubicBezTo>
                                <a:pt x="276860" y="2603156"/>
                                <a:pt x="210941" y="2622925"/>
                                <a:pt x="276860" y="2603156"/>
                              </a:cubicBezTo>
                              <a:cubicBezTo>
                                <a:pt x="342779" y="2583388"/>
                                <a:pt x="342779" y="2583388"/>
                                <a:pt x="342779" y="2583388"/>
                              </a:cubicBezTo>
                              <a:cubicBezTo>
                                <a:pt x="355963" y="2517493"/>
                                <a:pt x="355963" y="2517493"/>
                                <a:pt x="355963" y="2517493"/>
                              </a:cubicBezTo>
                              <a:cubicBezTo>
                                <a:pt x="355963" y="2431829"/>
                                <a:pt x="355963" y="2431829"/>
                                <a:pt x="355963" y="2431829"/>
                              </a:cubicBezTo>
                              <a:cubicBezTo>
                                <a:pt x="408698" y="2398881"/>
                                <a:pt x="408698" y="2398881"/>
                                <a:pt x="408698" y="2398881"/>
                              </a:cubicBezTo>
                              <a:cubicBezTo>
                                <a:pt x="474617" y="2372523"/>
                                <a:pt x="474617" y="2372523"/>
                                <a:pt x="474617" y="2372523"/>
                              </a:cubicBezTo>
                              <a:cubicBezTo>
                                <a:pt x="547128" y="2332986"/>
                                <a:pt x="547128" y="2332986"/>
                                <a:pt x="547128" y="2332986"/>
                              </a:cubicBezTo>
                              <a:cubicBezTo>
                                <a:pt x="553720" y="2240733"/>
                                <a:pt x="553720" y="2240733"/>
                                <a:pt x="553720" y="2240733"/>
                              </a:cubicBezTo>
                              <a:cubicBezTo>
                                <a:pt x="487801" y="2214375"/>
                                <a:pt x="487801" y="2214375"/>
                                <a:pt x="487801" y="2214375"/>
                              </a:cubicBezTo>
                              <a:cubicBezTo>
                                <a:pt x="487801" y="2214375"/>
                                <a:pt x="481209" y="2122122"/>
                                <a:pt x="507577" y="2115533"/>
                              </a:cubicBezTo>
                              <a:cubicBezTo>
                                <a:pt x="540536" y="2115533"/>
                                <a:pt x="586680" y="2082585"/>
                                <a:pt x="586680" y="2082585"/>
                              </a:cubicBezTo>
                              <a:cubicBezTo>
                                <a:pt x="586680" y="2082585"/>
                                <a:pt x="652599" y="2108943"/>
                                <a:pt x="659191" y="2075995"/>
                              </a:cubicBezTo>
                              <a:cubicBezTo>
                                <a:pt x="665782" y="2049637"/>
                                <a:pt x="672374" y="2023279"/>
                                <a:pt x="678966" y="1990332"/>
                              </a:cubicBezTo>
                              <a:cubicBezTo>
                                <a:pt x="685558" y="1957384"/>
                                <a:pt x="725110" y="1884900"/>
                                <a:pt x="725110" y="1884900"/>
                              </a:cubicBezTo>
                              <a:cubicBezTo>
                                <a:pt x="725110" y="1884900"/>
                                <a:pt x="777845" y="1851952"/>
                                <a:pt x="804213" y="1865131"/>
                              </a:cubicBezTo>
                              <a:cubicBezTo>
                                <a:pt x="823988" y="1878310"/>
                                <a:pt x="856948" y="1884900"/>
                                <a:pt x="896499" y="1891489"/>
                              </a:cubicBezTo>
                              <a:cubicBezTo>
                                <a:pt x="929459" y="1898079"/>
                                <a:pt x="922867" y="1911258"/>
                                <a:pt x="969010" y="1911258"/>
                              </a:cubicBezTo>
                              <a:cubicBezTo>
                                <a:pt x="1015154" y="1917847"/>
                                <a:pt x="1074481" y="1937616"/>
                                <a:pt x="1074481" y="1911258"/>
                              </a:cubicBezTo>
                              <a:cubicBezTo>
                                <a:pt x="1081073" y="1884900"/>
                                <a:pt x="1114032" y="1851952"/>
                                <a:pt x="1114032" y="1825594"/>
                              </a:cubicBezTo>
                              <a:cubicBezTo>
                                <a:pt x="1107440" y="1799236"/>
                                <a:pt x="1146992" y="1733341"/>
                                <a:pt x="1146992" y="1733341"/>
                              </a:cubicBezTo>
                              <a:cubicBezTo>
                                <a:pt x="1239278" y="1739931"/>
                                <a:pt x="1239278" y="1739931"/>
                                <a:pt x="1239278" y="1739931"/>
                              </a:cubicBezTo>
                              <a:cubicBezTo>
                                <a:pt x="1245870" y="1786057"/>
                                <a:pt x="1245870" y="1786057"/>
                                <a:pt x="1245870" y="1786057"/>
                              </a:cubicBezTo>
                              <a:cubicBezTo>
                                <a:pt x="1245870" y="1786057"/>
                                <a:pt x="1259054" y="1845363"/>
                                <a:pt x="1239278" y="1865131"/>
                              </a:cubicBezTo>
                              <a:cubicBezTo>
                                <a:pt x="1212911" y="1884900"/>
                                <a:pt x="1206319" y="1931026"/>
                                <a:pt x="1232686" y="1931026"/>
                              </a:cubicBezTo>
                              <a:cubicBezTo>
                                <a:pt x="1259054" y="1937616"/>
                                <a:pt x="1456811" y="1937616"/>
                                <a:pt x="1437036" y="1924437"/>
                              </a:cubicBezTo>
                              <a:cubicBezTo>
                                <a:pt x="1423852" y="1911258"/>
                                <a:pt x="1423852" y="1911258"/>
                                <a:pt x="1423852" y="1911258"/>
                              </a:cubicBezTo>
                              <a:cubicBezTo>
                                <a:pt x="1509547" y="1759699"/>
                                <a:pt x="1509547" y="1759699"/>
                                <a:pt x="1509547" y="1759699"/>
                              </a:cubicBezTo>
                              <a:cubicBezTo>
                                <a:pt x="1509547" y="1759699"/>
                                <a:pt x="1397484" y="1746520"/>
                                <a:pt x="1443628" y="1594961"/>
                              </a:cubicBezTo>
                              <a:cubicBezTo>
                                <a:pt x="1451868" y="1571898"/>
                                <a:pt x="1456811" y="1555836"/>
                                <a:pt x="1459489" y="1545025"/>
                              </a:cubicBezTo>
                              <a:lnTo>
                                <a:pt x="1461715" y="1526922"/>
                              </a:lnTo>
                              <a:lnTo>
                                <a:pt x="1488123" y="1496942"/>
                              </a:lnTo>
                              <a:cubicBezTo>
                                <a:pt x="1506251" y="1477998"/>
                                <a:pt x="1522730" y="1463171"/>
                                <a:pt x="1522730" y="1463171"/>
                              </a:cubicBezTo>
                              <a:close/>
                              <a:moveTo>
                                <a:pt x="2832694" y="1433993"/>
                              </a:moveTo>
                              <a:cubicBezTo>
                                <a:pt x="2837256" y="1432473"/>
                                <a:pt x="2842121" y="1433283"/>
                                <a:pt x="2846987" y="1438149"/>
                              </a:cubicBezTo>
                              <a:cubicBezTo>
                                <a:pt x="2834012" y="1470586"/>
                                <a:pt x="2834012" y="1470586"/>
                                <a:pt x="2834012" y="1470586"/>
                              </a:cubicBezTo>
                              <a:cubicBezTo>
                                <a:pt x="2821037" y="1477073"/>
                                <a:pt x="2808063" y="1464098"/>
                                <a:pt x="2808063" y="1464098"/>
                              </a:cubicBezTo>
                              <a:cubicBezTo>
                                <a:pt x="2808063" y="1464098"/>
                                <a:pt x="2819010" y="1438554"/>
                                <a:pt x="2832694" y="1433993"/>
                              </a:cubicBezTo>
                              <a:close/>
                              <a:moveTo>
                                <a:pt x="3278763" y="1399123"/>
                              </a:moveTo>
                              <a:cubicBezTo>
                                <a:pt x="3284934" y="1398814"/>
                                <a:pt x="3289047" y="1401697"/>
                                <a:pt x="3289047" y="1409935"/>
                              </a:cubicBezTo>
                              <a:cubicBezTo>
                                <a:pt x="3289047" y="1409935"/>
                                <a:pt x="3282465" y="1449477"/>
                                <a:pt x="3242974" y="1436296"/>
                              </a:cubicBezTo>
                              <a:cubicBezTo>
                                <a:pt x="3190319" y="1469248"/>
                                <a:pt x="3190319" y="1469248"/>
                                <a:pt x="3190319" y="1469248"/>
                              </a:cubicBezTo>
                              <a:cubicBezTo>
                                <a:pt x="3104755" y="1495609"/>
                                <a:pt x="3104755" y="1495609"/>
                                <a:pt x="3104755" y="1495609"/>
                              </a:cubicBezTo>
                              <a:cubicBezTo>
                                <a:pt x="3038937" y="1508789"/>
                                <a:pt x="3038937" y="1508789"/>
                                <a:pt x="3038937" y="1508789"/>
                              </a:cubicBezTo>
                              <a:lnTo>
                                <a:pt x="2966537" y="1554921"/>
                              </a:lnTo>
                              <a:cubicBezTo>
                                <a:pt x="2966537" y="1554921"/>
                                <a:pt x="2992864" y="1508789"/>
                                <a:pt x="3025773" y="1502199"/>
                              </a:cubicBezTo>
                              <a:cubicBezTo>
                                <a:pt x="3078428" y="1489018"/>
                                <a:pt x="3078428" y="1489018"/>
                                <a:pt x="3078428" y="1489018"/>
                              </a:cubicBezTo>
                              <a:cubicBezTo>
                                <a:pt x="3157410" y="1462657"/>
                                <a:pt x="3157410" y="1462657"/>
                                <a:pt x="3157410" y="1462657"/>
                              </a:cubicBezTo>
                              <a:cubicBezTo>
                                <a:pt x="3223228" y="1429706"/>
                                <a:pt x="3223228" y="1429706"/>
                                <a:pt x="3223228" y="1429706"/>
                              </a:cubicBezTo>
                              <a:cubicBezTo>
                                <a:pt x="3223228" y="1429706"/>
                                <a:pt x="3260252" y="1400050"/>
                                <a:pt x="3278763" y="1399123"/>
                              </a:cubicBezTo>
                              <a:close/>
                              <a:moveTo>
                                <a:pt x="3040257" y="1218887"/>
                              </a:moveTo>
                              <a:cubicBezTo>
                                <a:pt x="3042733" y="1219819"/>
                                <a:pt x="3044384" y="1222305"/>
                                <a:pt x="3044384" y="1227278"/>
                              </a:cubicBezTo>
                              <a:lnTo>
                                <a:pt x="2938734" y="1293577"/>
                              </a:lnTo>
                              <a:cubicBezTo>
                                <a:pt x="2938734" y="1293577"/>
                                <a:pt x="2938734" y="1293577"/>
                                <a:pt x="2984956" y="1253797"/>
                              </a:cubicBezTo>
                              <a:cubicBezTo>
                                <a:pt x="2984956" y="1253797"/>
                                <a:pt x="2984956" y="1253797"/>
                                <a:pt x="3017971" y="1227278"/>
                              </a:cubicBezTo>
                              <a:cubicBezTo>
                                <a:pt x="3017971" y="1227278"/>
                                <a:pt x="3032828" y="1216090"/>
                                <a:pt x="3040257" y="1218887"/>
                              </a:cubicBezTo>
                              <a:close/>
                              <a:moveTo>
                                <a:pt x="3577972" y="974958"/>
                              </a:moveTo>
                              <a:cubicBezTo>
                                <a:pt x="3577972" y="974958"/>
                                <a:pt x="3597656" y="1001648"/>
                                <a:pt x="3571410" y="1008321"/>
                              </a:cubicBezTo>
                              <a:cubicBezTo>
                                <a:pt x="3532042" y="1035011"/>
                                <a:pt x="3532042" y="1035011"/>
                                <a:pt x="3532042" y="1035011"/>
                              </a:cubicBezTo>
                              <a:cubicBezTo>
                                <a:pt x="3532042" y="1035011"/>
                                <a:pt x="3453305" y="1101737"/>
                                <a:pt x="3433620" y="1081719"/>
                              </a:cubicBezTo>
                              <a:cubicBezTo>
                                <a:pt x="3538603" y="1008321"/>
                                <a:pt x="3538603" y="1008321"/>
                                <a:pt x="3538603" y="1008321"/>
                              </a:cubicBezTo>
                              <a:cubicBezTo>
                                <a:pt x="3538603" y="1008321"/>
                                <a:pt x="3564849" y="968285"/>
                                <a:pt x="3577972" y="974958"/>
                              </a:cubicBezTo>
                              <a:close/>
                              <a:moveTo>
                                <a:pt x="3116672" y="937703"/>
                              </a:moveTo>
                              <a:cubicBezTo>
                                <a:pt x="3116672" y="937703"/>
                                <a:pt x="3077351" y="1016345"/>
                                <a:pt x="3024923" y="1029452"/>
                              </a:cubicBezTo>
                              <a:cubicBezTo>
                                <a:pt x="3116672" y="937703"/>
                                <a:pt x="3116672" y="937703"/>
                                <a:pt x="3116672" y="937703"/>
                              </a:cubicBezTo>
                              <a:close/>
                              <a:moveTo>
                                <a:pt x="3049945" y="929362"/>
                              </a:moveTo>
                              <a:lnTo>
                                <a:pt x="2944295" y="1040572"/>
                              </a:lnTo>
                              <a:lnTo>
                                <a:pt x="2985999" y="990527"/>
                              </a:lnTo>
                              <a:lnTo>
                                <a:pt x="3049945" y="929362"/>
                              </a:lnTo>
                              <a:close/>
                              <a:moveTo>
                                <a:pt x="3873636" y="467839"/>
                              </a:moveTo>
                              <a:cubicBezTo>
                                <a:pt x="3873636" y="467839"/>
                                <a:pt x="3873636" y="467839"/>
                                <a:pt x="3886803" y="467839"/>
                              </a:cubicBezTo>
                              <a:cubicBezTo>
                                <a:pt x="3886803" y="467839"/>
                                <a:pt x="3886803" y="467839"/>
                                <a:pt x="3873636" y="494178"/>
                              </a:cubicBezTo>
                              <a:cubicBezTo>
                                <a:pt x="3867053" y="507348"/>
                                <a:pt x="3840719" y="513933"/>
                                <a:pt x="3840719" y="513933"/>
                              </a:cubicBezTo>
                              <a:cubicBezTo>
                                <a:pt x="3840719" y="513933"/>
                                <a:pt x="3840719" y="513933"/>
                                <a:pt x="3728800" y="612705"/>
                              </a:cubicBezTo>
                              <a:cubicBezTo>
                                <a:pt x="3728800" y="612705"/>
                                <a:pt x="3728800" y="612705"/>
                                <a:pt x="3551047" y="770741"/>
                              </a:cubicBezTo>
                              <a:cubicBezTo>
                                <a:pt x="3551047" y="770741"/>
                                <a:pt x="3551047" y="770741"/>
                                <a:pt x="3472046" y="816835"/>
                              </a:cubicBezTo>
                              <a:cubicBezTo>
                                <a:pt x="3472046" y="816835"/>
                                <a:pt x="3472046" y="816835"/>
                                <a:pt x="3425962" y="862929"/>
                              </a:cubicBezTo>
                              <a:cubicBezTo>
                                <a:pt x="3425962" y="862929"/>
                                <a:pt x="3425962" y="862929"/>
                                <a:pt x="3366710" y="935362"/>
                              </a:cubicBezTo>
                              <a:cubicBezTo>
                                <a:pt x="3366710" y="935362"/>
                                <a:pt x="3366710" y="935362"/>
                                <a:pt x="3327210" y="981456"/>
                              </a:cubicBezTo>
                              <a:cubicBezTo>
                                <a:pt x="3327210" y="981456"/>
                                <a:pt x="3327210" y="981456"/>
                                <a:pt x="3281126" y="1020965"/>
                              </a:cubicBezTo>
                              <a:cubicBezTo>
                                <a:pt x="3281126" y="1020965"/>
                                <a:pt x="3281126" y="1020965"/>
                                <a:pt x="3188957" y="1093398"/>
                              </a:cubicBezTo>
                              <a:cubicBezTo>
                                <a:pt x="3188957" y="1093398"/>
                                <a:pt x="3215291" y="1047304"/>
                                <a:pt x="3221874" y="1040719"/>
                              </a:cubicBezTo>
                              <a:cubicBezTo>
                                <a:pt x="3221874" y="1040719"/>
                                <a:pt x="3221874" y="1040719"/>
                                <a:pt x="3248208" y="1014380"/>
                              </a:cubicBezTo>
                              <a:cubicBezTo>
                                <a:pt x="3248208" y="1014380"/>
                                <a:pt x="3248208" y="1014380"/>
                                <a:pt x="3267959" y="994625"/>
                              </a:cubicBezTo>
                              <a:cubicBezTo>
                                <a:pt x="3267959" y="994625"/>
                                <a:pt x="3267959" y="994625"/>
                                <a:pt x="3294292" y="974871"/>
                              </a:cubicBezTo>
                              <a:cubicBezTo>
                                <a:pt x="3294292" y="974871"/>
                                <a:pt x="3294292" y="974871"/>
                                <a:pt x="3314043" y="961701"/>
                              </a:cubicBezTo>
                              <a:cubicBezTo>
                                <a:pt x="3314043" y="961701"/>
                                <a:pt x="3314043" y="961701"/>
                                <a:pt x="3346960" y="922192"/>
                              </a:cubicBezTo>
                              <a:cubicBezTo>
                                <a:pt x="3346960" y="922192"/>
                                <a:pt x="3346960" y="922192"/>
                                <a:pt x="3406211" y="862929"/>
                              </a:cubicBezTo>
                              <a:cubicBezTo>
                                <a:pt x="3406211" y="862929"/>
                                <a:pt x="3406211" y="862929"/>
                                <a:pt x="3432545" y="843174"/>
                              </a:cubicBezTo>
                              <a:cubicBezTo>
                                <a:pt x="3432545" y="843174"/>
                                <a:pt x="3504963" y="783911"/>
                                <a:pt x="3518130" y="770741"/>
                              </a:cubicBezTo>
                              <a:cubicBezTo>
                                <a:pt x="3531297" y="757572"/>
                                <a:pt x="3537880" y="757572"/>
                                <a:pt x="3537880" y="757572"/>
                              </a:cubicBezTo>
                              <a:cubicBezTo>
                                <a:pt x="3537880" y="757572"/>
                                <a:pt x="3564214" y="744402"/>
                                <a:pt x="3570797" y="737817"/>
                              </a:cubicBezTo>
                              <a:cubicBezTo>
                                <a:pt x="3577381" y="731232"/>
                                <a:pt x="3583964" y="724647"/>
                                <a:pt x="3597131" y="711478"/>
                              </a:cubicBezTo>
                              <a:cubicBezTo>
                                <a:pt x="3610298" y="698308"/>
                                <a:pt x="3623465" y="691723"/>
                                <a:pt x="3636632" y="678554"/>
                              </a:cubicBezTo>
                              <a:cubicBezTo>
                                <a:pt x="3643215" y="665384"/>
                                <a:pt x="3682716" y="639045"/>
                                <a:pt x="3682716" y="639045"/>
                              </a:cubicBezTo>
                              <a:cubicBezTo>
                                <a:pt x="3682716" y="639045"/>
                                <a:pt x="3682716" y="639045"/>
                                <a:pt x="3722217" y="606120"/>
                              </a:cubicBezTo>
                              <a:cubicBezTo>
                                <a:pt x="3722217" y="606120"/>
                                <a:pt x="3827552" y="507348"/>
                                <a:pt x="3834136" y="500763"/>
                              </a:cubicBezTo>
                              <a:cubicBezTo>
                                <a:pt x="3834136" y="494178"/>
                                <a:pt x="3853886" y="487593"/>
                                <a:pt x="3853886" y="487593"/>
                              </a:cubicBezTo>
                              <a:cubicBezTo>
                                <a:pt x="3853886" y="487593"/>
                                <a:pt x="3860469" y="481009"/>
                                <a:pt x="3873636" y="467839"/>
                              </a:cubicBezTo>
                              <a:close/>
                              <a:moveTo>
                                <a:pt x="2746897" y="423355"/>
                              </a:moveTo>
                              <a:lnTo>
                                <a:pt x="2760799" y="437257"/>
                              </a:lnTo>
                              <a:lnTo>
                                <a:pt x="2741336" y="448378"/>
                              </a:lnTo>
                              <a:lnTo>
                                <a:pt x="2741336" y="428916"/>
                              </a:lnTo>
                              <a:lnTo>
                                <a:pt x="2746897" y="423355"/>
                              </a:lnTo>
                              <a:close/>
                              <a:moveTo>
                                <a:pt x="2272464" y="95"/>
                              </a:moveTo>
                              <a:cubicBezTo>
                                <a:pt x="2284975" y="1034"/>
                                <a:pt x="2299274" y="8540"/>
                                <a:pt x="2299274" y="8540"/>
                              </a:cubicBezTo>
                              <a:lnTo>
                                <a:pt x="2273854" y="28558"/>
                              </a:lnTo>
                              <a:cubicBezTo>
                                <a:pt x="2273854" y="28558"/>
                                <a:pt x="2273854" y="28558"/>
                                <a:pt x="2254790" y="28558"/>
                              </a:cubicBezTo>
                              <a:cubicBezTo>
                                <a:pt x="2254790" y="28558"/>
                                <a:pt x="2254790" y="8540"/>
                                <a:pt x="2261145" y="1868"/>
                              </a:cubicBezTo>
                              <a:cubicBezTo>
                                <a:pt x="2264322" y="200"/>
                                <a:pt x="2268294" y="-217"/>
                                <a:pt x="2272464" y="9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B8DE9"/>
                        </a:solidFill>
                        <a:ln w="9525">
                          <a:noFill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347.85pt;margin-top:664.5pt;height:48.55pt;width:44.65pt;z-index:251770880;mso-width-relative:page;mso-height-relative:page;" fillcolor="#3B8DE9" filled="t" stroked="f" coordsize="4757024,5166475" o:gfxdata="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" path="m3800615,3920919c3978552,3927407,3978552,3927407,3978552,3927407c3978552,3927407,3866518,3959843,3800615,3920919xm3505907,3901458c3505907,3901458,3578340,3908033,3598095,3914607c3598095,3914607,3598095,3914607,3644189,3927756c3644189,3927756,3644189,3927756,3683698,3947480c3683698,3947480,3683698,3947480,3716622,3973778c3716622,3973778,3716622,3973778,3756131,3986927c3756131,3986927,3756131,3986927,3828564,4006650c3828564,4006650,3828564,4006650,3933921,4052672c3933921,4052672,3933921,4052672,3980015,4065821c3980015,4065821,4105126,4131566,4124881,4138140c4151220,4144715,4157805,4164438,4157805,4164438c4157805,4164438,4190729,4184162,4203899,4190736c4217068,4197311,4236823,4203886,4256577,4210460c4276332,4223609,4296086,4236758,4315841,4243333c4342180,4249907,4401444,4276205,4401444,4276205c4401444,4276205,4401444,4276205,4467292,4309078c4467292,4309078,4658252,4394546,4671421,4394546c4684591,4394546,4704346,4414270,4704346,4414270c4704346,4414270,4717515,4420844,4737270,4433993c4737270,4433993,4737270,4433993,4757024,4453717c4757024,4453717,4757024,4453717,4717515,4453717c4691176,4460291,4664837,4414270,4664837,4414270c4664837,4414270,4664837,4414270,4467292,4328801c4467292,4328801,4467292,4328801,4151220,4190736c4151220,4190736,4151220,4190736,4032693,4105268c4032693,4105268,4032693,4105268,3953675,4072395c3953675,4072395,3953675,4072395,3828564,4046097c3828564,4046097,3828564,4046097,3742961,4026374c3742961,4026374,3742961,4026374,3657358,3980352c3657358,3980352,3657358,3980352,3505907,3901458xm3795055,3815269l3920167,3840292,3697746,3829170,3795055,3815269xm4425720,1620817c4481777,1618505,4548787,1627756,4507550,1693542c4349199,1746171,4349199,1746171,4349199,1746171c4250230,1746171,4250230,1746171,4250230,1746171c3973117,1864587,3973117,1864587,3973117,1864587l3247344,2055367c3379303,2015895,3379303,2015895,3379303,2015895c3913736,1838272,3913736,1838272,3913736,1838272c4091880,1759329,4091880,1759329,4091880,1759329c4091880,1759329,4303014,1634335,4362395,1627756c4362395,1627756,4392086,1622205,4425720,1620817xm2833481,1554921c2833481,1554921,2846986,1568425,2840234,1581930c2826729,1595434,2799721,1602186,2799721,1602186l2813225,1568425c2813225,1568425,2813225,1568425,2833481,1554921xm1461755,1526595l1461715,1526922,1461549,1527110c1453516,1537303,1446924,1547187,1443628,1555424c1437036,1568603,1443628,1555424,1450219,1542245c1453515,1532361,1460107,1522477,1461755,1526595xm1522730,1463171c1522730,1463171,1588649,1463171,1582058,1496119c1575466,1529066,1562282,1614730,1562282,1614730c1582058,1674035,1582058,1674035,1582058,1674035c1601833,1739931,1601833,1739931,1601833,1739931c1568874,1779468,1568874,1779468,1568874,1779468c1549098,1851952,1549098,1851952,1549098,1851952c1549098,1851952,1601833,1917847,1661160,1891489c1661160,1891489,1740263,1983742,1812774,1911258c1812774,1911258,1891877,1812415,1924837,1891489c2010532,1838773,2010532,1838773,2010532,1838773c2135778,1799236,2135778,1799236,2135778,1799236c2135778,1799236,2181921,1812415,2188513,1772878c2188513,1772878,2155554,1700393,2228065,1687214c2261024,1634498,2261024,1634498,2261024,1634498c2261024,1634498,2392862,1555424,2465373,1634498c2498333,1746520,2498333,1746520,2498333,1746520c2498333,1746520,2584028,1792647,2518109,1838773c2491741,1898079,2491741,1898079,2491741,1898079c2491741,1898079,2544476,1957384,2478557,2010100c2478557,2010100,2419230,2082585,2491741,2082585c2524701,2148480,2524701,2148480,2524701,2148480c2524701,2148480,2577436,2188017,2570844,2260502c2696090,2339576,2696090,2339576,2696090,2339576c2788377,2379113,2788377,2379113,2788377,2379113c2887256,2425239,2887256,2425239,2887256,2425239c2979542,2359344,2979542,2359344,2979542,2359344c3085013,2326397,3085013,2326397,3085013,2326397c3085013,2372523,3085013,2372523,3085013,2372523c3019094,2405471,3019094,2405471,3019094,2405471c2966358,2471366,2966358,2471366,2966358,2471366c2900439,2517493,2900439,2517493,2900439,2517493c2893847,2596567,2893847,2596567,2893847,2596567c2900439,2616335,2920215,2609746,2926807,2603156c2939991,2596567,2939991,2589977,2913623,2636104c2860888,2721767,2887256,2754715,2887256,2754715c2880664,2807431,2880664,2807431,2880664,2807431c2966358,2820610,2966358,2820610,2966358,2820610c2966358,2820610,3019094,2820610,3005910,2886505c3012502,2965579,3012502,2965579,3012502,2965579c3065237,2945811,3065237,2945811,3065237,2945811c3078421,3044653,3078421,3044653,3078421,3044653c3078421,3044653,3078421,3084190,3058645,3110548c3032277,3130317,3032277,3130317,3032277,3130317c3111380,3189623,3111380,3189623,3111380,3189623c3157524,3262107,3157524,3262107,3157524,3262107c3150932,3301644,3131156,3341181,3131156,3341181c3170708,3387308,3170708,3387308,3170708,3387308c3164116,3492740,3164116,3492740,3164116,3492740c3269586,3604762,3269586,3604762,3269586,3604762c3144340,3677246,3144340,3677246,3144340,3677246c3104788,3716783,3104788,3716783,3104788,3716783c3078421,3789268,3078421,3789268,3078421,3789268c3065237,3868342,3065237,3868342,3065237,3868342c2986134,3901289,2986134,3901289,2986134,3901289c2939991,3901289,2939991,3901289,2939991,3901289c2939991,3901289,2933399,3934237,2926807,3960595c2920215,3986953,2913623,4033080,2913623,4033080c2847704,4079206,2847704,4079206,2847704,4079206c2748825,4085796,2748825,4085796,2748825,4085796c2748825,4085796,2729050,4098975,2702682,4098975c2676314,4105564,2656539,4164870,2656539,4164870c2597212,4197817,2597212,4230765,2610395,4257123c2623579,4283481,2623579,4309839,2610395,4336197c2597212,4355966,2630171,4388913,2584028,4395503c2537884,4402092,2524701,4408682,2498333,4415271c2471965,4415271,2471965,4415271,2471965,4415271c2386271,4448219,2386271,4448219,2386271,4448219c2386271,4448219,2359903,4514114,2412638,4566830c2478557,4639314,2478557,4639314,2478557,4639314c2478557,4639314,2544476,4678851,2518109,4678851c2485149,4678851,2419230,4685441,2419230,4685441c2392862,4626135,2392862,4626135,2392862,4626135c2346719,4560240,2346719,4560240,2346719,4560240c2346719,4507524,2346719,4507524,2346719,4507524c2300576,4454808,2300576,4454808,2300576,4454808c2267616,4415271,2267616,4415271,2267616,4415271c2267616,4415271,2188513,4369145,2181921,4402092c2168737,4421861,2168737,4421861,2162145,4421861c2162145,4421861,2162145,4421861,2162145,4448219c2162145,4494345,2195105,4487756,2162145,4494345c2122594,4507524,2122594,4507524,2122594,4507524c2056675,4435040,2056675,4435040,2056675,4435040c2030307,4435040,2003940,4474577,2003940,4474577c2003940,4474577,1957796,4481166,1938021,4500935c1918245,4520703,1918245,4520703,1918245,4520703c1918245,4520703,1852326,4553651,1839142,4573419c1825958,4599777,1819366,4632725,1819366,4632725c1839142,5159886,1839142,5159886,1839142,5159886c1792999,5166475,1792999,5166475,1792999,5166475c1792999,5074222,1792999,5074222,1792999,5074222c1792999,5074222,1766631,4988558,1773223,4968790c1773223,4942432,1753447,4843589,1753447,4843589c1773223,4738157,1773223,4738157,1773223,4738157c1766631,4678851,1766631,4678851,1766631,4678851c1694120,4639314,1694120,4639314,1694120,4639314c1694120,4639314,1634793,4599777,1641385,4652493c1647977,4705210,1628201,4738157,1628201,4738157c1582058,4757926,1549098,4738157,1562282,4711799c1575466,4692030,1575466,4692030,1575466,4692030c1582058,4612956,1582058,4612956,1582058,4612956c1535914,4580009,1535914,4580009,1535914,4580009c1535914,4580009,1529322,4553651,1502955,4533882c1483179,4507524,1483179,4507524,1483179,4507524c1390892,4461398,1390892,4461398,1390892,4461398c1390892,4461398,1357933,4494345,1344749,4514114c1331565,4540472,1285422,4553651,1285422,4553651c1206319,4553651,1206319,4553651,1206319,4553651c1160175,4527293,1160175,4527293,1160175,4527293c1140400,4448219,1140400,4448219,1140400,4448219c1140400,4448219,1127216,4421861,1100848,4402092c1081073,4375734,988786,4316428,988786,4316428c942643,4283481,942643,4283481,942643,4283481c942643,4283481,949234,4224175,949234,4197817c949234,4184638,955826,4184638,962418,4184638c969010,4184638,969010,4184638,942643,4171459c896499,4145101,955826,4164870,896499,4145101c837172,4125333,771253,4118743,804213,4079206c837172,4033080,837172,4033080,837172,4033080c837172,4033080,817396,3960595,791029,3973774c777845,3973774,771253,3973774,764661,3967185c758069,3960595,744885,3960595,725110,3986953c692150,4026490,731702,4000132,692150,4026490c646007,4052848,619639,4039669,619639,4039669c573496,3986953,573496,3986953,573496,3986953c593271,3934237,593271,3934237,593271,3934237c553720,3881521,566904,3848573,533944,3841984c494393,3835394,461433,3802447,461433,3802447c441658,3756320,441658,3756320,441658,3756320c441658,3756320,408698,3631120,375739,3637709c362555,3637709,355963,3631120,342779,3624530c336187,3617941,323003,3611351,309820,3611351c283452,3617941,204349,3611351,204349,3611351c138430,3558635,138430,3558635,138430,3558635c138430,3558635,138430,3538866,151614,3512508c164798,3492740,164798,3492740,164798,3492740c164798,3492740,158206,3505919,105470,3492740c52735,3486150,39551,3433434,39551,3433434c39551,3433434,59327,3400487,39551,3360950c26368,3328002,0,3229160,0,3229160c32959,3176444,32959,3176444,32959,3176444c112062,3117138,112062,3117138,112062,3117138c145022,3071011,158206,2978758,158206,2978758c210941,2965579,224125,2952400,257084,2952400c296636,2952400,296636,2932632,336187,2939221c369147,2945811,382330,2919453,382330,2919453c355963,2879916,342779,2853558,316411,2840379c296636,2827200,276860,2787662,276860,2787662c276860,2701999,276860,2701999,276860,2701999c276860,2701999,250492,2649283,263676,2622925c276860,2603156,210941,2622925,276860,2603156c342779,2583388,342779,2583388,342779,2583388c355963,2517493,355963,2517493,355963,2517493c355963,2431829,355963,2431829,355963,2431829c408698,2398881,408698,2398881,408698,2398881c474617,2372523,474617,2372523,474617,2372523c547128,2332986,547128,2332986,547128,2332986c553720,2240733,553720,2240733,553720,2240733c487801,2214375,487801,2214375,487801,2214375c487801,2214375,481209,2122122,507577,2115533c540536,2115533,586680,2082585,586680,2082585c586680,2082585,652599,2108943,659191,2075995c665782,2049637,672374,2023279,678966,1990332c685558,1957384,725110,1884900,725110,1884900c725110,1884900,777845,1851952,804213,1865131c823988,1878310,856948,1884900,896499,1891489c929459,1898079,922867,1911258,969010,1911258c1015154,1917847,1074481,1937616,1074481,1911258c1081073,1884900,1114032,1851952,1114032,1825594c1107440,1799236,1146992,1733341,1146992,1733341c1239278,1739931,1239278,1739931,1239278,1739931c1245870,1786057,1245870,1786057,1245870,1786057c1245870,1786057,1259054,1845363,1239278,1865131c1212911,1884900,1206319,1931026,1232686,1931026c1259054,1937616,1456811,1937616,1437036,1924437c1423852,1911258,1423852,1911258,1423852,1911258c1509547,1759699,1509547,1759699,1509547,1759699c1509547,1759699,1397484,1746520,1443628,1594961c1451868,1571898,1456811,1555836,1459489,1545025l1461715,1526922,1488123,1496942c1506251,1477998,1522730,1463171,1522730,1463171xm2832694,1433993c2837256,1432473,2842121,1433283,2846987,1438149c2834012,1470586,2834012,1470586,2834012,1470586c2821037,1477073,2808063,1464098,2808063,1464098c2808063,1464098,2819010,1438554,2832694,1433993xm3278763,1399123c3284934,1398814,3289047,1401697,3289047,1409935c3289047,1409935,3282465,1449477,3242974,1436296c3190319,1469248,3190319,1469248,3190319,1469248c3104755,1495609,3104755,1495609,3104755,1495609c3038937,1508789,3038937,1508789,3038937,1508789l2966537,1554921c2966537,1554921,2992864,1508789,3025773,1502199c3078428,1489018,3078428,1489018,3078428,1489018c3157410,1462657,3157410,1462657,3157410,1462657c3223228,1429706,3223228,1429706,3223228,1429706c3223228,1429706,3260252,1400050,3278763,1399123xm3040257,1218887c3042733,1219819,3044384,1222305,3044384,1227278l2938734,1293577c2938734,1293577,2938734,1293577,2984956,1253797c2984956,1253797,2984956,1253797,3017971,1227278c3017971,1227278,3032828,1216090,3040257,1218887xm3577972,974958c3577972,974958,3597656,1001648,3571410,1008321c3532042,1035011,3532042,1035011,3532042,1035011c3532042,1035011,3453305,1101737,3433620,1081719c3538603,1008321,3538603,1008321,3538603,1008321c3538603,1008321,3564849,968285,3577972,974958xm3116672,937703c3116672,937703,3077351,1016345,3024923,1029452c3116672,937703,3116672,937703,3116672,937703xm3049945,929362l2944295,1040572,2985999,990527,3049945,929362xm3873636,467839c3873636,467839,3873636,467839,3886803,467839c3886803,467839,3886803,467839,3873636,494178c3867053,507348,3840719,513933,3840719,513933c3840719,513933,3840719,513933,3728800,612705c3728800,612705,3728800,612705,3551047,770741c3551047,770741,3551047,770741,3472046,816835c3472046,816835,3472046,816835,3425962,862929c3425962,862929,3425962,862929,3366710,935362c3366710,935362,3366710,935362,3327210,981456c3327210,981456,3327210,981456,3281126,1020965c3281126,1020965,3281126,1020965,3188957,1093398c3188957,1093398,3215291,1047304,3221874,1040719c3221874,1040719,3221874,1040719,3248208,1014380c3248208,1014380,3248208,1014380,3267959,994625c3267959,994625,3267959,994625,3294292,974871c3294292,974871,3294292,974871,3314043,961701c3314043,961701,3314043,961701,3346960,922192c3346960,922192,3346960,922192,3406211,862929c3406211,862929,3406211,862929,3432545,843174c3432545,843174,3504963,783911,3518130,770741c3531297,757572,3537880,757572,3537880,757572c3537880,757572,3564214,744402,3570797,737817c3577381,731232,3583964,724647,3597131,711478c3610298,698308,3623465,691723,3636632,678554c3643215,665384,3682716,639045,3682716,639045c3682716,639045,3682716,639045,3722217,606120c3722217,606120,3827552,507348,3834136,500763c3834136,494178,3853886,487593,3853886,487593c3853886,487593,3860469,481009,3873636,467839xm2746897,423355l2760799,437257,2741336,448378,2741336,428916,2746897,423355xm2272464,95c2284975,1034,2299274,8540,2299274,8540l2273854,28558c2273854,28558,2273854,28558,2254790,28558c2254790,28558,2254790,8540,2261145,1868c2264322,200,2268294,-217,2272464,95xe">
                <v:fill on="t" focussize="0,0"/>
                <v:stroke on="f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4781550</wp:posOffset>
                </wp:positionH>
                <wp:positionV relativeFrom="paragraph">
                  <wp:posOffset>8620125</wp:posOffset>
                </wp:positionV>
                <wp:extent cx="1047750" cy="326390"/>
                <wp:effectExtent l="0" t="0" r="0" b="0"/>
                <wp:wrapNone/>
                <wp:docPr id="557" name="文本框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326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兴趣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爱好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6.5pt;margin-top:678.75pt;height:25.7pt;width:82.5pt;z-index:251779072;mso-width-relative:page;mso-height-relative:page;" filled="f" stroked="f" coordsize="21600,21600" o:gfxdata="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DwM6YJ2AAAAA0BAAAPAAAAAAAAAAEA&#10;IAAAACIAAABkcnMvZG93bnJldi54bWxQSwECFAAUAAAACACHTuJAPV4ofQ8CAAD2AwAADgAAAAAA&#10;AAABACAAAAAnAQAAZHJzL2Uyb0RvYy54bWxQSwUGAAAAAAYABgBZAQAAqA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兴趣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爱好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5505450</wp:posOffset>
                </wp:positionV>
                <wp:extent cx="215900" cy="166370"/>
                <wp:effectExtent l="0" t="0" r="0" b="5080"/>
                <wp:wrapNone/>
                <wp:docPr id="43" name="Freeform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16000" cy="166440"/>
                        </a:xfrm>
                        <a:custGeom>
                          <a:avLst/>
                          <a:gdLst>
                            <a:gd name="T0" fmla="*/ 244 w 459"/>
                            <a:gd name="T1" fmla="*/ 313 h 353"/>
                            <a:gd name="T2" fmla="*/ 429 w 459"/>
                            <a:gd name="T3" fmla="*/ 249 h 353"/>
                            <a:gd name="T4" fmla="*/ 413 w 459"/>
                            <a:gd name="T5" fmla="*/ 306 h 353"/>
                            <a:gd name="T6" fmla="*/ 238 w 459"/>
                            <a:gd name="T7" fmla="*/ 351 h 353"/>
                            <a:gd name="T8" fmla="*/ 237 w 459"/>
                            <a:gd name="T9" fmla="*/ 351 h 353"/>
                            <a:gd name="T10" fmla="*/ 237 w 459"/>
                            <a:gd name="T11" fmla="*/ 351 h 353"/>
                            <a:gd name="T12" fmla="*/ 236 w 459"/>
                            <a:gd name="T13" fmla="*/ 351 h 353"/>
                            <a:gd name="T14" fmla="*/ 236 w 459"/>
                            <a:gd name="T15" fmla="*/ 351 h 353"/>
                            <a:gd name="T16" fmla="*/ 236 w 459"/>
                            <a:gd name="T17" fmla="*/ 352 h 353"/>
                            <a:gd name="T18" fmla="*/ 235 w 459"/>
                            <a:gd name="T19" fmla="*/ 352 h 353"/>
                            <a:gd name="T20" fmla="*/ 235 w 459"/>
                            <a:gd name="T21" fmla="*/ 352 h 353"/>
                            <a:gd name="T22" fmla="*/ 235 w 459"/>
                            <a:gd name="T23" fmla="*/ 352 h 353"/>
                            <a:gd name="T24" fmla="*/ 234 w 459"/>
                            <a:gd name="T25" fmla="*/ 352 h 353"/>
                            <a:gd name="T26" fmla="*/ 233 w 459"/>
                            <a:gd name="T27" fmla="*/ 352 h 353"/>
                            <a:gd name="T28" fmla="*/ 233 w 459"/>
                            <a:gd name="T29" fmla="*/ 353 h 353"/>
                            <a:gd name="T30" fmla="*/ 233 w 459"/>
                            <a:gd name="T31" fmla="*/ 353 h 353"/>
                            <a:gd name="T32" fmla="*/ 232 w 459"/>
                            <a:gd name="T33" fmla="*/ 353 h 353"/>
                            <a:gd name="T34" fmla="*/ 232 w 459"/>
                            <a:gd name="T35" fmla="*/ 353 h 353"/>
                            <a:gd name="T36" fmla="*/ 232 w 459"/>
                            <a:gd name="T37" fmla="*/ 353 h 353"/>
                            <a:gd name="T38" fmla="*/ 231 w 459"/>
                            <a:gd name="T39" fmla="*/ 353 h 353"/>
                            <a:gd name="T40" fmla="*/ 231 w 459"/>
                            <a:gd name="T41" fmla="*/ 353 h 353"/>
                            <a:gd name="T42" fmla="*/ 230 w 459"/>
                            <a:gd name="T43" fmla="*/ 353 h 353"/>
                            <a:gd name="T44" fmla="*/ 230 w 459"/>
                            <a:gd name="T45" fmla="*/ 353 h 353"/>
                            <a:gd name="T46" fmla="*/ 229 w 459"/>
                            <a:gd name="T47" fmla="*/ 353 h 353"/>
                            <a:gd name="T48" fmla="*/ 229 w 459"/>
                            <a:gd name="T49" fmla="*/ 353 h 353"/>
                            <a:gd name="T50" fmla="*/ 228 w 459"/>
                            <a:gd name="T51" fmla="*/ 353 h 353"/>
                            <a:gd name="T52" fmla="*/ 228 w 459"/>
                            <a:gd name="T53" fmla="*/ 353 h 353"/>
                            <a:gd name="T54" fmla="*/ 227 w 459"/>
                            <a:gd name="T55" fmla="*/ 353 h 353"/>
                            <a:gd name="T56" fmla="*/ 227 w 459"/>
                            <a:gd name="T57" fmla="*/ 353 h 353"/>
                            <a:gd name="T58" fmla="*/ 227 w 459"/>
                            <a:gd name="T59" fmla="*/ 353 h 353"/>
                            <a:gd name="T60" fmla="*/ 226 w 459"/>
                            <a:gd name="T61" fmla="*/ 353 h 353"/>
                            <a:gd name="T62" fmla="*/ 226 w 459"/>
                            <a:gd name="T63" fmla="*/ 352 h 353"/>
                            <a:gd name="T64" fmla="*/ 226 w 459"/>
                            <a:gd name="T65" fmla="*/ 352 h 353"/>
                            <a:gd name="T66" fmla="*/ 225 w 459"/>
                            <a:gd name="T67" fmla="*/ 352 h 353"/>
                            <a:gd name="T68" fmla="*/ 225 w 459"/>
                            <a:gd name="T69" fmla="*/ 352 h 353"/>
                            <a:gd name="T70" fmla="*/ 224 w 459"/>
                            <a:gd name="T71" fmla="*/ 352 h 353"/>
                            <a:gd name="T72" fmla="*/ 224 w 459"/>
                            <a:gd name="T73" fmla="*/ 352 h 353"/>
                            <a:gd name="T74" fmla="*/ 223 w 459"/>
                            <a:gd name="T75" fmla="*/ 352 h 353"/>
                            <a:gd name="T76" fmla="*/ 223 w 459"/>
                            <a:gd name="T77" fmla="*/ 351 h 353"/>
                            <a:gd name="T78" fmla="*/ 223 w 459"/>
                            <a:gd name="T79" fmla="*/ 351 h 353"/>
                            <a:gd name="T80" fmla="*/ 222 w 459"/>
                            <a:gd name="T81" fmla="*/ 351 h 353"/>
                            <a:gd name="T82" fmla="*/ 222 w 459"/>
                            <a:gd name="T83" fmla="*/ 351 h 353"/>
                            <a:gd name="T84" fmla="*/ 221 w 459"/>
                            <a:gd name="T85" fmla="*/ 350 h 353"/>
                            <a:gd name="T86" fmla="*/ 36 w 459"/>
                            <a:gd name="T87" fmla="*/ 292 h 353"/>
                            <a:gd name="T88" fmla="*/ 65 w 459"/>
                            <a:gd name="T89" fmla="*/ 275 h 353"/>
                            <a:gd name="T90" fmla="*/ 144 w 459"/>
                            <a:gd name="T91" fmla="*/ 42 h 353"/>
                            <a:gd name="T92" fmla="*/ 36 w 459"/>
                            <a:gd name="T93" fmla="*/ 18 h 353"/>
                            <a:gd name="T94" fmla="*/ 415 w 459"/>
                            <a:gd name="T95" fmla="*/ 4 h 353"/>
                            <a:gd name="T96" fmla="*/ 400 w 459"/>
                            <a:gd name="T97" fmla="*/ 115 h 353"/>
                            <a:gd name="T98" fmla="*/ 388 w 459"/>
                            <a:gd name="T99" fmla="*/ 162 h 353"/>
                            <a:gd name="T100" fmla="*/ 375 w 459"/>
                            <a:gd name="T101" fmla="*/ 190 h 353"/>
                            <a:gd name="T102" fmla="*/ 379 w 459"/>
                            <a:gd name="T103" fmla="*/ 231 h 353"/>
                            <a:gd name="T104" fmla="*/ 82 w 459"/>
                            <a:gd name="T105" fmla="*/ 138 h 353"/>
                            <a:gd name="T106" fmla="*/ 82 w 459"/>
                            <a:gd name="T107" fmla="*/ 215 h 353"/>
                            <a:gd name="T108" fmla="*/ 73 w 459"/>
                            <a:gd name="T109" fmla="*/ 189 h 353"/>
                            <a:gd name="T110" fmla="*/ 83 w 459"/>
                            <a:gd name="T111" fmla="*/ 157 h 3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459" h="353">
                              <a:moveTo>
                                <a:pt x="400" y="33"/>
                              </a:moveTo>
                              <a:cubicBezTo>
                                <a:pt x="372" y="32"/>
                                <a:pt x="346" y="35"/>
                                <a:pt x="321" y="42"/>
                              </a:cubicBezTo>
                              <a:cubicBezTo>
                                <a:pt x="295" y="49"/>
                                <a:pt x="267" y="59"/>
                                <a:pt x="244" y="73"/>
                              </a:cubicBezTo>
                              <a:cubicBezTo>
                                <a:pt x="244" y="313"/>
                                <a:pt x="244" y="313"/>
                                <a:pt x="244" y="313"/>
                              </a:cubicBezTo>
                              <a:cubicBezTo>
                                <a:pt x="265" y="301"/>
                                <a:pt x="290" y="292"/>
                                <a:pt x="313" y="285"/>
                              </a:cubicBezTo>
                              <a:cubicBezTo>
                                <a:pt x="340" y="277"/>
                                <a:pt x="369" y="274"/>
                                <a:pt x="400" y="275"/>
                              </a:cubicBezTo>
                              <a:cubicBezTo>
                                <a:pt x="400" y="253"/>
                                <a:pt x="400" y="253"/>
                                <a:pt x="400" y="253"/>
                              </a:cubicBezTo>
                              <a:cubicBezTo>
                                <a:pt x="410" y="254"/>
                                <a:pt x="420" y="253"/>
                                <a:pt x="429" y="249"/>
                              </a:cubicBezTo>
                              <a:cubicBezTo>
                                <a:pt x="429" y="291"/>
                                <a:pt x="429" y="291"/>
                                <a:pt x="429" y="291"/>
                              </a:cubicBezTo>
                              <a:cubicBezTo>
                                <a:pt x="429" y="291"/>
                                <a:pt x="429" y="291"/>
                                <a:pt x="429" y="291"/>
                              </a:cubicBezTo>
                              <a:cubicBezTo>
                                <a:pt x="429" y="292"/>
                                <a:pt x="429" y="293"/>
                                <a:pt x="429" y="293"/>
                              </a:cubicBezTo>
                              <a:cubicBezTo>
                                <a:pt x="428" y="301"/>
                                <a:pt x="421" y="307"/>
                                <a:pt x="413" y="306"/>
                              </a:cubicBezTo>
                              <a:cubicBezTo>
                                <a:pt x="380" y="302"/>
                                <a:pt x="349" y="305"/>
                                <a:pt x="321" y="313"/>
                              </a:cubicBezTo>
                              <a:cubicBezTo>
                                <a:pt x="293" y="322"/>
                                <a:pt x="263" y="335"/>
                                <a:pt x="238" y="350"/>
                              </a:cubicBezTo>
                              <a:cubicBezTo>
                                <a:pt x="238" y="350"/>
                                <a:pt x="238" y="350"/>
                                <a:pt x="238" y="350"/>
                              </a:cubicBezTo>
                              <a:cubicBezTo>
                                <a:pt x="238" y="351"/>
                                <a:pt x="238" y="351"/>
                                <a:pt x="238" y="351"/>
                              </a:cubicBezTo>
                              <a:cubicBezTo>
                                <a:pt x="238" y="351"/>
                                <a:pt x="238" y="351"/>
                                <a:pt x="238" y="351"/>
                              </a:cubicBezTo>
                              <a:cubicBezTo>
                                <a:pt x="238" y="351"/>
                                <a:pt x="238" y="351"/>
                                <a:pt x="238" y="351"/>
                              </a:cubicBezTo>
                              <a:cubicBezTo>
                                <a:pt x="237" y="351"/>
                                <a:pt x="237" y="351"/>
                                <a:pt x="237" y="351"/>
                              </a:cubicBezTo>
                              <a:cubicBezTo>
                                <a:pt x="237" y="351"/>
                                <a:pt x="237" y="351"/>
                                <a:pt x="237" y="351"/>
                              </a:cubicBezTo>
                              <a:cubicBezTo>
                                <a:pt x="237" y="351"/>
                                <a:pt x="237" y="351"/>
                                <a:pt x="237" y="351"/>
                              </a:cubicBezTo>
                              <a:cubicBezTo>
                                <a:pt x="237" y="351"/>
                                <a:pt x="237" y="351"/>
                                <a:pt x="237" y="351"/>
                              </a:cubicBezTo>
                              <a:cubicBezTo>
                                <a:pt x="237" y="351"/>
                                <a:pt x="237" y="351"/>
                                <a:pt x="237" y="351"/>
                              </a:cubicBezTo>
                              <a:cubicBezTo>
                                <a:pt x="237" y="351"/>
                                <a:pt x="237" y="351"/>
                                <a:pt x="237" y="351"/>
                              </a:cubicBezTo>
                              <a:cubicBezTo>
                                <a:pt x="237" y="351"/>
                                <a:pt x="237" y="351"/>
                                <a:pt x="237" y="351"/>
                              </a:cubicBezTo>
                              <a:cubicBezTo>
                                <a:pt x="237" y="351"/>
                                <a:pt x="237" y="351"/>
                                <a:pt x="237" y="351"/>
                              </a:cubicBezTo>
                              <a:cubicBezTo>
                                <a:pt x="237" y="351"/>
                                <a:pt x="237" y="351"/>
                                <a:pt x="237" y="351"/>
                              </a:cubicBezTo>
                              <a:cubicBezTo>
                                <a:pt x="236" y="351"/>
                                <a:pt x="236" y="351"/>
                                <a:pt x="236" y="351"/>
                              </a:cubicBezTo>
                              <a:cubicBezTo>
                                <a:pt x="236" y="351"/>
                                <a:pt x="236" y="351"/>
                                <a:pt x="236" y="351"/>
                              </a:cubicBezTo>
                              <a:cubicBezTo>
                                <a:pt x="236" y="351"/>
                                <a:pt x="236" y="351"/>
                                <a:pt x="236" y="351"/>
                              </a:cubicBezTo>
                              <a:cubicBezTo>
                                <a:pt x="236" y="351"/>
                                <a:pt x="236" y="351"/>
                                <a:pt x="236" y="351"/>
                              </a:cubicBezTo>
                              <a:cubicBezTo>
                                <a:pt x="236" y="351"/>
                                <a:pt x="236" y="351"/>
                                <a:pt x="236" y="351"/>
                              </a:cubicBezTo>
                              <a:cubicBezTo>
                                <a:pt x="236" y="352"/>
                                <a:pt x="236" y="352"/>
                                <a:pt x="236" y="352"/>
                              </a:cubicBezTo>
                              <a:cubicBezTo>
                                <a:pt x="236" y="352"/>
                                <a:pt x="236" y="352"/>
                                <a:pt x="236" y="352"/>
                              </a:cubicBezTo>
                              <a:cubicBezTo>
                                <a:pt x="236" y="352"/>
                                <a:pt x="236" y="352"/>
                                <a:pt x="236" y="352"/>
                              </a:cubicBezTo>
                              <a:cubicBezTo>
                                <a:pt x="236" y="352"/>
                                <a:pt x="236" y="352"/>
                                <a:pt x="236" y="352"/>
                              </a:cubicBezTo>
                              <a:cubicBezTo>
                                <a:pt x="236" y="352"/>
                                <a:pt x="236" y="352"/>
                                <a:pt x="236" y="352"/>
                              </a:cubicBezTo>
                              <a:cubicBezTo>
                                <a:pt x="235" y="352"/>
                                <a:pt x="235" y="352"/>
                                <a:pt x="235" y="352"/>
                              </a:cubicBezTo>
                              <a:cubicBezTo>
                                <a:pt x="235" y="352"/>
                                <a:pt x="235" y="352"/>
                                <a:pt x="235" y="352"/>
                              </a:cubicBezTo>
                              <a:cubicBezTo>
                                <a:pt x="235" y="352"/>
                                <a:pt x="235" y="352"/>
                                <a:pt x="235" y="352"/>
                              </a:cubicBezTo>
                              <a:cubicBezTo>
                                <a:pt x="235" y="352"/>
                                <a:pt x="235" y="352"/>
                                <a:pt x="235" y="352"/>
                              </a:cubicBezTo>
                              <a:cubicBezTo>
                                <a:pt x="235" y="352"/>
                                <a:pt x="235" y="352"/>
                                <a:pt x="235" y="352"/>
                              </a:cubicBezTo>
                              <a:cubicBezTo>
                                <a:pt x="235" y="352"/>
                                <a:pt x="235" y="352"/>
                                <a:pt x="235" y="352"/>
                              </a:cubicBezTo>
                              <a:cubicBezTo>
                                <a:pt x="235" y="352"/>
                                <a:pt x="235" y="352"/>
                                <a:pt x="235" y="352"/>
                              </a:cubicBezTo>
                              <a:cubicBezTo>
                                <a:pt x="235" y="352"/>
                                <a:pt x="235" y="352"/>
                                <a:pt x="235" y="352"/>
                              </a:cubicBezTo>
                              <a:cubicBezTo>
                                <a:pt x="235" y="352"/>
                                <a:pt x="235" y="352"/>
                                <a:pt x="235" y="352"/>
                              </a:cubicBezTo>
                              <a:cubicBezTo>
                                <a:pt x="235" y="352"/>
                                <a:pt x="235" y="352"/>
                                <a:pt x="235" y="352"/>
                              </a:cubicBezTo>
                              <a:cubicBezTo>
                                <a:pt x="235" y="352"/>
                                <a:pt x="235" y="352"/>
                                <a:pt x="235" y="352"/>
                              </a:cubicBezTo>
                              <a:cubicBezTo>
                                <a:pt x="234" y="352"/>
                                <a:pt x="234" y="352"/>
                                <a:pt x="234" y="352"/>
                              </a:cubicBezTo>
                              <a:cubicBezTo>
                                <a:pt x="234" y="352"/>
                                <a:pt x="234" y="352"/>
                                <a:pt x="234" y="352"/>
                              </a:cubicBezTo>
                              <a:cubicBezTo>
                                <a:pt x="234" y="352"/>
                                <a:pt x="234" y="352"/>
                                <a:pt x="234" y="352"/>
                              </a:cubicBezTo>
                              <a:cubicBezTo>
                                <a:pt x="234" y="352"/>
                                <a:pt x="234" y="352"/>
                                <a:pt x="234" y="352"/>
                              </a:cubicBezTo>
                              <a:cubicBezTo>
                                <a:pt x="234" y="352"/>
                                <a:pt x="234" y="352"/>
                                <a:pt x="234" y="352"/>
                              </a:cubicBezTo>
                              <a:cubicBezTo>
                                <a:pt x="234" y="352"/>
                                <a:pt x="234" y="352"/>
                                <a:pt x="234" y="352"/>
                              </a:cubicBezTo>
                              <a:cubicBezTo>
                                <a:pt x="234" y="352"/>
                                <a:pt x="234" y="352"/>
                                <a:pt x="234" y="352"/>
                              </a:cubicBezTo>
                              <a:cubicBezTo>
                                <a:pt x="233" y="352"/>
                                <a:pt x="233" y="352"/>
                                <a:pt x="233" y="352"/>
                              </a:cubicBezTo>
                              <a:cubicBezTo>
                                <a:pt x="233" y="352"/>
                                <a:pt x="233" y="352"/>
                                <a:pt x="233" y="352"/>
                              </a:cubicBezTo>
                              <a:cubicBezTo>
                                <a:pt x="233" y="352"/>
                                <a:pt x="233" y="352"/>
                                <a:pt x="233" y="352"/>
                              </a:cubicBezTo>
                              <a:cubicBezTo>
                                <a:pt x="233" y="353"/>
                                <a:pt x="233" y="353"/>
                                <a:pt x="233" y="353"/>
                              </a:cubicBezTo>
                              <a:cubicBezTo>
                                <a:pt x="233" y="353"/>
                                <a:pt x="233" y="353"/>
                                <a:pt x="233" y="353"/>
                              </a:cubicBezTo>
                              <a:cubicBezTo>
                                <a:pt x="233" y="353"/>
                                <a:pt x="233" y="353"/>
                                <a:pt x="233" y="353"/>
                              </a:cubicBezTo>
                              <a:cubicBezTo>
                                <a:pt x="233" y="353"/>
                                <a:pt x="233" y="353"/>
                                <a:pt x="233" y="353"/>
                              </a:cubicBezTo>
                              <a:cubicBezTo>
                                <a:pt x="233" y="353"/>
                                <a:pt x="233" y="353"/>
                                <a:pt x="233" y="353"/>
                              </a:cubicBezTo>
                              <a:cubicBezTo>
                                <a:pt x="233" y="353"/>
                                <a:pt x="233" y="353"/>
                                <a:pt x="233" y="353"/>
                              </a:cubicBezTo>
                              <a:cubicBezTo>
                                <a:pt x="233" y="353"/>
                                <a:pt x="233" y="353"/>
                                <a:pt x="233" y="353"/>
                              </a:cubicBezTo>
                              <a:cubicBezTo>
                                <a:pt x="232" y="353"/>
                                <a:pt x="232" y="353"/>
                                <a:pt x="232" y="353"/>
                              </a:cubicBezTo>
                              <a:cubicBezTo>
                                <a:pt x="232" y="353"/>
                                <a:pt x="232" y="353"/>
                                <a:pt x="232" y="353"/>
                              </a:cubicBezTo>
                              <a:cubicBezTo>
                                <a:pt x="232" y="353"/>
                                <a:pt x="232" y="353"/>
                                <a:pt x="232" y="353"/>
                              </a:cubicBezTo>
                              <a:cubicBezTo>
                                <a:pt x="232" y="353"/>
                                <a:pt x="232" y="353"/>
                                <a:pt x="232" y="353"/>
                              </a:cubicBezTo>
                              <a:cubicBezTo>
                                <a:pt x="232" y="353"/>
                                <a:pt x="232" y="353"/>
                                <a:pt x="232" y="353"/>
                              </a:cubicBezTo>
                              <a:cubicBezTo>
                                <a:pt x="232" y="353"/>
                                <a:pt x="232" y="353"/>
                                <a:pt x="232" y="353"/>
                              </a:cubicBezTo>
                              <a:cubicBezTo>
                                <a:pt x="232" y="353"/>
                                <a:pt x="232" y="353"/>
                                <a:pt x="232" y="353"/>
                              </a:cubicBezTo>
                              <a:cubicBezTo>
                                <a:pt x="232" y="353"/>
                                <a:pt x="232" y="353"/>
                                <a:pt x="232" y="353"/>
                              </a:cubicBezTo>
                              <a:cubicBezTo>
                                <a:pt x="232" y="353"/>
                                <a:pt x="232" y="353"/>
                                <a:pt x="232" y="353"/>
                              </a:cubicBezTo>
                              <a:cubicBezTo>
                                <a:pt x="232" y="353"/>
                                <a:pt x="232" y="353"/>
                                <a:pt x="232" y="353"/>
                              </a:cubicBezTo>
                              <a:cubicBezTo>
                                <a:pt x="232" y="353"/>
                                <a:pt x="232" y="353"/>
                                <a:pt x="232" y="353"/>
                              </a:cubicBezTo>
                              <a:cubicBezTo>
                                <a:pt x="231" y="353"/>
                                <a:pt x="231" y="353"/>
                                <a:pt x="231" y="353"/>
                              </a:cubicBezTo>
                              <a:cubicBezTo>
                                <a:pt x="231" y="353"/>
                                <a:pt x="231" y="353"/>
                                <a:pt x="231" y="353"/>
                              </a:cubicBezTo>
                              <a:cubicBezTo>
                                <a:pt x="231" y="353"/>
                                <a:pt x="231" y="353"/>
                                <a:pt x="231" y="353"/>
                              </a:cubicBezTo>
                              <a:cubicBezTo>
                                <a:pt x="231" y="353"/>
                                <a:pt x="231" y="353"/>
                                <a:pt x="231" y="353"/>
                              </a:cubicBezTo>
                              <a:cubicBezTo>
                                <a:pt x="231" y="353"/>
                                <a:pt x="231" y="353"/>
                                <a:pt x="231" y="353"/>
                              </a:cubicBezTo>
                              <a:cubicBezTo>
                                <a:pt x="231" y="353"/>
                                <a:pt x="231" y="353"/>
                                <a:pt x="231" y="353"/>
                              </a:cubicBezTo>
                              <a:cubicBezTo>
                                <a:pt x="231" y="353"/>
                                <a:pt x="231" y="353"/>
                                <a:pt x="231" y="353"/>
                              </a:cubicBezTo>
                              <a:cubicBezTo>
                                <a:pt x="231" y="353"/>
                                <a:pt x="231" y="353"/>
                                <a:pt x="231" y="353"/>
                              </a:cubicBezTo>
                              <a:cubicBezTo>
                                <a:pt x="231" y="353"/>
                                <a:pt x="231" y="353"/>
                                <a:pt x="231" y="353"/>
                              </a:cubicBezTo>
                              <a:cubicBezTo>
                                <a:pt x="230" y="353"/>
                                <a:pt x="230" y="353"/>
                                <a:pt x="230" y="353"/>
                              </a:cubicBezTo>
                              <a:cubicBezTo>
                                <a:pt x="230" y="353"/>
                                <a:pt x="230" y="353"/>
                                <a:pt x="230" y="353"/>
                              </a:cubicBezTo>
                              <a:cubicBezTo>
                                <a:pt x="230" y="353"/>
                                <a:pt x="230" y="353"/>
                                <a:pt x="230" y="353"/>
                              </a:cubicBezTo>
                              <a:cubicBezTo>
                                <a:pt x="230" y="353"/>
                                <a:pt x="230" y="353"/>
                                <a:pt x="230" y="353"/>
                              </a:cubicBezTo>
                              <a:cubicBezTo>
                                <a:pt x="230" y="353"/>
                                <a:pt x="230" y="353"/>
                                <a:pt x="230" y="353"/>
                              </a:cubicBezTo>
                              <a:cubicBezTo>
                                <a:pt x="230" y="353"/>
                                <a:pt x="230" y="353"/>
                                <a:pt x="230" y="353"/>
                              </a:cubicBezTo>
                              <a:cubicBezTo>
                                <a:pt x="230" y="353"/>
                                <a:pt x="230" y="353"/>
                                <a:pt x="230" y="353"/>
                              </a:cubicBezTo>
                              <a:cubicBezTo>
                                <a:pt x="230" y="353"/>
                                <a:pt x="230" y="353"/>
                                <a:pt x="230" y="353"/>
                              </a:cubicBezTo>
                              <a:cubicBezTo>
                                <a:pt x="229" y="353"/>
                                <a:pt x="229" y="353"/>
                                <a:pt x="229" y="353"/>
                              </a:cubicBezTo>
                              <a:cubicBezTo>
                                <a:pt x="229" y="353"/>
                                <a:pt x="229" y="353"/>
                                <a:pt x="229" y="353"/>
                              </a:cubicBezTo>
                              <a:cubicBezTo>
                                <a:pt x="229" y="353"/>
                                <a:pt x="229" y="353"/>
                                <a:pt x="229" y="353"/>
                              </a:cubicBezTo>
                              <a:cubicBezTo>
                                <a:pt x="229" y="353"/>
                                <a:pt x="229" y="353"/>
                                <a:pt x="229" y="353"/>
                              </a:cubicBezTo>
                              <a:cubicBezTo>
                                <a:pt x="229" y="353"/>
                                <a:pt x="229" y="353"/>
                                <a:pt x="229" y="353"/>
                              </a:cubicBezTo>
                              <a:cubicBezTo>
                                <a:pt x="229" y="353"/>
                                <a:pt x="229" y="353"/>
                                <a:pt x="229" y="353"/>
                              </a:cubicBezTo>
                              <a:cubicBezTo>
                                <a:pt x="229" y="353"/>
                                <a:pt x="229" y="353"/>
                                <a:pt x="229" y="353"/>
                              </a:cubicBezTo>
                              <a:cubicBezTo>
                                <a:pt x="229" y="353"/>
                                <a:pt x="229" y="353"/>
                                <a:pt x="229" y="353"/>
                              </a:cubicBezTo>
                              <a:cubicBezTo>
                                <a:pt x="228" y="353"/>
                                <a:pt x="228" y="353"/>
                                <a:pt x="228" y="353"/>
                              </a:cubicBezTo>
                              <a:cubicBezTo>
                                <a:pt x="228" y="353"/>
                                <a:pt x="228" y="353"/>
                                <a:pt x="228" y="353"/>
                              </a:cubicBezTo>
                              <a:cubicBezTo>
                                <a:pt x="228" y="353"/>
                                <a:pt x="228" y="353"/>
                                <a:pt x="228" y="353"/>
                              </a:cubicBezTo>
                              <a:cubicBezTo>
                                <a:pt x="228" y="353"/>
                                <a:pt x="228" y="353"/>
                                <a:pt x="228" y="353"/>
                              </a:cubicBezTo>
                              <a:cubicBezTo>
                                <a:pt x="228" y="353"/>
                                <a:pt x="228" y="353"/>
                                <a:pt x="228" y="353"/>
                              </a:cubicBezTo>
                              <a:cubicBezTo>
                                <a:pt x="228" y="353"/>
                                <a:pt x="228" y="353"/>
                                <a:pt x="228" y="353"/>
                              </a:cubicBezTo>
                              <a:cubicBezTo>
                                <a:pt x="228" y="353"/>
                                <a:pt x="228" y="353"/>
                                <a:pt x="228" y="353"/>
                              </a:cubicBezTo>
                              <a:cubicBezTo>
                                <a:pt x="228" y="353"/>
                                <a:pt x="228" y="353"/>
                                <a:pt x="228" y="353"/>
                              </a:cubicBezTo>
                              <a:cubicBezTo>
                                <a:pt x="228" y="353"/>
                                <a:pt x="228" y="353"/>
                                <a:pt x="228" y="353"/>
                              </a:cubicBezTo>
                              <a:cubicBezTo>
                                <a:pt x="227" y="353"/>
                                <a:pt x="227" y="353"/>
                                <a:pt x="227" y="353"/>
                              </a:cubicBezTo>
                              <a:cubicBezTo>
                                <a:pt x="227" y="353"/>
                                <a:pt x="227" y="353"/>
                                <a:pt x="227" y="353"/>
                              </a:cubicBezTo>
                              <a:cubicBezTo>
                                <a:pt x="227" y="353"/>
                                <a:pt x="227" y="353"/>
                                <a:pt x="227" y="353"/>
                              </a:cubicBezTo>
                              <a:cubicBezTo>
                                <a:pt x="227" y="353"/>
                                <a:pt x="227" y="353"/>
                                <a:pt x="227" y="353"/>
                              </a:cubicBezTo>
                              <a:cubicBezTo>
                                <a:pt x="227" y="353"/>
                                <a:pt x="227" y="353"/>
                                <a:pt x="227" y="353"/>
                              </a:cubicBezTo>
                              <a:cubicBezTo>
                                <a:pt x="227" y="353"/>
                                <a:pt x="227" y="353"/>
                                <a:pt x="227" y="353"/>
                              </a:cubicBezTo>
                              <a:cubicBezTo>
                                <a:pt x="227" y="353"/>
                                <a:pt x="227" y="353"/>
                                <a:pt x="227" y="353"/>
                              </a:cubicBezTo>
                              <a:cubicBezTo>
                                <a:pt x="227" y="353"/>
                                <a:pt x="227" y="353"/>
                                <a:pt x="227" y="353"/>
                              </a:cubicBezTo>
                              <a:cubicBezTo>
                                <a:pt x="227" y="353"/>
                                <a:pt x="227" y="353"/>
                                <a:pt x="227" y="353"/>
                              </a:cubicBezTo>
                              <a:cubicBezTo>
                                <a:pt x="227" y="353"/>
                                <a:pt x="227" y="353"/>
                                <a:pt x="227" y="353"/>
                              </a:cubicBezTo>
                              <a:cubicBezTo>
                                <a:pt x="227" y="353"/>
                                <a:pt x="227" y="353"/>
                                <a:pt x="227" y="353"/>
                              </a:cubicBezTo>
                              <a:cubicBezTo>
                                <a:pt x="226" y="353"/>
                                <a:pt x="226" y="353"/>
                                <a:pt x="226" y="353"/>
                              </a:cubicBezTo>
                              <a:cubicBezTo>
                                <a:pt x="226" y="353"/>
                                <a:pt x="226" y="353"/>
                                <a:pt x="226" y="353"/>
                              </a:cubicBezTo>
                              <a:cubicBezTo>
                                <a:pt x="226" y="353"/>
                                <a:pt x="226" y="353"/>
                                <a:pt x="226" y="353"/>
                              </a:cubicBezTo>
                              <a:cubicBezTo>
                                <a:pt x="226" y="353"/>
                                <a:pt x="226" y="353"/>
                                <a:pt x="226" y="353"/>
                              </a:cubicBezTo>
                              <a:cubicBezTo>
                                <a:pt x="226" y="353"/>
                                <a:pt x="226" y="353"/>
                                <a:pt x="226" y="353"/>
                              </a:cubicBezTo>
                              <a:cubicBezTo>
                                <a:pt x="226" y="353"/>
                                <a:pt x="226" y="353"/>
                                <a:pt x="226" y="353"/>
                              </a:cubicBezTo>
                              <a:cubicBezTo>
                                <a:pt x="226" y="352"/>
                                <a:pt x="226" y="352"/>
                                <a:pt x="226" y="352"/>
                              </a:cubicBezTo>
                              <a:cubicBezTo>
                                <a:pt x="226" y="352"/>
                                <a:pt x="226" y="352"/>
                                <a:pt x="226" y="352"/>
                              </a:cubicBezTo>
                              <a:cubicBezTo>
                                <a:pt x="226" y="352"/>
                                <a:pt x="226" y="352"/>
                                <a:pt x="226" y="352"/>
                              </a:cubicBezTo>
                              <a:cubicBezTo>
                                <a:pt x="226" y="352"/>
                                <a:pt x="226" y="352"/>
                                <a:pt x="226" y="352"/>
                              </a:cubicBezTo>
                              <a:cubicBezTo>
                                <a:pt x="226" y="352"/>
                                <a:pt x="226" y="352"/>
                                <a:pt x="226" y="352"/>
                              </a:cubicBezTo>
                              <a:cubicBezTo>
                                <a:pt x="225" y="352"/>
                                <a:pt x="225" y="352"/>
                                <a:pt x="225" y="352"/>
                              </a:cubicBezTo>
                              <a:cubicBezTo>
                                <a:pt x="225" y="352"/>
                                <a:pt x="225" y="352"/>
                                <a:pt x="225" y="352"/>
                              </a:cubicBezTo>
                              <a:cubicBezTo>
                                <a:pt x="225" y="352"/>
                                <a:pt x="225" y="352"/>
                                <a:pt x="225" y="352"/>
                              </a:cubicBezTo>
                              <a:cubicBezTo>
                                <a:pt x="225" y="352"/>
                                <a:pt x="225" y="352"/>
                                <a:pt x="225" y="352"/>
                              </a:cubicBezTo>
                              <a:cubicBezTo>
                                <a:pt x="225" y="352"/>
                                <a:pt x="225" y="352"/>
                                <a:pt x="225" y="352"/>
                              </a:cubicBezTo>
                              <a:cubicBezTo>
                                <a:pt x="225" y="352"/>
                                <a:pt x="225" y="352"/>
                                <a:pt x="225" y="352"/>
                              </a:cubicBezTo>
                              <a:cubicBezTo>
                                <a:pt x="225" y="352"/>
                                <a:pt x="225" y="352"/>
                                <a:pt x="225" y="352"/>
                              </a:cubicBezTo>
                              <a:cubicBezTo>
                                <a:pt x="225" y="352"/>
                                <a:pt x="225" y="352"/>
                                <a:pt x="225" y="352"/>
                              </a:cubicBezTo>
                              <a:cubicBezTo>
                                <a:pt x="224" y="352"/>
                                <a:pt x="224" y="352"/>
                                <a:pt x="224" y="352"/>
                              </a:cubicBezTo>
                              <a:cubicBezTo>
                                <a:pt x="224" y="352"/>
                                <a:pt x="224" y="352"/>
                                <a:pt x="224" y="352"/>
                              </a:cubicBezTo>
                              <a:cubicBezTo>
                                <a:pt x="224" y="352"/>
                                <a:pt x="224" y="352"/>
                                <a:pt x="224" y="352"/>
                              </a:cubicBezTo>
                              <a:cubicBezTo>
                                <a:pt x="224" y="352"/>
                                <a:pt x="224" y="352"/>
                                <a:pt x="224" y="352"/>
                              </a:cubicBezTo>
                              <a:cubicBezTo>
                                <a:pt x="224" y="352"/>
                                <a:pt x="224" y="352"/>
                                <a:pt x="224" y="352"/>
                              </a:cubicBezTo>
                              <a:cubicBezTo>
                                <a:pt x="224" y="352"/>
                                <a:pt x="224" y="352"/>
                                <a:pt x="224" y="352"/>
                              </a:cubicBezTo>
                              <a:cubicBezTo>
                                <a:pt x="224" y="352"/>
                                <a:pt x="224" y="352"/>
                                <a:pt x="224" y="352"/>
                              </a:cubicBezTo>
                              <a:cubicBezTo>
                                <a:pt x="224" y="352"/>
                                <a:pt x="224" y="352"/>
                                <a:pt x="224" y="352"/>
                              </a:cubicBezTo>
                              <a:cubicBezTo>
                                <a:pt x="224" y="352"/>
                                <a:pt x="224" y="352"/>
                                <a:pt x="224" y="352"/>
                              </a:cubicBezTo>
                              <a:cubicBezTo>
                                <a:pt x="224" y="352"/>
                                <a:pt x="224" y="352"/>
                                <a:pt x="224" y="352"/>
                              </a:cubicBezTo>
                              <a:cubicBezTo>
                                <a:pt x="224" y="352"/>
                                <a:pt x="224" y="352"/>
                                <a:pt x="224" y="352"/>
                              </a:cubicBezTo>
                              <a:cubicBezTo>
                                <a:pt x="223" y="352"/>
                                <a:pt x="223" y="352"/>
                                <a:pt x="223" y="352"/>
                              </a:cubicBezTo>
                              <a:cubicBezTo>
                                <a:pt x="223" y="352"/>
                                <a:pt x="223" y="352"/>
                                <a:pt x="223" y="352"/>
                              </a:cubicBezTo>
                              <a:cubicBezTo>
                                <a:pt x="223" y="351"/>
                                <a:pt x="223" y="351"/>
                                <a:pt x="223" y="351"/>
                              </a:cubicBezTo>
                              <a:cubicBezTo>
                                <a:pt x="223" y="351"/>
                                <a:pt x="223" y="351"/>
                                <a:pt x="223" y="351"/>
                              </a:cubicBezTo>
                              <a:cubicBezTo>
                                <a:pt x="223" y="351"/>
                                <a:pt x="223" y="351"/>
                                <a:pt x="223" y="351"/>
                              </a:cubicBezTo>
                              <a:cubicBezTo>
                                <a:pt x="223" y="351"/>
                                <a:pt x="223" y="351"/>
                                <a:pt x="223" y="351"/>
                              </a:cubicBezTo>
                              <a:cubicBezTo>
                                <a:pt x="223" y="351"/>
                                <a:pt x="223" y="351"/>
                                <a:pt x="223" y="351"/>
                              </a:cubicBezTo>
                              <a:cubicBezTo>
                                <a:pt x="223" y="351"/>
                                <a:pt x="223" y="351"/>
                                <a:pt x="223" y="351"/>
                              </a:cubicBezTo>
                              <a:cubicBezTo>
                                <a:pt x="223" y="351"/>
                                <a:pt x="223" y="351"/>
                                <a:pt x="223" y="351"/>
                              </a:cubicBezTo>
                              <a:cubicBezTo>
                                <a:pt x="222" y="351"/>
                                <a:pt x="222" y="351"/>
                                <a:pt x="222" y="351"/>
                              </a:cubicBezTo>
                              <a:cubicBezTo>
                                <a:pt x="222" y="351"/>
                                <a:pt x="222" y="351"/>
                                <a:pt x="222" y="351"/>
                              </a:cubicBezTo>
                              <a:cubicBezTo>
                                <a:pt x="222" y="351"/>
                                <a:pt x="222" y="351"/>
                                <a:pt x="222" y="351"/>
                              </a:cubicBezTo>
                              <a:cubicBezTo>
                                <a:pt x="222" y="351"/>
                                <a:pt x="222" y="351"/>
                                <a:pt x="222" y="351"/>
                              </a:cubicBezTo>
                              <a:cubicBezTo>
                                <a:pt x="222" y="351"/>
                                <a:pt x="222" y="351"/>
                                <a:pt x="222" y="351"/>
                              </a:cubicBezTo>
                              <a:cubicBezTo>
                                <a:pt x="222" y="351"/>
                                <a:pt x="222" y="351"/>
                                <a:pt x="222" y="351"/>
                              </a:cubicBezTo>
                              <a:cubicBezTo>
                                <a:pt x="222" y="351"/>
                                <a:pt x="222" y="351"/>
                                <a:pt x="222" y="351"/>
                              </a:cubicBezTo>
                              <a:cubicBezTo>
                                <a:pt x="222" y="351"/>
                                <a:pt x="222" y="351"/>
                                <a:pt x="222" y="351"/>
                              </a:cubicBezTo>
                              <a:cubicBezTo>
                                <a:pt x="221" y="351"/>
                                <a:pt x="221" y="351"/>
                                <a:pt x="221" y="351"/>
                              </a:cubicBezTo>
                              <a:cubicBezTo>
                                <a:pt x="221" y="351"/>
                                <a:pt x="221" y="351"/>
                                <a:pt x="221" y="351"/>
                              </a:cubicBezTo>
                              <a:cubicBezTo>
                                <a:pt x="221" y="350"/>
                                <a:pt x="221" y="350"/>
                                <a:pt x="221" y="350"/>
                              </a:cubicBezTo>
                              <a:cubicBezTo>
                                <a:pt x="221" y="350"/>
                                <a:pt x="221" y="350"/>
                                <a:pt x="221" y="350"/>
                              </a:cubicBezTo>
                              <a:cubicBezTo>
                                <a:pt x="196" y="335"/>
                                <a:pt x="172" y="322"/>
                                <a:pt x="144" y="313"/>
                              </a:cubicBezTo>
                              <a:cubicBezTo>
                                <a:pt x="116" y="305"/>
                                <a:pt x="86" y="302"/>
                                <a:pt x="52" y="306"/>
                              </a:cubicBezTo>
                              <a:cubicBezTo>
                                <a:pt x="44" y="307"/>
                                <a:pt x="37" y="301"/>
                                <a:pt x="36" y="293"/>
                              </a:cubicBezTo>
                              <a:cubicBezTo>
                                <a:pt x="36" y="293"/>
                                <a:pt x="36" y="292"/>
                                <a:pt x="36" y="292"/>
                              </a:cubicBezTo>
                              <a:cubicBezTo>
                                <a:pt x="36" y="292"/>
                                <a:pt x="36" y="292"/>
                                <a:pt x="36" y="292"/>
                              </a:cubicBezTo>
                              <a:cubicBezTo>
                                <a:pt x="36" y="251"/>
                                <a:pt x="36" y="251"/>
                                <a:pt x="36" y="251"/>
                              </a:cubicBezTo>
                              <a:cubicBezTo>
                                <a:pt x="45" y="254"/>
                                <a:pt x="55" y="254"/>
                                <a:pt x="65" y="253"/>
                              </a:cubicBezTo>
                              <a:cubicBezTo>
                                <a:pt x="65" y="275"/>
                                <a:pt x="65" y="275"/>
                                <a:pt x="65" y="275"/>
                              </a:cubicBezTo>
                              <a:cubicBezTo>
                                <a:pt x="96" y="274"/>
                                <a:pt x="125" y="277"/>
                                <a:pt x="152" y="285"/>
                              </a:cubicBezTo>
                              <a:cubicBezTo>
                                <a:pt x="175" y="292"/>
                                <a:pt x="194" y="301"/>
                                <a:pt x="215" y="313"/>
                              </a:cubicBezTo>
                              <a:cubicBezTo>
                                <a:pt x="215" y="73"/>
                                <a:pt x="215" y="73"/>
                                <a:pt x="215" y="73"/>
                              </a:cubicBezTo>
                              <a:cubicBezTo>
                                <a:pt x="192" y="59"/>
                                <a:pt x="171" y="49"/>
                                <a:pt x="144" y="42"/>
                              </a:cubicBezTo>
                              <a:cubicBezTo>
                                <a:pt x="120" y="35"/>
                                <a:pt x="93" y="32"/>
                                <a:pt x="65" y="33"/>
                              </a:cubicBezTo>
                              <a:cubicBezTo>
                                <a:pt x="65" y="116"/>
                                <a:pt x="65" y="116"/>
                                <a:pt x="65" y="116"/>
                              </a:cubicBezTo>
                              <a:cubicBezTo>
                                <a:pt x="56" y="114"/>
                                <a:pt x="45" y="114"/>
                                <a:pt x="36" y="114"/>
                              </a:cubicBezTo>
                              <a:cubicBezTo>
                                <a:pt x="36" y="18"/>
                                <a:pt x="36" y="18"/>
                                <a:pt x="36" y="18"/>
                              </a:cubicBezTo>
                              <a:cubicBezTo>
                                <a:pt x="36" y="10"/>
                                <a:pt x="42" y="4"/>
                                <a:pt x="50" y="4"/>
                              </a:cubicBezTo>
                              <a:cubicBezTo>
                                <a:pt x="51" y="4"/>
                                <a:pt x="51" y="4"/>
                                <a:pt x="51" y="4"/>
                              </a:cubicBezTo>
                              <a:cubicBezTo>
                                <a:pt x="116" y="0"/>
                                <a:pt x="174" y="14"/>
                                <a:pt x="230" y="48"/>
                              </a:cubicBezTo>
                              <a:cubicBezTo>
                                <a:pt x="285" y="14"/>
                                <a:pt x="350" y="0"/>
                                <a:pt x="415" y="4"/>
                              </a:cubicBezTo>
                              <a:cubicBezTo>
                                <a:pt x="415" y="4"/>
                                <a:pt x="415" y="4"/>
                                <a:pt x="415" y="4"/>
                              </a:cubicBezTo>
                              <a:cubicBezTo>
                                <a:pt x="423" y="4"/>
                                <a:pt x="429" y="10"/>
                                <a:pt x="429" y="18"/>
                              </a:cubicBezTo>
                              <a:cubicBezTo>
                                <a:pt x="429" y="115"/>
                                <a:pt x="429" y="115"/>
                                <a:pt x="429" y="115"/>
                              </a:cubicBezTo>
                              <a:cubicBezTo>
                                <a:pt x="420" y="114"/>
                                <a:pt x="410" y="114"/>
                                <a:pt x="400" y="115"/>
                              </a:cubicBezTo>
                              <a:cubicBezTo>
                                <a:pt x="400" y="33"/>
                                <a:pt x="400" y="33"/>
                                <a:pt x="400" y="33"/>
                              </a:cubicBezTo>
                              <a:close/>
                              <a:moveTo>
                                <a:pt x="377" y="138"/>
                              </a:moveTo>
                              <a:cubicBezTo>
                                <a:pt x="376" y="145"/>
                                <a:pt x="376" y="151"/>
                                <a:pt x="376" y="157"/>
                              </a:cubicBezTo>
                              <a:cubicBezTo>
                                <a:pt x="388" y="162"/>
                                <a:pt x="388" y="162"/>
                                <a:pt x="388" y="162"/>
                              </a:cubicBezTo>
                              <a:cubicBezTo>
                                <a:pt x="375" y="164"/>
                                <a:pt x="375" y="164"/>
                                <a:pt x="375" y="164"/>
                              </a:cubicBezTo>
                              <a:cubicBezTo>
                                <a:pt x="375" y="171"/>
                                <a:pt x="375" y="178"/>
                                <a:pt x="375" y="184"/>
                              </a:cubicBezTo>
                              <a:cubicBezTo>
                                <a:pt x="386" y="189"/>
                                <a:pt x="386" y="189"/>
                                <a:pt x="386" y="189"/>
                              </a:cubicBezTo>
                              <a:cubicBezTo>
                                <a:pt x="375" y="190"/>
                                <a:pt x="375" y="190"/>
                                <a:pt x="375" y="190"/>
                              </a:cubicBezTo>
                              <a:cubicBezTo>
                                <a:pt x="376" y="197"/>
                                <a:pt x="376" y="204"/>
                                <a:pt x="377" y="212"/>
                              </a:cubicBezTo>
                              <a:cubicBezTo>
                                <a:pt x="386" y="214"/>
                                <a:pt x="386" y="214"/>
                                <a:pt x="386" y="214"/>
                              </a:cubicBezTo>
                              <a:cubicBezTo>
                                <a:pt x="377" y="215"/>
                                <a:pt x="377" y="215"/>
                                <a:pt x="377" y="215"/>
                              </a:cubicBezTo>
                              <a:cubicBezTo>
                                <a:pt x="378" y="221"/>
                                <a:pt x="379" y="226"/>
                                <a:pt x="379" y="231"/>
                              </a:cubicBezTo>
                              <a:cubicBezTo>
                                <a:pt x="386" y="233"/>
                                <a:pt x="416" y="240"/>
                                <a:pt x="432" y="226"/>
                              </a:cubicBezTo>
                              <a:cubicBezTo>
                                <a:pt x="450" y="210"/>
                                <a:pt x="459" y="176"/>
                                <a:pt x="449" y="148"/>
                              </a:cubicBezTo>
                              <a:cubicBezTo>
                                <a:pt x="441" y="125"/>
                                <a:pt x="392" y="135"/>
                                <a:pt x="377" y="138"/>
                              </a:cubicBezTo>
                              <a:close/>
                              <a:moveTo>
                                <a:pt x="82" y="138"/>
                              </a:moveTo>
                              <a:cubicBezTo>
                                <a:pt x="67" y="135"/>
                                <a:pt x="18" y="125"/>
                                <a:pt x="10" y="148"/>
                              </a:cubicBezTo>
                              <a:cubicBezTo>
                                <a:pt x="0" y="176"/>
                                <a:pt x="9" y="210"/>
                                <a:pt x="27" y="226"/>
                              </a:cubicBezTo>
                              <a:cubicBezTo>
                                <a:pt x="43" y="240"/>
                                <a:pt x="72" y="233"/>
                                <a:pt x="80" y="231"/>
                              </a:cubicBezTo>
                              <a:cubicBezTo>
                                <a:pt x="80" y="226"/>
                                <a:pt x="81" y="220"/>
                                <a:pt x="82" y="215"/>
                              </a:cubicBezTo>
                              <a:cubicBezTo>
                                <a:pt x="73" y="214"/>
                                <a:pt x="73" y="214"/>
                                <a:pt x="73" y="214"/>
                              </a:cubicBezTo>
                              <a:cubicBezTo>
                                <a:pt x="82" y="212"/>
                                <a:pt x="82" y="212"/>
                                <a:pt x="82" y="212"/>
                              </a:cubicBezTo>
                              <a:cubicBezTo>
                                <a:pt x="83" y="204"/>
                                <a:pt x="83" y="197"/>
                                <a:pt x="83" y="190"/>
                              </a:cubicBezTo>
                              <a:cubicBezTo>
                                <a:pt x="73" y="189"/>
                                <a:pt x="73" y="189"/>
                                <a:pt x="73" y="189"/>
                              </a:cubicBezTo>
                              <a:cubicBezTo>
                                <a:pt x="84" y="184"/>
                                <a:pt x="84" y="184"/>
                                <a:pt x="84" y="184"/>
                              </a:cubicBezTo>
                              <a:cubicBezTo>
                                <a:pt x="84" y="178"/>
                                <a:pt x="84" y="171"/>
                                <a:pt x="84" y="164"/>
                              </a:cubicBezTo>
                              <a:cubicBezTo>
                                <a:pt x="71" y="162"/>
                                <a:pt x="71" y="162"/>
                                <a:pt x="71" y="162"/>
                              </a:cubicBezTo>
                              <a:cubicBezTo>
                                <a:pt x="83" y="157"/>
                                <a:pt x="83" y="157"/>
                                <a:pt x="83" y="157"/>
                              </a:cubicBezTo>
                              <a:cubicBezTo>
                                <a:pt x="83" y="151"/>
                                <a:pt x="82" y="145"/>
                                <a:pt x="82" y="13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B8DE9"/>
                        </a:solidFill>
                        <a:ln>
                          <a:noFill/>
                        </a:ln>
                      </wps:spPr>
                      <wps:bodyPr vert="horz" wrap="square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34" o:spid="_x0000_s1026" o:spt="100" style="position:absolute;left:0pt;margin-left:356.55pt;margin-top:433.5pt;height:13.1pt;width:17pt;z-index:251805696;mso-width-relative:page;mso-height-relative:page;" fillcolor="#3B8DE9" filled="t" stroked="f" coordsize="459,353" o:gfxdata="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" path="m400,33c372,32,346,35,321,42c295,49,267,59,244,73c244,313,244,313,244,313c265,301,290,292,313,285c340,277,369,274,400,275c400,253,400,253,400,253c410,254,420,253,429,249c429,291,429,291,429,291c429,291,429,291,429,291c429,292,429,293,429,293c428,301,421,307,413,306c380,302,349,305,321,313c293,322,263,335,238,350c238,350,238,350,238,350c238,351,238,351,238,351c238,351,238,351,238,351c238,351,238,351,238,351c237,351,237,351,237,351c237,351,237,351,237,351c237,351,237,351,237,351c237,351,237,351,237,351c237,351,237,351,237,351c237,351,237,351,237,351c237,351,237,351,237,351c237,351,237,351,237,351c237,351,237,351,237,351c236,351,236,351,236,351c236,351,236,351,236,351c236,351,236,351,236,351c236,351,236,351,236,351c236,351,236,351,236,351c236,352,236,352,236,352c236,352,236,352,236,352c236,352,236,352,236,352c236,352,236,352,236,352c236,352,236,352,236,352c235,352,235,352,235,352c235,352,235,352,235,352c235,352,235,352,235,352c235,352,235,352,235,352c235,352,235,352,235,352c235,352,235,352,235,352c235,352,235,352,235,352c235,352,235,352,235,352c235,352,235,352,235,352c235,352,235,352,235,352c235,352,235,352,235,352c234,352,234,352,234,352c234,352,234,352,234,352c234,352,234,352,234,352c234,352,234,352,234,352c234,352,234,352,234,352c234,352,234,352,234,352c234,352,234,352,234,352c233,352,233,352,233,352c233,352,233,352,233,352c233,352,233,352,233,352c233,353,233,353,233,353c233,353,233,353,233,353c233,353,233,353,233,353c233,353,233,353,233,353c233,353,233,353,233,353c233,353,233,353,233,353c233,353,233,353,233,353c232,353,232,353,232,353c232,353,232,353,232,353c232,353,232,353,232,353c232,353,232,353,232,353c232,353,232,353,232,353c232,353,232,353,232,353c232,353,232,353,232,353c232,353,232,353,232,353c232,353,232,353,232,353c232,353,232,353,232,353c232,353,232,353,232,353c231,353,231,353,231,353c231,353,231,353,231,353c231,353,231,353,231,353c231,353,231,353,231,353c231,353,231,353,231,353c231,353,231,353,231,353c231,353,231,353,231,353c231,353,231,353,231,353c231,353,231,353,231,353c230,353,230,353,230,353c230,353,230,353,230,353c230,353,230,353,230,353c230,353,230,353,230,353c230,353,230,353,230,353c230,353,230,353,230,353c230,353,230,353,230,353c230,353,230,353,230,353c229,353,229,353,229,353c229,353,229,353,229,353c229,353,229,353,229,353c229,353,229,353,229,353c229,353,229,353,229,353c229,353,229,353,229,353c229,353,229,353,229,353c229,353,229,353,229,353c228,353,228,353,228,353c228,353,228,353,228,353c228,353,228,353,228,353c228,353,228,353,228,353c228,353,228,353,228,353c228,353,228,353,228,353c228,353,228,353,228,353c228,353,228,353,228,353c228,353,228,353,228,353c227,353,227,353,227,353c227,353,227,353,227,353c227,353,227,353,227,353c227,353,227,353,227,353c227,353,227,353,227,353c227,353,227,353,227,353c227,353,227,353,227,353c227,353,227,353,227,353c227,353,227,353,227,353c227,353,227,353,227,353c227,353,227,353,227,353c226,353,226,353,226,353c226,353,226,353,226,353c226,353,226,353,226,353c226,353,226,353,226,353c226,353,226,353,226,353c226,353,226,353,226,353c226,352,226,352,226,352c226,352,226,352,226,352c226,352,226,352,226,352c226,352,226,352,226,352c226,352,226,352,226,352c225,352,225,352,225,352c225,352,225,352,225,352c225,352,225,352,225,352c225,352,225,352,225,352c225,352,225,352,225,352c225,352,225,352,225,352c225,352,225,352,225,352c225,352,225,352,225,352c224,352,224,352,224,352c224,352,224,352,224,352c224,352,224,352,224,352c224,352,224,352,224,352c224,352,224,352,224,352c224,352,224,352,224,352c224,352,224,352,224,352c224,352,224,352,224,352c224,352,224,352,224,352c224,352,224,352,224,352c224,352,224,352,224,352c223,352,223,352,223,352c223,352,223,352,223,352c223,351,223,351,223,351c223,351,223,351,223,351c223,351,223,351,223,351c223,351,223,351,223,351c223,351,223,351,223,351c223,351,223,351,223,351c223,351,223,351,223,351c222,351,222,351,222,351c222,351,222,351,222,351c222,351,222,351,222,351c222,351,222,351,222,351c222,351,222,351,222,351c222,351,222,351,222,351c222,351,222,351,222,351c222,351,222,351,222,351c221,351,221,351,221,351c221,351,221,351,221,351c221,350,221,350,221,350c221,350,221,350,221,350c196,335,172,322,144,313c116,305,86,302,52,306c44,307,37,301,36,293c36,293,36,292,36,292c36,292,36,292,36,292c36,251,36,251,36,251c45,254,55,254,65,253c65,275,65,275,65,275c96,274,125,277,152,285c175,292,194,301,215,313c215,73,215,73,215,73c192,59,171,49,144,42c120,35,93,32,65,33c65,116,65,116,65,116c56,114,45,114,36,114c36,18,36,18,36,18c36,10,42,4,50,4c51,4,51,4,51,4c116,0,174,14,230,48c285,14,350,0,415,4c415,4,415,4,415,4c423,4,429,10,429,18c429,115,429,115,429,115c420,114,410,114,400,115c400,33,400,33,400,33xm377,138c376,145,376,151,376,157c388,162,388,162,388,162c375,164,375,164,375,164c375,171,375,178,375,184c386,189,386,189,386,189c375,190,375,190,375,190c376,197,376,204,377,212c386,214,386,214,386,214c377,215,377,215,377,215c378,221,379,226,379,231c386,233,416,240,432,226c450,210,459,176,449,148c441,125,392,135,377,138xm82,138c67,135,18,125,10,148c0,176,9,210,27,226c43,240,72,233,80,231c80,226,81,220,82,215c73,214,73,214,73,214c82,212,82,212,82,212c83,204,83,197,83,190c73,189,73,189,73,189c84,184,84,184,84,184c84,178,84,171,84,164c71,162,71,162,71,162c83,157,83,157,83,157c83,151,82,145,82,138xe">
                <v:path o:connectlocs="114823,147579;201882,117403;194352,144279;112000,165496;111529,165496;111529,165496;111058,165496;111058,165496;111058,165968;110588,165968;110588,165968;110588,165968;110117,165968;109647,165968;109647,166440;109647,166440;109176,166440;109176,166440;109176,166440;108705,166440;108705,166440;108235,166440;108235,166440;107764,166440;107764,166440;107294,166440;107294,166440;106823,166440;106823,166440;106823,166440;106352,166440;106352,165968;106352,165968;105882,165968;105882,165968;105411,165968;105411,165968;104941,165968;104941,165496;104941,165496;104470,165496;104470,165496;104000,165025;16941,137678;30588,129662;67764,19803;16941,8487;195294,1886;188235,54222;182588,76383;176470,89585;178352,108916;38588,65067;38588,101372;34352,89113;39058,74025" o:connectangles="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4576445</wp:posOffset>
                </wp:positionH>
                <wp:positionV relativeFrom="paragraph">
                  <wp:posOffset>5162550</wp:posOffset>
                </wp:positionV>
                <wp:extent cx="140335" cy="179705"/>
                <wp:effectExtent l="0" t="0" r="0" b="0"/>
                <wp:wrapNone/>
                <wp:docPr id="359" name="Freeform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0158" cy="180000"/>
                        </a:xfrm>
                        <a:custGeom>
                          <a:avLst/>
                          <a:gdLst>
                            <a:gd name="T0" fmla="*/ 199 w 398"/>
                            <a:gd name="T1" fmla="*/ 225 h 512"/>
                            <a:gd name="T2" fmla="*/ 0 w 398"/>
                            <a:gd name="T3" fmla="*/ 497 h 512"/>
                            <a:gd name="T4" fmla="*/ 0 w 398"/>
                            <a:gd name="T5" fmla="*/ 512 h 512"/>
                            <a:gd name="T6" fmla="*/ 398 w 398"/>
                            <a:gd name="T7" fmla="*/ 512 h 512"/>
                            <a:gd name="T8" fmla="*/ 398 w 398"/>
                            <a:gd name="T9" fmla="*/ 497 h 512"/>
                            <a:gd name="T10" fmla="*/ 199 w 398"/>
                            <a:gd name="T11" fmla="*/ 225 h 512"/>
                            <a:gd name="T12" fmla="*/ 201 w 398"/>
                            <a:gd name="T13" fmla="*/ 196 h 512"/>
                            <a:gd name="T14" fmla="*/ 301 w 398"/>
                            <a:gd name="T15" fmla="*/ 98 h 512"/>
                            <a:gd name="T16" fmla="*/ 201 w 398"/>
                            <a:gd name="T17" fmla="*/ 0 h 512"/>
                            <a:gd name="T18" fmla="*/ 100 w 398"/>
                            <a:gd name="T19" fmla="*/ 98 h 512"/>
                            <a:gd name="T20" fmla="*/ 201 w 398"/>
                            <a:gd name="T21" fmla="*/ 196 h 5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98" h="512">
                              <a:moveTo>
                                <a:pt x="199" y="225"/>
                              </a:moveTo>
                              <a:cubicBezTo>
                                <a:pt x="89" y="225"/>
                                <a:pt x="0" y="347"/>
                                <a:pt x="0" y="497"/>
                              </a:cubicBezTo>
                              <a:cubicBezTo>
                                <a:pt x="0" y="502"/>
                                <a:pt x="0" y="507"/>
                                <a:pt x="0" y="512"/>
                              </a:cubicBezTo>
                              <a:cubicBezTo>
                                <a:pt x="398" y="512"/>
                                <a:pt x="398" y="512"/>
                                <a:pt x="398" y="512"/>
                              </a:cubicBezTo>
                              <a:cubicBezTo>
                                <a:pt x="398" y="507"/>
                                <a:pt x="398" y="502"/>
                                <a:pt x="398" y="497"/>
                              </a:cubicBezTo>
                              <a:cubicBezTo>
                                <a:pt x="398" y="347"/>
                                <a:pt x="309" y="225"/>
                                <a:pt x="199" y="225"/>
                              </a:cubicBezTo>
                              <a:close/>
                              <a:moveTo>
                                <a:pt x="201" y="196"/>
                              </a:moveTo>
                              <a:cubicBezTo>
                                <a:pt x="256" y="196"/>
                                <a:pt x="301" y="152"/>
                                <a:pt x="301" y="98"/>
                              </a:cubicBezTo>
                              <a:cubicBezTo>
                                <a:pt x="301" y="44"/>
                                <a:pt x="256" y="0"/>
                                <a:pt x="201" y="0"/>
                              </a:cubicBezTo>
                              <a:cubicBezTo>
                                <a:pt x="145" y="0"/>
                                <a:pt x="100" y="44"/>
                                <a:pt x="100" y="98"/>
                              </a:cubicBezTo>
                              <a:cubicBezTo>
                                <a:pt x="100" y="152"/>
                                <a:pt x="145" y="196"/>
                                <a:pt x="201" y="19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B8DE9"/>
                        </a:solidFill>
                        <a:ln>
                          <a:noFill/>
                        </a:ln>
                      </wps:spPr>
                      <wps:bodyPr vert="horz" wrap="square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0" o:spid="_x0000_s1026" o:spt="100" style="position:absolute;left:0pt;margin-left:360.35pt;margin-top:406.5pt;height:14.15pt;width:11.05pt;z-index:251691008;mso-width-relative:page;mso-height-relative:page;" fillcolor="#3B8DE9" filled="t" stroked="f" coordsize="398,512" o:gfxdata="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" path="m199,225c89,225,0,347,0,497c0,502,0,507,0,512c398,512,398,512,398,512c398,507,398,502,398,497c398,347,309,225,199,225xm201,196c256,196,301,152,301,98c301,44,256,0,201,0c145,0,100,44,100,98c100,152,145,196,201,196xe">
                <v:path o:connectlocs="70079,79101;0,174726;0,180000;140158,180000;140158,174726;70079,79101;70783,68906;105998,34453;70783,0;35215,34453;70783,68906" o:connectangles="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4556125</wp:posOffset>
                </wp:positionH>
                <wp:positionV relativeFrom="paragraph">
                  <wp:posOffset>5800090</wp:posOffset>
                </wp:positionV>
                <wp:extent cx="182245" cy="179705"/>
                <wp:effectExtent l="0" t="0" r="8890" b="0"/>
                <wp:wrapNone/>
                <wp:docPr id="371" name="Freeform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82099" cy="180000"/>
                        </a:xfrm>
                        <a:custGeom>
                          <a:avLst/>
                          <a:gdLst>
                            <a:gd name="T0" fmla="*/ 403 w 518"/>
                            <a:gd name="T1" fmla="*/ 315 h 512"/>
                            <a:gd name="T2" fmla="*/ 337 w 518"/>
                            <a:gd name="T3" fmla="*/ 318 h 512"/>
                            <a:gd name="T4" fmla="*/ 315 w 518"/>
                            <a:gd name="T5" fmla="*/ 361 h 512"/>
                            <a:gd name="T6" fmla="*/ 219 w 518"/>
                            <a:gd name="T7" fmla="*/ 293 h 512"/>
                            <a:gd name="T8" fmla="*/ 151 w 518"/>
                            <a:gd name="T9" fmla="*/ 197 h 512"/>
                            <a:gd name="T10" fmla="*/ 194 w 518"/>
                            <a:gd name="T11" fmla="*/ 176 h 512"/>
                            <a:gd name="T12" fmla="*/ 198 w 518"/>
                            <a:gd name="T13" fmla="*/ 110 h 512"/>
                            <a:gd name="T14" fmla="*/ 136 w 518"/>
                            <a:gd name="T15" fmla="*/ 22 h 512"/>
                            <a:gd name="T16" fmla="*/ 36 w 518"/>
                            <a:gd name="T17" fmla="*/ 48 h 512"/>
                            <a:gd name="T18" fmla="*/ 41 w 518"/>
                            <a:gd name="T19" fmla="*/ 241 h 512"/>
                            <a:gd name="T20" fmla="*/ 149 w 518"/>
                            <a:gd name="T21" fmla="*/ 375 h 512"/>
                            <a:gd name="T22" fmla="*/ 377 w 518"/>
                            <a:gd name="T23" fmla="*/ 512 h 512"/>
                            <a:gd name="T24" fmla="*/ 512 w 518"/>
                            <a:gd name="T25" fmla="*/ 413 h 512"/>
                            <a:gd name="T26" fmla="*/ 449 w 518"/>
                            <a:gd name="T27" fmla="*/ 343 h 512"/>
                            <a:gd name="T28" fmla="*/ 444 w 518"/>
                            <a:gd name="T29" fmla="*/ 453 h 512"/>
                            <a:gd name="T30" fmla="*/ 287 w 518"/>
                            <a:gd name="T31" fmla="*/ 446 h 512"/>
                            <a:gd name="T32" fmla="*/ 171 w 518"/>
                            <a:gd name="T33" fmla="*/ 354 h 512"/>
                            <a:gd name="T34" fmla="*/ 66 w 518"/>
                            <a:gd name="T35" fmla="*/ 225 h 512"/>
                            <a:gd name="T36" fmla="*/ 60 w 518"/>
                            <a:gd name="T37" fmla="*/ 68 h 512"/>
                            <a:gd name="T38" fmla="*/ 99 w 518"/>
                            <a:gd name="T39" fmla="*/ 30 h 512"/>
                            <a:gd name="T40" fmla="*/ 171 w 518"/>
                            <a:gd name="T41" fmla="*/ 124 h 512"/>
                            <a:gd name="T42" fmla="*/ 175 w 518"/>
                            <a:gd name="T43" fmla="*/ 152 h 512"/>
                            <a:gd name="T44" fmla="*/ 136 w 518"/>
                            <a:gd name="T45" fmla="*/ 171 h 512"/>
                            <a:gd name="T46" fmla="*/ 147 w 518"/>
                            <a:gd name="T47" fmla="*/ 253 h 512"/>
                            <a:gd name="T48" fmla="*/ 198 w 518"/>
                            <a:gd name="T49" fmla="*/ 315 h 512"/>
                            <a:gd name="T50" fmla="*/ 316 w 518"/>
                            <a:gd name="T51" fmla="*/ 392 h 512"/>
                            <a:gd name="T52" fmla="*/ 341 w 518"/>
                            <a:gd name="T53" fmla="*/ 376 h 512"/>
                            <a:gd name="T54" fmla="*/ 360 w 518"/>
                            <a:gd name="T55" fmla="*/ 337 h 512"/>
                            <a:gd name="T56" fmla="*/ 388 w 518"/>
                            <a:gd name="T57" fmla="*/ 341 h 512"/>
                            <a:gd name="T58" fmla="*/ 482 w 518"/>
                            <a:gd name="T59" fmla="*/ 413 h 512"/>
                            <a:gd name="T60" fmla="*/ 255 w 518"/>
                            <a:gd name="T61" fmla="*/ 180 h 512"/>
                            <a:gd name="T62" fmla="*/ 314 w 518"/>
                            <a:gd name="T63" fmla="*/ 198 h 512"/>
                            <a:gd name="T64" fmla="*/ 350 w 518"/>
                            <a:gd name="T65" fmla="*/ 245 h 512"/>
                            <a:gd name="T66" fmla="*/ 361 w 518"/>
                            <a:gd name="T67" fmla="*/ 232 h 512"/>
                            <a:gd name="T68" fmla="*/ 264 w 518"/>
                            <a:gd name="T69" fmla="*/ 167 h 512"/>
                            <a:gd name="T70" fmla="*/ 267 w 518"/>
                            <a:gd name="T71" fmla="*/ 116 h 512"/>
                            <a:gd name="T72" fmla="*/ 406 w 518"/>
                            <a:gd name="T73" fmla="*/ 207 h 512"/>
                            <a:gd name="T74" fmla="*/ 419 w 518"/>
                            <a:gd name="T75" fmla="*/ 216 h 512"/>
                            <a:gd name="T76" fmla="*/ 370 w 518"/>
                            <a:gd name="T77" fmla="*/ 116 h 512"/>
                            <a:gd name="T78" fmla="*/ 255 w 518"/>
                            <a:gd name="T79" fmla="*/ 107 h 512"/>
                            <a:gd name="T80" fmla="*/ 517 w 518"/>
                            <a:gd name="T81" fmla="*/ 195 h 512"/>
                            <a:gd name="T82" fmla="*/ 255 w 518"/>
                            <a:gd name="T83" fmla="*/ 22 h 512"/>
                            <a:gd name="T84" fmla="*/ 259 w 518"/>
                            <a:gd name="T85" fmla="*/ 44 h 512"/>
                            <a:gd name="T86" fmla="*/ 495 w 518"/>
                            <a:gd name="T87" fmla="*/ 199 h 512"/>
                            <a:gd name="T88" fmla="*/ 508 w 518"/>
                            <a:gd name="T89" fmla="*/ 208 h 5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518" h="512">
                              <a:moveTo>
                                <a:pt x="449" y="343"/>
                              </a:moveTo>
                              <a:cubicBezTo>
                                <a:pt x="433" y="332"/>
                                <a:pt x="417" y="322"/>
                                <a:pt x="403" y="315"/>
                              </a:cubicBezTo>
                              <a:cubicBezTo>
                                <a:pt x="380" y="302"/>
                                <a:pt x="370" y="301"/>
                                <a:pt x="365" y="301"/>
                              </a:cubicBezTo>
                              <a:cubicBezTo>
                                <a:pt x="354" y="301"/>
                                <a:pt x="344" y="307"/>
                                <a:pt x="337" y="318"/>
                              </a:cubicBezTo>
                              <a:cubicBezTo>
                                <a:pt x="332" y="325"/>
                                <a:pt x="328" y="334"/>
                                <a:pt x="324" y="343"/>
                              </a:cubicBezTo>
                              <a:cubicBezTo>
                                <a:pt x="322" y="348"/>
                                <a:pt x="318" y="358"/>
                                <a:pt x="315" y="361"/>
                              </a:cubicBezTo>
                              <a:cubicBezTo>
                                <a:pt x="310" y="360"/>
                                <a:pt x="297" y="354"/>
                                <a:pt x="276" y="340"/>
                              </a:cubicBezTo>
                              <a:cubicBezTo>
                                <a:pt x="256" y="327"/>
                                <a:pt x="235" y="309"/>
                                <a:pt x="219" y="293"/>
                              </a:cubicBezTo>
                              <a:cubicBezTo>
                                <a:pt x="203" y="277"/>
                                <a:pt x="186" y="256"/>
                                <a:pt x="172" y="236"/>
                              </a:cubicBezTo>
                              <a:cubicBezTo>
                                <a:pt x="158" y="215"/>
                                <a:pt x="152" y="203"/>
                                <a:pt x="151" y="197"/>
                              </a:cubicBezTo>
                              <a:cubicBezTo>
                                <a:pt x="155" y="195"/>
                                <a:pt x="164" y="191"/>
                                <a:pt x="170" y="188"/>
                              </a:cubicBezTo>
                              <a:cubicBezTo>
                                <a:pt x="178" y="184"/>
                                <a:pt x="187" y="181"/>
                                <a:pt x="194" y="176"/>
                              </a:cubicBezTo>
                              <a:cubicBezTo>
                                <a:pt x="205" y="168"/>
                                <a:pt x="211" y="158"/>
                                <a:pt x="211" y="148"/>
                              </a:cubicBezTo>
                              <a:cubicBezTo>
                                <a:pt x="211" y="142"/>
                                <a:pt x="210" y="132"/>
                                <a:pt x="198" y="110"/>
                              </a:cubicBezTo>
                              <a:cubicBezTo>
                                <a:pt x="190" y="96"/>
                                <a:pt x="180" y="79"/>
                                <a:pt x="169" y="64"/>
                              </a:cubicBezTo>
                              <a:cubicBezTo>
                                <a:pt x="161" y="52"/>
                                <a:pt x="149" y="35"/>
                                <a:pt x="136" y="22"/>
                              </a:cubicBezTo>
                              <a:cubicBezTo>
                                <a:pt x="121" y="7"/>
                                <a:pt x="110" y="0"/>
                                <a:pt x="100" y="0"/>
                              </a:cubicBezTo>
                              <a:cubicBezTo>
                                <a:pt x="75" y="0"/>
                                <a:pt x="45" y="37"/>
                                <a:pt x="36" y="48"/>
                              </a:cubicBezTo>
                              <a:cubicBezTo>
                                <a:pt x="26" y="63"/>
                                <a:pt x="0" y="100"/>
                                <a:pt x="0" y="136"/>
                              </a:cubicBezTo>
                              <a:cubicBezTo>
                                <a:pt x="0" y="169"/>
                                <a:pt x="22" y="211"/>
                                <a:pt x="41" y="241"/>
                              </a:cubicBezTo>
                              <a:cubicBezTo>
                                <a:pt x="65" y="281"/>
                                <a:pt x="100" y="325"/>
                                <a:pt x="137" y="363"/>
                              </a:cubicBezTo>
                              <a:cubicBezTo>
                                <a:pt x="149" y="375"/>
                                <a:pt x="149" y="375"/>
                                <a:pt x="149" y="375"/>
                              </a:cubicBezTo>
                              <a:cubicBezTo>
                                <a:pt x="188" y="413"/>
                                <a:pt x="231" y="447"/>
                                <a:pt x="271" y="472"/>
                              </a:cubicBezTo>
                              <a:cubicBezTo>
                                <a:pt x="301" y="490"/>
                                <a:pt x="344" y="512"/>
                                <a:pt x="377" y="512"/>
                              </a:cubicBezTo>
                              <a:cubicBezTo>
                                <a:pt x="412" y="512"/>
                                <a:pt x="450" y="487"/>
                                <a:pt x="464" y="476"/>
                              </a:cubicBezTo>
                              <a:cubicBezTo>
                                <a:pt x="475" y="467"/>
                                <a:pt x="512" y="438"/>
                                <a:pt x="512" y="413"/>
                              </a:cubicBezTo>
                              <a:cubicBezTo>
                                <a:pt x="512" y="402"/>
                                <a:pt x="505" y="391"/>
                                <a:pt x="490" y="376"/>
                              </a:cubicBezTo>
                              <a:cubicBezTo>
                                <a:pt x="477" y="364"/>
                                <a:pt x="460" y="351"/>
                                <a:pt x="449" y="343"/>
                              </a:cubicBezTo>
                              <a:close/>
                              <a:moveTo>
                                <a:pt x="472" y="428"/>
                              </a:moveTo>
                              <a:cubicBezTo>
                                <a:pt x="465" y="436"/>
                                <a:pt x="455" y="445"/>
                                <a:pt x="444" y="453"/>
                              </a:cubicBezTo>
                              <a:cubicBezTo>
                                <a:pt x="420" y="471"/>
                                <a:pt x="394" y="482"/>
                                <a:pt x="377" y="482"/>
                              </a:cubicBezTo>
                              <a:cubicBezTo>
                                <a:pt x="357" y="482"/>
                                <a:pt x="324" y="469"/>
                                <a:pt x="287" y="446"/>
                              </a:cubicBezTo>
                              <a:cubicBezTo>
                                <a:pt x="249" y="422"/>
                                <a:pt x="207" y="389"/>
                                <a:pt x="171" y="354"/>
                              </a:cubicBezTo>
                              <a:cubicBezTo>
                                <a:pt x="171" y="354"/>
                                <a:pt x="171" y="354"/>
                                <a:pt x="171" y="354"/>
                              </a:cubicBezTo>
                              <a:cubicBezTo>
                                <a:pt x="159" y="342"/>
                                <a:pt x="159" y="342"/>
                                <a:pt x="159" y="342"/>
                              </a:cubicBezTo>
                              <a:cubicBezTo>
                                <a:pt x="123" y="305"/>
                                <a:pt x="90" y="264"/>
                                <a:pt x="66" y="225"/>
                              </a:cubicBezTo>
                              <a:cubicBezTo>
                                <a:pt x="44" y="188"/>
                                <a:pt x="30" y="156"/>
                                <a:pt x="30" y="136"/>
                              </a:cubicBezTo>
                              <a:cubicBezTo>
                                <a:pt x="30" y="118"/>
                                <a:pt x="41" y="92"/>
                                <a:pt x="60" y="68"/>
                              </a:cubicBezTo>
                              <a:cubicBezTo>
                                <a:pt x="67" y="57"/>
                                <a:pt x="76" y="47"/>
                                <a:pt x="85" y="40"/>
                              </a:cubicBezTo>
                              <a:cubicBezTo>
                                <a:pt x="92" y="33"/>
                                <a:pt x="97" y="31"/>
                                <a:pt x="99" y="30"/>
                              </a:cubicBezTo>
                              <a:cubicBezTo>
                                <a:pt x="105" y="33"/>
                                <a:pt x="122" y="48"/>
                                <a:pt x="146" y="84"/>
                              </a:cubicBezTo>
                              <a:cubicBezTo>
                                <a:pt x="156" y="98"/>
                                <a:pt x="165" y="112"/>
                                <a:pt x="171" y="124"/>
                              </a:cubicBezTo>
                              <a:cubicBezTo>
                                <a:pt x="179" y="139"/>
                                <a:pt x="181" y="146"/>
                                <a:pt x="181" y="147"/>
                              </a:cubicBezTo>
                              <a:cubicBezTo>
                                <a:pt x="180" y="148"/>
                                <a:pt x="179" y="150"/>
                                <a:pt x="175" y="152"/>
                              </a:cubicBezTo>
                              <a:cubicBezTo>
                                <a:pt x="170" y="155"/>
                                <a:pt x="164" y="158"/>
                                <a:pt x="158" y="160"/>
                              </a:cubicBezTo>
                              <a:cubicBezTo>
                                <a:pt x="150" y="164"/>
                                <a:pt x="142" y="167"/>
                                <a:pt x="136" y="171"/>
                              </a:cubicBezTo>
                              <a:cubicBezTo>
                                <a:pt x="126" y="178"/>
                                <a:pt x="120" y="186"/>
                                <a:pt x="121" y="196"/>
                              </a:cubicBezTo>
                              <a:cubicBezTo>
                                <a:pt x="121" y="201"/>
                                <a:pt x="121" y="215"/>
                                <a:pt x="147" y="253"/>
                              </a:cubicBezTo>
                              <a:cubicBezTo>
                                <a:pt x="162" y="274"/>
                                <a:pt x="180" y="297"/>
                                <a:pt x="197" y="315"/>
                              </a:cubicBezTo>
                              <a:cubicBezTo>
                                <a:pt x="198" y="315"/>
                                <a:pt x="198" y="315"/>
                                <a:pt x="198" y="315"/>
                              </a:cubicBezTo>
                              <a:cubicBezTo>
                                <a:pt x="215" y="332"/>
                                <a:pt x="238" y="351"/>
                                <a:pt x="259" y="365"/>
                              </a:cubicBezTo>
                              <a:cubicBezTo>
                                <a:pt x="297" y="391"/>
                                <a:pt x="312" y="391"/>
                                <a:pt x="316" y="392"/>
                              </a:cubicBezTo>
                              <a:cubicBezTo>
                                <a:pt x="316" y="392"/>
                                <a:pt x="317" y="392"/>
                                <a:pt x="317" y="392"/>
                              </a:cubicBezTo>
                              <a:cubicBezTo>
                                <a:pt x="326" y="392"/>
                                <a:pt x="334" y="386"/>
                                <a:pt x="341" y="376"/>
                              </a:cubicBezTo>
                              <a:cubicBezTo>
                                <a:pt x="345" y="370"/>
                                <a:pt x="349" y="362"/>
                                <a:pt x="352" y="355"/>
                              </a:cubicBezTo>
                              <a:cubicBezTo>
                                <a:pt x="355" y="349"/>
                                <a:pt x="357" y="342"/>
                                <a:pt x="360" y="337"/>
                              </a:cubicBezTo>
                              <a:cubicBezTo>
                                <a:pt x="363" y="333"/>
                                <a:pt x="364" y="332"/>
                                <a:pt x="365" y="331"/>
                              </a:cubicBezTo>
                              <a:cubicBezTo>
                                <a:pt x="366" y="332"/>
                                <a:pt x="373" y="333"/>
                                <a:pt x="388" y="341"/>
                              </a:cubicBezTo>
                              <a:cubicBezTo>
                                <a:pt x="400" y="347"/>
                                <a:pt x="415" y="356"/>
                                <a:pt x="429" y="366"/>
                              </a:cubicBezTo>
                              <a:cubicBezTo>
                                <a:pt x="464" y="390"/>
                                <a:pt x="479" y="408"/>
                                <a:pt x="482" y="413"/>
                              </a:cubicBezTo>
                              <a:cubicBezTo>
                                <a:pt x="481" y="415"/>
                                <a:pt x="479" y="420"/>
                                <a:pt x="472" y="428"/>
                              </a:cubicBezTo>
                              <a:close/>
                              <a:moveTo>
                                <a:pt x="255" y="180"/>
                              </a:moveTo>
                              <a:cubicBezTo>
                                <a:pt x="256" y="186"/>
                                <a:pt x="261" y="190"/>
                                <a:pt x="267" y="189"/>
                              </a:cubicBezTo>
                              <a:cubicBezTo>
                                <a:pt x="284" y="186"/>
                                <a:pt x="301" y="189"/>
                                <a:pt x="314" y="198"/>
                              </a:cubicBezTo>
                              <a:cubicBezTo>
                                <a:pt x="328" y="207"/>
                                <a:pt x="337" y="221"/>
                                <a:pt x="340" y="236"/>
                              </a:cubicBezTo>
                              <a:cubicBezTo>
                                <a:pt x="340" y="241"/>
                                <a:pt x="345" y="245"/>
                                <a:pt x="350" y="245"/>
                              </a:cubicBezTo>
                              <a:cubicBezTo>
                                <a:pt x="351" y="245"/>
                                <a:pt x="352" y="245"/>
                                <a:pt x="352" y="245"/>
                              </a:cubicBezTo>
                              <a:cubicBezTo>
                                <a:pt x="358" y="244"/>
                                <a:pt x="362" y="238"/>
                                <a:pt x="361" y="232"/>
                              </a:cubicBezTo>
                              <a:cubicBezTo>
                                <a:pt x="358" y="211"/>
                                <a:pt x="345" y="192"/>
                                <a:pt x="327" y="180"/>
                              </a:cubicBezTo>
                              <a:cubicBezTo>
                                <a:pt x="308" y="168"/>
                                <a:pt x="286" y="163"/>
                                <a:pt x="264" y="167"/>
                              </a:cubicBezTo>
                              <a:cubicBezTo>
                                <a:pt x="258" y="168"/>
                                <a:pt x="254" y="174"/>
                                <a:pt x="255" y="180"/>
                              </a:cubicBezTo>
                              <a:close/>
                              <a:moveTo>
                                <a:pt x="267" y="116"/>
                              </a:moveTo>
                              <a:cubicBezTo>
                                <a:pt x="299" y="111"/>
                                <a:pt x="331" y="117"/>
                                <a:pt x="358" y="134"/>
                              </a:cubicBezTo>
                              <a:cubicBezTo>
                                <a:pt x="384" y="152"/>
                                <a:pt x="401" y="178"/>
                                <a:pt x="406" y="207"/>
                              </a:cubicBezTo>
                              <a:cubicBezTo>
                                <a:pt x="407" y="213"/>
                                <a:pt x="412" y="217"/>
                                <a:pt x="417" y="217"/>
                              </a:cubicBezTo>
                              <a:cubicBezTo>
                                <a:pt x="418" y="217"/>
                                <a:pt x="418" y="216"/>
                                <a:pt x="419" y="216"/>
                              </a:cubicBezTo>
                              <a:cubicBezTo>
                                <a:pt x="425" y="215"/>
                                <a:pt x="429" y="210"/>
                                <a:pt x="428" y="204"/>
                              </a:cubicBezTo>
                              <a:cubicBezTo>
                                <a:pt x="422" y="168"/>
                                <a:pt x="401" y="137"/>
                                <a:pt x="370" y="116"/>
                              </a:cubicBezTo>
                              <a:cubicBezTo>
                                <a:pt x="339" y="96"/>
                                <a:pt x="301" y="88"/>
                                <a:pt x="264" y="95"/>
                              </a:cubicBezTo>
                              <a:cubicBezTo>
                                <a:pt x="258" y="96"/>
                                <a:pt x="254" y="101"/>
                                <a:pt x="255" y="107"/>
                              </a:cubicBezTo>
                              <a:cubicBezTo>
                                <a:pt x="256" y="113"/>
                                <a:pt x="261" y="117"/>
                                <a:pt x="267" y="116"/>
                              </a:cubicBezTo>
                              <a:close/>
                              <a:moveTo>
                                <a:pt x="517" y="195"/>
                              </a:moveTo>
                              <a:cubicBezTo>
                                <a:pt x="507" y="138"/>
                                <a:pt x="474" y="89"/>
                                <a:pt x="425" y="56"/>
                              </a:cubicBezTo>
                              <a:cubicBezTo>
                                <a:pt x="375" y="24"/>
                                <a:pt x="315" y="12"/>
                                <a:pt x="255" y="22"/>
                              </a:cubicBezTo>
                              <a:cubicBezTo>
                                <a:pt x="249" y="23"/>
                                <a:pt x="245" y="29"/>
                                <a:pt x="246" y="35"/>
                              </a:cubicBezTo>
                              <a:cubicBezTo>
                                <a:pt x="248" y="41"/>
                                <a:pt x="253" y="45"/>
                                <a:pt x="259" y="44"/>
                              </a:cubicBezTo>
                              <a:cubicBezTo>
                                <a:pt x="314" y="34"/>
                                <a:pt x="368" y="45"/>
                                <a:pt x="413" y="75"/>
                              </a:cubicBezTo>
                              <a:cubicBezTo>
                                <a:pt x="457" y="104"/>
                                <a:pt x="486" y="148"/>
                                <a:pt x="495" y="199"/>
                              </a:cubicBezTo>
                              <a:cubicBezTo>
                                <a:pt x="496" y="205"/>
                                <a:pt x="501" y="208"/>
                                <a:pt x="506" y="208"/>
                              </a:cubicBezTo>
                              <a:cubicBezTo>
                                <a:pt x="507" y="208"/>
                                <a:pt x="507" y="208"/>
                                <a:pt x="508" y="208"/>
                              </a:cubicBezTo>
                              <a:cubicBezTo>
                                <a:pt x="514" y="207"/>
                                <a:pt x="518" y="201"/>
                                <a:pt x="517" y="19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B8DE9"/>
                        </a:solidFill>
                        <a:ln>
                          <a:noFill/>
                        </a:ln>
                      </wps:spPr>
                      <wps:bodyPr vert="horz" wrap="square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29" o:spid="_x0000_s1026" o:spt="100" style="position:absolute;left:0pt;margin-left:358.75pt;margin-top:456.7pt;height:14.15pt;width:14.35pt;z-index:251693056;mso-width-relative:page;mso-height-relative:page;" fillcolor="#3B8DE9" filled="t" stroked="f" coordsize="518,512" o:gfxdata="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" path="m449,343c433,332,417,322,403,315c380,302,370,301,365,301c354,301,344,307,337,318c332,325,328,334,324,343c322,348,318,358,315,361c310,360,297,354,276,340c256,327,235,309,219,293c203,277,186,256,172,236c158,215,152,203,151,197c155,195,164,191,170,188c178,184,187,181,194,176c205,168,211,158,211,148c211,142,210,132,198,110c190,96,180,79,169,64c161,52,149,35,136,22c121,7,110,0,100,0c75,0,45,37,36,48c26,63,0,100,0,136c0,169,22,211,41,241c65,281,100,325,137,363c149,375,149,375,149,375c188,413,231,447,271,472c301,490,344,512,377,512c412,512,450,487,464,476c475,467,512,438,512,413c512,402,505,391,490,376c477,364,460,351,449,343xm472,428c465,436,455,445,444,453c420,471,394,482,377,482c357,482,324,469,287,446c249,422,207,389,171,354c171,354,171,354,171,354c159,342,159,342,159,342c123,305,90,264,66,225c44,188,30,156,30,136c30,118,41,92,60,68c67,57,76,47,85,40c92,33,97,31,99,30c105,33,122,48,146,84c156,98,165,112,171,124c179,139,181,146,181,147c180,148,179,150,175,152c170,155,164,158,158,160c150,164,142,167,136,171c126,178,120,186,121,196c121,201,121,215,147,253c162,274,180,297,197,315c198,315,198,315,198,315c215,332,238,351,259,365c297,391,312,391,316,392c316,392,317,392,317,392c326,392,334,386,341,376c345,370,349,362,352,355c355,349,357,342,360,337c363,333,364,332,365,331c366,332,373,333,388,341c400,347,415,356,429,366c464,390,479,408,482,413c481,415,479,420,472,428xm255,180c256,186,261,190,267,189c284,186,301,189,314,198c328,207,337,221,340,236c340,241,345,245,350,245c351,245,352,245,352,245c358,244,362,238,361,232c358,211,345,192,327,180c308,168,286,163,264,167c258,168,254,174,255,180xm267,116c299,111,331,117,358,134c384,152,401,178,406,207c407,213,412,217,417,217c418,217,418,216,419,216c425,215,429,210,428,204c422,168,401,137,370,116c339,96,301,88,264,95c258,96,254,101,255,107c256,113,261,117,267,116xm517,195c507,138,474,89,425,56c375,24,315,12,255,22c249,23,245,29,246,35c248,41,253,45,259,44c314,34,368,45,413,75c457,104,486,148,495,199c496,205,501,208,506,208c507,208,507,208,508,208c514,207,518,201,517,195xe">
                <v:path o:connectlocs="141671,110742;118469,111796;110735,126914;76987,103007;53082,69257;68199,61875;69605,38671;47809,7734;12655,16875;14413,84726;52379,131835;132531,180000;179989,145195;157842,120585;156084,159257;100892,156796;60113,124453;23201,79101;21092,23906;34802,10546;60113,43593;61519,53437;47809,60117;51676,88945;69605,110742;111087,137812;119875,132187;126555,118476;136398,119882;169443,145195;89643,63281;110384,69609;123039,86132;126906,81562;92807,58710;93861,40781;142726,72773;147296,75937;130070,40781;89643,37617;181747,68554;89643,7734;91049,15468;174013,69960;178583,73125" o:connectangles="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4552950</wp:posOffset>
                </wp:positionH>
                <wp:positionV relativeFrom="paragraph">
                  <wp:posOffset>6129655</wp:posOffset>
                </wp:positionV>
                <wp:extent cx="187325" cy="144145"/>
                <wp:effectExtent l="0" t="0" r="3175" b="8890"/>
                <wp:wrapNone/>
                <wp:docPr id="372" name="Freeform 1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87338" cy="144000"/>
                        </a:xfrm>
                        <a:custGeom>
                          <a:avLst/>
                          <a:gdLst>
                            <a:gd name="T0" fmla="*/ 602 w 667"/>
                            <a:gd name="T1" fmla="*/ 0 h 512"/>
                            <a:gd name="T2" fmla="*/ 64 w 667"/>
                            <a:gd name="T3" fmla="*/ 0 h 512"/>
                            <a:gd name="T4" fmla="*/ 0 w 667"/>
                            <a:gd name="T5" fmla="*/ 65 h 512"/>
                            <a:gd name="T6" fmla="*/ 0 w 667"/>
                            <a:gd name="T7" fmla="*/ 447 h 512"/>
                            <a:gd name="T8" fmla="*/ 64 w 667"/>
                            <a:gd name="T9" fmla="*/ 512 h 512"/>
                            <a:gd name="T10" fmla="*/ 434 w 667"/>
                            <a:gd name="T11" fmla="*/ 512 h 512"/>
                            <a:gd name="T12" fmla="*/ 451 w 667"/>
                            <a:gd name="T13" fmla="*/ 495 h 512"/>
                            <a:gd name="T14" fmla="*/ 434 w 667"/>
                            <a:gd name="T15" fmla="*/ 478 h 512"/>
                            <a:gd name="T16" fmla="*/ 64 w 667"/>
                            <a:gd name="T17" fmla="*/ 478 h 512"/>
                            <a:gd name="T18" fmla="*/ 33 w 667"/>
                            <a:gd name="T19" fmla="*/ 447 h 512"/>
                            <a:gd name="T20" fmla="*/ 33 w 667"/>
                            <a:gd name="T21" fmla="*/ 65 h 512"/>
                            <a:gd name="T22" fmla="*/ 64 w 667"/>
                            <a:gd name="T23" fmla="*/ 34 h 512"/>
                            <a:gd name="T24" fmla="*/ 602 w 667"/>
                            <a:gd name="T25" fmla="*/ 34 h 512"/>
                            <a:gd name="T26" fmla="*/ 633 w 667"/>
                            <a:gd name="T27" fmla="*/ 65 h 512"/>
                            <a:gd name="T28" fmla="*/ 633 w 667"/>
                            <a:gd name="T29" fmla="*/ 447 h 512"/>
                            <a:gd name="T30" fmla="*/ 602 w 667"/>
                            <a:gd name="T31" fmla="*/ 478 h 512"/>
                            <a:gd name="T32" fmla="*/ 545 w 667"/>
                            <a:gd name="T33" fmla="*/ 478 h 512"/>
                            <a:gd name="T34" fmla="*/ 528 w 667"/>
                            <a:gd name="T35" fmla="*/ 495 h 512"/>
                            <a:gd name="T36" fmla="*/ 545 w 667"/>
                            <a:gd name="T37" fmla="*/ 512 h 512"/>
                            <a:gd name="T38" fmla="*/ 602 w 667"/>
                            <a:gd name="T39" fmla="*/ 512 h 512"/>
                            <a:gd name="T40" fmla="*/ 667 w 667"/>
                            <a:gd name="T41" fmla="*/ 447 h 512"/>
                            <a:gd name="T42" fmla="*/ 667 w 667"/>
                            <a:gd name="T43" fmla="*/ 65 h 512"/>
                            <a:gd name="T44" fmla="*/ 602 w 667"/>
                            <a:gd name="T45" fmla="*/ 0 h 512"/>
                            <a:gd name="T46" fmla="*/ 582 w 667"/>
                            <a:gd name="T47" fmla="*/ 133 h 512"/>
                            <a:gd name="T48" fmla="*/ 586 w 667"/>
                            <a:gd name="T49" fmla="*/ 110 h 512"/>
                            <a:gd name="T50" fmla="*/ 563 w 667"/>
                            <a:gd name="T51" fmla="*/ 105 h 512"/>
                            <a:gd name="T52" fmla="*/ 333 w 667"/>
                            <a:gd name="T53" fmla="*/ 261 h 512"/>
                            <a:gd name="T54" fmla="*/ 104 w 667"/>
                            <a:gd name="T55" fmla="*/ 105 h 512"/>
                            <a:gd name="T56" fmla="*/ 103 w 667"/>
                            <a:gd name="T57" fmla="*/ 105 h 512"/>
                            <a:gd name="T58" fmla="*/ 80 w 667"/>
                            <a:gd name="T59" fmla="*/ 110 h 512"/>
                            <a:gd name="T60" fmla="*/ 85 w 667"/>
                            <a:gd name="T61" fmla="*/ 133 h 512"/>
                            <a:gd name="T62" fmla="*/ 324 w 667"/>
                            <a:gd name="T63" fmla="*/ 295 h 512"/>
                            <a:gd name="T64" fmla="*/ 333 w 667"/>
                            <a:gd name="T65" fmla="*/ 298 h 512"/>
                            <a:gd name="T66" fmla="*/ 343 w 667"/>
                            <a:gd name="T67" fmla="*/ 295 h 512"/>
                            <a:gd name="T68" fmla="*/ 582 w 667"/>
                            <a:gd name="T69" fmla="*/ 133 h 512"/>
                            <a:gd name="T70" fmla="*/ 582 w 667"/>
                            <a:gd name="T71" fmla="*/ 133 h 5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667" h="512">
                              <a:moveTo>
                                <a:pt x="602" y="0"/>
                              </a:moveTo>
                              <a:cubicBezTo>
                                <a:pt x="64" y="0"/>
                                <a:pt x="64" y="0"/>
                                <a:pt x="64" y="0"/>
                              </a:cubicBezTo>
                              <a:cubicBezTo>
                                <a:pt x="29" y="0"/>
                                <a:pt x="0" y="29"/>
                                <a:pt x="0" y="65"/>
                              </a:cubicBezTo>
                              <a:cubicBezTo>
                                <a:pt x="0" y="447"/>
                                <a:pt x="0" y="447"/>
                                <a:pt x="0" y="447"/>
                              </a:cubicBezTo>
                              <a:cubicBezTo>
                                <a:pt x="0" y="483"/>
                                <a:pt x="29" y="512"/>
                                <a:pt x="64" y="512"/>
                              </a:cubicBezTo>
                              <a:cubicBezTo>
                                <a:pt x="434" y="512"/>
                                <a:pt x="434" y="512"/>
                                <a:pt x="434" y="512"/>
                              </a:cubicBezTo>
                              <a:cubicBezTo>
                                <a:pt x="443" y="512"/>
                                <a:pt x="451" y="504"/>
                                <a:pt x="451" y="495"/>
                              </a:cubicBezTo>
                              <a:cubicBezTo>
                                <a:pt x="451" y="486"/>
                                <a:pt x="443" y="478"/>
                                <a:pt x="434" y="478"/>
                              </a:cubicBezTo>
                              <a:cubicBezTo>
                                <a:pt x="64" y="478"/>
                                <a:pt x="64" y="478"/>
                                <a:pt x="64" y="478"/>
                              </a:cubicBezTo>
                              <a:cubicBezTo>
                                <a:pt x="47" y="478"/>
                                <a:pt x="33" y="464"/>
                                <a:pt x="33" y="447"/>
                              </a:cubicBezTo>
                              <a:cubicBezTo>
                                <a:pt x="33" y="65"/>
                                <a:pt x="33" y="65"/>
                                <a:pt x="33" y="65"/>
                              </a:cubicBezTo>
                              <a:cubicBezTo>
                                <a:pt x="33" y="48"/>
                                <a:pt x="47" y="34"/>
                                <a:pt x="64" y="34"/>
                              </a:cubicBezTo>
                              <a:cubicBezTo>
                                <a:pt x="602" y="34"/>
                                <a:pt x="602" y="34"/>
                                <a:pt x="602" y="34"/>
                              </a:cubicBezTo>
                              <a:cubicBezTo>
                                <a:pt x="619" y="34"/>
                                <a:pt x="633" y="48"/>
                                <a:pt x="633" y="65"/>
                              </a:cubicBezTo>
                              <a:cubicBezTo>
                                <a:pt x="633" y="447"/>
                                <a:pt x="633" y="447"/>
                                <a:pt x="633" y="447"/>
                              </a:cubicBezTo>
                              <a:cubicBezTo>
                                <a:pt x="633" y="464"/>
                                <a:pt x="619" y="478"/>
                                <a:pt x="602" y="478"/>
                              </a:cubicBezTo>
                              <a:cubicBezTo>
                                <a:pt x="545" y="478"/>
                                <a:pt x="545" y="478"/>
                                <a:pt x="545" y="478"/>
                              </a:cubicBezTo>
                              <a:cubicBezTo>
                                <a:pt x="535" y="478"/>
                                <a:pt x="528" y="486"/>
                                <a:pt x="528" y="495"/>
                              </a:cubicBezTo>
                              <a:cubicBezTo>
                                <a:pt x="528" y="504"/>
                                <a:pt x="535" y="512"/>
                                <a:pt x="545" y="512"/>
                              </a:cubicBezTo>
                              <a:cubicBezTo>
                                <a:pt x="602" y="512"/>
                                <a:pt x="602" y="512"/>
                                <a:pt x="602" y="512"/>
                              </a:cubicBezTo>
                              <a:cubicBezTo>
                                <a:pt x="638" y="512"/>
                                <a:pt x="667" y="483"/>
                                <a:pt x="667" y="447"/>
                              </a:cubicBezTo>
                              <a:cubicBezTo>
                                <a:pt x="667" y="65"/>
                                <a:pt x="667" y="65"/>
                                <a:pt x="667" y="65"/>
                              </a:cubicBezTo>
                              <a:cubicBezTo>
                                <a:pt x="667" y="29"/>
                                <a:pt x="638" y="0"/>
                                <a:pt x="602" y="0"/>
                              </a:cubicBezTo>
                              <a:close/>
                              <a:moveTo>
                                <a:pt x="582" y="133"/>
                              </a:moveTo>
                              <a:cubicBezTo>
                                <a:pt x="590" y="128"/>
                                <a:pt x="592" y="117"/>
                                <a:pt x="586" y="110"/>
                              </a:cubicBezTo>
                              <a:cubicBezTo>
                                <a:pt x="581" y="102"/>
                                <a:pt x="571" y="100"/>
                                <a:pt x="563" y="105"/>
                              </a:cubicBezTo>
                              <a:cubicBezTo>
                                <a:pt x="333" y="261"/>
                                <a:pt x="333" y="261"/>
                                <a:pt x="333" y="261"/>
                              </a:cubicBezTo>
                              <a:cubicBezTo>
                                <a:pt x="104" y="105"/>
                                <a:pt x="104" y="105"/>
                                <a:pt x="104" y="105"/>
                              </a:cubicBezTo>
                              <a:cubicBezTo>
                                <a:pt x="104" y="105"/>
                                <a:pt x="103" y="105"/>
                                <a:pt x="103" y="105"/>
                              </a:cubicBezTo>
                              <a:cubicBezTo>
                                <a:pt x="96" y="100"/>
                                <a:pt x="85" y="102"/>
                                <a:pt x="80" y="110"/>
                              </a:cubicBezTo>
                              <a:cubicBezTo>
                                <a:pt x="75" y="118"/>
                                <a:pt x="77" y="128"/>
                                <a:pt x="85" y="133"/>
                              </a:cubicBezTo>
                              <a:cubicBezTo>
                                <a:pt x="324" y="295"/>
                                <a:pt x="324" y="295"/>
                                <a:pt x="324" y="295"/>
                              </a:cubicBezTo>
                              <a:cubicBezTo>
                                <a:pt x="327" y="297"/>
                                <a:pt x="330" y="298"/>
                                <a:pt x="333" y="298"/>
                              </a:cubicBezTo>
                              <a:cubicBezTo>
                                <a:pt x="337" y="298"/>
                                <a:pt x="340" y="297"/>
                                <a:pt x="343" y="295"/>
                              </a:cubicBezTo>
                              <a:cubicBezTo>
                                <a:pt x="582" y="133"/>
                                <a:pt x="582" y="133"/>
                                <a:pt x="582" y="133"/>
                              </a:cubicBezTo>
                              <a:cubicBezTo>
                                <a:pt x="582" y="133"/>
                                <a:pt x="582" y="133"/>
                                <a:pt x="582" y="13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B8DE9"/>
                        </a:solidFill>
                        <a:ln>
                          <a:noFill/>
                        </a:ln>
                      </wps:spPr>
                      <wps:bodyPr vert="horz" wrap="square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13" o:spid="_x0000_s1026" o:spt="100" style="position:absolute;left:0pt;margin-left:358.5pt;margin-top:482.65pt;height:11.35pt;width:14.75pt;z-index:251695104;mso-width-relative:page;mso-height-relative:page;" fillcolor="#3B8DE9" filled="t" stroked="f" coordsize="667,512" o:gfxdata="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" path="m602,0c64,0,64,0,64,0c29,0,0,29,0,65c0,447,0,447,0,447c0,483,29,512,64,512c434,512,434,512,434,512c443,512,451,504,451,495c451,486,443,478,434,478c64,478,64,478,64,478c47,478,33,464,33,447c33,65,33,65,33,65c33,48,47,34,64,34c602,34,602,34,602,34c619,34,633,48,633,65c633,447,633,447,633,447c633,464,619,478,602,478c545,478,545,478,545,478c535,478,528,486,528,495c528,504,535,512,545,512c602,512,602,512,602,512c638,512,667,483,667,447c667,65,667,65,667,65c667,29,638,0,602,0xm582,133c590,128,592,117,586,110c581,102,571,100,563,105c333,261,333,261,333,261c104,105,104,105,104,105c104,105,103,105,103,105c96,100,85,102,80,110c75,118,77,128,85,133c324,295,324,295,324,295c327,297,330,298,333,298c337,298,340,297,343,295c582,133,582,133,582,133c582,133,582,133,582,133xe">
                <v:path o:connectlocs="169081,0;17975,0;0,18281;0,125718;17975,144000;121896,144000;126670,139218;121896,134437;17975,134437;9268,125718;9268,18281;17975,9562;169081,9562;177788,18281;177788,125718;169081,134437;153072,134437;148297,139218;153072,144000;169081,144000;187338,125718;187338,18281;169081,0;163464,37406;164587,30937;158127,29531;93528,73406;29210,29531;28929,29531;22469,30937;23873,37406;91000,82968;93528,83812;96337,82968;163464,37406;163464,37406" o:connectangles="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3914775</wp:posOffset>
                </wp:positionV>
                <wp:extent cx="1047750" cy="326390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326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校内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实践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pt;margin-top:308.25pt;height:25.7pt;width:82.5pt;z-index:251717632;mso-width-relative:page;mso-height-relative:page;" filled="f" stroked="f" coordsize="21600,21600" o:gfxdata="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AT5ALHWAAAACgEAAA8AAAAAAAAAAQAgAAAA&#10;IgAAAGRycy9kb3ducmV2LnhtbFBLAQIUABQAAAAIAIdO4kDxdnG0DQIAAPQDAAAOAAAAAAAAAAEA&#10;IAAAACUBAABkcnMvZTJvRG9jLnhtbFBLBQYAAAAABgAGAFkBAACk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校内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实践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5610225</wp:posOffset>
                </wp:positionV>
                <wp:extent cx="1047750" cy="326390"/>
                <wp:effectExtent l="0" t="0" r="0" b="0"/>
                <wp:wrapNone/>
                <wp:docPr id="328" name="文本框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326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校外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实践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pt;margin-top:441.75pt;height:25.7pt;width:82.5pt;z-index:251729920;mso-width-relative:page;mso-height-relative:page;" filled="f" stroked="f" coordsize="21600,21600" o:gfxdata="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+XcOHXAAAACgEAAA8AAAAAAAAAAQAg&#10;AAAAIgAAAGRycy9kb3ducmV2LnhtbFBLAQIUABQAAAAIAIdO4kDIv9XIDwIAAPYDAAAOAAAAAAAA&#10;AAEAIAAAACYBAABkcnMvZTJvRG9jLnhtbFBLBQYAAAAABgAGAFkBAACn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校外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实践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4781550</wp:posOffset>
                </wp:positionH>
                <wp:positionV relativeFrom="paragraph">
                  <wp:posOffset>6515100</wp:posOffset>
                </wp:positionV>
                <wp:extent cx="1047750" cy="326390"/>
                <wp:effectExtent l="0" t="0" r="0" b="0"/>
                <wp:wrapNone/>
                <wp:docPr id="548" name="文本框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326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个人技能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6.5pt;margin-top:513pt;height:25.7pt;width:82.5pt;z-index:251766784;mso-width-relative:page;mso-height-relative:page;" filled="f" stroked="f" coordsize="21600,21600" o:gfxdata="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EOJkfbWAAAADQEAAA8AAAAAAAAAAQAg&#10;AAAAIgAAAGRycy9kb3ducmV2LnhtbFBLAQIUABQAAAAIAIdO4kAJL/shEAIAAPYDAAAOAAAAAAAA&#10;AAEAIAAAACUBAABkcnMvZTJvRG9jLnhtbFBLBQYAAAAABgAGAFkBAACn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个人技能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4781550</wp:posOffset>
                </wp:positionH>
                <wp:positionV relativeFrom="paragraph">
                  <wp:posOffset>4562475</wp:posOffset>
                </wp:positionV>
                <wp:extent cx="1047750" cy="326390"/>
                <wp:effectExtent l="0" t="0" r="0" b="0"/>
                <wp:wrapNone/>
                <wp:docPr id="347" name="文本框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326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个人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信息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6.5pt;margin-top:359.25pt;height:25.7pt;width:82.5pt;z-index:251754496;mso-width-relative:page;mso-height-relative:page;" filled="f" stroked="f" coordsize="21600,21600" o:gfxdata="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KhF1NzXAAAACwEAAA8AAAAAAAAAAQAg&#10;AAAAIgAAAGRycy9kb3ducmV2LnhtbFBLAQIUABQAAAAIAIdO4kBBfK8JDwIAAPYDAAAOAAAAAAAA&#10;AAEAIAAAACYBAABkcnMvZTJvRG9jLnhtbFBLBQYAAAAABgAGAFkBAACn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个人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信息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4781550</wp:posOffset>
                </wp:positionH>
                <wp:positionV relativeFrom="paragraph">
                  <wp:posOffset>1952625</wp:posOffset>
                </wp:positionV>
                <wp:extent cx="1047750" cy="326390"/>
                <wp:effectExtent l="0" t="0" r="0" b="0"/>
                <wp:wrapNone/>
                <wp:docPr id="337" name="文本框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326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自我评价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6.5pt;margin-top:153.75pt;height:25.7pt;width:82.5pt;z-index:251742208;mso-width-relative:page;mso-height-relative:page;" filled="f" stroked="f" coordsize="21600,21600" o:gfxdata="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gPaHXAAAACwEAAA8AAAAAAAAAAQAg&#10;AAAAIgAAAGRycy9kb3ducmV2LnhtbFBLAQIUABQAAAAIAIdO4kD8zgaUDwIAAPYDAAAOAAAAAAAA&#10;AAEAIAAAACYBAABkcnMvZTJvRG9jLnhtbFBLBQYAAAAABgAGAFkBAACn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4417695</wp:posOffset>
                </wp:positionH>
                <wp:positionV relativeFrom="paragraph">
                  <wp:posOffset>1771650</wp:posOffset>
                </wp:positionV>
                <wp:extent cx="567690" cy="616585"/>
                <wp:effectExtent l="0" t="0" r="4445" b="0"/>
                <wp:wrapNone/>
                <wp:docPr id="332" name="任意多边形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67642" cy="616688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4757024" h="5166475">
                              <a:moveTo>
                                <a:pt x="3800615" y="3920919"/>
                              </a:moveTo>
                              <a:cubicBezTo>
                                <a:pt x="3978552" y="3927407"/>
                                <a:pt x="3978552" y="3927407"/>
                                <a:pt x="3978552" y="3927407"/>
                              </a:cubicBezTo>
                              <a:cubicBezTo>
                                <a:pt x="3978552" y="3927407"/>
                                <a:pt x="3866518" y="3959843"/>
                                <a:pt x="3800615" y="3920919"/>
                              </a:cubicBezTo>
                              <a:close/>
                              <a:moveTo>
                                <a:pt x="3505907" y="3901458"/>
                              </a:moveTo>
                              <a:cubicBezTo>
                                <a:pt x="3505907" y="3901458"/>
                                <a:pt x="3578340" y="3908033"/>
                                <a:pt x="3598095" y="3914607"/>
                              </a:cubicBezTo>
                              <a:cubicBezTo>
                                <a:pt x="3598095" y="3914607"/>
                                <a:pt x="3598095" y="3914607"/>
                                <a:pt x="3644189" y="3927756"/>
                              </a:cubicBezTo>
                              <a:cubicBezTo>
                                <a:pt x="3644189" y="3927756"/>
                                <a:pt x="3644189" y="3927756"/>
                                <a:pt x="3683698" y="3947480"/>
                              </a:cubicBezTo>
                              <a:cubicBezTo>
                                <a:pt x="3683698" y="3947480"/>
                                <a:pt x="3683698" y="3947480"/>
                                <a:pt x="3716622" y="3973778"/>
                              </a:cubicBezTo>
                              <a:cubicBezTo>
                                <a:pt x="3716622" y="3973778"/>
                                <a:pt x="3716622" y="3973778"/>
                                <a:pt x="3756131" y="3986927"/>
                              </a:cubicBezTo>
                              <a:cubicBezTo>
                                <a:pt x="3756131" y="3986927"/>
                                <a:pt x="3756131" y="3986927"/>
                                <a:pt x="3828564" y="4006650"/>
                              </a:cubicBezTo>
                              <a:cubicBezTo>
                                <a:pt x="3828564" y="4006650"/>
                                <a:pt x="3828564" y="4006650"/>
                                <a:pt x="3933921" y="4052672"/>
                              </a:cubicBezTo>
                              <a:cubicBezTo>
                                <a:pt x="3933921" y="4052672"/>
                                <a:pt x="3933921" y="4052672"/>
                                <a:pt x="3980015" y="4065821"/>
                              </a:cubicBezTo>
                              <a:cubicBezTo>
                                <a:pt x="3980015" y="4065821"/>
                                <a:pt x="4105126" y="4131566"/>
                                <a:pt x="4124881" y="4138140"/>
                              </a:cubicBezTo>
                              <a:cubicBezTo>
                                <a:pt x="4151220" y="4144715"/>
                                <a:pt x="4157805" y="4164438"/>
                                <a:pt x="4157805" y="4164438"/>
                              </a:cubicBezTo>
                              <a:cubicBezTo>
                                <a:pt x="4157805" y="4164438"/>
                                <a:pt x="4190729" y="4184162"/>
                                <a:pt x="4203899" y="4190736"/>
                              </a:cubicBezTo>
                              <a:cubicBezTo>
                                <a:pt x="4217068" y="4197311"/>
                                <a:pt x="4236823" y="4203886"/>
                                <a:pt x="4256577" y="4210460"/>
                              </a:cubicBezTo>
                              <a:cubicBezTo>
                                <a:pt x="4276332" y="4223609"/>
                                <a:pt x="4296086" y="4236758"/>
                                <a:pt x="4315841" y="4243333"/>
                              </a:cubicBezTo>
                              <a:cubicBezTo>
                                <a:pt x="4342180" y="4249907"/>
                                <a:pt x="4401444" y="4276205"/>
                                <a:pt x="4401444" y="4276205"/>
                              </a:cubicBezTo>
                              <a:cubicBezTo>
                                <a:pt x="4401444" y="4276205"/>
                                <a:pt x="4401444" y="4276205"/>
                                <a:pt x="4467292" y="4309078"/>
                              </a:cubicBezTo>
                              <a:cubicBezTo>
                                <a:pt x="4467292" y="4309078"/>
                                <a:pt x="4658252" y="4394546"/>
                                <a:pt x="4671421" y="4394546"/>
                              </a:cubicBezTo>
                              <a:cubicBezTo>
                                <a:pt x="4684591" y="4394546"/>
                                <a:pt x="4704346" y="4414270"/>
                                <a:pt x="4704346" y="4414270"/>
                              </a:cubicBezTo>
                              <a:cubicBezTo>
                                <a:pt x="4704346" y="4414270"/>
                                <a:pt x="4717515" y="4420844"/>
                                <a:pt x="4737270" y="4433993"/>
                              </a:cubicBezTo>
                              <a:cubicBezTo>
                                <a:pt x="4737270" y="4433993"/>
                                <a:pt x="4737270" y="4433993"/>
                                <a:pt x="4757024" y="4453717"/>
                              </a:cubicBezTo>
                              <a:cubicBezTo>
                                <a:pt x="4757024" y="4453717"/>
                                <a:pt x="4757024" y="4453717"/>
                                <a:pt x="4717515" y="4453717"/>
                              </a:cubicBezTo>
                              <a:cubicBezTo>
                                <a:pt x="4691176" y="4460291"/>
                                <a:pt x="4664837" y="4414270"/>
                                <a:pt x="4664837" y="4414270"/>
                              </a:cubicBezTo>
                              <a:cubicBezTo>
                                <a:pt x="4664837" y="4414270"/>
                                <a:pt x="4664837" y="4414270"/>
                                <a:pt x="4467292" y="4328801"/>
                              </a:cubicBezTo>
                              <a:cubicBezTo>
                                <a:pt x="4467292" y="4328801"/>
                                <a:pt x="4467292" y="4328801"/>
                                <a:pt x="4151220" y="4190736"/>
                              </a:cubicBezTo>
                              <a:cubicBezTo>
                                <a:pt x="4151220" y="4190736"/>
                                <a:pt x="4151220" y="4190736"/>
                                <a:pt x="4032693" y="4105268"/>
                              </a:cubicBezTo>
                              <a:cubicBezTo>
                                <a:pt x="4032693" y="4105268"/>
                                <a:pt x="4032693" y="4105268"/>
                                <a:pt x="3953675" y="4072395"/>
                              </a:cubicBezTo>
                              <a:cubicBezTo>
                                <a:pt x="3953675" y="4072395"/>
                                <a:pt x="3953675" y="4072395"/>
                                <a:pt x="3828564" y="4046097"/>
                              </a:cubicBezTo>
                              <a:cubicBezTo>
                                <a:pt x="3828564" y="4046097"/>
                                <a:pt x="3828564" y="4046097"/>
                                <a:pt x="3742961" y="4026374"/>
                              </a:cubicBezTo>
                              <a:cubicBezTo>
                                <a:pt x="3742961" y="4026374"/>
                                <a:pt x="3742961" y="4026374"/>
                                <a:pt x="3657358" y="3980352"/>
                              </a:cubicBezTo>
                              <a:cubicBezTo>
                                <a:pt x="3657358" y="3980352"/>
                                <a:pt x="3657358" y="3980352"/>
                                <a:pt x="3505907" y="3901458"/>
                              </a:cubicBezTo>
                              <a:close/>
                              <a:moveTo>
                                <a:pt x="3795055" y="3815269"/>
                              </a:moveTo>
                              <a:lnTo>
                                <a:pt x="3920167" y="3840292"/>
                              </a:lnTo>
                              <a:lnTo>
                                <a:pt x="3697746" y="3829170"/>
                              </a:lnTo>
                              <a:lnTo>
                                <a:pt x="3795055" y="3815269"/>
                              </a:lnTo>
                              <a:close/>
                              <a:moveTo>
                                <a:pt x="4425720" y="1620817"/>
                              </a:moveTo>
                              <a:cubicBezTo>
                                <a:pt x="4481777" y="1618505"/>
                                <a:pt x="4548787" y="1627756"/>
                                <a:pt x="4507550" y="1693542"/>
                              </a:cubicBezTo>
                              <a:cubicBezTo>
                                <a:pt x="4349199" y="1746171"/>
                                <a:pt x="4349199" y="1746171"/>
                                <a:pt x="4349199" y="1746171"/>
                              </a:cubicBezTo>
                              <a:cubicBezTo>
                                <a:pt x="4250230" y="1746171"/>
                                <a:pt x="4250230" y="1746171"/>
                                <a:pt x="4250230" y="1746171"/>
                              </a:cubicBezTo>
                              <a:cubicBezTo>
                                <a:pt x="3973117" y="1864587"/>
                                <a:pt x="3973117" y="1864587"/>
                                <a:pt x="3973117" y="1864587"/>
                              </a:cubicBezTo>
                              <a:lnTo>
                                <a:pt x="3247344" y="2055367"/>
                              </a:lnTo>
                              <a:cubicBezTo>
                                <a:pt x="3379303" y="2015895"/>
                                <a:pt x="3379303" y="2015895"/>
                                <a:pt x="3379303" y="2015895"/>
                              </a:cubicBezTo>
                              <a:cubicBezTo>
                                <a:pt x="3913736" y="1838272"/>
                                <a:pt x="3913736" y="1838272"/>
                                <a:pt x="3913736" y="1838272"/>
                              </a:cubicBezTo>
                              <a:cubicBezTo>
                                <a:pt x="4091880" y="1759329"/>
                                <a:pt x="4091880" y="1759329"/>
                                <a:pt x="4091880" y="1759329"/>
                              </a:cubicBezTo>
                              <a:cubicBezTo>
                                <a:pt x="4091880" y="1759329"/>
                                <a:pt x="4303014" y="1634335"/>
                                <a:pt x="4362395" y="1627756"/>
                              </a:cubicBezTo>
                              <a:cubicBezTo>
                                <a:pt x="4362395" y="1627756"/>
                                <a:pt x="4392086" y="1622205"/>
                                <a:pt x="4425720" y="1620817"/>
                              </a:cubicBezTo>
                              <a:close/>
                              <a:moveTo>
                                <a:pt x="2833481" y="1554921"/>
                              </a:moveTo>
                              <a:cubicBezTo>
                                <a:pt x="2833481" y="1554921"/>
                                <a:pt x="2846986" y="1568425"/>
                                <a:pt x="2840234" y="1581930"/>
                              </a:cubicBezTo>
                              <a:cubicBezTo>
                                <a:pt x="2826729" y="1595434"/>
                                <a:pt x="2799721" y="1602186"/>
                                <a:pt x="2799721" y="1602186"/>
                              </a:cubicBezTo>
                              <a:lnTo>
                                <a:pt x="2813225" y="1568425"/>
                              </a:lnTo>
                              <a:cubicBezTo>
                                <a:pt x="2813225" y="1568425"/>
                                <a:pt x="2813225" y="1568425"/>
                                <a:pt x="2833481" y="1554921"/>
                              </a:cubicBezTo>
                              <a:close/>
                              <a:moveTo>
                                <a:pt x="1461755" y="1526595"/>
                              </a:moveTo>
                              <a:lnTo>
                                <a:pt x="1461715" y="1526922"/>
                              </a:lnTo>
                              <a:lnTo>
                                <a:pt x="1461549" y="1527110"/>
                              </a:lnTo>
                              <a:cubicBezTo>
                                <a:pt x="1453516" y="1537303"/>
                                <a:pt x="1446924" y="1547187"/>
                                <a:pt x="1443628" y="1555424"/>
                              </a:cubicBezTo>
                              <a:cubicBezTo>
                                <a:pt x="1437036" y="1568603"/>
                                <a:pt x="1443628" y="1555424"/>
                                <a:pt x="1450219" y="1542245"/>
                              </a:cubicBezTo>
                              <a:cubicBezTo>
                                <a:pt x="1453515" y="1532361"/>
                                <a:pt x="1460107" y="1522477"/>
                                <a:pt x="1461755" y="1526595"/>
                              </a:cubicBezTo>
                              <a:close/>
                              <a:moveTo>
                                <a:pt x="1522730" y="1463171"/>
                              </a:moveTo>
                              <a:cubicBezTo>
                                <a:pt x="1522730" y="1463171"/>
                                <a:pt x="1588649" y="1463171"/>
                                <a:pt x="1582058" y="1496119"/>
                              </a:cubicBezTo>
                              <a:cubicBezTo>
                                <a:pt x="1575466" y="1529066"/>
                                <a:pt x="1562282" y="1614730"/>
                                <a:pt x="1562282" y="1614730"/>
                              </a:cubicBezTo>
                              <a:cubicBezTo>
                                <a:pt x="1582058" y="1674035"/>
                                <a:pt x="1582058" y="1674035"/>
                                <a:pt x="1582058" y="1674035"/>
                              </a:cubicBezTo>
                              <a:cubicBezTo>
                                <a:pt x="1601833" y="1739931"/>
                                <a:pt x="1601833" y="1739931"/>
                                <a:pt x="1601833" y="1739931"/>
                              </a:cubicBezTo>
                              <a:cubicBezTo>
                                <a:pt x="1568874" y="1779468"/>
                                <a:pt x="1568874" y="1779468"/>
                                <a:pt x="1568874" y="1779468"/>
                              </a:cubicBezTo>
                              <a:cubicBezTo>
                                <a:pt x="1549098" y="1851952"/>
                                <a:pt x="1549098" y="1851952"/>
                                <a:pt x="1549098" y="1851952"/>
                              </a:cubicBezTo>
                              <a:cubicBezTo>
                                <a:pt x="1549098" y="1851952"/>
                                <a:pt x="1601833" y="1917847"/>
                                <a:pt x="1661160" y="1891489"/>
                              </a:cubicBezTo>
                              <a:cubicBezTo>
                                <a:pt x="1661160" y="1891489"/>
                                <a:pt x="1740263" y="1983742"/>
                                <a:pt x="1812774" y="1911258"/>
                              </a:cubicBezTo>
                              <a:cubicBezTo>
                                <a:pt x="1812774" y="1911258"/>
                                <a:pt x="1891877" y="1812415"/>
                                <a:pt x="1924837" y="1891489"/>
                              </a:cubicBezTo>
                              <a:cubicBezTo>
                                <a:pt x="2010532" y="1838773"/>
                                <a:pt x="2010532" y="1838773"/>
                                <a:pt x="2010532" y="1838773"/>
                              </a:cubicBezTo>
                              <a:cubicBezTo>
                                <a:pt x="2135778" y="1799236"/>
                                <a:pt x="2135778" y="1799236"/>
                                <a:pt x="2135778" y="1799236"/>
                              </a:cubicBezTo>
                              <a:cubicBezTo>
                                <a:pt x="2135778" y="1799236"/>
                                <a:pt x="2181921" y="1812415"/>
                                <a:pt x="2188513" y="1772878"/>
                              </a:cubicBezTo>
                              <a:cubicBezTo>
                                <a:pt x="2188513" y="1772878"/>
                                <a:pt x="2155554" y="1700393"/>
                                <a:pt x="2228065" y="1687214"/>
                              </a:cubicBezTo>
                              <a:cubicBezTo>
                                <a:pt x="2261024" y="1634498"/>
                                <a:pt x="2261024" y="1634498"/>
                                <a:pt x="2261024" y="1634498"/>
                              </a:cubicBezTo>
                              <a:cubicBezTo>
                                <a:pt x="2261024" y="1634498"/>
                                <a:pt x="2392862" y="1555424"/>
                                <a:pt x="2465373" y="1634498"/>
                              </a:cubicBezTo>
                              <a:cubicBezTo>
                                <a:pt x="2498333" y="1746520"/>
                                <a:pt x="2498333" y="1746520"/>
                                <a:pt x="2498333" y="1746520"/>
                              </a:cubicBezTo>
                              <a:cubicBezTo>
                                <a:pt x="2498333" y="1746520"/>
                                <a:pt x="2584028" y="1792647"/>
                                <a:pt x="2518109" y="1838773"/>
                              </a:cubicBezTo>
                              <a:cubicBezTo>
                                <a:pt x="2491741" y="1898079"/>
                                <a:pt x="2491741" y="1898079"/>
                                <a:pt x="2491741" y="1898079"/>
                              </a:cubicBezTo>
                              <a:cubicBezTo>
                                <a:pt x="2491741" y="1898079"/>
                                <a:pt x="2544476" y="1957384"/>
                                <a:pt x="2478557" y="2010100"/>
                              </a:cubicBezTo>
                              <a:cubicBezTo>
                                <a:pt x="2478557" y="2010100"/>
                                <a:pt x="2419230" y="2082585"/>
                                <a:pt x="2491741" y="2082585"/>
                              </a:cubicBezTo>
                              <a:cubicBezTo>
                                <a:pt x="2524701" y="2148480"/>
                                <a:pt x="2524701" y="2148480"/>
                                <a:pt x="2524701" y="2148480"/>
                              </a:cubicBezTo>
                              <a:cubicBezTo>
                                <a:pt x="2524701" y="2148480"/>
                                <a:pt x="2577436" y="2188017"/>
                                <a:pt x="2570844" y="2260502"/>
                              </a:cubicBezTo>
                              <a:cubicBezTo>
                                <a:pt x="2696090" y="2339576"/>
                                <a:pt x="2696090" y="2339576"/>
                                <a:pt x="2696090" y="2339576"/>
                              </a:cubicBezTo>
                              <a:cubicBezTo>
                                <a:pt x="2788377" y="2379113"/>
                                <a:pt x="2788377" y="2379113"/>
                                <a:pt x="2788377" y="2379113"/>
                              </a:cubicBezTo>
                              <a:cubicBezTo>
                                <a:pt x="2887256" y="2425239"/>
                                <a:pt x="2887256" y="2425239"/>
                                <a:pt x="2887256" y="2425239"/>
                              </a:cubicBezTo>
                              <a:cubicBezTo>
                                <a:pt x="2979542" y="2359344"/>
                                <a:pt x="2979542" y="2359344"/>
                                <a:pt x="2979542" y="2359344"/>
                              </a:cubicBezTo>
                              <a:cubicBezTo>
                                <a:pt x="3085013" y="2326397"/>
                                <a:pt x="3085013" y="2326397"/>
                                <a:pt x="3085013" y="2326397"/>
                              </a:cubicBezTo>
                              <a:cubicBezTo>
                                <a:pt x="3085013" y="2372523"/>
                                <a:pt x="3085013" y="2372523"/>
                                <a:pt x="3085013" y="2372523"/>
                              </a:cubicBezTo>
                              <a:cubicBezTo>
                                <a:pt x="3019094" y="2405471"/>
                                <a:pt x="3019094" y="2405471"/>
                                <a:pt x="3019094" y="2405471"/>
                              </a:cubicBezTo>
                              <a:cubicBezTo>
                                <a:pt x="2966358" y="2471366"/>
                                <a:pt x="2966358" y="2471366"/>
                                <a:pt x="2966358" y="2471366"/>
                              </a:cubicBezTo>
                              <a:cubicBezTo>
                                <a:pt x="2900439" y="2517493"/>
                                <a:pt x="2900439" y="2517493"/>
                                <a:pt x="2900439" y="2517493"/>
                              </a:cubicBezTo>
                              <a:cubicBezTo>
                                <a:pt x="2893847" y="2596567"/>
                                <a:pt x="2893847" y="2596567"/>
                                <a:pt x="2893847" y="2596567"/>
                              </a:cubicBezTo>
                              <a:cubicBezTo>
                                <a:pt x="2900439" y="2616335"/>
                                <a:pt x="2920215" y="2609746"/>
                                <a:pt x="2926807" y="2603156"/>
                              </a:cubicBezTo>
                              <a:cubicBezTo>
                                <a:pt x="2939991" y="2596567"/>
                                <a:pt x="2939991" y="2589977"/>
                                <a:pt x="2913623" y="2636104"/>
                              </a:cubicBezTo>
                              <a:cubicBezTo>
                                <a:pt x="2860888" y="2721767"/>
                                <a:pt x="2887256" y="2754715"/>
                                <a:pt x="2887256" y="2754715"/>
                              </a:cubicBezTo>
                              <a:cubicBezTo>
                                <a:pt x="2880664" y="2807431"/>
                                <a:pt x="2880664" y="2807431"/>
                                <a:pt x="2880664" y="2807431"/>
                              </a:cubicBezTo>
                              <a:cubicBezTo>
                                <a:pt x="2966358" y="2820610"/>
                                <a:pt x="2966358" y="2820610"/>
                                <a:pt x="2966358" y="2820610"/>
                              </a:cubicBezTo>
                              <a:cubicBezTo>
                                <a:pt x="2966358" y="2820610"/>
                                <a:pt x="3019094" y="2820610"/>
                                <a:pt x="3005910" y="2886505"/>
                              </a:cubicBezTo>
                              <a:cubicBezTo>
                                <a:pt x="3012502" y="2965579"/>
                                <a:pt x="3012502" y="2965579"/>
                                <a:pt x="3012502" y="2965579"/>
                              </a:cubicBezTo>
                              <a:cubicBezTo>
                                <a:pt x="3065237" y="2945811"/>
                                <a:pt x="3065237" y="2945811"/>
                                <a:pt x="3065237" y="2945811"/>
                              </a:cubicBezTo>
                              <a:cubicBezTo>
                                <a:pt x="3078421" y="3044653"/>
                                <a:pt x="3078421" y="3044653"/>
                                <a:pt x="3078421" y="3044653"/>
                              </a:cubicBezTo>
                              <a:cubicBezTo>
                                <a:pt x="3078421" y="3044653"/>
                                <a:pt x="3078421" y="3084190"/>
                                <a:pt x="3058645" y="3110548"/>
                              </a:cubicBezTo>
                              <a:cubicBezTo>
                                <a:pt x="3032277" y="3130317"/>
                                <a:pt x="3032277" y="3130317"/>
                                <a:pt x="3032277" y="3130317"/>
                              </a:cubicBezTo>
                              <a:cubicBezTo>
                                <a:pt x="3111380" y="3189623"/>
                                <a:pt x="3111380" y="3189623"/>
                                <a:pt x="3111380" y="3189623"/>
                              </a:cubicBezTo>
                              <a:cubicBezTo>
                                <a:pt x="3157524" y="3262107"/>
                                <a:pt x="3157524" y="3262107"/>
                                <a:pt x="3157524" y="3262107"/>
                              </a:cubicBezTo>
                              <a:cubicBezTo>
                                <a:pt x="3150932" y="3301644"/>
                                <a:pt x="3131156" y="3341181"/>
                                <a:pt x="3131156" y="3341181"/>
                              </a:cubicBezTo>
                              <a:cubicBezTo>
                                <a:pt x="3170708" y="3387308"/>
                                <a:pt x="3170708" y="3387308"/>
                                <a:pt x="3170708" y="3387308"/>
                              </a:cubicBezTo>
                              <a:cubicBezTo>
                                <a:pt x="3164116" y="3492740"/>
                                <a:pt x="3164116" y="3492740"/>
                                <a:pt x="3164116" y="3492740"/>
                              </a:cubicBezTo>
                              <a:cubicBezTo>
                                <a:pt x="3269586" y="3604762"/>
                                <a:pt x="3269586" y="3604762"/>
                                <a:pt x="3269586" y="3604762"/>
                              </a:cubicBezTo>
                              <a:cubicBezTo>
                                <a:pt x="3144340" y="3677246"/>
                                <a:pt x="3144340" y="3677246"/>
                                <a:pt x="3144340" y="3677246"/>
                              </a:cubicBezTo>
                              <a:cubicBezTo>
                                <a:pt x="3104788" y="3716783"/>
                                <a:pt x="3104788" y="3716783"/>
                                <a:pt x="3104788" y="3716783"/>
                              </a:cubicBezTo>
                              <a:cubicBezTo>
                                <a:pt x="3078421" y="3789268"/>
                                <a:pt x="3078421" y="3789268"/>
                                <a:pt x="3078421" y="3789268"/>
                              </a:cubicBezTo>
                              <a:cubicBezTo>
                                <a:pt x="3065237" y="3868342"/>
                                <a:pt x="3065237" y="3868342"/>
                                <a:pt x="3065237" y="3868342"/>
                              </a:cubicBezTo>
                              <a:cubicBezTo>
                                <a:pt x="2986134" y="3901289"/>
                                <a:pt x="2986134" y="3901289"/>
                                <a:pt x="2986134" y="3901289"/>
                              </a:cubicBezTo>
                              <a:cubicBezTo>
                                <a:pt x="2939991" y="3901289"/>
                                <a:pt x="2939991" y="3901289"/>
                                <a:pt x="2939991" y="3901289"/>
                              </a:cubicBezTo>
                              <a:cubicBezTo>
                                <a:pt x="2939991" y="3901289"/>
                                <a:pt x="2933399" y="3934237"/>
                                <a:pt x="2926807" y="3960595"/>
                              </a:cubicBezTo>
                              <a:cubicBezTo>
                                <a:pt x="2920215" y="3986953"/>
                                <a:pt x="2913623" y="4033080"/>
                                <a:pt x="2913623" y="4033080"/>
                              </a:cubicBezTo>
                              <a:cubicBezTo>
                                <a:pt x="2847704" y="4079206"/>
                                <a:pt x="2847704" y="4079206"/>
                                <a:pt x="2847704" y="4079206"/>
                              </a:cubicBezTo>
                              <a:cubicBezTo>
                                <a:pt x="2748825" y="4085796"/>
                                <a:pt x="2748825" y="4085796"/>
                                <a:pt x="2748825" y="4085796"/>
                              </a:cubicBezTo>
                              <a:cubicBezTo>
                                <a:pt x="2748825" y="4085796"/>
                                <a:pt x="2729050" y="4098975"/>
                                <a:pt x="2702682" y="4098975"/>
                              </a:cubicBezTo>
                              <a:cubicBezTo>
                                <a:pt x="2676314" y="4105564"/>
                                <a:pt x="2656539" y="4164870"/>
                                <a:pt x="2656539" y="4164870"/>
                              </a:cubicBezTo>
                              <a:cubicBezTo>
                                <a:pt x="2597212" y="4197817"/>
                                <a:pt x="2597212" y="4230765"/>
                                <a:pt x="2610395" y="4257123"/>
                              </a:cubicBezTo>
                              <a:cubicBezTo>
                                <a:pt x="2623579" y="4283481"/>
                                <a:pt x="2623579" y="4309839"/>
                                <a:pt x="2610395" y="4336197"/>
                              </a:cubicBezTo>
                              <a:cubicBezTo>
                                <a:pt x="2597212" y="4355966"/>
                                <a:pt x="2630171" y="4388913"/>
                                <a:pt x="2584028" y="4395503"/>
                              </a:cubicBezTo>
                              <a:cubicBezTo>
                                <a:pt x="2537884" y="4402092"/>
                                <a:pt x="2524701" y="4408682"/>
                                <a:pt x="2498333" y="4415271"/>
                              </a:cubicBezTo>
                              <a:cubicBezTo>
                                <a:pt x="2471965" y="4415271"/>
                                <a:pt x="2471965" y="4415271"/>
                                <a:pt x="2471965" y="4415271"/>
                              </a:cubicBezTo>
                              <a:cubicBezTo>
                                <a:pt x="2386271" y="4448219"/>
                                <a:pt x="2386271" y="4448219"/>
                                <a:pt x="2386271" y="4448219"/>
                              </a:cubicBezTo>
                              <a:cubicBezTo>
                                <a:pt x="2386271" y="4448219"/>
                                <a:pt x="2359903" y="4514114"/>
                                <a:pt x="2412638" y="4566830"/>
                              </a:cubicBezTo>
                              <a:cubicBezTo>
                                <a:pt x="2478557" y="4639314"/>
                                <a:pt x="2478557" y="4639314"/>
                                <a:pt x="2478557" y="4639314"/>
                              </a:cubicBezTo>
                              <a:cubicBezTo>
                                <a:pt x="2478557" y="4639314"/>
                                <a:pt x="2544476" y="4678851"/>
                                <a:pt x="2518109" y="4678851"/>
                              </a:cubicBezTo>
                              <a:cubicBezTo>
                                <a:pt x="2485149" y="4678851"/>
                                <a:pt x="2419230" y="4685441"/>
                                <a:pt x="2419230" y="4685441"/>
                              </a:cubicBezTo>
                              <a:cubicBezTo>
                                <a:pt x="2392862" y="4626135"/>
                                <a:pt x="2392862" y="4626135"/>
                                <a:pt x="2392862" y="4626135"/>
                              </a:cubicBezTo>
                              <a:cubicBezTo>
                                <a:pt x="2346719" y="4560240"/>
                                <a:pt x="2346719" y="4560240"/>
                                <a:pt x="2346719" y="4560240"/>
                              </a:cubicBezTo>
                              <a:cubicBezTo>
                                <a:pt x="2346719" y="4507524"/>
                                <a:pt x="2346719" y="4507524"/>
                                <a:pt x="2346719" y="4507524"/>
                              </a:cubicBezTo>
                              <a:cubicBezTo>
                                <a:pt x="2300576" y="4454808"/>
                                <a:pt x="2300576" y="4454808"/>
                                <a:pt x="2300576" y="4454808"/>
                              </a:cubicBezTo>
                              <a:cubicBezTo>
                                <a:pt x="2267616" y="4415271"/>
                                <a:pt x="2267616" y="4415271"/>
                                <a:pt x="2267616" y="4415271"/>
                              </a:cubicBezTo>
                              <a:cubicBezTo>
                                <a:pt x="2267616" y="4415271"/>
                                <a:pt x="2188513" y="4369145"/>
                                <a:pt x="2181921" y="4402092"/>
                              </a:cubicBezTo>
                              <a:cubicBezTo>
                                <a:pt x="2168737" y="4421861"/>
                                <a:pt x="2168737" y="4421861"/>
                                <a:pt x="2162145" y="4421861"/>
                              </a:cubicBezTo>
                              <a:cubicBezTo>
                                <a:pt x="2162145" y="4421861"/>
                                <a:pt x="2162145" y="4421861"/>
                                <a:pt x="2162145" y="4448219"/>
                              </a:cubicBezTo>
                              <a:cubicBezTo>
                                <a:pt x="2162145" y="4494345"/>
                                <a:pt x="2195105" y="4487756"/>
                                <a:pt x="2162145" y="4494345"/>
                              </a:cubicBezTo>
                              <a:cubicBezTo>
                                <a:pt x="2122594" y="4507524"/>
                                <a:pt x="2122594" y="4507524"/>
                                <a:pt x="2122594" y="4507524"/>
                              </a:cubicBezTo>
                              <a:cubicBezTo>
                                <a:pt x="2056675" y="4435040"/>
                                <a:pt x="2056675" y="4435040"/>
                                <a:pt x="2056675" y="4435040"/>
                              </a:cubicBezTo>
                              <a:cubicBezTo>
                                <a:pt x="2030307" y="4435040"/>
                                <a:pt x="2003940" y="4474577"/>
                                <a:pt x="2003940" y="4474577"/>
                              </a:cubicBezTo>
                              <a:cubicBezTo>
                                <a:pt x="2003940" y="4474577"/>
                                <a:pt x="1957796" y="4481166"/>
                                <a:pt x="1938021" y="4500935"/>
                              </a:cubicBezTo>
                              <a:cubicBezTo>
                                <a:pt x="1918245" y="4520703"/>
                                <a:pt x="1918245" y="4520703"/>
                                <a:pt x="1918245" y="4520703"/>
                              </a:cubicBezTo>
                              <a:cubicBezTo>
                                <a:pt x="1918245" y="4520703"/>
                                <a:pt x="1852326" y="4553651"/>
                                <a:pt x="1839142" y="4573419"/>
                              </a:cubicBezTo>
                              <a:cubicBezTo>
                                <a:pt x="1825958" y="4599777"/>
                                <a:pt x="1819366" y="4632725"/>
                                <a:pt x="1819366" y="4632725"/>
                              </a:cubicBezTo>
                              <a:cubicBezTo>
                                <a:pt x="1839142" y="5159886"/>
                                <a:pt x="1839142" y="5159886"/>
                                <a:pt x="1839142" y="5159886"/>
                              </a:cubicBezTo>
                              <a:cubicBezTo>
                                <a:pt x="1792999" y="5166475"/>
                                <a:pt x="1792999" y="5166475"/>
                                <a:pt x="1792999" y="5166475"/>
                              </a:cubicBezTo>
                              <a:cubicBezTo>
                                <a:pt x="1792999" y="5074222"/>
                                <a:pt x="1792999" y="5074222"/>
                                <a:pt x="1792999" y="5074222"/>
                              </a:cubicBezTo>
                              <a:cubicBezTo>
                                <a:pt x="1792999" y="5074222"/>
                                <a:pt x="1766631" y="4988558"/>
                                <a:pt x="1773223" y="4968790"/>
                              </a:cubicBezTo>
                              <a:cubicBezTo>
                                <a:pt x="1773223" y="4942432"/>
                                <a:pt x="1753447" y="4843589"/>
                                <a:pt x="1753447" y="4843589"/>
                              </a:cubicBezTo>
                              <a:cubicBezTo>
                                <a:pt x="1773223" y="4738157"/>
                                <a:pt x="1773223" y="4738157"/>
                                <a:pt x="1773223" y="4738157"/>
                              </a:cubicBezTo>
                              <a:cubicBezTo>
                                <a:pt x="1766631" y="4678851"/>
                                <a:pt x="1766631" y="4678851"/>
                                <a:pt x="1766631" y="4678851"/>
                              </a:cubicBezTo>
                              <a:cubicBezTo>
                                <a:pt x="1694120" y="4639314"/>
                                <a:pt x="1694120" y="4639314"/>
                                <a:pt x="1694120" y="4639314"/>
                              </a:cubicBezTo>
                              <a:cubicBezTo>
                                <a:pt x="1694120" y="4639314"/>
                                <a:pt x="1634793" y="4599777"/>
                                <a:pt x="1641385" y="4652493"/>
                              </a:cubicBezTo>
                              <a:cubicBezTo>
                                <a:pt x="1647977" y="4705210"/>
                                <a:pt x="1628201" y="4738157"/>
                                <a:pt x="1628201" y="4738157"/>
                              </a:cubicBezTo>
                              <a:cubicBezTo>
                                <a:pt x="1582058" y="4757926"/>
                                <a:pt x="1549098" y="4738157"/>
                                <a:pt x="1562282" y="4711799"/>
                              </a:cubicBezTo>
                              <a:cubicBezTo>
                                <a:pt x="1575466" y="4692030"/>
                                <a:pt x="1575466" y="4692030"/>
                                <a:pt x="1575466" y="4692030"/>
                              </a:cubicBezTo>
                              <a:cubicBezTo>
                                <a:pt x="1582058" y="4612956"/>
                                <a:pt x="1582058" y="4612956"/>
                                <a:pt x="1582058" y="4612956"/>
                              </a:cubicBezTo>
                              <a:cubicBezTo>
                                <a:pt x="1535914" y="4580009"/>
                                <a:pt x="1535914" y="4580009"/>
                                <a:pt x="1535914" y="4580009"/>
                              </a:cubicBezTo>
                              <a:cubicBezTo>
                                <a:pt x="1535914" y="4580009"/>
                                <a:pt x="1529322" y="4553651"/>
                                <a:pt x="1502955" y="4533882"/>
                              </a:cubicBezTo>
                              <a:cubicBezTo>
                                <a:pt x="1483179" y="4507524"/>
                                <a:pt x="1483179" y="4507524"/>
                                <a:pt x="1483179" y="4507524"/>
                              </a:cubicBezTo>
                              <a:cubicBezTo>
                                <a:pt x="1390892" y="4461398"/>
                                <a:pt x="1390892" y="4461398"/>
                                <a:pt x="1390892" y="4461398"/>
                              </a:cubicBezTo>
                              <a:cubicBezTo>
                                <a:pt x="1390892" y="4461398"/>
                                <a:pt x="1357933" y="4494345"/>
                                <a:pt x="1344749" y="4514114"/>
                              </a:cubicBezTo>
                              <a:cubicBezTo>
                                <a:pt x="1331565" y="4540472"/>
                                <a:pt x="1285422" y="4553651"/>
                                <a:pt x="1285422" y="4553651"/>
                              </a:cubicBezTo>
                              <a:cubicBezTo>
                                <a:pt x="1206319" y="4553651"/>
                                <a:pt x="1206319" y="4553651"/>
                                <a:pt x="1206319" y="4553651"/>
                              </a:cubicBezTo>
                              <a:cubicBezTo>
                                <a:pt x="1160175" y="4527293"/>
                                <a:pt x="1160175" y="4527293"/>
                                <a:pt x="1160175" y="4527293"/>
                              </a:cubicBezTo>
                              <a:cubicBezTo>
                                <a:pt x="1140400" y="4448219"/>
                                <a:pt x="1140400" y="4448219"/>
                                <a:pt x="1140400" y="4448219"/>
                              </a:cubicBezTo>
                              <a:cubicBezTo>
                                <a:pt x="1140400" y="4448219"/>
                                <a:pt x="1127216" y="4421861"/>
                                <a:pt x="1100848" y="4402092"/>
                              </a:cubicBezTo>
                              <a:cubicBezTo>
                                <a:pt x="1081073" y="4375734"/>
                                <a:pt x="988786" y="4316428"/>
                                <a:pt x="988786" y="4316428"/>
                              </a:cubicBezTo>
                              <a:cubicBezTo>
                                <a:pt x="942643" y="4283481"/>
                                <a:pt x="942643" y="4283481"/>
                                <a:pt x="942643" y="4283481"/>
                              </a:cubicBezTo>
                              <a:cubicBezTo>
                                <a:pt x="942643" y="4283481"/>
                                <a:pt x="949234" y="4224175"/>
                                <a:pt x="949234" y="4197817"/>
                              </a:cubicBezTo>
                              <a:cubicBezTo>
                                <a:pt x="949234" y="4184638"/>
                                <a:pt x="955826" y="4184638"/>
                                <a:pt x="962418" y="4184638"/>
                              </a:cubicBezTo>
                              <a:cubicBezTo>
                                <a:pt x="969010" y="4184638"/>
                                <a:pt x="969010" y="4184638"/>
                                <a:pt x="942643" y="4171459"/>
                              </a:cubicBezTo>
                              <a:cubicBezTo>
                                <a:pt x="896499" y="4145101"/>
                                <a:pt x="955826" y="4164870"/>
                                <a:pt x="896499" y="4145101"/>
                              </a:cubicBezTo>
                              <a:cubicBezTo>
                                <a:pt x="837172" y="4125333"/>
                                <a:pt x="771253" y="4118743"/>
                                <a:pt x="804213" y="4079206"/>
                              </a:cubicBezTo>
                              <a:cubicBezTo>
                                <a:pt x="837172" y="4033080"/>
                                <a:pt x="837172" y="4033080"/>
                                <a:pt x="837172" y="4033080"/>
                              </a:cubicBezTo>
                              <a:cubicBezTo>
                                <a:pt x="837172" y="4033080"/>
                                <a:pt x="817396" y="3960595"/>
                                <a:pt x="791029" y="3973774"/>
                              </a:cubicBezTo>
                              <a:cubicBezTo>
                                <a:pt x="777845" y="3973774"/>
                                <a:pt x="771253" y="3973774"/>
                                <a:pt x="764661" y="3967185"/>
                              </a:cubicBezTo>
                              <a:cubicBezTo>
                                <a:pt x="758069" y="3960595"/>
                                <a:pt x="744885" y="3960595"/>
                                <a:pt x="725110" y="3986953"/>
                              </a:cubicBezTo>
                              <a:cubicBezTo>
                                <a:pt x="692150" y="4026490"/>
                                <a:pt x="731702" y="4000132"/>
                                <a:pt x="692150" y="4026490"/>
                              </a:cubicBezTo>
                              <a:cubicBezTo>
                                <a:pt x="646007" y="4052848"/>
                                <a:pt x="619639" y="4039669"/>
                                <a:pt x="619639" y="4039669"/>
                              </a:cubicBezTo>
                              <a:cubicBezTo>
                                <a:pt x="573496" y="3986953"/>
                                <a:pt x="573496" y="3986953"/>
                                <a:pt x="573496" y="3986953"/>
                              </a:cubicBezTo>
                              <a:cubicBezTo>
                                <a:pt x="593271" y="3934237"/>
                                <a:pt x="593271" y="3934237"/>
                                <a:pt x="593271" y="3934237"/>
                              </a:cubicBezTo>
                              <a:cubicBezTo>
                                <a:pt x="553720" y="3881521"/>
                                <a:pt x="566904" y="3848573"/>
                                <a:pt x="533944" y="3841984"/>
                              </a:cubicBezTo>
                              <a:cubicBezTo>
                                <a:pt x="494393" y="3835394"/>
                                <a:pt x="461433" y="3802447"/>
                                <a:pt x="461433" y="3802447"/>
                              </a:cubicBezTo>
                              <a:cubicBezTo>
                                <a:pt x="441658" y="3756320"/>
                                <a:pt x="441658" y="3756320"/>
                                <a:pt x="441658" y="3756320"/>
                              </a:cubicBezTo>
                              <a:cubicBezTo>
                                <a:pt x="441658" y="3756320"/>
                                <a:pt x="408698" y="3631120"/>
                                <a:pt x="375739" y="3637709"/>
                              </a:cubicBezTo>
                              <a:cubicBezTo>
                                <a:pt x="362555" y="3637709"/>
                                <a:pt x="355963" y="3631120"/>
                                <a:pt x="342779" y="3624530"/>
                              </a:cubicBezTo>
                              <a:cubicBezTo>
                                <a:pt x="336187" y="3617941"/>
                                <a:pt x="323003" y="3611351"/>
                                <a:pt x="309820" y="3611351"/>
                              </a:cubicBezTo>
                              <a:cubicBezTo>
                                <a:pt x="283452" y="3617941"/>
                                <a:pt x="204349" y="3611351"/>
                                <a:pt x="204349" y="3611351"/>
                              </a:cubicBezTo>
                              <a:cubicBezTo>
                                <a:pt x="138430" y="3558635"/>
                                <a:pt x="138430" y="3558635"/>
                                <a:pt x="138430" y="3558635"/>
                              </a:cubicBezTo>
                              <a:cubicBezTo>
                                <a:pt x="138430" y="3558635"/>
                                <a:pt x="138430" y="3538866"/>
                                <a:pt x="151614" y="3512508"/>
                              </a:cubicBezTo>
                              <a:cubicBezTo>
                                <a:pt x="164798" y="3492740"/>
                                <a:pt x="164798" y="3492740"/>
                                <a:pt x="164798" y="3492740"/>
                              </a:cubicBezTo>
                              <a:cubicBezTo>
                                <a:pt x="164798" y="3492740"/>
                                <a:pt x="158206" y="3505919"/>
                                <a:pt x="105470" y="3492740"/>
                              </a:cubicBezTo>
                              <a:cubicBezTo>
                                <a:pt x="52735" y="3486150"/>
                                <a:pt x="39551" y="3433434"/>
                                <a:pt x="39551" y="3433434"/>
                              </a:cubicBezTo>
                              <a:cubicBezTo>
                                <a:pt x="39551" y="3433434"/>
                                <a:pt x="59327" y="3400487"/>
                                <a:pt x="39551" y="3360950"/>
                              </a:cubicBezTo>
                              <a:cubicBezTo>
                                <a:pt x="26368" y="3328002"/>
                                <a:pt x="0" y="3229160"/>
                                <a:pt x="0" y="3229160"/>
                              </a:cubicBezTo>
                              <a:cubicBezTo>
                                <a:pt x="32959" y="3176444"/>
                                <a:pt x="32959" y="3176444"/>
                                <a:pt x="32959" y="3176444"/>
                              </a:cubicBezTo>
                              <a:cubicBezTo>
                                <a:pt x="112062" y="3117138"/>
                                <a:pt x="112062" y="3117138"/>
                                <a:pt x="112062" y="3117138"/>
                              </a:cubicBezTo>
                              <a:cubicBezTo>
                                <a:pt x="145022" y="3071011"/>
                                <a:pt x="158206" y="2978758"/>
                                <a:pt x="158206" y="2978758"/>
                              </a:cubicBezTo>
                              <a:cubicBezTo>
                                <a:pt x="210941" y="2965579"/>
                                <a:pt x="224125" y="2952400"/>
                                <a:pt x="257084" y="2952400"/>
                              </a:cubicBezTo>
                              <a:cubicBezTo>
                                <a:pt x="296636" y="2952400"/>
                                <a:pt x="296636" y="2932632"/>
                                <a:pt x="336187" y="2939221"/>
                              </a:cubicBezTo>
                              <a:cubicBezTo>
                                <a:pt x="369147" y="2945811"/>
                                <a:pt x="382330" y="2919453"/>
                                <a:pt x="382330" y="2919453"/>
                              </a:cubicBezTo>
                              <a:cubicBezTo>
                                <a:pt x="355963" y="2879916"/>
                                <a:pt x="342779" y="2853558"/>
                                <a:pt x="316411" y="2840379"/>
                              </a:cubicBezTo>
                              <a:cubicBezTo>
                                <a:pt x="296636" y="2827200"/>
                                <a:pt x="276860" y="2787662"/>
                                <a:pt x="276860" y="2787662"/>
                              </a:cubicBezTo>
                              <a:cubicBezTo>
                                <a:pt x="276860" y="2701999"/>
                                <a:pt x="276860" y="2701999"/>
                                <a:pt x="276860" y="2701999"/>
                              </a:cubicBezTo>
                              <a:cubicBezTo>
                                <a:pt x="276860" y="2701999"/>
                                <a:pt x="250492" y="2649283"/>
                                <a:pt x="263676" y="2622925"/>
                              </a:cubicBezTo>
                              <a:cubicBezTo>
                                <a:pt x="276860" y="2603156"/>
                                <a:pt x="210941" y="2622925"/>
                                <a:pt x="276860" y="2603156"/>
                              </a:cubicBezTo>
                              <a:cubicBezTo>
                                <a:pt x="342779" y="2583388"/>
                                <a:pt x="342779" y="2583388"/>
                                <a:pt x="342779" y="2583388"/>
                              </a:cubicBezTo>
                              <a:cubicBezTo>
                                <a:pt x="355963" y="2517493"/>
                                <a:pt x="355963" y="2517493"/>
                                <a:pt x="355963" y="2517493"/>
                              </a:cubicBezTo>
                              <a:cubicBezTo>
                                <a:pt x="355963" y="2431829"/>
                                <a:pt x="355963" y="2431829"/>
                                <a:pt x="355963" y="2431829"/>
                              </a:cubicBezTo>
                              <a:cubicBezTo>
                                <a:pt x="408698" y="2398881"/>
                                <a:pt x="408698" y="2398881"/>
                                <a:pt x="408698" y="2398881"/>
                              </a:cubicBezTo>
                              <a:cubicBezTo>
                                <a:pt x="474617" y="2372523"/>
                                <a:pt x="474617" y="2372523"/>
                                <a:pt x="474617" y="2372523"/>
                              </a:cubicBezTo>
                              <a:cubicBezTo>
                                <a:pt x="547128" y="2332986"/>
                                <a:pt x="547128" y="2332986"/>
                                <a:pt x="547128" y="2332986"/>
                              </a:cubicBezTo>
                              <a:cubicBezTo>
                                <a:pt x="553720" y="2240733"/>
                                <a:pt x="553720" y="2240733"/>
                                <a:pt x="553720" y="2240733"/>
                              </a:cubicBezTo>
                              <a:cubicBezTo>
                                <a:pt x="487801" y="2214375"/>
                                <a:pt x="487801" y="2214375"/>
                                <a:pt x="487801" y="2214375"/>
                              </a:cubicBezTo>
                              <a:cubicBezTo>
                                <a:pt x="487801" y="2214375"/>
                                <a:pt x="481209" y="2122122"/>
                                <a:pt x="507577" y="2115533"/>
                              </a:cubicBezTo>
                              <a:cubicBezTo>
                                <a:pt x="540536" y="2115533"/>
                                <a:pt x="586680" y="2082585"/>
                                <a:pt x="586680" y="2082585"/>
                              </a:cubicBezTo>
                              <a:cubicBezTo>
                                <a:pt x="586680" y="2082585"/>
                                <a:pt x="652599" y="2108943"/>
                                <a:pt x="659191" y="2075995"/>
                              </a:cubicBezTo>
                              <a:cubicBezTo>
                                <a:pt x="665782" y="2049637"/>
                                <a:pt x="672374" y="2023279"/>
                                <a:pt x="678966" y="1990332"/>
                              </a:cubicBezTo>
                              <a:cubicBezTo>
                                <a:pt x="685558" y="1957384"/>
                                <a:pt x="725110" y="1884900"/>
                                <a:pt x="725110" y="1884900"/>
                              </a:cubicBezTo>
                              <a:cubicBezTo>
                                <a:pt x="725110" y="1884900"/>
                                <a:pt x="777845" y="1851952"/>
                                <a:pt x="804213" y="1865131"/>
                              </a:cubicBezTo>
                              <a:cubicBezTo>
                                <a:pt x="823988" y="1878310"/>
                                <a:pt x="856948" y="1884900"/>
                                <a:pt x="896499" y="1891489"/>
                              </a:cubicBezTo>
                              <a:cubicBezTo>
                                <a:pt x="929459" y="1898079"/>
                                <a:pt x="922867" y="1911258"/>
                                <a:pt x="969010" y="1911258"/>
                              </a:cubicBezTo>
                              <a:cubicBezTo>
                                <a:pt x="1015154" y="1917847"/>
                                <a:pt x="1074481" y="1937616"/>
                                <a:pt x="1074481" y="1911258"/>
                              </a:cubicBezTo>
                              <a:cubicBezTo>
                                <a:pt x="1081073" y="1884900"/>
                                <a:pt x="1114032" y="1851952"/>
                                <a:pt x="1114032" y="1825594"/>
                              </a:cubicBezTo>
                              <a:cubicBezTo>
                                <a:pt x="1107440" y="1799236"/>
                                <a:pt x="1146992" y="1733341"/>
                                <a:pt x="1146992" y="1733341"/>
                              </a:cubicBezTo>
                              <a:cubicBezTo>
                                <a:pt x="1239278" y="1739931"/>
                                <a:pt x="1239278" y="1739931"/>
                                <a:pt x="1239278" y="1739931"/>
                              </a:cubicBezTo>
                              <a:cubicBezTo>
                                <a:pt x="1245870" y="1786057"/>
                                <a:pt x="1245870" y="1786057"/>
                                <a:pt x="1245870" y="1786057"/>
                              </a:cubicBezTo>
                              <a:cubicBezTo>
                                <a:pt x="1245870" y="1786057"/>
                                <a:pt x="1259054" y="1845363"/>
                                <a:pt x="1239278" y="1865131"/>
                              </a:cubicBezTo>
                              <a:cubicBezTo>
                                <a:pt x="1212911" y="1884900"/>
                                <a:pt x="1206319" y="1931026"/>
                                <a:pt x="1232686" y="1931026"/>
                              </a:cubicBezTo>
                              <a:cubicBezTo>
                                <a:pt x="1259054" y="1937616"/>
                                <a:pt x="1456811" y="1937616"/>
                                <a:pt x="1437036" y="1924437"/>
                              </a:cubicBezTo>
                              <a:cubicBezTo>
                                <a:pt x="1423852" y="1911258"/>
                                <a:pt x="1423852" y="1911258"/>
                                <a:pt x="1423852" y="1911258"/>
                              </a:cubicBezTo>
                              <a:cubicBezTo>
                                <a:pt x="1509547" y="1759699"/>
                                <a:pt x="1509547" y="1759699"/>
                                <a:pt x="1509547" y="1759699"/>
                              </a:cubicBezTo>
                              <a:cubicBezTo>
                                <a:pt x="1509547" y="1759699"/>
                                <a:pt x="1397484" y="1746520"/>
                                <a:pt x="1443628" y="1594961"/>
                              </a:cubicBezTo>
                              <a:cubicBezTo>
                                <a:pt x="1451868" y="1571898"/>
                                <a:pt x="1456811" y="1555836"/>
                                <a:pt x="1459489" y="1545025"/>
                              </a:cubicBezTo>
                              <a:lnTo>
                                <a:pt x="1461715" y="1526922"/>
                              </a:lnTo>
                              <a:lnTo>
                                <a:pt x="1488123" y="1496942"/>
                              </a:lnTo>
                              <a:cubicBezTo>
                                <a:pt x="1506251" y="1477998"/>
                                <a:pt x="1522730" y="1463171"/>
                                <a:pt x="1522730" y="1463171"/>
                              </a:cubicBezTo>
                              <a:close/>
                              <a:moveTo>
                                <a:pt x="2832694" y="1433993"/>
                              </a:moveTo>
                              <a:cubicBezTo>
                                <a:pt x="2837256" y="1432473"/>
                                <a:pt x="2842121" y="1433283"/>
                                <a:pt x="2846987" y="1438149"/>
                              </a:cubicBezTo>
                              <a:cubicBezTo>
                                <a:pt x="2834012" y="1470586"/>
                                <a:pt x="2834012" y="1470586"/>
                                <a:pt x="2834012" y="1470586"/>
                              </a:cubicBezTo>
                              <a:cubicBezTo>
                                <a:pt x="2821037" y="1477073"/>
                                <a:pt x="2808063" y="1464098"/>
                                <a:pt x="2808063" y="1464098"/>
                              </a:cubicBezTo>
                              <a:cubicBezTo>
                                <a:pt x="2808063" y="1464098"/>
                                <a:pt x="2819010" y="1438554"/>
                                <a:pt x="2832694" y="1433993"/>
                              </a:cubicBezTo>
                              <a:close/>
                              <a:moveTo>
                                <a:pt x="3278763" y="1399123"/>
                              </a:moveTo>
                              <a:cubicBezTo>
                                <a:pt x="3284934" y="1398814"/>
                                <a:pt x="3289047" y="1401697"/>
                                <a:pt x="3289047" y="1409935"/>
                              </a:cubicBezTo>
                              <a:cubicBezTo>
                                <a:pt x="3289047" y="1409935"/>
                                <a:pt x="3282465" y="1449477"/>
                                <a:pt x="3242974" y="1436296"/>
                              </a:cubicBezTo>
                              <a:cubicBezTo>
                                <a:pt x="3190319" y="1469248"/>
                                <a:pt x="3190319" y="1469248"/>
                                <a:pt x="3190319" y="1469248"/>
                              </a:cubicBezTo>
                              <a:cubicBezTo>
                                <a:pt x="3104755" y="1495609"/>
                                <a:pt x="3104755" y="1495609"/>
                                <a:pt x="3104755" y="1495609"/>
                              </a:cubicBezTo>
                              <a:cubicBezTo>
                                <a:pt x="3038937" y="1508789"/>
                                <a:pt x="3038937" y="1508789"/>
                                <a:pt x="3038937" y="1508789"/>
                              </a:cubicBezTo>
                              <a:lnTo>
                                <a:pt x="2966537" y="1554921"/>
                              </a:lnTo>
                              <a:cubicBezTo>
                                <a:pt x="2966537" y="1554921"/>
                                <a:pt x="2992864" y="1508789"/>
                                <a:pt x="3025773" y="1502199"/>
                              </a:cubicBezTo>
                              <a:cubicBezTo>
                                <a:pt x="3078428" y="1489018"/>
                                <a:pt x="3078428" y="1489018"/>
                                <a:pt x="3078428" y="1489018"/>
                              </a:cubicBezTo>
                              <a:cubicBezTo>
                                <a:pt x="3157410" y="1462657"/>
                                <a:pt x="3157410" y="1462657"/>
                                <a:pt x="3157410" y="1462657"/>
                              </a:cubicBezTo>
                              <a:cubicBezTo>
                                <a:pt x="3223228" y="1429706"/>
                                <a:pt x="3223228" y="1429706"/>
                                <a:pt x="3223228" y="1429706"/>
                              </a:cubicBezTo>
                              <a:cubicBezTo>
                                <a:pt x="3223228" y="1429706"/>
                                <a:pt x="3260252" y="1400050"/>
                                <a:pt x="3278763" y="1399123"/>
                              </a:cubicBezTo>
                              <a:close/>
                              <a:moveTo>
                                <a:pt x="3040257" y="1218887"/>
                              </a:moveTo>
                              <a:cubicBezTo>
                                <a:pt x="3042733" y="1219819"/>
                                <a:pt x="3044384" y="1222305"/>
                                <a:pt x="3044384" y="1227278"/>
                              </a:cubicBezTo>
                              <a:lnTo>
                                <a:pt x="2938734" y="1293577"/>
                              </a:lnTo>
                              <a:cubicBezTo>
                                <a:pt x="2938734" y="1293577"/>
                                <a:pt x="2938734" y="1293577"/>
                                <a:pt x="2984956" y="1253797"/>
                              </a:cubicBezTo>
                              <a:cubicBezTo>
                                <a:pt x="2984956" y="1253797"/>
                                <a:pt x="2984956" y="1253797"/>
                                <a:pt x="3017971" y="1227278"/>
                              </a:cubicBezTo>
                              <a:cubicBezTo>
                                <a:pt x="3017971" y="1227278"/>
                                <a:pt x="3032828" y="1216090"/>
                                <a:pt x="3040257" y="1218887"/>
                              </a:cubicBezTo>
                              <a:close/>
                              <a:moveTo>
                                <a:pt x="3577972" y="974958"/>
                              </a:moveTo>
                              <a:cubicBezTo>
                                <a:pt x="3577972" y="974958"/>
                                <a:pt x="3597656" y="1001648"/>
                                <a:pt x="3571410" y="1008321"/>
                              </a:cubicBezTo>
                              <a:cubicBezTo>
                                <a:pt x="3532042" y="1035011"/>
                                <a:pt x="3532042" y="1035011"/>
                                <a:pt x="3532042" y="1035011"/>
                              </a:cubicBezTo>
                              <a:cubicBezTo>
                                <a:pt x="3532042" y="1035011"/>
                                <a:pt x="3453305" y="1101737"/>
                                <a:pt x="3433620" y="1081719"/>
                              </a:cubicBezTo>
                              <a:cubicBezTo>
                                <a:pt x="3538603" y="1008321"/>
                                <a:pt x="3538603" y="1008321"/>
                                <a:pt x="3538603" y="1008321"/>
                              </a:cubicBezTo>
                              <a:cubicBezTo>
                                <a:pt x="3538603" y="1008321"/>
                                <a:pt x="3564849" y="968285"/>
                                <a:pt x="3577972" y="974958"/>
                              </a:cubicBezTo>
                              <a:close/>
                              <a:moveTo>
                                <a:pt x="3116672" y="937703"/>
                              </a:moveTo>
                              <a:cubicBezTo>
                                <a:pt x="3116672" y="937703"/>
                                <a:pt x="3077351" y="1016345"/>
                                <a:pt x="3024923" y="1029452"/>
                              </a:cubicBezTo>
                              <a:cubicBezTo>
                                <a:pt x="3116672" y="937703"/>
                                <a:pt x="3116672" y="937703"/>
                                <a:pt x="3116672" y="937703"/>
                              </a:cubicBezTo>
                              <a:close/>
                              <a:moveTo>
                                <a:pt x="3049945" y="929362"/>
                              </a:moveTo>
                              <a:lnTo>
                                <a:pt x="2944295" y="1040572"/>
                              </a:lnTo>
                              <a:lnTo>
                                <a:pt x="2985999" y="990527"/>
                              </a:lnTo>
                              <a:lnTo>
                                <a:pt x="3049945" y="929362"/>
                              </a:lnTo>
                              <a:close/>
                              <a:moveTo>
                                <a:pt x="3873636" y="467839"/>
                              </a:moveTo>
                              <a:cubicBezTo>
                                <a:pt x="3873636" y="467839"/>
                                <a:pt x="3873636" y="467839"/>
                                <a:pt x="3886803" y="467839"/>
                              </a:cubicBezTo>
                              <a:cubicBezTo>
                                <a:pt x="3886803" y="467839"/>
                                <a:pt x="3886803" y="467839"/>
                                <a:pt x="3873636" y="494178"/>
                              </a:cubicBezTo>
                              <a:cubicBezTo>
                                <a:pt x="3867053" y="507348"/>
                                <a:pt x="3840719" y="513933"/>
                                <a:pt x="3840719" y="513933"/>
                              </a:cubicBezTo>
                              <a:cubicBezTo>
                                <a:pt x="3840719" y="513933"/>
                                <a:pt x="3840719" y="513933"/>
                                <a:pt x="3728800" y="612705"/>
                              </a:cubicBezTo>
                              <a:cubicBezTo>
                                <a:pt x="3728800" y="612705"/>
                                <a:pt x="3728800" y="612705"/>
                                <a:pt x="3551047" y="770741"/>
                              </a:cubicBezTo>
                              <a:cubicBezTo>
                                <a:pt x="3551047" y="770741"/>
                                <a:pt x="3551047" y="770741"/>
                                <a:pt x="3472046" y="816835"/>
                              </a:cubicBezTo>
                              <a:cubicBezTo>
                                <a:pt x="3472046" y="816835"/>
                                <a:pt x="3472046" y="816835"/>
                                <a:pt x="3425962" y="862929"/>
                              </a:cubicBezTo>
                              <a:cubicBezTo>
                                <a:pt x="3425962" y="862929"/>
                                <a:pt x="3425962" y="862929"/>
                                <a:pt x="3366710" y="935362"/>
                              </a:cubicBezTo>
                              <a:cubicBezTo>
                                <a:pt x="3366710" y="935362"/>
                                <a:pt x="3366710" y="935362"/>
                                <a:pt x="3327210" y="981456"/>
                              </a:cubicBezTo>
                              <a:cubicBezTo>
                                <a:pt x="3327210" y="981456"/>
                                <a:pt x="3327210" y="981456"/>
                                <a:pt x="3281126" y="1020965"/>
                              </a:cubicBezTo>
                              <a:cubicBezTo>
                                <a:pt x="3281126" y="1020965"/>
                                <a:pt x="3281126" y="1020965"/>
                                <a:pt x="3188957" y="1093398"/>
                              </a:cubicBezTo>
                              <a:cubicBezTo>
                                <a:pt x="3188957" y="1093398"/>
                                <a:pt x="3215291" y="1047304"/>
                                <a:pt x="3221874" y="1040719"/>
                              </a:cubicBezTo>
                              <a:cubicBezTo>
                                <a:pt x="3221874" y="1040719"/>
                                <a:pt x="3221874" y="1040719"/>
                                <a:pt x="3248208" y="1014380"/>
                              </a:cubicBezTo>
                              <a:cubicBezTo>
                                <a:pt x="3248208" y="1014380"/>
                                <a:pt x="3248208" y="1014380"/>
                                <a:pt x="3267959" y="994625"/>
                              </a:cubicBezTo>
                              <a:cubicBezTo>
                                <a:pt x="3267959" y="994625"/>
                                <a:pt x="3267959" y="994625"/>
                                <a:pt x="3294292" y="974871"/>
                              </a:cubicBezTo>
                              <a:cubicBezTo>
                                <a:pt x="3294292" y="974871"/>
                                <a:pt x="3294292" y="974871"/>
                                <a:pt x="3314043" y="961701"/>
                              </a:cubicBezTo>
                              <a:cubicBezTo>
                                <a:pt x="3314043" y="961701"/>
                                <a:pt x="3314043" y="961701"/>
                                <a:pt x="3346960" y="922192"/>
                              </a:cubicBezTo>
                              <a:cubicBezTo>
                                <a:pt x="3346960" y="922192"/>
                                <a:pt x="3346960" y="922192"/>
                                <a:pt x="3406211" y="862929"/>
                              </a:cubicBezTo>
                              <a:cubicBezTo>
                                <a:pt x="3406211" y="862929"/>
                                <a:pt x="3406211" y="862929"/>
                                <a:pt x="3432545" y="843174"/>
                              </a:cubicBezTo>
                              <a:cubicBezTo>
                                <a:pt x="3432545" y="843174"/>
                                <a:pt x="3504963" y="783911"/>
                                <a:pt x="3518130" y="770741"/>
                              </a:cubicBezTo>
                              <a:cubicBezTo>
                                <a:pt x="3531297" y="757572"/>
                                <a:pt x="3537880" y="757572"/>
                                <a:pt x="3537880" y="757572"/>
                              </a:cubicBezTo>
                              <a:cubicBezTo>
                                <a:pt x="3537880" y="757572"/>
                                <a:pt x="3564214" y="744402"/>
                                <a:pt x="3570797" y="737817"/>
                              </a:cubicBezTo>
                              <a:cubicBezTo>
                                <a:pt x="3577381" y="731232"/>
                                <a:pt x="3583964" y="724647"/>
                                <a:pt x="3597131" y="711478"/>
                              </a:cubicBezTo>
                              <a:cubicBezTo>
                                <a:pt x="3610298" y="698308"/>
                                <a:pt x="3623465" y="691723"/>
                                <a:pt x="3636632" y="678554"/>
                              </a:cubicBezTo>
                              <a:cubicBezTo>
                                <a:pt x="3643215" y="665384"/>
                                <a:pt x="3682716" y="639045"/>
                                <a:pt x="3682716" y="639045"/>
                              </a:cubicBezTo>
                              <a:cubicBezTo>
                                <a:pt x="3682716" y="639045"/>
                                <a:pt x="3682716" y="639045"/>
                                <a:pt x="3722217" y="606120"/>
                              </a:cubicBezTo>
                              <a:cubicBezTo>
                                <a:pt x="3722217" y="606120"/>
                                <a:pt x="3827552" y="507348"/>
                                <a:pt x="3834136" y="500763"/>
                              </a:cubicBezTo>
                              <a:cubicBezTo>
                                <a:pt x="3834136" y="494178"/>
                                <a:pt x="3853886" y="487593"/>
                                <a:pt x="3853886" y="487593"/>
                              </a:cubicBezTo>
                              <a:cubicBezTo>
                                <a:pt x="3853886" y="487593"/>
                                <a:pt x="3860469" y="481009"/>
                                <a:pt x="3873636" y="467839"/>
                              </a:cubicBezTo>
                              <a:close/>
                              <a:moveTo>
                                <a:pt x="2746897" y="423355"/>
                              </a:moveTo>
                              <a:lnTo>
                                <a:pt x="2760799" y="437257"/>
                              </a:lnTo>
                              <a:lnTo>
                                <a:pt x="2741336" y="448378"/>
                              </a:lnTo>
                              <a:lnTo>
                                <a:pt x="2741336" y="428916"/>
                              </a:lnTo>
                              <a:lnTo>
                                <a:pt x="2746897" y="423355"/>
                              </a:lnTo>
                              <a:close/>
                              <a:moveTo>
                                <a:pt x="2272464" y="95"/>
                              </a:moveTo>
                              <a:cubicBezTo>
                                <a:pt x="2284975" y="1034"/>
                                <a:pt x="2299274" y="8540"/>
                                <a:pt x="2299274" y="8540"/>
                              </a:cubicBezTo>
                              <a:lnTo>
                                <a:pt x="2273854" y="28558"/>
                              </a:lnTo>
                              <a:cubicBezTo>
                                <a:pt x="2273854" y="28558"/>
                                <a:pt x="2273854" y="28558"/>
                                <a:pt x="2254790" y="28558"/>
                              </a:cubicBezTo>
                              <a:cubicBezTo>
                                <a:pt x="2254790" y="28558"/>
                                <a:pt x="2254790" y="8540"/>
                                <a:pt x="2261145" y="1868"/>
                              </a:cubicBezTo>
                              <a:cubicBezTo>
                                <a:pt x="2264322" y="200"/>
                                <a:pt x="2268294" y="-217"/>
                                <a:pt x="2272464" y="9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B8DE9"/>
                        </a:solidFill>
                        <a:ln w="9525">
                          <a:noFill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347.85pt;margin-top:139.5pt;height:48.55pt;width:44.7pt;z-index:251734016;mso-width-relative:page;mso-height-relative:page;" fillcolor="#3B8DE9" filled="t" stroked="f" coordsize="4757024,5166475" o:gfxdata="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" path="m3800615,3920919c3978552,3927407,3978552,3927407,3978552,3927407c3978552,3927407,3866518,3959843,3800615,3920919xm3505907,3901458c3505907,3901458,3578340,3908033,3598095,3914607c3598095,3914607,3598095,3914607,3644189,3927756c3644189,3927756,3644189,3927756,3683698,3947480c3683698,3947480,3683698,3947480,3716622,3973778c3716622,3973778,3716622,3973778,3756131,3986927c3756131,3986927,3756131,3986927,3828564,4006650c3828564,4006650,3828564,4006650,3933921,4052672c3933921,4052672,3933921,4052672,3980015,4065821c3980015,4065821,4105126,4131566,4124881,4138140c4151220,4144715,4157805,4164438,4157805,4164438c4157805,4164438,4190729,4184162,4203899,4190736c4217068,4197311,4236823,4203886,4256577,4210460c4276332,4223609,4296086,4236758,4315841,4243333c4342180,4249907,4401444,4276205,4401444,4276205c4401444,4276205,4401444,4276205,4467292,4309078c4467292,4309078,4658252,4394546,4671421,4394546c4684591,4394546,4704346,4414270,4704346,4414270c4704346,4414270,4717515,4420844,4737270,4433993c4737270,4433993,4737270,4433993,4757024,4453717c4757024,4453717,4757024,4453717,4717515,4453717c4691176,4460291,4664837,4414270,4664837,4414270c4664837,4414270,4664837,4414270,4467292,4328801c4467292,4328801,4467292,4328801,4151220,4190736c4151220,4190736,4151220,4190736,4032693,4105268c4032693,4105268,4032693,4105268,3953675,4072395c3953675,4072395,3953675,4072395,3828564,4046097c3828564,4046097,3828564,4046097,3742961,4026374c3742961,4026374,3742961,4026374,3657358,3980352c3657358,3980352,3657358,3980352,3505907,3901458xm3795055,3815269l3920167,3840292,3697746,3829170,3795055,3815269xm4425720,1620817c4481777,1618505,4548787,1627756,4507550,1693542c4349199,1746171,4349199,1746171,4349199,1746171c4250230,1746171,4250230,1746171,4250230,1746171c3973117,1864587,3973117,1864587,3973117,1864587l3247344,2055367c3379303,2015895,3379303,2015895,3379303,2015895c3913736,1838272,3913736,1838272,3913736,1838272c4091880,1759329,4091880,1759329,4091880,1759329c4091880,1759329,4303014,1634335,4362395,1627756c4362395,1627756,4392086,1622205,4425720,1620817xm2833481,1554921c2833481,1554921,2846986,1568425,2840234,1581930c2826729,1595434,2799721,1602186,2799721,1602186l2813225,1568425c2813225,1568425,2813225,1568425,2833481,1554921xm1461755,1526595l1461715,1526922,1461549,1527110c1453516,1537303,1446924,1547187,1443628,1555424c1437036,1568603,1443628,1555424,1450219,1542245c1453515,1532361,1460107,1522477,1461755,1526595xm1522730,1463171c1522730,1463171,1588649,1463171,1582058,1496119c1575466,1529066,1562282,1614730,1562282,1614730c1582058,1674035,1582058,1674035,1582058,1674035c1601833,1739931,1601833,1739931,1601833,1739931c1568874,1779468,1568874,1779468,1568874,1779468c1549098,1851952,1549098,1851952,1549098,1851952c1549098,1851952,1601833,1917847,1661160,1891489c1661160,1891489,1740263,1983742,1812774,1911258c1812774,1911258,1891877,1812415,1924837,1891489c2010532,1838773,2010532,1838773,2010532,1838773c2135778,1799236,2135778,1799236,2135778,1799236c2135778,1799236,2181921,1812415,2188513,1772878c2188513,1772878,2155554,1700393,2228065,1687214c2261024,1634498,2261024,1634498,2261024,1634498c2261024,1634498,2392862,1555424,2465373,1634498c2498333,1746520,2498333,1746520,2498333,1746520c2498333,1746520,2584028,1792647,2518109,1838773c2491741,1898079,2491741,1898079,2491741,1898079c2491741,1898079,2544476,1957384,2478557,2010100c2478557,2010100,2419230,2082585,2491741,2082585c2524701,2148480,2524701,2148480,2524701,2148480c2524701,2148480,2577436,2188017,2570844,2260502c2696090,2339576,2696090,2339576,2696090,2339576c2788377,2379113,2788377,2379113,2788377,2379113c2887256,2425239,2887256,2425239,2887256,2425239c2979542,2359344,2979542,2359344,2979542,2359344c3085013,2326397,3085013,2326397,3085013,2326397c3085013,2372523,3085013,2372523,3085013,2372523c3019094,2405471,3019094,2405471,3019094,2405471c2966358,2471366,2966358,2471366,2966358,2471366c2900439,2517493,2900439,2517493,2900439,2517493c2893847,2596567,2893847,2596567,2893847,2596567c2900439,2616335,2920215,2609746,2926807,2603156c2939991,2596567,2939991,2589977,2913623,2636104c2860888,2721767,2887256,2754715,2887256,2754715c2880664,2807431,2880664,2807431,2880664,2807431c2966358,2820610,2966358,2820610,2966358,2820610c2966358,2820610,3019094,2820610,3005910,2886505c3012502,2965579,3012502,2965579,3012502,2965579c3065237,2945811,3065237,2945811,3065237,2945811c3078421,3044653,3078421,3044653,3078421,3044653c3078421,3044653,3078421,3084190,3058645,3110548c3032277,3130317,3032277,3130317,3032277,3130317c3111380,3189623,3111380,3189623,3111380,3189623c3157524,3262107,3157524,3262107,3157524,3262107c3150932,3301644,3131156,3341181,3131156,3341181c3170708,3387308,3170708,3387308,3170708,3387308c3164116,3492740,3164116,3492740,3164116,3492740c3269586,3604762,3269586,3604762,3269586,3604762c3144340,3677246,3144340,3677246,3144340,3677246c3104788,3716783,3104788,3716783,3104788,3716783c3078421,3789268,3078421,3789268,3078421,3789268c3065237,3868342,3065237,3868342,3065237,3868342c2986134,3901289,2986134,3901289,2986134,3901289c2939991,3901289,2939991,3901289,2939991,3901289c2939991,3901289,2933399,3934237,2926807,3960595c2920215,3986953,2913623,4033080,2913623,4033080c2847704,4079206,2847704,4079206,2847704,4079206c2748825,4085796,2748825,4085796,2748825,4085796c2748825,4085796,2729050,4098975,2702682,4098975c2676314,4105564,2656539,4164870,2656539,4164870c2597212,4197817,2597212,4230765,2610395,4257123c2623579,4283481,2623579,4309839,2610395,4336197c2597212,4355966,2630171,4388913,2584028,4395503c2537884,4402092,2524701,4408682,2498333,4415271c2471965,4415271,2471965,4415271,2471965,4415271c2386271,4448219,2386271,4448219,2386271,4448219c2386271,4448219,2359903,4514114,2412638,4566830c2478557,4639314,2478557,4639314,2478557,4639314c2478557,4639314,2544476,4678851,2518109,4678851c2485149,4678851,2419230,4685441,2419230,4685441c2392862,4626135,2392862,4626135,2392862,4626135c2346719,4560240,2346719,4560240,2346719,4560240c2346719,4507524,2346719,4507524,2346719,4507524c2300576,4454808,2300576,4454808,2300576,4454808c2267616,4415271,2267616,4415271,2267616,4415271c2267616,4415271,2188513,4369145,2181921,4402092c2168737,4421861,2168737,4421861,2162145,4421861c2162145,4421861,2162145,4421861,2162145,4448219c2162145,4494345,2195105,4487756,2162145,4494345c2122594,4507524,2122594,4507524,2122594,4507524c2056675,4435040,2056675,4435040,2056675,4435040c2030307,4435040,2003940,4474577,2003940,4474577c2003940,4474577,1957796,4481166,1938021,4500935c1918245,4520703,1918245,4520703,1918245,4520703c1918245,4520703,1852326,4553651,1839142,4573419c1825958,4599777,1819366,4632725,1819366,4632725c1839142,5159886,1839142,5159886,1839142,5159886c1792999,5166475,1792999,5166475,1792999,5166475c1792999,5074222,1792999,5074222,1792999,5074222c1792999,5074222,1766631,4988558,1773223,4968790c1773223,4942432,1753447,4843589,1753447,4843589c1773223,4738157,1773223,4738157,1773223,4738157c1766631,4678851,1766631,4678851,1766631,4678851c1694120,4639314,1694120,4639314,1694120,4639314c1694120,4639314,1634793,4599777,1641385,4652493c1647977,4705210,1628201,4738157,1628201,4738157c1582058,4757926,1549098,4738157,1562282,4711799c1575466,4692030,1575466,4692030,1575466,4692030c1582058,4612956,1582058,4612956,1582058,4612956c1535914,4580009,1535914,4580009,1535914,4580009c1535914,4580009,1529322,4553651,1502955,4533882c1483179,4507524,1483179,4507524,1483179,4507524c1390892,4461398,1390892,4461398,1390892,4461398c1390892,4461398,1357933,4494345,1344749,4514114c1331565,4540472,1285422,4553651,1285422,4553651c1206319,4553651,1206319,4553651,1206319,4553651c1160175,4527293,1160175,4527293,1160175,4527293c1140400,4448219,1140400,4448219,1140400,4448219c1140400,4448219,1127216,4421861,1100848,4402092c1081073,4375734,988786,4316428,988786,4316428c942643,4283481,942643,4283481,942643,4283481c942643,4283481,949234,4224175,949234,4197817c949234,4184638,955826,4184638,962418,4184638c969010,4184638,969010,4184638,942643,4171459c896499,4145101,955826,4164870,896499,4145101c837172,4125333,771253,4118743,804213,4079206c837172,4033080,837172,4033080,837172,4033080c837172,4033080,817396,3960595,791029,3973774c777845,3973774,771253,3973774,764661,3967185c758069,3960595,744885,3960595,725110,3986953c692150,4026490,731702,4000132,692150,4026490c646007,4052848,619639,4039669,619639,4039669c573496,3986953,573496,3986953,573496,3986953c593271,3934237,593271,3934237,593271,3934237c553720,3881521,566904,3848573,533944,3841984c494393,3835394,461433,3802447,461433,3802447c441658,3756320,441658,3756320,441658,3756320c441658,3756320,408698,3631120,375739,3637709c362555,3637709,355963,3631120,342779,3624530c336187,3617941,323003,3611351,309820,3611351c283452,3617941,204349,3611351,204349,3611351c138430,3558635,138430,3558635,138430,3558635c138430,3558635,138430,3538866,151614,3512508c164798,3492740,164798,3492740,164798,3492740c164798,3492740,158206,3505919,105470,3492740c52735,3486150,39551,3433434,39551,3433434c39551,3433434,59327,3400487,39551,3360950c26368,3328002,0,3229160,0,3229160c32959,3176444,32959,3176444,32959,3176444c112062,3117138,112062,3117138,112062,3117138c145022,3071011,158206,2978758,158206,2978758c210941,2965579,224125,2952400,257084,2952400c296636,2952400,296636,2932632,336187,2939221c369147,2945811,382330,2919453,382330,2919453c355963,2879916,342779,2853558,316411,2840379c296636,2827200,276860,2787662,276860,2787662c276860,2701999,276860,2701999,276860,2701999c276860,2701999,250492,2649283,263676,2622925c276860,2603156,210941,2622925,276860,2603156c342779,2583388,342779,2583388,342779,2583388c355963,2517493,355963,2517493,355963,2517493c355963,2431829,355963,2431829,355963,2431829c408698,2398881,408698,2398881,408698,2398881c474617,2372523,474617,2372523,474617,2372523c547128,2332986,547128,2332986,547128,2332986c553720,2240733,553720,2240733,553720,2240733c487801,2214375,487801,2214375,487801,2214375c487801,2214375,481209,2122122,507577,2115533c540536,2115533,586680,2082585,586680,2082585c586680,2082585,652599,2108943,659191,2075995c665782,2049637,672374,2023279,678966,1990332c685558,1957384,725110,1884900,725110,1884900c725110,1884900,777845,1851952,804213,1865131c823988,1878310,856948,1884900,896499,1891489c929459,1898079,922867,1911258,969010,1911258c1015154,1917847,1074481,1937616,1074481,1911258c1081073,1884900,1114032,1851952,1114032,1825594c1107440,1799236,1146992,1733341,1146992,1733341c1239278,1739931,1239278,1739931,1239278,1739931c1245870,1786057,1245870,1786057,1245870,1786057c1245870,1786057,1259054,1845363,1239278,1865131c1212911,1884900,1206319,1931026,1232686,1931026c1259054,1937616,1456811,1937616,1437036,1924437c1423852,1911258,1423852,1911258,1423852,1911258c1509547,1759699,1509547,1759699,1509547,1759699c1509547,1759699,1397484,1746520,1443628,1594961c1451868,1571898,1456811,1555836,1459489,1545025l1461715,1526922,1488123,1496942c1506251,1477998,1522730,1463171,1522730,1463171xm2832694,1433993c2837256,1432473,2842121,1433283,2846987,1438149c2834012,1470586,2834012,1470586,2834012,1470586c2821037,1477073,2808063,1464098,2808063,1464098c2808063,1464098,2819010,1438554,2832694,1433993xm3278763,1399123c3284934,1398814,3289047,1401697,3289047,1409935c3289047,1409935,3282465,1449477,3242974,1436296c3190319,1469248,3190319,1469248,3190319,1469248c3104755,1495609,3104755,1495609,3104755,1495609c3038937,1508789,3038937,1508789,3038937,1508789l2966537,1554921c2966537,1554921,2992864,1508789,3025773,1502199c3078428,1489018,3078428,1489018,3078428,1489018c3157410,1462657,3157410,1462657,3157410,1462657c3223228,1429706,3223228,1429706,3223228,1429706c3223228,1429706,3260252,1400050,3278763,1399123xm3040257,1218887c3042733,1219819,3044384,1222305,3044384,1227278l2938734,1293577c2938734,1293577,2938734,1293577,2984956,1253797c2984956,1253797,2984956,1253797,3017971,1227278c3017971,1227278,3032828,1216090,3040257,1218887xm3577972,974958c3577972,974958,3597656,1001648,3571410,1008321c3532042,1035011,3532042,1035011,3532042,1035011c3532042,1035011,3453305,1101737,3433620,1081719c3538603,1008321,3538603,1008321,3538603,1008321c3538603,1008321,3564849,968285,3577972,974958xm3116672,937703c3116672,937703,3077351,1016345,3024923,1029452c3116672,937703,3116672,937703,3116672,937703xm3049945,929362l2944295,1040572,2985999,990527,3049945,929362xm3873636,467839c3873636,467839,3873636,467839,3886803,467839c3886803,467839,3886803,467839,3873636,494178c3867053,507348,3840719,513933,3840719,513933c3840719,513933,3840719,513933,3728800,612705c3728800,612705,3728800,612705,3551047,770741c3551047,770741,3551047,770741,3472046,816835c3472046,816835,3472046,816835,3425962,862929c3425962,862929,3425962,862929,3366710,935362c3366710,935362,3366710,935362,3327210,981456c3327210,981456,3327210,981456,3281126,1020965c3281126,1020965,3281126,1020965,3188957,1093398c3188957,1093398,3215291,1047304,3221874,1040719c3221874,1040719,3221874,1040719,3248208,1014380c3248208,1014380,3248208,1014380,3267959,994625c3267959,994625,3267959,994625,3294292,974871c3294292,974871,3294292,974871,3314043,961701c3314043,961701,3314043,961701,3346960,922192c3346960,922192,3346960,922192,3406211,862929c3406211,862929,3406211,862929,3432545,843174c3432545,843174,3504963,783911,3518130,770741c3531297,757572,3537880,757572,3537880,757572c3537880,757572,3564214,744402,3570797,737817c3577381,731232,3583964,724647,3597131,711478c3610298,698308,3623465,691723,3636632,678554c3643215,665384,3682716,639045,3682716,639045c3682716,639045,3682716,639045,3722217,606120c3722217,606120,3827552,507348,3834136,500763c3834136,494178,3853886,487593,3853886,487593c3853886,487593,3860469,481009,3873636,467839xm2746897,423355l2760799,437257,2741336,448378,2741336,428916,2746897,423355xm2272464,95c2284975,1034,2299274,8540,2299274,8540l2273854,28558c2273854,28558,2273854,28558,2254790,28558c2254790,28558,2254790,8540,2261145,1868c2264322,200,2268294,-217,2272464,95xe">
                <v:fill on="t" focussize="0,0"/>
                <v:stroke on="f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4495165</wp:posOffset>
                </wp:positionH>
                <wp:positionV relativeFrom="paragraph">
                  <wp:posOffset>2335530</wp:posOffset>
                </wp:positionV>
                <wp:extent cx="63500" cy="52705"/>
                <wp:effectExtent l="0" t="0" r="0" b="5080"/>
                <wp:wrapNone/>
                <wp:docPr id="333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63661" cy="52670"/>
                        </a:xfrm>
                        <a:custGeom>
                          <a:avLst/>
                          <a:gdLst>
                            <a:gd name="T0" fmla="*/ 520630 w 81"/>
                            <a:gd name="T1" fmla="*/ 191340 h 67"/>
                            <a:gd name="T2" fmla="*/ 243839 w 81"/>
                            <a:gd name="T3" fmla="*/ 6598 h 67"/>
                            <a:gd name="T4" fmla="*/ 224068 w 81"/>
                            <a:gd name="T5" fmla="*/ 26392 h 67"/>
                            <a:gd name="T6" fmla="*/ 210888 w 81"/>
                            <a:gd name="T7" fmla="*/ 52784 h 67"/>
                            <a:gd name="T8" fmla="*/ 171346 w 81"/>
                            <a:gd name="T9" fmla="*/ 85773 h 67"/>
                            <a:gd name="T10" fmla="*/ 158166 w 81"/>
                            <a:gd name="T11" fmla="*/ 98969 h 67"/>
                            <a:gd name="T12" fmla="*/ 164756 w 81"/>
                            <a:gd name="T13" fmla="*/ 112165 h 67"/>
                            <a:gd name="T14" fmla="*/ 138395 w 81"/>
                            <a:gd name="T15" fmla="*/ 125361 h 67"/>
                            <a:gd name="T16" fmla="*/ 138395 w 81"/>
                            <a:gd name="T17" fmla="*/ 131959 h 67"/>
                            <a:gd name="T18" fmla="*/ 131805 w 81"/>
                            <a:gd name="T19" fmla="*/ 131959 h 67"/>
                            <a:gd name="T20" fmla="*/ 105444 w 81"/>
                            <a:gd name="T21" fmla="*/ 151753 h 67"/>
                            <a:gd name="T22" fmla="*/ 85673 w 81"/>
                            <a:gd name="T23" fmla="*/ 178144 h 67"/>
                            <a:gd name="T24" fmla="*/ 85673 w 81"/>
                            <a:gd name="T25" fmla="*/ 204536 h 67"/>
                            <a:gd name="T26" fmla="*/ 65902 w 81"/>
                            <a:gd name="T27" fmla="*/ 217732 h 67"/>
                            <a:gd name="T28" fmla="*/ 72493 w 81"/>
                            <a:gd name="T29" fmla="*/ 224330 h 67"/>
                            <a:gd name="T30" fmla="*/ 59312 w 81"/>
                            <a:gd name="T31" fmla="*/ 244124 h 67"/>
                            <a:gd name="T32" fmla="*/ 26361 w 81"/>
                            <a:gd name="T33" fmla="*/ 244124 h 67"/>
                            <a:gd name="T34" fmla="*/ 79083 w 81"/>
                            <a:gd name="T35" fmla="*/ 250722 h 67"/>
                            <a:gd name="T36" fmla="*/ 98854 w 81"/>
                            <a:gd name="T37" fmla="*/ 270516 h 67"/>
                            <a:gd name="T38" fmla="*/ 98854 w 81"/>
                            <a:gd name="T39" fmla="*/ 296907 h 67"/>
                            <a:gd name="T40" fmla="*/ 105444 w 81"/>
                            <a:gd name="T41" fmla="*/ 310103 h 67"/>
                            <a:gd name="T42" fmla="*/ 72493 w 81"/>
                            <a:gd name="T43" fmla="*/ 329897 h 67"/>
                            <a:gd name="T44" fmla="*/ 92263 w 81"/>
                            <a:gd name="T45" fmla="*/ 329897 h 67"/>
                            <a:gd name="T46" fmla="*/ 112034 w 81"/>
                            <a:gd name="T47" fmla="*/ 336495 h 67"/>
                            <a:gd name="T48" fmla="*/ 125215 w 81"/>
                            <a:gd name="T49" fmla="*/ 356289 h 67"/>
                            <a:gd name="T50" fmla="*/ 138395 w 81"/>
                            <a:gd name="T51" fmla="*/ 349691 h 67"/>
                            <a:gd name="T52" fmla="*/ 164756 w 81"/>
                            <a:gd name="T53" fmla="*/ 382681 h 67"/>
                            <a:gd name="T54" fmla="*/ 191117 w 81"/>
                            <a:gd name="T55" fmla="*/ 402474 h 67"/>
                            <a:gd name="T56" fmla="*/ 224068 w 81"/>
                            <a:gd name="T57" fmla="*/ 422268 h 67"/>
                            <a:gd name="T58" fmla="*/ 270200 w 81"/>
                            <a:gd name="T59" fmla="*/ 422268 h 67"/>
                            <a:gd name="T60" fmla="*/ 303151 w 81"/>
                            <a:gd name="T61" fmla="*/ 409072 h 67"/>
                            <a:gd name="T62" fmla="*/ 322922 w 81"/>
                            <a:gd name="T63" fmla="*/ 402474 h 67"/>
                            <a:gd name="T64" fmla="*/ 342693 w 81"/>
                            <a:gd name="T65" fmla="*/ 382681 h 67"/>
                            <a:gd name="T66" fmla="*/ 375644 w 81"/>
                            <a:gd name="T67" fmla="*/ 395876 h 67"/>
                            <a:gd name="T68" fmla="*/ 402005 w 81"/>
                            <a:gd name="T69" fmla="*/ 402474 h 67"/>
                            <a:gd name="T70" fmla="*/ 402005 w 81"/>
                            <a:gd name="T71" fmla="*/ 382681 h 67"/>
                            <a:gd name="T72" fmla="*/ 421776 w 81"/>
                            <a:gd name="T73" fmla="*/ 343093 h 67"/>
                            <a:gd name="T74" fmla="*/ 461317 w 81"/>
                            <a:gd name="T75" fmla="*/ 329897 h 67"/>
                            <a:gd name="T76" fmla="*/ 487678 w 81"/>
                            <a:gd name="T77" fmla="*/ 336495 h 67"/>
                            <a:gd name="T78" fmla="*/ 500859 w 81"/>
                            <a:gd name="T79" fmla="*/ 296907 h 67"/>
                            <a:gd name="T80" fmla="*/ 481088 w 81"/>
                            <a:gd name="T81" fmla="*/ 263918 h 67"/>
                            <a:gd name="T82" fmla="*/ 474498 w 81"/>
                            <a:gd name="T83" fmla="*/ 204536 h 67"/>
                            <a:gd name="T84" fmla="*/ 507449 w 81"/>
                            <a:gd name="T85" fmla="*/ 204536 h 67"/>
                            <a:gd name="T86" fmla="*/ 520630 w 81"/>
                            <a:gd name="T87" fmla="*/ 191340 h 67"/>
                            <a:gd name="T88" fmla="*/ 487678 w 81"/>
                            <a:gd name="T89" fmla="*/ 197938 h 67"/>
                            <a:gd name="T90" fmla="*/ 461317 w 81"/>
                            <a:gd name="T91" fmla="*/ 164949 h 67"/>
                            <a:gd name="T92" fmla="*/ 481088 w 81"/>
                            <a:gd name="T93" fmla="*/ 164949 h 67"/>
                            <a:gd name="T94" fmla="*/ 474498 w 81"/>
                            <a:gd name="T95" fmla="*/ 145155 h 67"/>
                            <a:gd name="T96" fmla="*/ 467908 w 81"/>
                            <a:gd name="T97" fmla="*/ 118763 h 67"/>
                            <a:gd name="T98" fmla="*/ 434956 w 81"/>
                            <a:gd name="T99" fmla="*/ 85773 h 67"/>
                            <a:gd name="T100" fmla="*/ 415186 w 81"/>
                            <a:gd name="T101" fmla="*/ 65979 h 67"/>
                            <a:gd name="T102" fmla="*/ 388825 w 81"/>
                            <a:gd name="T103" fmla="*/ 52784 h 67"/>
                            <a:gd name="T104" fmla="*/ 355873 w 81"/>
                            <a:gd name="T105" fmla="*/ 39588 h 67"/>
                            <a:gd name="T106" fmla="*/ 355873 w 81"/>
                            <a:gd name="T107" fmla="*/ 39588 h 67"/>
                            <a:gd name="T108" fmla="*/ 322922 w 81"/>
                            <a:gd name="T109" fmla="*/ 46186 h 67"/>
                            <a:gd name="T110" fmla="*/ 303151 w 81"/>
                            <a:gd name="T111" fmla="*/ 19794 h 67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</a:gdLst>
                          <a:ahLst/>
                          <a:cxnLst>
                            <a:cxn ang="T112">
                              <a:pos x="T0" y="T1"/>
                            </a:cxn>
                            <a:cxn ang="T113">
                              <a:pos x="T2" y="T3"/>
                            </a:cxn>
                            <a:cxn ang="T114">
                              <a:pos x="T4" y="T5"/>
                            </a:cxn>
                            <a:cxn ang="T115">
                              <a:pos x="T6" y="T7"/>
                            </a:cxn>
                            <a:cxn ang="T116">
                              <a:pos x="T8" y="T9"/>
                            </a:cxn>
                            <a:cxn ang="T117">
                              <a:pos x="T10" y="T11"/>
                            </a:cxn>
                            <a:cxn ang="T118">
                              <a:pos x="T12" y="T13"/>
                            </a:cxn>
                            <a:cxn ang="T119">
                              <a:pos x="T14" y="T15"/>
                            </a:cxn>
                            <a:cxn ang="T120">
                              <a:pos x="T16" y="T17"/>
                            </a:cxn>
                            <a:cxn ang="T121">
                              <a:pos x="T18" y="T19"/>
                            </a:cxn>
                            <a:cxn ang="T122">
                              <a:pos x="T20" y="T21"/>
                            </a:cxn>
                            <a:cxn ang="T123">
                              <a:pos x="T22" y="T23"/>
                            </a:cxn>
                            <a:cxn ang="T124">
                              <a:pos x="T24" y="T25"/>
                            </a:cxn>
                            <a:cxn ang="T125">
                              <a:pos x="T26" y="T27"/>
                            </a:cxn>
                            <a:cxn ang="T126">
                              <a:pos x="T28" y="T29"/>
                            </a:cxn>
                            <a:cxn ang="T127">
                              <a:pos x="T30" y="T31"/>
                            </a:cxn>
                            <a:cxn ang="T128">
                              <a:pos x="T32" y="T33"/>
                            </a:cxn>
                            <a:cxn ang="T129">
                              <a:pos x="T34" y="T35"/>
                            </a:cxn>
                            <a:cxn ang="T130">
                              <a:pos x="T36" y="T37"/>
                            </a:cxn>
                            <a:cxn ang="T131">
                              <a:pos x="T38" y="T39"/>
                            </a:cxn>
                            <a:cxn ang="T132">
                              <a:pos x="T40" y="T41"/>
                            </a:cxn>
                            <a:cxn ang="T133">
                              <a:pos x="T42" y="T43"/>
                            </a:cxn>
                            <a:cxn ang="T134">
                              <a:pos x="T44" y="T45"/>
                            </a:cxn>
                            <a:cxn ang="T135">
                              <a:pos x="T46" y="T47"/>
                            </a:cxn>
                            <a:cxn ang="T136">
                              <a:pos x="T48" y="T49"/>
                            </a:cxn>
                            <a:cxn ang="T137">
                              <a:pos x="T50" y="T51"/>
                            </a:cxn>
                            <a:cxn ang="T138">
                              <a:pos x="T52" y="T53"/>
                            </a:cxn>
                            <a:cxn ang="T139">
                              <a:pos x="T54" y="T55"/>
                            </a:cxn>
                            <a:cxn ang="T140">
                              <a:pos x="T56" y="T57"/>
                            </a:cxn>
                            <a:cxn ang="T141">
                              <a:pos x="T58" y="T59"/>
                            </a:cxn>
                            <a:cxn ang="T142">
                              <a:pos x="T60" y="T61"/>
                            </a:cxn>
                            <a:cxn ang="T143">
                              <a:pos x="T62" y="T63"/>
                            </a:cxn>
                            <a:cxn ang="T144">
                              <a:pos x="T64" y="T65"/>
                            </a:cxn>
                            <a:cxn ang="T145">
                              <a:pos x="T66" y="T67"/>
                            </a:cxn>
                            <a:cxn ang="T146">
                              <a:pos x="T68" y="T69"/>
                            </a:cxn>
                            <a:cxn ang="T147">
                              <a:pos x="T70" y="T71"/>
                            </a:cxn>
                            <a:cxn ang="T148">
                              <a:pos x="T72" y="T73"/>
                            </a:cxn>
                            <a:cxn ang="T149">
                              <a:pos x="T74" y="T75"/>
                            </a:cxn>
                            <a:cxn ang="T150">
                              <a:pos x="T76" y="T77"/>
                            </a:cxn>
                            <a:cxn ang="T151">
                              <a:pos x="T78" y="T79"/>
                            </a:cxn>
                            <a:cxn ang="T152">
                              <a:pos x="T80" y="T81"/>
                            </a:cxn>
                            <a:cxn ang="T153">
                              <a:pos x="T82" y="T83"/>
                            </a:cxn>
                            <a:cxn ang="T154">
                              <a:pos x="T84" y="T85"/>
                            </a:cxn>
                            <a:cxn ang="T155">
                              <a:pos x="T86" y="T87"/>
                            </a:cxn>
                            <a:cxn ang="T156">
                              <a:pos x="T88" y="T89"/>
                            </a:cxn>
                            <a:cxn ang="T157">
                              <a:pos x="T90" y="T91"/>
                            </a:cxn>
                            <a:cxn ang="T158">
                              <a:pos x="T92" y="T93"/>
                            </a:cxn>
                            <a:cxn ang="T159">
                              <a:pos x="T94" y="T95"/>
                            </a:cxn>
                            <a:cxn ang="T160">
                              <a:pos x="T96" y="T97"/>
                            </a:cxn>
                            <a:cxn ang="T161">
                              <a:pos x="T98" y="T99"/>
                            </a:cxn>
                            <a:cxn ang="T162">
                              <a:pos x="T100" y="T101"/>
                            </a:cxn>
                            <a:cxn ang="T163">
                              <a:pos x="T102" y="T103"/>
                            </a:cxn>
                            <a:cxn ang="T164">
                              <a:pos x="T104" y="T105"/>
                            </a:cxn>
                            <a:cxn ang="T165">
                              <a:pos x="T106" y="T107"/>
                            </a:cxn>
                            <a:cxn ang="T166">
                              <a:pos x="T108" y="T109"/>
                            </a:cxn>
                            <a:cxn ang="T167">
                              <a:pos x="T110" y="T111"/>
                            </a:cxn>
                          </a:cxnLst>
                          <a:rect l="0" t="0" r="r" b="b"/>
                          <a:pathLst>
                            <a:path w="81" h="67">
                              <a:moveTo>
                                <a:pt x="78" y="29"/>
                              </a:moveTo>
                              <a:cubicBezTo>
                                <a:pt x="78" y="29"/>
                                <a:pt x="78" y="29"/>
                                <a:pt x="78" y="29"/>
                              </a:cubicBezTo>
                              <a:cubicBezTo>
                                <a:pt x="79" y="29"/>
                                <a:pt x="79" y="29"/>
                                <a:pt x="79" y="29"/>
                              </a:cubicBezTo>
                              <a:cubicBezTo>
                                <a:pt x="79" y="29"/>
                                <a:pt x="79" y="29"/>
                                <a:pt x="79" y="29"/>
                              </a:cubicBezTo>
                              <a:cubicBezTo>
                                <a:pt x="79" y="29"/>
                                <a:pt x="78" y="29"/>
                                <a:pt x="78" y="29"/>
                              </a:cubicBezTo>
                              <a:moveTo>
                                <a:pt x="40" y="0"/>
                              </a:moveTo>
                              <a:cubicBezTo>
                                <a:pt x="40" y="0"/>
                                <a:pt x="38" y="1"/>
                                <a:pt x="37" y="1"/>
                              </a:cubicBezTo>
                              <a:cubicBezTo>
                                <a:pt x="37" y="1"/>
                                <a:pt x="37" y="1"/>
                                <a:pt x="37" y="1"/>
                              </a:cubicBezTo>
                              <a:cubicBezTo>
                                <a:pt x="36" y="1"/>
                                <a:pt x="36" y="1"/>
                                <a:pt x="36" y="1"/>
                              </a:cubicBezTo>
                              <a:cubicBezTo>
                                <a:pt x="36" y="1"/>
                                <a:pt x="35" y="2"/>
                                <a:pt x="35" y="3"/>
                              </a:cubicBezTo>
                              <a:cubicBezTo>
                                <a:pt x="35" y="4"/>
                                <a:pt x="35" y="4"/>
                                <a:pt x="35" y="4"/>
                              </a:cubicBezTo>
                              <a:cubicBezTo>
                                <a:pt x="35" y="4"/>
                                <a:pt x="35" y="4"/>
                                <a:pt x="34" y="4"/>
                              </a:cubicBezTo>
                              <a:cubicBezTo>
                                <a:pt x="34" y="3"/>
                                <a:pt x="33" y="3"/>
                                <a:pt x="33" y="3"/>
                              </a:cubicBezTo>
                              <a:cubicBezTo>
                                <a:pt x="32" y="5"/>
                                <a:pt x="32" y="5"/>
                                <a:pt x="32" y="5"/>
                              </a:cubicBezTo>
                              <a:cubicBezTo>
                                <a:pt x="32" y="5"/>
                                <a:pt x="32" y="6"/>
                                <a:pt x="32" y="7"/>
                              </a:cubicBezTo>
                              <a:cubicBezTo>
                                <a:pt x="32" y="7"/>
                                <a:pt x="32" y="8"/>
                                <a:pt x="32" y="8"/>
                              </a:cubicBezTo>
                              <a:cubicBezTo>
                                <a:pt x="32" y="9"/>
                                <a:pt x="29" y="10"/>
                                <a:pt x="29" y="10"/>
                              </a:cubicBezTo>
                              <a:cubicBezTo>
                                <a:pt x="28" y="10"/>
                                <a:pt x="28" y="10"/>
                                <a:pt x="28" y="10"/>
                              </a:cubicBezTo>
                              <a:cubicBezTo>
                                <a:pt x="28" y="10"/>
                                <a:pt x="28" y="11"/>
                                <a:pt x="27" y="11"/>
                              </a:cubicBezTo>
                              <a:cubicBezTo>
                                <a:pt x="27" y="12"/>
                                <a:pt x="27" y="12"/>
                                <a:pt x="26" y="13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23" y="13"/>
                                <a:pt x="23" y="13"/>
                                <a:pt x="23" y="13"/>
                              </a:cubicBezTo>
                              <a:cubicBezTo>
                                <a:pt x="23" y="13"/>
                                <a:pt x="23" y="14"/>
                                <a:pt x="24" y="15"/>
                              </a:cubicBezTo>
                              <a:cubicBezTo>
                                <a:pt x="24" y="15"/>
                                <a:pt x="24" y="15"/>
                                <a:pt x="24" y="15"/>
                              </a:cubicBezTo>
                              <a:cubicBezTo>
                                <a:pt x="24" y="15"/>
                                <a:pt x="24" y="15"/>
                                <a:pt x="24" y="15"/>
                              </a:cubicBezTo>
                              <a:cubicBezTo>
                                <a:pt x="24" y="15"/>
                                <a:pt x="24" y="15"/>
                                <a:pt x="24" y="15"/>
                              </a:cubicBezTo>
                              <a:cubicBezTo>
                                <a:pt x="24" y="15"/>
                                <a:pt x="24" y="15"/>
                                <a:pt x="25" y="15"/>
                              </a:cubicBezTo>
                              <a:cubicBezTo>
                                <a:pt x="26" y="16"/>
                                <a:pt x="25" y="16"/>
                                <a:pt x="25" y="17"/>
                              </a:cubicBezTo>
                              <a:cubicBezTo>
                                <a:pt x="25" y="17"/>
                                <a:pt x="24" y="18"/>
                                <a:pt x="24" y="18"/>
                              </a:cubicBezTo>
                              <a:cubicBezTo>
                                <a:pt x="24" y="18"/>
                                <a:pt x="24" y="18"/>
                                <a:pt x="23" y="17"/>
                              </a:cubicBezTo>
                              <a:cubicBezTo>
                                <a:pt x="23" y="17"/>
                                <a:pt x="22" y="17"/>
                                <a:pt x="22" y="17"/>
                              </a:cubicBezTo>
                              <a:cubicBezTo>
                                <a:pt x="22" y="17"/>
                                <a:pt x="22" y="18"/>
                                <a:pt x="21" y="19"/>
                              </a:cubicBezTo>
                              <a:cubicBezTo>
                                <a:pt x="21" y="19"/>
                                <a:pt x="21" y="19"/>
                                <a:pt x="21" y="19"/>
                              </a:cubicBezTo>
                              <a:cubicBezTo>
                                <a:pt x="21" y="19"/>
                                <a:pt x="21" y="19"/>
                                <a:pt x="21" y="19"/>
                              </a:cubicBezTo>
                              <a:cubicBezTo>
                                <a:pt x="21" y="19"/>
                                <a:pt x="21" y="19"/>
                                <a:pt x="21" y="19"/>
                              </a:cubicBezTo>
                              <a:cubicBezTo>
                                <a:pt x="21" y="19"/>
                                <a:pt x="21" y="20"/>
                                <a:pt x="21" y="20"/>
                              </a:cubicBezTo>
                              <a:cubicBezTo>
                                <a:pt x="21" y="20"/>
                                <a:pt x="20" y="20"/>
                                <a:pt x="20" y="20"/>
                              </a:cubicBezTo>
                              <a:cubicBezTo>
                                <a:pt x="20" y="20"/>
                                <a:pt x="20" y="20"/>
                                <a:pt x="20" y="20"/>
                              </a:cubicBezTo>
                              <a:cubicBezTo>
                                <a:pt x="20" y="20"/>
                                <a:pt x="20" y="20"/>
                                <a:pt x="20" y="20"/>
                              </a:cubicBezTo>
                              <a:cubicBezTo>
                                <a:pt x="20" y="20"/>
                                <a:pt x="20" y="20"/>
                                <a:pt x="20" y="20"/>
                              </a:cubicBezTo>
                              <a:cubicBezTo>
                                <a:pt x="20" y="20"/>
                                <a:pt x="20" y="20"/>
                                <a:pt x="20" y="20"/>
                              </a:cubicBezTo>
                              <a:cubicBezTo>
                                <a:pt x="19" y="20"/>
                                <a:pt x="18" y="20"/>
                                <a:pt x="18" y="20"/>
                              </a:cubicBezTo>
                              <a:cubicBezTo>
                                <a:pt x="18" y="21"/>
                                <a:pt x="18" y="21"/>
                                <a:pt x="18" y="21"/>
                              </a:cubicBezTo>
                              <a:cubicBezTo>
                                <a:pt x="18" y="21"/>
                                <a:pt x="16" y="23"/>
                                <a:pt x="16" y="23"/>
                              </a:cubicBezTo>
                              <a:cubicBezTo>
                                <a:pt x="15" y="24"/>
                                <a:pt x="15" y="24"/>
                                <a:pt x="15" y="24"/>
                              </a:cubicBezTo>
                              <a:cubicBezTo>
                                <a:pt x="13" y="24"/>
                                <a:pt x="13" y="24"/>
                                <a:pt x="13" y="24"/>
                              </a:cubicBezTo>
                              <a:cubicBezTo>
                                <a:pt x="13" y="25"/>
                                <a:pt x="13" y="25"/>
                                <a:pt x="13" y="25"/>
                              </a:cubicBezTo>
                              <a:cubicBezTo>
                                <a:pt x="13" y="27"/>
                                <a:pt x="13" y="27"/>
                                <a:pt x="13" y="27"/>
                              </a:cubicBezTo>
                              <a:cubicBezTo>
                                <a:pt x="13" y="27"/>
                                <a:pt x="13" y="28"/>
                                <a:pt x="14" y="28"/>
                              </a:cubicBezTo>
                              <a:cubicBezTo>
                                <a:pt x="14" y="28"/>
                                <a:pt x="15" y="29"/>
                                <a:pt x="15" y="29"/>
                              </a:cubicBezTo>
                              <a:cubicBezTo>
                                <a:pt x="14" y="31"/>
                                <a:pt x="14" y="31"/>
                                <a:pt x="14" y="31"/>
                              </a:cubicBezTo>
                              <a:cubicBezTo>
                                <a:pt x="14" y="31"/>
                                <a:pt x="14" y="31"/>
                                <a:pt x="13" y="31"/>
                              </a:cubicBezTo>
                              <a:cubicBezTo>
                                <a:pt x="13" y="32"/>
                                <a:pt x="12" y="32"/>
                                <a:pt x="12" y="32"/>
                              </a:cubicBezTo>
                              <a:cubicBezTo>
                                <a:pt x="12" y="33"/>
                                <a:pt x="12" y="33"/>
                                <a:pt x="12" y="33"/>
                              </a:cubicBezTo>
                              <a:cubicBezTo>
                                <a:pt x="10" y="33"/>
                                <a:pt x="10" y="33"/>
                                <a:pt x="10" y="33"/>
                              </a:cubicBezTo>
                              <a:cubicBezTo>
                                <a:pt x="10" y="33"/>
                                <a:pt x="10" y="33"/>
                                <a:pt x="10" y="33"/>
                              </a:cubicBezTo>
                              <a:cubicBezTo>
                                <a:pt x="9" y="33"/>
                                <a:pt x="9" y="33"/>
                                <a:pt x="9" y="33"/>
                              </a:cubicBezTo>
                              <a:cubicBezTo>
                                <a:pt x="9" y="33"/>
                                <a:pt x="9" y="33"/>
                                <a:pt x="9" y="34"/>
                              </a:cubicBezTo>
                              <a:cubicBezTo>
                                <a:pt x="9" y="34"/>
                                <a:pt x="10" y="34"/>
                                <a:pt x="10" y="34"/>
                              </a:cubicBezTo>
                              <a:cubicBezTo>
                                <a:pt x="10" y="34"/>
                                <a:pt x="11" y="34"/>
                                <a:pt x="11" y="34"/>
                              </a:cubicBezTo>
                              <a:cubicBezTo>
                                <a:pt x="11" y="34"/>
                                <a:pt x="11" y="34"/>
                                <a:pt x="11" y="34"/>
                              </a:cubicBezTo>
                              <a:cubicBezTo>
                                <a:pt x="12" y="34"/>
                                <a:pt x="11" y="35"/>
                                <a:pt x="11" y="35"/>
                              </a:cubicBezTo>
                              <a:cubicBezTo>
                                <a:pt x="11" y="37"/>
                                <a:pt x="11" y="37"/>
                                <a:pt x="11" y="37"/>
                              </a:cubicBezTo>
                              <a:cubicBezTo>
                                <a:pt x="9" y="37"/>
                                <a:pt x="9" y="37"/>
                                <a:pt x="9" y="37"/>
                              </a:cubicBezTo>
                              <a:cubicBezTo>
                                <a:pt x="7" y="36"/>
                                <a:pt x="7" y="36"/>
                                <a:pt x="7" y="36"/>
                              </a:cubicBezTo>
                              <a:cubicBezTo>
                                <a:pt x="7" y="36"/>
                                <a:pt x="5" y="37"/>
                                <a:pt x="4" y="37"/>
                              </a:cubicBezTo>
                              <a:cubicBezTo>
                                <a:pt x="4" y="37"/>
                                <a:pt x="4" y="37"/>
                                <a:pt x="4" y="37"/>
                              </a:cubicBezTo>
                              <a:cubicBezTo>
                                <a:pt x="4" y="37"/>
                                <a:pt x="4" y="37"/>
                                <a:pt x="4" y="37"/>
                              </a:cubicBezTo>
                              <a:cubicBezTo>
                                <a:pt x="3" y="37"/>
                                <a:pt x="2" y="37"/>
                                <a:pt x="2" y="37"/>
                              </a:cubicBezTo>
                              <a:cubicBezTo>
                                <a:pt x="0" y="37"/>
                                <a:pt x="0" y="37"/>
                                <a:pt x="0" y="37"/>
                              </a:cubicBezTo>
                              <a:cubicBezTo>
                                <a:pt x="0" y="38"/>
                                <a:pt x="0" y="38"/>
                                <a:pt x="0" y="38"/>
                              </a:cubicBezTo>
                              <a:cubicBezTo>
                                <a:pt x="12" y="38"/>
                                <a:pt x="12" y="38"/>
                                <a:pt x="12" y="38"/>
                              </a:cubicBezTo>
                              <a:cubicBezTo>
                                <a:pt x="12" y="38"/>
                                <a:pt x="12" y="38"/>
                                <a:pt x="13" y="38"/>
                              </a:cubicBezTo>
                              <a:cubicBezTo>
                                <a:pt x="13" y="38"/>
                                <a:pt x="14" y="40"/>
                                <a:pt x="14" y="40"/>
                              </a:cubicBezTo>
                              <a:cubicBezTo>
                                <a:pt x="14" y="40"/>
                                <a:pt x="14" y="40"/>
                                <a:pt x="15" y="40"/>
                              </a:cubicBezTo>
                              <a:cubicBezTo>
                                <a:pt x="15" y="41"/>
                                <a:pt x="15" y="41"/>
                                <a:pt x="15" y="41"/>
                              </a:cubicBezTo>
                              <a:cubicBezTo>
                                <a:pt x="15" y="41"/>
                                <a:pt x="16" y="42"/>
                                <a:pt x="16" y="42"/>
                              </a:cubicBezTo>
                              <a:cubicBezTo>
                                <a:pt x="15" y="44"/>
                                <a:pt x="15" y="44"/>
                                <a:pt x="15" y="44"/>
                              </a:cubicBezTo>
                              <a:cubicBezTo>
                                <a:pt x="15" y="44"/>
                                <a:pt x="15" y="44"/>
                                <a:pt x="15" y="45"/>
                              </a:cubicBezTo>
                              <a:cubicBezTo>
                                <a:pt x="15" y="45"/>
                                <a:pt x="15" y="45"/>
                                <a:pt x="15" y="45"/>
                              </a:cubicBezTo>
                              <a:cubicBezTo>
                                <a:pt x="15" y="45"/>
                                <a:pt x="15" y="45"/>
                                <a:pt x="16" y="45"/>
                              </a:cubicBezTo>
                              <a:cubicBezTo>
                                <a:pt x="17" y="45"/>
                                <a:pt x="16" y="45"/>
                                <a:pt x="17" y="45"/>
                              </a:cubicBezTo>
                              <a:cubicBezTo>
                                <a:pt x="18" y="45"/>
                                <a:pt x="17" y="47"/>
                                <a:pt x="17" y="47"/>
                              </a:cubicBezTo>
                              <a:cubicBezTo>
                                <a:pt x="17" y="47"/>
                                <a:pt x="17" y="47"/>
                                <a:pt x="16" y="47"/>
                              </a:cubicBezTo>
                              <a:cubicBezTo>
                                <a:pt x="15" y="48"/>
                                <a:pt x="15" y="48"/>
                                <a:pt x="15" y="48"/>
                              </a:cubicBezTo>
                              <a:cubicBezTo>
                                <a:pt x="14" y="48"/>
                                <a:pt x="14" y="48"/>
                                <a:pt x="14" y="48"/>
                              </a:cubicBezTo>
                              <a:cubicBezTo>
                                <a:pt x="12" y="49"/>
                                <a:pt x="12" y="49"/>
                                <a:pt x="12" y="49"/>
                              </a:cubicBezTo>
                              <a:cubicBezTo>
                                <a:pt x="12" y="49"/>
                                <a:pt x="12" y="49"/>
                                <a:pt x="11" y="50"/>
                              </a:cubicBezTo>
                              <a:cubicBezTo>
                                <a:pt x="11" y="50"/>
                                <a:pt x="11" y="51"/>
                                <a:pt x="11" y="52"/>
                              </a:cubicBezTo>
                              <a:cubicBezTo>
                                <a:pt x="11" y="52"/>
                                <a:pt x="11" y="52"/>
                                <a:pt x="11" y="52"/>
                              </a:cubicBezTo>
                              <a:cubicBezTo>
                                <a:pt x="12" y="52"/>
                                <a:pt x="12" y="51"/>
                                <a:pt x="12" y="51"/>
                              </a:cubicBezTo>
                              <a:cubicBezTo>
                                <a:pt x="14" y="50"/>
                                <a:pt x="14" y="50"/>
                                <a:pt x="14" y="50"/>
                              </a:cubicBezTo>
                              <a:cubicBezTo>
                                <a:pt x="14" y="49"/>
                                <a:pt x="15" y="49"/>
                                <a:pt x="15" y="49"/>
                              </a:cubicBezTo>
                              <a:cubicBezTo>
                                <a:pt x="16" y="49"/>
                                <a:pt x="16" y="49"/>
                                <a:pt x="16" y="49"/>
                              </a:cubicBezTo>
                              <a:cubicBezTo>
                                <a:pt x="17" y="51"/>
                                <a:pt x="17" y="51"/>
                                <a:pt x="17" y="51"/>
                              </a:cubicBezTo>
                              <a:cubicBezTo>
                                <a:pt x="17" y="51"/>
                                <a:pt x="17" y="51"/>
                                <a:pt x="17" y="51"/>
                              </a:cubicBezTo>
                              <a:cubicBezTo>
                                <a:pt x="17" y="52"/>
                                <a:pt x="17" y="52"/>
                                <a:pt x="18" y="53"/>
                              </a:cubicBezTo>
                              <a:cubicBezTo>
                                <a:pt x="18" y="54"/>
                                <a:pt x="18" y="54"/>
                                <a:pt x="18" y="54"/>
                              </a:cubicBezTo>
                              <a:cubicBezTo>
                                <a:pt x="18" y="54"/>
                                <a:pt x="18" y="54"/>
                                <a:pt x="18" y="54"/>
                              </a:cubicBezTo>
                              <a:cubicBezTo>
                                <a:pt x="18" y="54"/>
                                <a:pt x="18" y="54"/>
                                <a:pt x="19" y="54"/>
                              </a:cubicBezTo>
                              <a:cubicBezTo>
                                <a:pt x="19" y="54"/>
                                <a:pt x="19" y="54"/>
                                <a:pt x="19" y="54"/>
                              </a:cubicBezTo>
                              <a:cubicBezTo>
                                <a:pt x="19" y="54"/>
                                <a:pt x="19" y="54"/>
                                <a:pt x="20" y="54"/>
                              </a:cubicBezTo>
                              <a:cubicBezTo>
                                <a:pt x="20" y="54"/>
                                <a:pt x="20" y="54"/>
                                <a:pt x="21" y="54"/>
                              </a:cubicBezTo>
                              <a:cubicBezTo>
                                <a:pt x="21" y="53"/>
                                <a:pt x="21" y="53"/>
                                <a:pt x="21" y="53"/>
                              </a:cubicBezTo>
                              <a:cubicBezTo>
                                <a:pt x="22" y="53"/>
                                <a:pt x="22" y="54"/>
                                <a:pt x="23" y="54"/>
                              </a:cubicBezTo>
                              <a:cubicBezTo>
                                <a:pt x="23" y="54"/>
                                <a:pt x="24" y="55"/>
                                <a:pt x="24" y="55"/>
                              </a:cubicBezTo>
                              <a:cubicBezTo>
                                <a:pt x="24" y="56"/>
                                <a:pt x="24" y="56"/>
                                <a:pt x="24" y="56"/>
                              </a:cubicBezTo>
                              <a:cubicBezTo>
                                <a:pt x="25" y="58"/>
                                <a:pt x="25" y="58"/>
                                <a:pt x="25" y="58"/>
                              </a:cubicBezTo>
                              <a:cubicBezTo>
                                <a:pt x="26" y="60"/>
                                <a:pt x="26" y="60"/>
                                <a:pt x="26" y="60"/>
                              </a:cubicBezTo>
                              <a:cubicBezTo>
                                <a:pt x="26" y="60"/>
                                <a:pt x="27" y="60"/>
                                <a:pt x="27" y="60"/>
                              </a:cubicBezTo>
                              <a:cubicBezTo>
                                <a:pt x="28" y="60"/>
                                <a:pt x="29" y="60"/>
                                <a:pt x="29" y="60"/>
                              </a:cubicBezTo>
                              <a:cubicBezTo>
                                <a:pt x="29" y="61"/>
                                <a:pt x="29" y="61"/>
                                <a:pt x="29" y="61"/>
                              </a:cubicBezTo>
                              <a:cubicBezTo>
                                <a:pt x="30" y="63"/>
                                <a:pt x="30" y="63"/>
                                <a:pt x="30" y="63"/>
                              </a:cubicBezTo>
                              <a:cubicBezTo>
                                <a:pt x="31" y="63"/>
                                <a:pt x="31" y="63"/>
                                <a:pt x="31" y="63"/>
                              </a:cubicBezTo>
                              <a:cubicBezTo>
                                <a:pt x="33" y="63"/>
                                <a:pt x="33" y="63"/>
                                <a:pt x="33" y="63"/>
                              </a:cubicBezTo>
                              <a:cubicBezTo>
                                <a:pt x="34" y="64"/>
                                <a:pt x="34" y="64"/>
                                <a:pt x="34" y="64"/>
                              </a:cubicBezTo>
                              <a:cubicBezTo>
                                <a:pt x="35" y="67"/>
                                <a:pt x="35" y="67"/>
                                <a:pt x="35" y="67"/>
                              </a:cubicBezTo>
                              <a:cubicBezTo>
                                <a:pt x="38" y="65"/>
                                <a:pt x="38" y="65"/>
                                <a:pt x="38" y="65"/>
                              </a:cubicBezTo>
                              <a:cubicBezTo>
                                <a:pt x="40" y="65"/>
                                <a:pt x="40" y="65"/>
                                <a:pt x="40" y="65"/>
                              </a:cubicBezTo>
                              <a:cubicBezTo>
                                <a:pt x="41" y="64"/>
                                <a:pt x="41" y="64"/>
                                <a:pt x="41" y="64"/>
                              </a:cubicBezTo>
                              <a:cubicBezTo>
                                <a:pt x="41" y="64"/>
                                <a:pt x="42" y="64"/>
                                <a:pt x="43" y="64"/>
                              </a:cubicBezTo>
                              <a:cubicBezTo>
                                <a:pt x="44" y="63"/>
                                <a:pt x="44" y="63"/>
                                <a:pt x="44" y="63"/>
                              </a:cubicBezTo>
                              <a:cubicBezTo>
                                <a:pt x="46" y="62"/>
                                <a:pt x="46" y="62"/>
                                <a:pt x="46" y="62"/>
                              </a:cubicBezTo>
                              <a:cubicBezTo>
                                <a:pt x="46" y="62"/>
                                <a:pt x="46" y="62"/>
                                <a:pt x="46" y="62"/>
                              </a:cubicBezTo>
                              <a:cubicBezTo>
                                <a:pt x="47" y="63"/>
                                <a:pt x="47" y="63"/>
                                <a:pt x="48" y="63"/>
                              </a:cubicBezTo>
                              <a:cubicBezTo>
                                <a:pt x="48" y="63"/>
                                <a:pt x="48" y="63"/>
                                <a:pt x="48" y="63"/>
                              </a:cubicBezTo>
                              <a:cubicBezTo>
                                <a:pt x="50" y="62"/>
                                <a:pt x="50" y="62"/>
                                <a:pt x="50" y="62"/>
                              </a:cubicBezTo>
                              <a:cubicBezTo>
                                <a:pt x="49" y="61"/>
                                <a:pt x="49" y="61"/>
                                <a:pt x="49" y="61"/>
                              </a:cubicBezTo>
                              <a:cubicBezTo>
                                <a:pt x="51" y="61"/>
                                <a:pt x="51" y="61"/>
                                <a:pt x="51" y="61"/>
                              </a:cubicBezTo>
                              <a:cubicBezTo>
                                <a:pt x="51" y="61"/>
                                <a:pt x="51" y="61"/>
                                <a:pt x="51" y="61"/>
                              </a:cubicBezTo>
                              <a:cubicBezTo>
                                <a:pt x="52" y="61"/>
                                <a:pt x="52" y="60"/>
                                <a:pt x="52" y="60"/>
                              </a:cubicBezTo>
                              <a:cubicBezTo>
                                <a:pt x="52" y="58"/>
                                <a:pt x="52" y="58"/>
                                <a:pt x="52" y="58"/>
                              </a:cubicBezTo>
                              <a:cubicBezTo>
                                <a:pt x="54" y="59"/>
                                <a:pt x="54" y="59"/>
                                <a:pt x="54" y="59"/>
                              </a:cubicBezTo>
                              <a:cubicBezTo>
                                <a:pt x="54" y="59"/>
                                <a:pt x="54" y="58"/>
                                <a:pt x="54" y="58"/>
                              </a:cubicBezTo>
                              <a:cubicBezTo>
                                <a:pt x="55" y="58"/>
                                <a:pt x="55" y="59"/>
                                <a:pt x="56" y="59"/>
                              </a:cubicBezTo>
                              <a:cubicBezTo>
                                <a:pt x="57" y="59"/>
                                <a:pt x="57" y="60"/>
                                <a:pt x="57" y="60"/>
                              </a:cubicBezTo>
                              <a:cubicBezTo>
                                <a:pt x="57" y="60"/>
                                <a:pt x="57" y="59"/>
                                <a:pt x="57" y="59"/>
                              </a:cubicBezTo>
                              <a:cubicBezTo>
                                <a:pt x="59" y="59"/>
                                <a:pt x="59" y="59"/>
                                <a:pt x="59" y="59"/>
                              </a:cubicBezTo>
                              <a:cubicBezTo>
                                <a:pt x="60" y="60"/>
                                <a:pt x="60" y="60"/>
                                <a:pt x="60" y="60"/>
                              </a:cubicBezTo>
                              <a:cubicBezTo>
                                <a:pt x="61" y="61"/>
                                <a:pt x="61" y="61"/>
                                <a:pt x="61" y="61"/>
                              </a:cubicBezTo>
                              <a:cubicBezTo>
                                <a:pt x="62" y="62"/>
                                <a:pt x="62" y="62"/>
                                <a:pt x="62" y="62"/>
                              </a:cubicBezTo>
                              <a:cubicBezTo>
                                <a:pt x="63" y="62"/>
                                <a:pt x="63" y="62"/>
                                <a:pt x="63" y="62"/>
                              </a:cubicBezTo>
                              <a:cubicBezTo>
                                <a:pt x="62" y="60"/>
                                <a:pt x="62" y="60"/>
                                <a:pt x="62" y="60"/>
                              </a:cubicBezTo>
                              <a:cubicBezTo>
                                <a:pt x="61" y="58"/>
                                <a:pt x="61" y="58"/>
                                <a:pt x="61" y="58"/>
                              </a:cubicBezTo>
                              <a:cubicBezTo>
                                <a:pt x="62" y="56"/>
                                <a:pt x="62" y="56"/>
                                <a:pt x="62" y="56"/>
                              </a:cubicBezTo>
                              <a:cubicBezTo>
                                <a:pt x="63" y="55"/>
                                <a:pt x="63" y="55"/>
                                <a:pt x="63" y="55"/>
                              </a:cubicBezTo>
                              <a:cubicBezTo>
                                <a:pt x="64" y="52"/>
                                <a:pt x="64" y="52"/>
                                <a:pt x="64" y="52"/>
                              </a:cubicBezTo>
                              <a:cubicBezTo>
                                <a:pt x="64" y="52"/>
                                <a:pt x="64" y="52"/>
                                <a:pt x="64" y="52"/>
                              </a:cubicBezTo>
                              <a:cubicBezTo>
                                <a:pt x="66" y="52"/>
                                <a:pt x="67" y="51"/>
                                <a:pt x="67" y="51"/>
                              </a:cubicBezTo>
                              <a:cubicBezTo>
                                <a:pt x="68" y="50"/>
                                <a:pt x="68" y="50"/>
                                <a:pt x="68" y="50"/>
                              </a:cubicBezTo>
                              <a:cubicBezTo>
                                <a:pt x="68" y="50"/>
                                <a:pt x="68" y="50"/>
                                <a:pt x="68" y="50"/>
                              </a:cubicBezTo>
                              <a:cubicBezTo>
                                <a:pt x="69" y="50"/>
                                <a:pt x="70" y="50"/>
                                <a:pt x="70" y="50"/>
                              </a:cubicBezTo>
                              <a:cubicBezTo>
                                <a:pt x="70" y="51"/>
                                <a:pt x="71" y="51"/>
                                <a:pt x="71" y="51"/>
                              </a:cubicBezTo>
                              <a:cubicBezTo>
                                <a:pt x="72" y="51"/>
                                <a:pt x="72" y="50"/>
                                <a:pt x="72" y="50"/>
                              </a:cubicBezTo>
                              <a:cubicBezTo>
                                <a:pt x="73" y="51"/>
                                <a:pt x="73" y="51"/>
                                <a:pt x="73" y="51"/>
                              </a:cubicBezTo>
                              <a:cubicBezTo>
                                <a:pt x="74" y="51"/>
                                <a:pt x="74" y="51"/>
                                <a:pt x="74" y="51"/>
                              </a:cubicBezTo>
                              <a:cubicBezTo>
                                <a:pt x="75" y="51"/>
                                <a:pt x="75" y="50"/>
                                <a:pt x="75" y="50"/>
                              </a:cubicBezTo>
                              <a:cubicBezTo>
                                <a:pt x="78" y="50"/>
                                <a:pt x="78" y="50"/>
                                <a:pt x="78" y="50"/>
                              </a:cubicBezTo>
                              <a:cubicBezTo>
                                <a:pt x="79" y="48"/>
                                <a:pt x="77" y="46"/>
                                <a:pt x="77" y="46"/>
                              </a:cubicBezTo>
                              <a:cubicBezTo>
                                <a:pt x="76" y="45"/>
                                <a:pt x="76" y="45"/>
                                <a:pt x="76" y="45"/>
                              </a:cubicBezTo>
                              <a:cubicBezTo>
                                <a:pt x="76" y="44"/>
                                <a:pt x="76" y="44"/>
                                <a:pt x="75" y="44"/>
                              </a:cubicBezTo>
                              <a:cubicBezTo>
                                <a:pt x="75" y="44"/>
                                <a:pt x="74" y="44"/>
                                <a:pt x="74" y="44"/>
                              </a:cubicBezTo>
                              <a:cubicBezTo>
                                <a:pt x="74" y="44"/>
                                <a:pt x="74" y="43"/>
                                <a:pt x="74" y="43"/>
                              </a:cubicBezTo>
                              <a:cubicBezTo>
                                <a:pt x="73" y="40"/>
                                <a:pt x="73" y="40"/>
                                <a:pt x="73" y="40"/>
                              </a:cubicBezTo>
                              <a:cubicBezTo>
                                <a:pt x="72" y="39"/>
                                <a:pt x="72" y="39"/>
                                <a:pt x="72" y="39"/>
                              </a:cubicBezTo>
                              <a:cubicBezTo>
                                <a:pt x="73" y="38"/>
                                <a:pt x="71" y="37"/>
                                <a:pt x="71" y="37"/>
                              </a:cubicBezTo>
                              <a:cubicBezTo>
                                <a:pt x="69" y="35"/>
                                <a:pt x="71" y="33"/>
                                <a:pt x="71" y="33"/>
                              </a:cubicBezTo>
                              <a:cubicBezTo>
                                <a:pt x="71" y="32"/>
                                <a:pt x="72" y="31"/>
                                <a:pt x="72" y="31"/>
                              </a:cubicBezTo>
                              <a:cubicBezTo>
                                <a:pt x="74" y="32"/>
                                <a:pt x="74" y="32"/>
                                <a:pt x="74" y="32"/>
                              </a:cubicBezTo>
                              <a:cubicBezTo>
                                <a:pt x="75" y="32"/>
                                <a:pt x="75" y="32"/>
                                <a:pt x="75" y="32"/>
                              </a:cubicBezTo>
                              <a:cubicBezTo>
                                <a:pt x="76" y="32"/>
                                <a:pt x="76" y="32"/>
                                <a:pt x="76" y="32"/>
                              </a:cubicBezTo>
                              <a:cubicBezTo>
                                <a:pt x="77" y="31"/>
                                <a:pt x="77" y="31"/>
                                <a:pt x="77" y="31"/>
                              </a:cubicBezTo>
                              <a:cubicBezTo>
                                <a:pt x="77" y="31"/>
                                <a:pt x="79" y="32"/>
                                <a:pt x="80" y="32"/>
                              </a:cubicBezTo>
                              <a:cubicBezTo>
                                <a:pt x="80" y="32"/>
                                <a:pt x="80" y="32"/>
                                <a:pt x="80" y="32"/>
                              </a:cubicBezTo>
                              <a:cubicBezTo>
                                <a:pt x="81" y="32"/>
                                <a:pt x="81" y="31"/>
                                <a:pt x="81" y="31"/>
                              </a:cubicBezTo>
                              <a:cubicBezTo>
                                <a:pt x="81" y="31"/>
                                <a:pt x="80" y="30"/>
                                <a:pt x="79" y="29"/>
                              </a:cubicBezTo>
                              <a:cubicBezTo>
                                <a:pt x="79" y="29"/>
                                <a:pt x="79" y="29"/>
                                <a:pt x="79" y="29"/>
                              </a:cubicBezTo>
                              <a:cubicBezTo>
                                <a:pt x="79" y="29"/>
                                <a:pt x="78" y="29"/>
                                <a:pt x="78" y="29"/>
                              </a:cubicBezTo>
                              <a:cubicBezTo>
                                <a:pt x="77" y="29"/>
                                <a:pt x="77" y="29"/>
                                <a:pt x="76" y="29"/>
                              </a:cubicBezTo>
                              <a:cubicBezTo>
                                <a:pt x="74" y="29"/>
                                <a:pt x="74" y="30"/>
                                <a:pt x="74" y="30"/>
                              </a:cubicBezTo>
                              <a:cubicBezTo>
                                <a:pt x="71" y="29"/>
                                <a:pt x="71" y="29"/>
                                <a:pt x="71" y="29"/>
                              </a:cubicBezTo>
                              <a:cubicBezTo>
                                <a:pt x="70" y="29"/>
                                <a:pt x="70" y="29"/>
                                <a:pt x="70" y="29"/>
                              </a:cubicBezTo>
                              <a:cubicBezTo>
                                <a:pt x="70" y="29"/>
                                <a:pt x="70" y="29"/>
                                <a:pt x="70" y="29"/>
                              </a:cubicBezTo>
                              <a:cubicBezTo>
                                <a:pt x="70" y="29"/>
                                <a:pt x="70" y="25"/>
                                <a:pt x="70" y="25"/>
                              </a:cubicBezTo>
                              <a:cubicBezTo>
                                <a:pt x="70" y="25"/>
                                <a:pt x="70" y="25"/>
                                <a:pt x="70" y="25"/>
                              </a:cubicBezTo>
                              <a:cubicBezTo>
                                <a:pt x="71" y="25"/>
                                <a:pt x="71" y="25"/>
                                <a:pt x="71" y="25"/>
                              </a:cubicBezTo>
                              <a:cubicBezTo>
                                <a:pt x="72" y="25"/>
                                <a:pt x="72" y="25"/>
                                <a:pt x="72" y="25"/>
                              </a:cubicBezTo>
                              <a:cubicBezTo>
                                <a:pt x="73" y="25"/>
                                <a:pt x="73" y="25"/>
                                <a:pt x="73" y="25"/>
                              </a:cubicBezTo>
                              <a:cubicBezTo>
                                <a:pt x="74" y="25"/>
                                <a:pt x="74" y="25"/>
                                <a:pt x="74" y="25"/>
                              </a:cubicBezTo>
                              <a:cubicBezTo>
                                <a:pt x="74" y="23"/>
                                <a:pt x="74" y="23"/>
                                <a:pt x="74" y="23"/>
                              </a:cubicBezTo>
                              <a:cubicBezTo>
                                <a:pt x="74" y="23"/>
                                <a:pt x="73" y="22"/>
                                <a:pt x="72" y="22"/>
                              </a:cubicBezTo>
                              <a:cubicBezTo>
                                <a:pt x="72" y="22"/>
                                <a:pt x="72" y="22"/>
                                <a:pt x="72" y="22"/>
                              </a:cubicBezTo>
                              <a:cubicBezTo>
                                <a:pt x="72" y="22"/>
                                <a:pt x="72" y="22"/>
                                <a:pt x="72" y="22"/>
                              </a:cubicBezTo>
                              <a:cubicBezTo>
                                <a:pt x="72" y="22"/>
                                <a:pt x="71" y="22"/>
                                <a:pt x="70" y="22"/>
                              </a:cubicBezTo>
                              <a:cubicBezTo>
                                <a:pt x="70" y="22"/>
                                <a:pt x="70" y="20"/>
                                <a:pt x="70" y="20"/>
                              </a:cubicBezTo>
                              <a:cubicBezTo>
                                <a:pt x="70" y="19"/>
                                <a:pt x="70" y="19"/>
                                <a:pt x="71" y="18"/>
                              </a:cubicBezTo>
                              <a:cubicBezTo>
                                <a:pt x="71" y="17"/>
                                <a:pt x="71" y="17"/>
                                <a:pt x="71" y="16"/>
                              </a:cubicBezTo>
                              <a:cubicBezTo>
                                <a:pt x="71" y="16"/>
                                <a:pt x="71" y="15"/>
                                <a:pt x="71" y="15"/>
                              </a:cubicBezTo>
                              <a:cubicBezTo>
                                <a:pt x="71" y="15"/>
                                <a:pt x="69" y="14"/>
                                <a:pt x="68" y="14"/>
                              </a:cubicBezTo>
                              <a:cubicBezTo>
                                <a:pt x="67" y="14"/>
                                <a:pt x="67" y="13"/>
                                <a:pt x="66" y="13"/>
                              </a:cubicBezTo>
                              <a:cubicBezTo>
                                <a:pt x="65" y="13"/>
                                <a:pt x="66" y="12"/>
                                <a:pt x="66" y="12"/>
                              </a:cubicBezTo>
                              <a:cubicBezTo>
                                <a:pt x="66" y="12"/>
                                <a:pt x="65" y="11"/>
                                <a:pt x="65" y="10"/>
                              </a:cubicBezTo>
                              <a:cubicBezTo>
                                <a:pt x="65" y="10"/>
                                <a:pt x="64" y="10"/>
                                <a:pt x="64" y="10"/>
                              </a:cubicBezTo>
                              <a:cubicBezTo>
                                <a:pt x="63" y="10"/>
                                <a:pt x="63" y="10"/>
                                <a:pt x="63" y="10"/>
                              </a:cubicBezTo>
                              <a:cubicBezTo>
                                <a:pt x="62" y="11"/>
                                <a:pt x="62" y="11"/>
                                <a:pt x="62" y="11"/>
                              </a:cubicBezTo>
                              <a:cubicBezTo>
                                <a:pt x="60" y="11"/>
                                <a:pt x="60" y="11"/>
                                <a:pt x="60" y="11"/>
                              </a:cubicBezTo>
                              <a:cubicBezTo>
                                <a:pt x="60" y="10"/>
                                <a:pt x="60" y="10"/>
                                <a:pt x="60" y="10"/>
                              </a:cubicBezTo>
                              <a:cubicBezTo>
                                <a:pt x="59" y="8"/>
                                <a:pt x="59" y="8"/>
                                <a:pt x="59" y="8"/>
                              </a:cubicBezTo>
                              <a:cubicBezTo>
                                <a:pt x="58" y="7"/>
                                <a:pt x="58" y="7"/>
                                <a:pt x="58" y="7"/>
                              </a:cubicBezTo>
                              <a:cubicBezTo>
                                <a:pt x="56" y="7"/>
                                <a:pt x="56" y="7"/>
                                <a:pt x="56" y="7"/>
                              </a:cubicBezTo>
                              <a:cubicBezTo>
                                <a:pt x="55" y="7"/>
                                <a:pt x="55" y="7"/>
                                <a:pt x="55" y="7"/>
                              </a:cubicBezTo>
                              <a:cubicBezTo>
                                <a:pt x="55" y="7"/>
                                <a:pt x="55" y="7"/>
                                <a:pt x="54" y="6"/>
                              </a:cubicBezTo>
                              <a:cubicBezTo>
                                <a:pt x="54" y="5"/>
                                <a:pt x="54" y="5"/>
                                <a:pt x="54" y="5"/>
                              </a:cubicBezTo>
                              <a:cubicBezTo>
                                <a:pt x="54" y="5"/>
                                <a:pt x="54" y="5"/>
                                <a:pt x="54" y="5"/>
                              </a:cubicBezTo>
                              <a:cubicBezTo>
                                <a:pt x="54" y="5"/>
                                <a:pt x="54" y="6"/>
                                <a:pt x="54" y="6"/>
                              </a:cubicBezTo>
                              <a:cubicBezTo>
                                <a:pt x="54" y="6"/>
                                <a:pt x="54" y="6"/>
                                <a:pt x="54" y="6"/>
                              </a:cubicBezTo>
                              <a:cubicBezTo>
                                <a:pt x="54" y="5"/>
                                <a:pt x="54" y="5"/>
                                <a:pt x="54" y="5"/>
                              </a:cubicBezTo>
                              <a:cubicBezTo>
                                <a:pt x="53" y="5"/>
                                <a:pt x="52" y="6"/>
                                <a:pt x="52" y="6"/>
                              </a:cubicBezTo>
                              <a:cubicBezTo>
                                <a:pt x="50" y="6"/>
                                <a:pt x="50" y="6"/>
                                <a:pt x="50" y="6"/>
                              </a:cubicBezTo>
                              <a:cubicBezTo>
                                <a:pt x="50" y="6"/>
                                <a:pt x="50" y="6"/>
                                <a:pt x="49" y="7"/>
                              </a:cubicBezTo>
                              <a:cubicBezTo>
                                <a:pt x="49" y="7"/>
                                <a:pt x="48" y="7"/>
                                <a:pt x="48" y="8"/>
                              </a:cubicBezTo>
                              <a:cubicBezTo>
                                <a:pt x="48" y="8"/>
                                <a:pt x="47" y="8"/>
                                <a:pt x="47" y="7"/>
                              </a:cubicBezTo>
                              <a:cubicBezTo>
                                <a:pt x="47" y="6"/>
                                <a:pt x="47" y="6"/>
                                <a:pt x="47" y="6"/>
                              </a:cubicBezTo>
                              <a:cubicBezTo>
                                <a:pt x="47" y="5"/>
                                <a:pt x="46" y="5"/>
                                <a:pt x="46" y="3"/>
                              </a:cubicBezTo>
                              <a:cubicBezTo>
                                <a:pt x="46" y="3"/>
                                <a:pt x="44" y="3"/>
                                <a:pt x="43" y="3"/>
                              </a:cubicBezTo>
                              <a:cubicBezTo>
                                <a:pt x="42" y="1"/>
                                <a:pt x="42" y="1"/>
                                <a:pt x="42" y="1"/>
                              </a:cubicBezTo>
                              <a:cubicBezTo>
                                <a:pt x="40" y="0"/>
                                <a:pt x="40" y="0"/>
                                <a:pt x="40" y="0"/>
                              </a:cubicBezTo>
                            </a:path>
                          </a:pathLst>
                        </a:custGeom>
                        <a:solidFill>
                          <a:srgbClr val="3B8DE9"/>
                        </a:solidFill>
                        <a:ln w="9525">
                          <a:noFill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" o:spid="_x0000_s1026" o:spt="100" style="position:absolute;left:0pt;margin-left:353.95pt;margin-top:183.9pt;height:4.15pt;width:5pt;z-index:251736064;mso-width-relative:page;mso-height-relative:page;" fillcolor="#3B8DE9" filled="t" stroked="f" coordsize="81,67" o:gfxdata="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" path="m78,29c78,29,78,29,78,29c79,29,79,29,79,29c79,29,79,29,79,29c79,29,78,29,78,29m40,0c40,0,38,1,37,1c37,1,37,1,37,1c36,1,36,1,36,1c36,1,35,2,35,3c35,4,35,4,35,4c35,4,35,4,34,4c34,3,33,3,33,3c32,5,32,5,32,5c32,5,32,6,32,7c32,7,32,8,32,8c32,9,29,10,29,10c28,10,28,10,28,10c28,10,28,11,27,11c27,12,27,12,26,13c24,12,24,12,24,12c23,13,23,13,23,13c23,13,23,14,24,15c24,15,24,15,24,15c24,15,24,15,24,15c24,15,24,15,24,15c24,15,24,15,25,15c26,16,25,16,25,17c25,17,24,18,24,18c24,18,24,18,23,17c23,17,22,17,22,17c22,17,22,18,21,19c21,19,21,19,21,19c21,19,21,19,21,19c21,19,21,19,21,19c21,19,21,20,21,20c21,20,20,20,20,20c20,20,20,20,20,20c20,20,20,20,20,20c20,20,20,20,20,20c20,20,20,20,20,20c19,20,18,20,18,20c18,21,18,21,18,21c18,21,16,23,16,23c15,24,15,24,15,24c13,24,13,24,13,24c13,25,13,25,13,25c13,27,13,27,13,27c13,27,13,28,14,28c14,28,15,29,15,29c14,31,14,31,14,31c14,31,14,31,13,31c13,32,12,32,12,32c12,33,12,33,12,33c10,33,10,33,10,33c10,33,10,33,10,33c9,33,9,33,9,33c9,33,9,33,9,34c9,34,10,34,10,34c10,34,11,34,11,34c11,34,11,34,11,34c12,34,11,35,11,35c11,37,11,37,11,37c9,37,9,37,9,37c7,36,7,36,7,36c7,36,5,37,4,37c4,37,4,37,4,37c4,37,4,37,4,37c3,37,2,37,2,37c0,37,0,37,0,37c0,38,0,38,0,38c12,38,12,38,12,38c12,38,12,38,13,38c13,38,14,40,14,40c14,40,14,40,15,40c15,41,15,41,15,41c15,41,16,42,16,42c15,44,15,44,15,44c15,44,15,44,15,45c15,45,15,45,15,45c15,45,15,45,16,45c17,45,16,45,17,45c18,45,17,47,17,47c17,47,17,47,16,47c15,48,15,48,15,48c14,48,14,48,14,48c12,49,12,49,12,49c12,49,12,49,11,50c11,50,11,51,11,52c11,52,11,52,11,52c12,52,12,51,12,51c14,50,14,50,14,50c14,49,15,49,15,49c16,49,16,49,16,49c17,51,17,51,17,51c17,51,17,51,17,51c17,52,17,52,18,53c18,54,18,54,18,54c18,54,18,54,18,54c18,54,18,54,19,54c19,54,19,54,19,54c19,54,19,54,20,54c20,54,20,54,21,54c21,53,21,53,21,53c22,53,22,54,23,54c23,54,24,55,24,55c24,56,24,56,24,56c25,58,25,58,25,58c26,60,26,60,26,60c26,60,27,60,27,60c28,60,29,60,29,60c29,61,29,61,29,61c30,63,30,63,30,63c31,63,31,63,31,63c33,63,33,63,33,63c34,64,34,64,34,64c35,67,35,67,35,67c38,65,38,65,38,65c40,65,40,65,40,65c41,64,41,64,41,64c41,64,42,64,43,64c44,63,44,63,44,63c46,62,46,62,46,62c46,62,46,62,46,62c47,63,47,63,48,63c48,63,48,63,48,63c50,62,50,62,50,62c49,61,49,61,49,61c51,61,51,61,51,61c51,61,51,61,51,61c52,61,52,60,52,60c52,58,52,58,52,58c54,59,54,59,54,59c54,59,54,58,54,58c55,58,55,59,56,59c57,59,57,60,57,60c57,60,57,59,57,59c59,59,59,59,59,59c60,60,60,60,60,60c61,61,61,61,61,61c62,62,62,62,62,62c63,62,63,62,63,62c62,60,62,60,62,60c61,58,61,58,61,58c62,56,62,56,62,56c63,55,63,55,63,55c64,52,64,52,64,52c64,52,64,52,64,52c66,52,67,51,67,51c68,50,68,50,68,50c68,50,68,50,68,50c69,50,70,50,70,50c70,51,71,51,71,51c72,51,72,50,72,50c73,51,73,51,73,51c74,51,74,51,74,51c75,51,75,50,75,50c78,50,78,50,78,50c79,48,77,46,77,46c76,45,76,45,76,45c76,44,76,44,75,44c75,44,74,44,74,44c74,44,74,43,74,43c73,40,73,40,73,40c72,39,72,39,72,39c73,38,71,37,71,37c69,35,71,33,71,33c71,32,72,31,72,31c74,32,74,32,74,32c75,32,75,32,75,32c76,32,76,32,76,32c77,31,77,31,77,31c77,31,79,32,80,32c80,32,80,32,80,32c81,32,81,31,81,31c81,31,80,30,79,29c79,29,79,29,79,29c79,29,78,29,78,29c77,29,77,29,76,29c74,29,74,30,74,30c71,29,71,29,71,29c70,29,70,29,70,29c70,29,70,29,70,29c70,29,70,25,70,25c70,25,70,25,70,25c71,25,71,25,71,25c72,25,72,25,72,25c73,25,73,25,73,25c74,25,74,25,74,25c74,23,74,23,74,23c74,23,73,22,72,22c72,22,72,22,72,22c72,22,72,22,72,22c72,22,71,22,70,22c70,22,70,20,70,20c70,19,70,19,71,18c71,17,71,17,71,16c71,16,71,15,71,15c71,15,69,14,68,14c67,14,67,13,66,13c65,13,66,12,66,12c66,12,65,11,65,10c65,10,64,10,64,10c63,10,63,10,63,10c62,11,62,11,62,11c60,11,60,11,60,11c60,10,60,10,60,10c59,8,59,8,59,8c58,7,58,7,58,7c56,7,56,7,56,7c55,7,55,7,55,7c55,7,55,7,54,6c54,5,54,5,54,5c54,5,54,5,54,5c54,5,54,6,54,6c54,6,54,6,54,6c54,5,54,5,54,5c53,5,52,6,52,6c50,6,50,6,50,6c50,6,50,6,49,7c49,7,48,7,48,8c48,8,47,8,47,7c47,6,47,6,47,6c47,5,46,5,46,3c46,3,44,3,43,3c42,1,42,1,42,1c40,0,40,0,40,0e">
                <v:path o:connectlocs="409183042,150416086;191642402,5186815;176103616,20747263;165744950,41494526;134667379,67427819;124308712,77801451;129488045,88175082;108769927,98548714;108769927,103735530;103590593,103735530;82872475,119295977;67333689,140042454;67333689,160789718;51794903,171163349;56975023,176350165;46615570,191910613;20718118,191910613;62154356,197097428;77693141,212657876;77693141,233404353;82872475,243777985;56975023,259338432;72513022,259338432;88051808,264525248;98411260,280085695;108769927,274898880;129488045,300832959;150206164,316392620;176103616,331953068;212360520,331953068;238257972,321579436;253796758,316392620;269335544,300832959;295232996,311205804;315951114,316392620;315951114,300832959;331489900,269712064;362566685,259338432;383284804,264525248;393644256,233404353;378105471,207471060;372926138,160789718;398823589,160789718;409183042,150416086;383284804,155602902;362566685,129669609;378105471,129669609;372926138,114109161;367746804,93361898;341848566,67427819;326310567,51867372;305592448,41494526;279694210,31120894;279694210,31120894;253796758,36307710;238257972,15560447" o:connectangles="0,0,0,0,0,0,0,0,0,0,0,0,0,0,0,0,0,0,0,0,0,0,0,0,0,0,0,0,0,0,0,0,0,0,0,0,0,0,0,0,0,0,0,0,0,0,0,0,0,0,0,0,0,0,0,0"/>
                <v:fill on="t" focussize="0,0"/>
                <v:stroke on="f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4356735</wp:posOffset>
                </wp:positionH>
                <wp:positionV relativeFrom="paragraph">
                  <wp:posOffset>1985645</wp:posOffset>
                </wp:positionV>
                <wp:extent cx="82550" cy="69850"/>
                <wp:effectExtent l="0" t="0" r="0" b="6350"/>
                <wp:wrapNone/>
                <wp:docPr id="334" name="Freeform 1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82608" cy="69910"/>
                        </a:xfrm>
                        <a:custGeom>
                          <a:avLst/>
                          <a:gdLst>
                            <a:gd name="T0" fmla="*/ 639540 w 105"/>
                            <a:gd name="T1" fmla="*/ 454807 h 89"/>
                            <a:gd name="T2" fmla="*/ 646134 w 105"/>
                            <a:gd name="T3" fmla="*/ 514130 h 89"/>
                            <a:gd name="T4" fmla="*/ 685693 w 105"/>
                            <a:gd name="T5" fmla="*/ 520721 h 89"/>
                            <a:gd name="T6" fmla="*/ 685693 w 105"/>
                            <a:gd name="T7" fmla="*/ 507538 h 89"/>
                            <a:gd name="T8" fmla="*/ 692286 w 105"/>
                            <a:gd name="T9" fmla="*/ 494355 h 89"/>
                            <a:gd name="T10" fmla="*/ 639540 w 105"/>
                            <a:gd name="T11" fmla="*/ 454807 h 89"/>
                            <a:gd name="T12" fmla="*/ 316474 w 105"/>
                            <a:gd name="T13" fmla="*/ 0 h 89"/>
                            <a:gd name="T14" fmla="*/ 164830 w 105"/>
                            <a:gd name="T15" fmla="*/ 336162 h 89"/>
                            <a:gd name="T16" fmla="*/ 606574 w 105"/>
                            <a:gd name="T17" fmla="*/ 573452 h 89"/>
                            <a:gd name="T18" fmla="*/ 652727 w 105"/>
                            <a:gd name="T19" fmla="*/ 586635 h 89"/>
                            <a:gd name="T20" fmla="*/ 652727 w 105"/>
                            <a:gd name="T21" fmla="*/ 586635 h 89"/>
                            <a:gd name="T22" fmla="*/ 659320 w 105"/>
                            <a:gd name="T23" fmla="*/ 573452 h 89"/>
                            <a:gd name="T24" fmla="*/ 659320 w 105"/>
                            <a:gd name="T25" fmla="*/ 573452 h 89"/>
                            <a:gd name="T26" fmla="*/ 659320 w 105"/>
                            <a:gd name="T27" fmla="*/ 573452 h 89"/>
                            <a:gd name="T28" fmla="*/ 659320 w 105"/>
                            <a:gd name="T29" fmla="*/ 547087 h 89"/>
                            <a:gd name="T30" fmla="*/ 646134 w 105"/>
                            <a:gd name="T31" fmla="*/ 540495 h 89"/>
                            <a:gd name="T32" fmla="*/ 659320 w 105"/>
                            <a:gd name="T33" fmla="*/ 547087 h 89"/>
                            <a:gd name="T34" fmla="*/ 659320 w 105"/>
                            <a:gd name="T35" fmla="*/ 547087 h 89"/>
                            <a:gd name="T36" fmla="*/ 665913 w 105"/>
                            <a:gd name="T37" fmla="*/ 520721 h 89"/>
                            <a:gd name="T38" fmla="*/ 665913 w 105"/>
                            <a:gd name="T39" fmla="*/ 520721 h 89"/>
                            <a:gd name="T40" fmla="*/ 652727 w 105"/>
                            <a:gd name="T41" fmla="*/ 520721 h 89"/>
                            <a:gd name="T42" fmla="*/ 665913 w 105"/>
                            <a:gd name="T43" fmla="*/ 520721 h 89"/>
                            <a:gd name="T44" fmla="*/ 665913 w 105"/>
                            <a:gd name="T45" fmla="*/ 520721 h 89"/>
                            <a:gd name="T46" fmla="*/ 665913 w 105"/>
                            <a:gd name="T47" fmla="*/ 514130 h 89"/>
                            <a:gd name="T48" fmla="*/ 665913 w 105"/>
                            <a:gd name="T49" fmla="*/ 514130 h 89"/>
                            <a:gd name="T50" fmla="*/ 646134 w 105"/>
                            <a:gd name="T51" fmla="*/ 514130 h 89"/>
                            <a:gd name="T52" fmla="*/ 646134 w 105"/>
                            <a:gd name="T53" fmla="*/ 520721 h 89"/>
                            <a:gd name="T54" fmla="*/ 547236 w 105"/>
                            <a:gd name="T55" fmla="*/ 461398 h 89"/>
                            <a:gd name="T56" fmla="*/ 553829 w 105"/>
                            <a:gd name="T57" fmla="*/ 481173 h 89"/>
                            <a:gd name="T58" fmla="*/ 501083 w 105"/>
                            <a:gd name="T59" fmla="*/ 454807 h 89"/>
                            <a:gd name="T60" fmla="*/ 501083 w 105"/>
                            <a:gd name="T61" fmla="*/ 487764 h 89"/>
                            <a:gd name="T62" fmla="*/ 138457 w 105"/>
                            <a:gd name="T63" fmla="*/ 230699 h 89"/>
                            <a:gd name="T64" fmla="*/ 316474 w 105"/>
                            <a:gd name="T65" fmla="*/ 0 h 89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105" h="89">
                              <a:moveTo>
                                <a:pt x="97" y="69"/>
                              </a:moveTo>
                              <a:cubicBezTo>
                                <a:pt x="97" y="72"/>
                                <a:pt x="97" y="75"/>
                                <a:pt x="98" y="78"/>
                              </a:cubicBezTo>
                              <a:cubicBezTo>
                                <a:pt x="99" y="78"/>
                                <a:pt x="101" y="78"/>
                                <a:pt x="104" y="79"/>
                              </a:cubicBezTo>
                              <a:cubicBezTo>
                                <a:pt x="104" y="78"/>
                                <a:pt x="104" y="78"/>
                                <a:pt x="104" y="77"/>
                              </a:cubicBezTo>
                              <a:cubicBezTo>
                                <a:pt x="105" y="77"/>
                                <a:pt x="105" y="76"/>
                                <a:pt x="105" y="75"/>
                              </a:cubicBezTo>
                              <a:cubicBezTo>
                                <a:pt x="103" y="73"/>
                                <a:pt x="100" y="71"/>
                                <a:pt x="97" y="69"/>
                              </a:cubicBezTo>
                              <a:moveTo>
                                <a:pt x="48" y="0"/>
                              </a:moveTo>
                              <a:cubicBezTo>
                                <a:pt x="29" y="8"/>
                                <a:pt x="0" y="23"/>
                                <a:pt x="25" y="51"/>
                              </a:cubicBezTo>
                              <a:cubicBezTo>
                                <a:pt x="41" y="69"/>
                                <a:pt x="70" y="79"/>
                                <a:pt x="92" y="87"/>
                              </a:cubicBezTo>
                              <a:cubicBezTo>
                                <a:pt x="95" y="88"/>
                                <a:pt x="97" y="88"/>
                                <a:pt x="99" y="89"/>
                              </a:cubicBezTo>
                              <a:cubicBezTo>
                                <a:pt x="99" y="89"/>
                                <a:pt x="99" y="89"/>
                                <a:pt x="99" y="89"/>
                              </a:cubicBezTo>
                              <a:cubicBezTo>
                                <a:pt x="100" y="87"/>
                                <a:pt x="100" y="87"/>
                                <a:pt x="100" y="87"/>
                              </a:cubicBezTo>
                              <a:cubicBezTo>
                                <a:pt x="100" y="87"/>
                                <a:pt x="100" y="87"/>
                                <a:pt x="100" y="87"/>
                              </a:cubicBezTo>
                              <a:cubicBezTo>
                                <a:pt x="100" y="87"/>
                                <a:pt x="100" y="87"/>
                                <a:pt x="100" y="87"/>
                              </a:cubicBezTo>
                              <a:cubicBezTo>
                                <a:pt x="100" y="83"/>
                                <a:pt x="100" y="83"/>
                                <a:pt x="100" y="83"/>
                              </a:cubicBezTo>
                              <a:cubicBezTo>
                                <a:pt x="99" y="83"/>
                                <a:pt x="98" y="82"/>
                                <a:pt x="98" y="82"/>
                              </a:cubicBezTo>
                              <a:cubicBezTo>
                                <a:pt x="98" y="82"/>
                                <a:pt x="99" y="83"/>
                                <a:pt x="100" y="83"/>
                              </a:cubicBezTo>
                              <a:cubicBezTo>
                                <a:pt x="100" y="83"/>
                                <a:pt x="100" y="83"/>
                                <a:pt x="100" y="83"/>
                              </a:cubicBezTo>
                              <a:cubicBezTo>
                                <a:pt x="101" y="79"/>
                                <a:pt x="101" y="79"/>
                                <a:pt x="101" y="79"/>
                              </a:cubicBezTo>
                              <a:cubicBezTo>
                                <a:pt x="101" y="79"/>
                                <a:pt x="101" y="79"/>
                                <a:pt x="101" y="79"/>
                              </a:cubicBezTo>
                              <a:cubicBezTo>
                                <a:pt x="100" y="79"/>
                                <a:pt x="99" y="79"/>
                                <a:pt x="99" y="79"/>
                              </a:cubicBezTo>
                              <a:cubicBezTo>
                                <a:pt x="99" y="79"/>
                                <a:pt x="100" y="79"/>
                                <a:pt x="101" y="79"/>
                              </a:cubicBezTo>
                              <a:cubicBezTo>
                                <a:pt x="101" y="79"/>
                                <a:pt x="101" y="79"/>
                                <a:pt x="101" y="79"/>
                              </a:cubicBezTo>
                              <a:cubicBezTo>
                                <a:pt x="101" y="78"/>
                                <a:pt x="101" y="78"/>
                                <a:pt x="101" y="78"/>
                              </a:cubicBezTo>
                              <a:cubicBezTo>
                                <a:pt x="101" y="78"/>
                                <a:pt x="101" y="78"/>
                                <a:pt x="101" y="78"/>
                              </a:cubicBezTo>
                              <a:cubicBezTo>
                                <a:pt x="99" y="78"/>
                                <a:pt x="98" y="78"/>
                                <a:pt x="98" y="78"/>
                              </a:cubicBezTo>
                              <a:cubicBezTo>
                                <a:pt x="98" y="78"/>
                                <a:pt x="98" y="78"/>
                                <a:pt x="98" y="79"/>
                              </a:cubicBezTo>
                              <a:cubicBezTo>
                                <a:pt x="93" y="77"/>
                                <a:pt x="87" y="73"/>
                                <a:pt x="83" y="70"/>
                              </a:cubicBezTo>
                              <a:cubicBezTo>
                                <a:pt x="83" y="71"/>
                                <a:pt x="84" y="72"/>
                                <a:pt x="84" y="73"/>
                              </a:cubicBezTo>
                              <a:cubicBezTo>
                                <a:pt x="82" y="72"/>
                                <a:pt x="78" y="70"/>
                                <a:pt x="76" y="69"/>
                              </a:cubicBezTo>
                              <a:cubicBezTo>
                                <a:pt x="77" y="71"/>
                                <a:pt x="76" y="72"/>
                                <a:pt x="76" y="74"/>
                              </a:cubicBezTo>
                              <a:cubicBezTo>
                                <a:pt x="58" y="68"/>
                                <a:pt x="27" y="51"/>
                                <a:pt x="21" y="35"/>
                              </a:cubicBezTo>
                              <a:cubicBezTo>
                                <a:pt x="13" y="13"/>
                                <a:pt x="41" y="13"/>
                                <a:pt x="48" y="0"/>
                              </a:cubicBezTo>
                            </a:path>
                          </a:pathLst>
                        </a:custGeom>
                        <a:solidFill>
                          <a:srgbClr val="3B8DE9"/>
                        </a:solidFill>
                        <a:ln w="9525">
                          <a:noFill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82" o:spid="_x0000_s1026" o:spt="100" style="position:absolute;left:0pt;margin-left:343.05pt;margin-top:156.35pt;height:5.5pt;width:6.5pt;z-index:251738112;mso-width-relative:page;mso-height-relative:page;" fillcolor="#3B8DE9" filled="t" stroked="f" coordsize="105,89" o:gfxdata="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" path="m97,69c97,72,97,75,98,78c99,78,101,78,104,79c104,78,104,78,104,77c105,77,105,76,105,75c103,73,100,71,97,69m48,0c29,8,0,23,25,51c41,69,70,79,92,87c95,88,97,88,99,89c99,89,99,89,99,89c100,87,100,87,100,87c100,87,100,87,100,87c100,87,100,87,100,87c100,83,100,83,100,83c99,83,98,82,98,82c98,82,99,83,100,83c100,83,100,83,100,83c101,79,101,79,101,79c101,79,101,79,101,79c100,79,99,79,99,79c99,79,100,79,101,79c101,79,101,79,101,79c101,78,101,78,101,78c101,78,101,78,101,78c99,78,98,78,98,78c98,78,98,78,98,79c93,77,87,73,83,70c83,71,84,72,84,73c82,72,78,70,76,69c77,71,76,72,76,74c58,68,27,51,21,35c13,13,41,13,48,0e">
                <v:path o:connectlocs="503153526,357253453;508341309,403852003;539464069,409029270;539464069,398673950;544651065,388318629;503153526,357253453;248983658,0;129678825,264057139;477217761,450449767;513528304,460805088;513528304,460805088;518715300,450449767;518715300,450449767;518715300,450449767;518715300,429739912;508341309,424561858;518715300,429739912;518715300,429739912;523902296,409029270;523902296,409029270;513528304,409029270;523902296,409029270;523902296,409029270;523902296,403852003;523902296,403852003;508341309,403852003;508341309,409029270;430534014,362430721;435721009,377964094;394223471,357253453;394223471,383141362;108930055,181215360;248983658,0" o:connectangles="0,0,0,0,0,0,0,0,0,0,0,0,0,0,0,0,0,0,0,0,0,0,0,0,0,0,0,0,0,0,0,0,0"/>
                <v:fill on="t" focussize="0,0"/>
                <v:stroke on="f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2159000</wp:posOffset>
                </wp:positionV>
                <wp:extent cx="168910" cy="97155"/>
                <wp:effectExtent l="0" t="0" r="2540" b="0"/>
                <wp:wrapNone/>
                <wp:docPr id="335" name="任意多边形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9004" cy="97192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808038" h="465148">
                              <a:moveTo>
                                <a:pt x="472836" y="449620"/>
                              </a:moveTo>
                              <a:lnTo>
                                <a:pt x="473086" y="450141"/>
                              </a:lnTo>
                              <a:cubicBezTo>
                                <a:pt x="475733" y="455968"/>
                                <a:pt x="478321" y="461382"/>
                                <a:pt x="481144" y="465148"/>
                              </a:cubicBezTo>
                              <a:cubicBezTo>
                                <a:pt x="473616" y="461382"/>
                                <a:pt x="473616" y="457615"/>
                                <a:pt x="469852" y="450083"/>
                              </a:cubicBezTo>
                              <a:lnTo>
                                <a:pt x="472836" y="449620"/>
                              </a:lnTo>
                              <a:close/>
                              <a:moveTo>
                                <a:pt x="623888" y="300047"/>
                              </a:moveTo>
                              <a:lnTo>
                                <a:pt x="590551" y="314335"/>
                              </a:lnTo>
                              <a:lnTo>
                                <a:pt x="544513" y="322272"/>
                              </a:lnTo>
                              <a:lnTo>
                                <a:pt x="623888" y="300047"/>
                              </a:lnTo>
                              <a:close/>
                              <a:moveTo>
                                <a:pt x="554931" y="279658"/>
                              </a:moveTo>
                              <a:cubicBezTo>
                                <a:pt x="562570" y="278617"/>
                                <a:pt x="570442" y="278617"/>
                                <a:pt x="577850" y="280469"/>
                              </a:cubicBezTo>
                              <a:cubicBezTo>
                                <a:pt x="511175" y="295285"/>
                                <a:pt x="511175" y="295285"/>
                                <a:pt x="511175" y="295285"/>
                              </a:cubicBezTo>
                              <a:cubicBezTo>
                                <a:pt x="511175" y="295285"/>
                                <a:pt x="532011" y="282784"/>
                                <a:pt x="554931" y="279658"/>
                              </a:cubicBezTo>
                              <a:close/>
                              <a:moveTo>
                                <a:pt x="804863" y="273060"/>
                              </a:moveTo>
                              <a:cubicBezTo>
                                <a:pt x="748401" y="310725"/>
                                <a:pt x="684410" y="333323"/>
                                <a:pt x="627947" y="370987"/>
                              </a:cubicBezTo>
                              <a:cubicBezTo>
                                <a:pt x="594069" y="393586"/>
                                <a:pt x="553840" y="428896"/>
                                <a:pt x="512022" y="443550"/>
                              </a:cubicBezTo>
                              <a:lnTo>
                                <a:pt x="472836" y="449620"/>
                              </a:lnTo>
                              <a:lnTo>
                                <a:pt x="464676" y="432663"/>
                              </a:lnTo>
                              <a:cubicBezTo>
                                <a:pt x="458559" y="421834"/>
                                <a:pt x="451031" y="414302"/>
                                <a:pt x="439738" y="419951"/>
                              </a:cubicBezTo>
                              <a:cubicBezTo>
                                <a:pt x="443502" y="416185"/>
                                <a:pt x="447266" y="416185"/>
                                <a:pt x="454795" y="416185"/>
                              </a:cubicBezTo>
                              <a:lnTo>
                                <a:pt x="503729" y="401119"/>
                              </a:lnTo>
                              <a:cubicBezTo>
                                <a:pt x="601598" y="355922"/>
                                <a:pt x="703230" y="310725"/>
                                <a:pt x="804863" y="273060"/>
                              </a:cubicBezTo>
                              <a:close/>
                              <a:moveTo>
                                <a:pt x="500063" y="198447"/>
                              </a:moveTo>
                              <a:cubicBezTo>
                                <a:pt x="500063" y="198447"/>
                                <a:pt x="477504" y="209758"/>
                                <a:pt x="469984" y="213528"/>
                              </a:cubicBezTo>
                              <a:cubicBezTo>
                                <a:pt x="469984" y="213528"/>
                                <a:pt x="469984" y="213528"/>
                                <a:pt x="454945" y="217299"/>
                              </a:cubicBezTo>
                              <a:cubicBezTo>
                                <a:pt x="454945" y="217299"/>
                                <a:pt x="454945" y="217299"/>
                                <a:pt x="436145" y="221069"/>
                              </a:cubicBezTo>
                              <a:cubicBezTo>
                                <a:pt x="436145" y="221069"/>
                                <a:pt x="436145" y="221069"/>
                                <a:pt x="421106" y="221069"/>
                              </a:cubicBezTo>
                              <a:cubicBezTo>
                                <a:pt x="421106" y="221069"/>
                                <a:pt x="421106" y="221069"/>
                                <a:pt x="406066" y="224839"/>
                              </a:cubicBezTo>
                              <a:cubicBezTo>
                                <a:pt x="406066" y="224839"/>
                                <a:pt x="406066" y="224839"/>
                                <a:pt x="379747" y="232380"/>
                              </a:cubicBezTo>
                              <a:cubicBezTo>
                                <a:pt x="379747" y="232380"/>
                                <a:pt x="379747" y="232380"/>
                                <a:pt x="338388" y="239921"/>
                              </a:cubicBezTo>
                              <a:cubicBezTo>
                                <a:pt x="338388" y="239921"/>
                                <a:pt x="338388" y="239921"/>
                                <a:pt x="319589" y="243691"/>
                              </a:cubicBezTo>
                              <a:cubicBezTo>
                                <a:pt x="319589" y="243691"/>
                                <a:pt x="270711" y="251231"/>
                                <a:pt x="259431" y="255002"/>
                              </a:cubicBezTo>
                              <a:cubicBezTo>
                                <a:pt x="251911" y="258772"/>
                                <a:pt x="244392" y="255002"/>
                                <a:pt x="244392" y="255002"/>
                              </a:cubicBezTo>
                              <a:cubicBezTo>
                                <a:pt x="244392" y="255002"/>
                                <a:pt x="229352" y="251231"/>
                                <a:pt x="225592" y="255002"/>
                              </a:cubicBezTo>
                              <a:cubicBezTo>
                                <a:pt x="221832" y="255002"/>
                                <a:pt x="214313" y="255002"/>
                                <a:pt x="206793" y="258772"/>
                              </a:cubicBezTo>
                              <a:cubicBezTo>
                                <a:pt x="199273" y="258772"/>
                                <a:pt x="187993" y="258772"/>
                                <a:pt x="180474" y="262542"/>
                              </a:cubicBezTo>
                              <a:cubicBezTo>
                                <a:pt x="169194" y="266313"/>
                                <a:pt x="146635" y="266313"/>
                                <a:pt x="146635" y="266313"/>
                              </a:cubicBezTo>
                              <a:cubicBezTo>
                                <a:pt x="146635" y="266313"/>
                                <a:pt x="146635" y="266313"/>
                                <a:pt x="120316" y="270083"/>
                              </a:cubicBezTo>
                              <a:cubicBezTo>
                                <a:pt x="120316" y="270083"/>
                                <a:pt x="45118" y="285165"/>
                                <a:pt x="41358" y="285165"/>
                              </a:cubicBezTo>
                              <a:cubicBezTo>
                                <a:pt x="33839" y="288935"/>
                                <a:pt x="26319" y="288935"/>
                                <a:pt x="26319" y="288935"/>
                              </a:cubicBezTo>
                              <a:cubicBezTo>
                                <a:pt x="26319" y="288935"/>
                                <a:pt x="18799" y="288935"/>
                                <a:pt x="11279" y="288935"/>
                              </a:cubicBezTo>
                              <a:cubicBezTo>
                                <a:pt x="11279" y="288935"/>
                                <a:pt x="11279" y="288935"/>
                                <a:pt x="0" y="288935"/>
                              </a:cubicBezTo>
                              <a:cubicBezTo>
                                <a:pt x="0" y="288935"/>
                                <a:pt x="0" y="288935"/>
                                <a:pt x="15039" y="277624"/>
                              </a:cubicBezTo>
                              <a:cubicBezTo>
                                <a:pt x="18799" y="270083"/>
                                <a:pt x="37599" y="281395"/>
                                <a:pt x="37599" y="281395"/>
                              </a:cubicBezTo>
                              <a:cubicBezTo>
                                <a:pt x="37599" y="281395"/>
                                <a:pt x="37599" y="281395"/>
                                <a:pt x="116556" y="266313"/>
                              </a:cubicBezTo>
                              <a:cubicBezTo>
                                <a:pt x="116556" y="266313"/>
                                <a:pt x="116556" y="266313"/>
                                <a:pt x="244392" y="243691"/>
                              </a:cubicBezTo>
                              <a:cubicBezTo>
                                <a:pt x="244392" y="243691"/>
                                <a:pt x="244392" y="243691"/>
                                <a:pt x="297030" y="243691"/>
                              </a:cubicBezTo>
                              <a:cubicBezTo>
                                <a:pt x="297030" y="243691"/>
                                <a:pt x="297030" y="243691"/>
                                <a:pt x="327109" y="239921"/>
                              </a:cubicBezTo>
                              <a:cubicBezTo>
                                <a:pt x="327109" y="239921"/>
                                <a:pt x="327109" y="239921"/>
                                <a:pt x="372227" y="221069"/>
                              </a:cubicBezTo>
                              <a:cubicBezTo>
                                <a:pt x="372227" y="221069"/>
                                <a:pt x="372227" y="221069"/>
                                <a:pt x="402306" y="209758"/>
                              </a:cubicBezTo>
                              <a:cubicBezTo>
                                <a:pt x="402306" y="209758"/>
                                <a:pt x="402306" y="209758"/>
                                <a:pt x="436145" y="205988"/>
                              </a:cubicBezTo>
                              <a:cubicBezTo>
                                <a:pt x="436145" y="205988"/>
                                <a:pt x="436145" y="205988"/>
                                <a:pt x="500063" y="198447"/>
                              </a:cubicBezTo>
                              <a:close/>
                              <a:moveTo>
                                <a:pt x="673100" y="176222"/>
                              </a:moveTo>
                              <a:cubicBezTo>
                                <a:pt x="673100" y="176222"/>
                                <a:pt x="673100" y="176222"/>
                                <a:pt x="638810" y="183631"/>
                              </a:cubicBezTo>
                              <a:cubicBezTo>
                                <a:pt x="638810" y="183631"/>
                                <a:pt x="638810" y="183631"/>
                                <a:pt x="619760" y="187335"/>
                              </a:cubicBezTo>
                              <a:cubicBezTo>
                                <a:pt x="619760" y="187335"/>
                                <a:pt x="596900" y="187335"/>
                                <a:pt x="600710" y="179926"/>
                              </a:cubicBezTo>
                              <a:lnTo>
                                <a:pt x="673100" y="176222"/>
                              </a:lnTo>
                              <a:close/>
                              <a:moveTo>
                                <a:pt x="762454" y="127010"/>
                              </a:moveTo>
                              <a:cubicBezTo>
                                <a:pt x="770165" y="127010"/>
                                <a:pt x="777876" y="134418"/>
                                <a:pt x="777876" y="134418"/>
                              </a:cubicBezTo>
                              <a:cubicBezTo>
                                <a:pt x="777876" y="134418"/>
                                <a:pt x="754744" y="149235"/>
                                <a:pt x="750888" y="134418"/>
                              </a:cubicBezTo>
                              <a:cubicBezTo>
                                <a:pt x="762454" y="127010"/>
                                <a:pt x="762454" y="127010"/>
                                <a:pt x="762454" y="127010"/>
                              </a:cubicBezTo>
                              <a:close/>
                              <a:moveTo>
                                <a:pt x="327437" y="113979"/>
                              </a:moveTo>
                              <a:cubicBezTo>
                                <a:pt x="341548" y="114442"/>
                                <a:pt x="356600" y="117220"/>
                                <a:pt x="360363" y="126481"/>
                              </a:cubicBezTo>
                              <a:cubicBezTo>
                                <a:pt x="288867" y="130185"/>
                                <a:pt x="288867" y="130185"/>
                                <a:pt x="288867" y="130185"/>
                              </a:cubicBezTo>
                              <a:cubicBezTo>
                                <a:pt x="288867" y="130185"/>
                                <a:pt x="270052" y="141298"/>
                                <a:pt x="262526" y="130185"/>
                              </a:cubicBezTo>
                              <a:cubicBezTo>
                                <a:pt x="262526" y="130185"/>
                                <a:pt x="258763" y="115368"/>
                                <a:pt x="273815" y="119073"/>
                              </a:cubicBezTo>
                              <a:cubicBezTo>
                                <a:pt x="300155" y="115368"/>
                                <a:pt x="300155" y="115368"/>
                                <a:pt x="300155" y="115368"/>
                              </a:cubicBezTo>
                              <a:cubicBezTo>
                                <a:pt x="300155" y="115368"/>
                                <a:pt x="313326" y="113516"/>
                                <a:pt x="327437" y="113979"/>
                              </a:cubicBezTo>
                              <a:close/>
                              <a:moveTo>
                                <a:pt x="782109" y="65732"/>
                              </a:moveTo>
                              <a:cubicBezTo>
                                <a:pt x="785813" y="61922"/>
                                <a:pt x="808038" y="69542"/>
                                <a:pt x="808038" y="69542"/>
                              </a:cubicBezTo>
                              <a:lnTo>
                                <a:pt x="789517" y="80972"/>
                              </a:lnTo>
                              <a:cubicBezTo>
                                <a:pt x="789517" y="80972"/>
                                <a:pt x="789517" y="80972"/>
                                <a:pt x="778404" y="80972"/>
                              </a:cubicBezTo>
                              <a:cubicBezTo>
                                <a:pt x="778404" y="80972"/>
                                <a:pt x="774700" y="69542"/>
                                <a:pt x="782109" y="65732"/>
                              </a:cubicBezTo>
                              <a:close/>
                              <a:moveTo>
                                <a:pt x="508496" y="535"/>
                              </a:moveTo>
                              <a:cubicBezTo>
                                <a:pt x="514152" y="-901"/>
                                <a:pt x="521692" y="57"/>
                                <a:pt x="529233" y="9628"/>
                              </a:cubicBezTo>
                              <a:cubicBezTo>
                                <a:pt x="566936" y="13457"/>
                                <a:pt x="566936" y="13457"/>
                                <a:pt x="566936" y="13457"/>
                              </a:cubicBezTo>
                              <a:cubicBezTo>
                                <a:pt x="619721" y="24943"/>
                                <a:pt x="619721" y="24943"/>
                                <a:pt x="619721" y="24943"/>
                              </a:cubicBezTo>
                              <a:cubicBezTo>
                                <a:pt x="661194" y="40258"/>
                                <a:pt x="661194" y="40258"/>
                                <a:pt x="661194" y="40258"/>
                              </a:cubicBezTo>
                              <a:lnTo>
                                <a:pt x="706438" y="40258"/>
                              </a:lnTo>
                              <a:cubicBezTo>
                                <a:pt x="706438" y="40258"/>
                                <a:pt x="683816" y="55573"/>
                                <a:pt x="661194" y="47915"/>
                              </a:cubicBezTo>
                              <a:cubicBezTo>
                                <a:pt x="631032" y="36429"/>
                                <a:pt x="631032" y="36429"/>
                                <a:pt x="631032" y="36429"/>
                              </a:cubicBezTo>
                              <a:cubicBezTo>
                                <a:pt x="585788" y="24943"/>
                                <a:pt x="585788" y="24943"/>
                                <a:pt x="585788" y="24943"/>
                              </a:cubicBezTo>
                              <a:cubicBezTo>
                                <a:pt x="540544" y="21115"/>
                                <a:pt x="540544" y="21115"/>
                                <a:pt x="540544" y="21115"/>
                              </a:cubicBezTo>
                              <a:cubicBezTo>
                                <a:pt x="540544" y="21115"/>
                                <a:pt x="495300" y="24943"/>
                                <a:pt x="499070" y="5800"/>
                              </a:cubicBezTo>
                              <a:cubicBezTo>
                                <a:pt x="499070" y="5800"/>
                                <a:pt x="502841" y="1971"/>
                                <a:pt x="508496" y="53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B8DE9"/>
                        </a:solidFill>
                        <a:ln w="9525">
                          <a:noFill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333.75pt;margin-top:170pt;height:7.65pt;width:13.3pt;z-index:251740160;mso-width-relative:page;mso-height-relative:page;" fillcolor="#3B8DE9" filled="t" stroked="f" coordsize="808038,465148" o:gfxdata="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" path="m472836,449620l473086,450141c475733,455968,478321,461382,481144,465148c473616,461382,473616,457615,469852,450083l472836,449620xm623888,300047l590551,314335,544513,322272,623888,300047xm554931,279658c562570,278617,570442,278617,577850,280469c511175,295285,511175,295285,511175,295285c511175,295285,532011,282784,554931,279658xm804863,273060c748401,310725,684410,333323,627947,370987c594069,393586,553840,428896,512022,443550l472836,449620,464676,432663c458559,421834,451031,414302,439738,419951c443502,416185,447266,416185,454795,416185l503729,401119c601598,355922,703230,310725,804863,273060xm500063,198447c500063,198447,477504,209758,469984,213528c469984,213528,469984,213528,454945,217299c454945,217299,454945,217299,436145,221069c436145,221069,436145,221069,421106,221069c421106,221069,421106,221069,406066,224839c406066,224839,406066,224839,379747,232380c379747,232380,379747,232380,338388,239921c338388,239921,338388,239921,319589,243691c319589,243691,270711,251231,259431,255002c251911,258772,244392,255002,244392,255002c244392,255002,229352,251231,225592,255002c221832,255002,214313,255002,206793,258772c199273,258772,187993,258772,180474,262542c169194,266313,146635,266313,146635,266313c146635,266313,146635,266313,120316,270083c120316,270083,45118,285165,41358,285165c33839,288935,26319,288935,26319,288935c26319,288935,18799,288935,11279,288935c11279,288935,11279,288935,0,288935c0,288935,0,288935,15039,277624c18799,270083,37599,281395,37599,281395c37599,281395,37599,281395,116556,266313c116556,266313,116556,266313,244392,243691c244392,243691,244392,243691,297030,243691c297030,243691,297030,243691,327109,239921c327109,239921,327109,239921,372227,221069c372227,221069,372227,221069,402306,209758c402306,209758,402306,209758,436145,205988c436145,205988,436145,205988,500063,198447xm673100,176222c673100,176222,673100,176222,638810,183631c638810,183631,638810,183631,619760,187335c619760,187335,596900,187335,600710,179926l673100,176222xm762454,127010c770165,127010,777876,134418,777876,134418c777876,134418,754744,149235,750888,134418c762454,127010,762454,127010,762454,127010xm327437,113979c341548,114442,356600,117220,360363,126481c288867,130185,288867,130185,288867,130185c288867,130185,270052,141298,262526,130185c262526,130185,258763,115368,273815,119073c300155,115368,300155,115368,300155,115368c300155,115368,313326,113516,327437,113979xm782109,65732c785813,61922,808038,69542,808038,69542l789517,80972c789517,80972,789517,80972,778404,80972c778404,80972,774700,69542,782109,65732xm508496,535c514152,-901,521692,57,529233,9628c566936,13457,566936,13457,566936,13457c619721,24943,619721,24943,619721,24943c661194,40258,661194,40258,661194,40258l706438,40258c706438,40258,683816,55573,661194,47915c631032,36429,631032,36429,631032,36429c585788,24943,585788,24943,585788,24943c540544,21115,540544,21115,540544,21115c540544,21115,495300,24943,499070,5800c499070,5800,502841,1971,508496,535xe">
                <v:fill on="t" focussize="0,0"/>
                <v:stroke on="f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4879340</wp:posOffset>
                </wp:positionH>
                <wp:positionV relativeFrom="paragraph">
                  <wp:posOffset>2277110</wp:posOffset>
                </wp:positionV>
                <wp:extent cx="1800225" cy="0"/>
                <wp:effectExtent l="0" t="0" r="0" b="0"/>
                <wp:wrapNone/>
                <wp:docPr id="338" name="直接连接符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0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84.2pt;margin-top:179.3pt;height:0pt;width:141.75pt;z-index:251744256;mso-width-relative:page;mso-height-relative:page;" filled="f" stroked="t" coordsize="21600,21600" o:gfxdata="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A7r9bTWAAAADAEAAA8AAAAAAAAAAQAg&#10;AAAAIgAAAGRycy9kb3ducmV2LnhtbFBLAQIUABQAAAAIAIdO4kAsuFIm1wEAAIkDAAAOAAAAAAAA&#10;AAEAIAAAACUBAABkcnMvZTJvRG9jLnhtbFBLBQYAAAAABgAGAFkBAABuBQAAAAA=&#10;">
                <v:fill on="f" focussize="0,0"/>
                <v:stroke weight="0.5pt" color="#7F7F7F [161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4417695</wp:posOffset>
                </wp:positionH>
                <wp:positionV relativeFrom="paragraph">
                  <wp:posOffset>4381500</wp:posOffset>
                </wp:positionV>
                <wp:extent cx="567690" cy="616585"/>
                <wp:effectExtent l="0" t="0" r="4445" b="0"/>
                <wp:wrapNone/>
                <wp:docPr id="341" name="任意多边形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67642" cy="616688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4757024" h="5166475">
                              <a:moveTo>
                                <a:pt x="3800615" y="3920919"/>
                              </a:moveTo>
                              <a:cubicBezTo>
                                <a:pt x="3978552" y="3927407"/>
                                <a:pt x="3978552" y="3927407"/>
                                <a:pt x="3978552" y="3927407"/>
                              </a:cubicBezTo>
                              <a:cubicBezTo>
                                <a:pt x="3978552" y="3927407"/>
                                <a:pt x="3866518" y="3959843"/>
                                <a:pt x="3800615" y="3920919"/>
                              </a:cubicBezTo>
                              <a:close/>
                              <a:moveTo>
                                <a:pt x="3505907" y="3901458"/>
                              </a:moveTo>
                              <a:cubicBezTo>
                                <a:pt x="3505907" y="3901458"/>
                                <a:pt x="3578340" y="3908033"/>
                                <a:pt x="3598095" y="3914607"/>
                              </a:cubicBezTo>
                              <a:cubicBezTo>
                                <a:pt x="3598095" y="3914607"/>
                                <a:pt x="3598095" y="3914607"/>
                                <a:pt x="3644189" y="3927756"/>
                              </a:cubicBezTo>
                              <a:cubicBezTo>
                                <a:pt x="3644189" y="3927756"/>
                                <a:pt x="3644189" y="3927756"/>
                                <a:pt x="3683698" y="3947480"/>
                              </a:cubicBezTo>
                              <a:cubicBezTo>
                                <a:pt x="3683698" y="3947480"/>
                                <a:pt x="3683698" y="3947480"/>
                                <a:pt x="3716622" y="3973778"/>
                              </a:cubicBezTo>
                              <a:cubicBezTo>
                                <a:pt x="3716622" y="3973778"/>
                                <a:pt x="3716622" y="3973778"/>
                                <a:pt x="3756131" y="3986927"/>
                              </a:cubicBezTo>
                              <a:cubicBezTo>
                                <a:pt x="3756131" y="3986927"/>
                                <a:pt x="3756131" y="3986927"/>
                                <a:pt x="3828564" y="4006650"/>
                              </a:cubicBezTo>
                              <a:cubicBezTo>
                                <a:pt x="3828564" y="4006650"/>
                                <a:pt x="3828564" y="4006650"/>
                                <a:pt x="3933921" y="4052672"/>
                              </a:cubicBezTo>
                              <a:cubicBezTo>
                                <a:pt x="3933921" y="4052672"/>
                                <a:pt x="3933921" y="4052672"/>
                                <a:pt x="3980015" y="4065821"/>
                              </a:cubicBezTo>
                              <a:cubicBezTo>
                                <a:pt x="3980015" y="4065821"/>
                                <a:pt x="4105126" y="4131566"/>
                                <a:pt x="4124881" y="4138140"/>
                              </a:cubicBezTo>
                              <a:cubicBezTo>
                                <a:pt x="4151220" y="4144715"/>
                                <a:pt x="4157805" y="4164438"/>
                                <a:pt x="4157805" y="4164438"/>
                              </a:cubicBezTo>
                              <a:cubicBezTo>
                                <a:pt x="4157805" y="4164438"/>
                                <a:pt x="4190729" y="4184162"/>
                                <a:pt x="4203899" y="4190736"/>
                              </a:cubicBezTo>
                              <a:cubicBezTo>
                                <a:pt x="4217068" y="4197311"/>
                                <a:pt x="4236823" y="4203886"/>
                                <a:pt x="4256577" y="4210460"/>
                              </a:cubicBezTo>
                              <a:cubicBezTo>
                                <a:pt x="4276332" y="4223609"/>
                                <a:pt x="4296086" y="4236758"/>
                                <a:pt x="4315841" y="4243333"/>
                              </a:cubicBezTo>
                              <a:cubicBezTo>
                                <a:pt x="4342180" y="4249907"/>
                                <a:pt x="4401444" y="4276205"/>
                                <a:pt x="4401444" y="4276205"/>
                              </a:cubicBezTo>
                              <a:cubicBezTo>
                                <a:pt x="4401444" y="4276205"/>
                                <a:pt x="4401444" y="4276205"/>
                                <a:pt x="4467292" y="4309078"/>
                              </a:cubicBezTo>
                              <a:cubicBezTo>
                                <a:pt x="4467292" y="4309078"/>
                                <a:pt x="4658252" y="4394546"/>
                                <a:pt x="4671421" y="4394546"/>
                              </a:cubicBezTo>
                              <a:cubicBezTo>
                                <a:pt x="4684591" y="4394546"/>
                                <a:pt x="4704346" y="4414270"/>
                                <a:pt x="4704346" y="4414270"/>
                              </a:cubicBezTo>
                              <a:cubicBezTo>
                                <a:pt x="4704346" y="4414270"/>
                                <a:pt x="4717515" y="4420844"/>
                                <a:pt x="4737270" y="4433993"/>
                              </a:cubicBezTo>
                              <a:cubicBezTo>
                                <a:pt x="4737270" y="4433993"/>
                                <a:pt x="4737270" y="4433993"/>
                                <a:pt x="4757024" y="4453717"/>
                              </a:cubicBezTo>
                              <a:cubicBezTo>
                                <a:pt x="4757024" y="4453717"/>
                                <a:pt x="4757024" y="4453717"/>
                                <a:pt x="4717515" y="4453717"/>
                              </a:cubicBezTo>
                              <a:cubicBezTo>
                                <a:pt x="4691176" y="4460291"/>
                                <a:pt x="4664837" y="4414270"/>
                                <a:pt x="4664837" y="4414270"/>
                              </a:cubicBezTo>
                              <a:cubicBezTo>
                                <a:pt x="4664837" y="4414270"/>
                                <a:pt x="4664837" y="4414270"/>
                                <a:pt x="4467292" y="4328801"/>
                              </a:cubicBezTo>
                              <a:cubicBezTo>
                                <a:pt x="4467292" y="4328801"/>
                                <a:pt x="4467292" y="4328801"/>
                                <a:pt x="4151220" y="4190736"/>
                              </a:cubicBezTo>
                              <a:cubicBezTo>
                                <a:pt x="4151220" y="4190736"/>
                                <a:pt x="4151220" y="4190736"/>
                                <a:pt x="4032693" y="4105268"/>
                              </a:cubicBezTo>
                              <a:cubicBezTo>
                                <a:pt x="4032693" y="4105268"/>
                                <a:pt x="4032693" y="4105268"/>
                                <a:pt x="3953675" y="4072395"/>
                              </a:cubicBezTo>
                              <a:cubicBezTo>
                                <a:pt x="3953675" y="4072395"/>
                                <a:pt x="3953675" y="4072395"/>
                                <a:pt x="3828564" y="4046097"/>
                              </a:cubicBezTo>
                              <a:cubicBezTo>
                                <a:pt x="3828564" y="4046097"/>
                                <a:pt x="3828564" y="4046097"/>
                                <a:pt x="3742961" y="4026374"/>
                              </a:cubicBezTo>
                              <a:cubicBezTo>
                                <a:pt x="3742961" y="4026374"/>
                                <a:pt x="3742961" y="4026374"/>
                                <a:pt x="3657358" y="3980352"/>
                              </a:cubicBezTo>
                              <a:cubicBezTo>
                                <a:pt x="3657358" y="3980352"/>
                                <a:pt x="3657358" y="3980352"/>
                                <a:pt x="3505907" y="3901458"/>
                              </a:cubicBezTo>
                              <a:close/>
                              <a:moveTo>
                                <a:pt x="3795055" y="3815269"/>
                              </a:moveTo>
                              <a:lnTo>
                                <a:pt x="3920167" y="3840292"/>
                              </a:lnTo>
                              <a:lnTo>
                                <a:pt x="3697746" y="3829170"/>
                              </a:lnTo>
                              <a:lnTo>
                                <a:pt x="3795055" y="3815269"/>
                              </a:lnTo>
                              <a:close/>
                              <a:moveTo>
                                <a:pt x="4425720" y="1620817"/>
                              </a:moveTo>
                              <a:cubicBezTo>
                                <a:pt x="4481777" y="1618505"/>
                                <a:pt x="4548787" y="1627756"/>
                                <a:pt x="4507550" y="1693542"/>
                              </a:cubicBezTo>
                              <a:cubicBezTo>
                                <a:pt x="4349199" y="1746171"/>
                                <a:pt x="4349199" y="1746171"/>
                                <a:pt x="4349199" y="1746171"/>
                              </a:cubicBezTo>
                              <a:cubicBezTo>
                                <a:pt x="4250230" y="1746171"/>
                                <a:pt x="4250230" y="1746171"/>
                                <a:pt x="4250230" y="1746171"/>
                              </a:cubicBezTo>
                              <a:cubicBezTo>
                                <a:pt x="3973117" y="1864587"/>
                                <a:pt x="3973117" y="1864587"/>
                                <a:pt x="3973117" y="1864587"/>
                              </a:cubicBezTo>
                              <a:lnTo>
                                <a:pt x="3247344" y="2055367"/>
                              </a:lnTo>
                              <a:cubicBezTo>
                                <a:pt x="3379303" y="2015895"/>
                                <a:pt x="3379303" y="2015895"/>
                                <a:pt x="3379303" y="2015895"/>
                              </a:cubicBezTo>
                              <a:cubicBezTo>
                                <a:pt x="3913736" y="1838272"/>
                                <a:pt x="3913736" y="1838272"/>
                                <a:pt x="3913736" y="1838272"/>
                              </a:cubicBezTo>
                              <a:cubicBezTo>
                                <a:pt x="4091880" y="1759329"/>
                                <a:pt x="4091880" y="1759329"/>
                                <a:pt x="4091880" y="1759329"/>
                              </a:cubicBezTo>
                              <a:cubicBezTo>
                                <a:pt x="4091880" y="1759329"/>
                                <a:pt x="4303014" y="1634335"/>
                                <a:pt x="4362395" y="1627756"/>
                              </a:cubicBezTo>
                              <a:cubicBezTo>
                                <a:pt x="4362395" y="1627756"/>
                                <a:pt x="4392086" y="1622205"/>
                                <a:pt x="4425720" y="1620817"/>
                              </a:cubicBezTo>
                              <a:close/>
                              <a:moveTo>
                                <a:pt x="2833481" y="1554921"/>
                              </a:moveTo>
                              <a:cubicBezTo>
                                <a:pt x="2833481" y="1554921"/>
                                <a:pt x="2846986" y="1568425"/>
                                <a:pt x="2840234" y="1581930"/>
                              </a:cubicBezTo>
                              <a:cubicBezTo>
                                <a:pt x="2826729" y="1595434"/>
                                <a:pt x="2799721" y="1602186"/>
                                <a:pt x="2799721" y="1602186"/>
                              </a:cubicBezTo>
                              <a:lnTo>
                                <a:pt x="2813225" y="1568425"/>
                              </a:lnTo>
                              <a:cubicBezTo>
                                <a:pt x="2813225" y="1568425"/>
                                <a:pt x="2813225" y="1568425"/>
                                <a:pt x="2833481" y="1554921"/>
                              </a:cubicBezTo>
                              <a:close/>
                              <a:moveTo>
                                <a:pt x="1461755" y="1526595"/>
                              </a:moveTo>
                              <a:lnTo>
                                <a:pt x="1461715" y="1526922"/>
                              </a:lnTo>
                              <a:lnTo>
                                <a:pt x="1461549" y="1527110"/>
                              </a:lnTo>
                              <a:cubicBezTo>
                                <a:pt x="1453516" y="1537303"/>
                                <a:pt x="1446924" y="1547187"/>
                                <a:pt x="1443628" y="1555424"/>
                              </a:cubicBezTo>
                              <a:cubicBezTo>
                                <a:pt x="1437036" y="1568603"/>
                                <a:pt x="1443628" y="1555424"/>
                                <a:pt x="1450219" y="1542245"/>
                              </a:cubicBezTo>
                              <a:cubicBezTo>
                                <a:pt x="1453515" y="1532361"/>
                                <a:pt x="1460107" y="1522477"/>
                                <a:pt x="1461755" y="1526595"/>
                              </a:cubicBezTo>
                              <a:close/>
                              <a:moveTo>
                                <a:pt x="1522730" y="1463171"/>
                              </a:moveTo>
                              <a:cubicBezTo>
                                <a:pt x="1522730" y="1463171"/>
                                <a:pt x="1588649" y="1463171"/>
                                <a:pt x="1582058" y="1496119"/>
                              </a:cubicBezTo>
                              <a:cubicBezTo>
                                <a:pt x="1575466" y="1529066"/>
                                <a:pt x="1562282" y="1614730"/>
                                <a:pt x="1562282" y="1614730"/>
                              </a:cubicBezTo>
                              <a:cubicBezTo>
                                <a:pt x="1582058" y="1674035"/>
                                <a:pt x="1582058" y="1674035"/>
                                <a:pt x="1582058" y="1674035"/>
                              </a:cubicBezTo>
                              <a:cubicBezTo>
                                <a:pt x="1601833" y="1739931"/>
                                <a:pt x="1601833" y="1739931"/>
                                <a:pt x="1601833" y="1739931"/>
                              </a:cubicBezTo>
                              <a:cubicBezTo>
                                <a:pt x="1568874" y="1779468"/>
                                <a:pt x="1568874" y="1779468"/>
                                <a:pt x="1568874" y="1779468"/>
                              </a:cubicBezTo>
                              <a:cubicBezTo>
                                <a:pt x="1549098" y="1851952"/>
                                <a:pt x="1549098" y="1851952"/>
                                <a:pt x="1549098" y="1851952"/>
                              </a:cubicBezTo>
                              <a:cubicBezTo>
                                <a:pt x="1549098" y="1851952"/>
                                <a:pt x="1601833" y="1917847"/>
                                <a:pt x="1661160" y="1891489"/>
                              </a:cubicBezTo>
                              <a:cubicBezTo>
                                <a:pt x="1661160" y="1891489"/>
                                <a:pt x="1740263" y="1983742"/>
                                <a:pt x="1812774" y="1911258"/>
                              </a:cubicBezTo>
                              <a:cubicBezTo>
                                <a:pt x="1812774" y="1911258"/>
                                <a:pt x="1891877" y="1812415"/>
                                <a:pt x="1924837" y="1891489"/>
                              </a:cubicBezTo>
                              <a:cubicBezTo>
                                <a:pt x="2010532" y="1838773"/>
                                <a:pt x="2010532" y="1838773"/>
                                <a:pt x="2010532" y="1838773"/>
                              </a:cubicBezTo>
                              <a:cubicBezTo>
                                <a:pt x="2135778" y="1799236"/>
                                <a:pt x="2135778" y="1799236"/>
                                <a:pt x="2135778" y="1799236"/>
                              </a:cubicBezTo>
                              <a:cubicBezTo>
                                <a:pt x="2135778" y="1799236"/>
                                <a:pt x="2181921" y="1812415"/>
                                <a:pt x="2188513" y="1772878"/>
                              </a:cubicBezTo>
                              <a:cubicBezTo>
                                <a:pt x="2188513" y="1772878"/>
                                <a:pt x="2155554" y="1700393"/>
                                <a:pt x="2228065" y="1687214"/>
                              </a:cubicBezTo>
                              <a:cubicBezTo>
                                <a:pt x="2261024" y="1634498"/>
                                <a:pt x="2261024" y="1634498"/>
                                <a:pt x="2261024" y="1634498"/>
                              </a:cubicBezTo>
                              <a:cubicBezTo>
                                <a:pt x="2261024" y="1634498"/>
                                <a:pt x="2392862" y="1555424"/>
                                <a:pt x="2465373" y="1634498"/>
                              </a:cubicBezTo>
                              <a:cubicBezTo>
                                <a:pt x="2498333" y="1746520"/>
                                <a:pt x="2498333" y="1746520"/>
                                <a:pt x="2498333" y="1746520"/>
                              </a:cubicBezTo>
                              <a:cubicBezTo>
                                <a:pt x="2498333" y="1746520"/>
                                <a:pt x="2584028" y="1792647"/>
                                <a:pt x="2518109" y="1838773"/>
                              </a:cubicBezTo>
                              <a:cubicBezTo>
                                <a:pt x="2491741" y="1898079"/>
                                <a:pt x="2491741" y="1898079"/>
                                <a:pt x="2491741" y="1898079"/>
                              </a:cubicBezTo>
                              <a:cubicBezTo>
                                <a:pt x="2491741" y="1898079"/>
                                <a:pt x="2544476" y="1957384"/>
                                <a:pt x="2478557" y="2010100"/>
                              </a:cubicBezTo>
                              <a:cubicBezTo>
                                <a:pt x="2478557" y="2010100"/>
                                <a:pt x="2419230" y="2082585"/>
                                <a:pt x="2491741" y="2082585"/>
                              </a:cubicBezTo>
                              <a:cubicBezTo>
                                <a:pt x="2524701" y="2148480"/>
                                <a:pt x="2524701" y="2148480"/>
                                <a:pt x="2524701" y="2148480"/>
                              </a:cubicBezTo>
                              <a:cubicBezTo>
                                <a:pt x="2524701" y="2148480"/>
                                <a:pt x="2577436" y="2188017"/>
                                <a:pt x="2570844" y="2260502"/>
                              </a:cubicBezTo>
                              <a:cubicBezTo>
                                <a:pt x="2696090" y="2339576"/>
                                <a:pt x="2696090" y="2339576"/>
                                <a:pt x="2696090" y="2339576"/>
                              </a:cubicBezTo>
                              <a:cubicBezTo>
                                <a:pt x="2788377" y="2379113"/>
                                <a:pt x="2788377" y="2379113"/>
                                <a:pt x="2788377" y="2379113"/>
                              </a:cubicBezTo>
                              <a:cubicBezTo>
                                <a:pt x="2887256" y="2425239"/>
                                <a:pt x="2887256" y="2425239"/>
                                <a:pt x="2887256" y="2425239"/>
                              </a:cubicBezTo>
                              <a:cubicBezTo>
                                <a:pt x="2979542" y="2359344"/>
                                <a:pt x="2979542" y="2359344"/>
                                <a:pt x="2979542" y="2359344"/>
                              </a:cubicBezTo>
                              <a:cubicBezTo>
                                <a:pt x="3085013" y="2326397"/>
                                <a:pt x="3085013" y="2326397"/>
                                <a:pt x="3085013" y="2326397"/>
                              </a:cubicBezTo>
                              <a:cubicBezTo>
                                <a:pt x="3085013" y="2372523"/>
                                <a:pt x="3085013" y="2372523"/>
                                <a:pt x="3085013" y="2372523"/>
                              </a:cubicBezTo>
                              <a:cubicBezTo>
                                <a:pt x="3019094" y="2405471"/>
                                <a:pt x="3019094" y="2405471"/>
                                <a:pt x="3019094" y="2405471"/>
                              </a:cubicBezTo>
                              <a:cubicBezTo>
                                <a:pt x="2966358" y="2471366"/>
                                <a:pt x="2966358" y="2471366"/>
                                <a:pt x="2966358" y="2471366"/>
                              </a:cubicBezTo>
                              <a:cubicBezTo>
                                <a:pt x="2900439" y="2517493"/>
                                <a:pt x="2900439" y="2517493"/>
                                <a:pt x="2900439" y="2517493"/>
                              </a:cubicBezTo>
                              <a:cubicBezTo>
                                <a:pt x="2893847" y="2596567"/>
                                <a:pt x="2893847" y="2596567"/>
                                <a:pt x="2893847" y="2596567"/>
                              </a:cubicBezTo>
                              <a:cubicBezTo>
                                <a:pt x="2900439" y="2616335"/>
                                <a:pt x="2920215" y="2609746"/>
                                <a:pt x="2926807" y="2603156"/>
                              </a:cubicBezTo>
                              <a:cubicBezTo>
                                <a:pt x="2939991" y="2596567"/>
                                <a:pt x="2939991" y="2589977"/>
                                <a:pt x="2913623" y="2636104"/>
                              </a:cubicBezTo>
                              <a:cubicBezTo>
                                <a:pt x="2860888" y="2721767"/>
                                <a:pt x="2887256" y="2754715"/>
                                <a:pt x="2887256" y="2754715"/>
                              </a:cubicBezTo>
                              <a:cubicBezTo>
                                <a:pt x="2880664" y="2807431"/>
                                <a:pt x="2880664" y="2807431"/>
                                <a:pt x="2880664" y="2807431"/>
                              </a:cubicBezTo>
                              <a:cubicBezTo>
                                <a:pt x="2966358" y="2820610"/>
                                <a:pt x="2966358" y="2820610"/>
                                <a:pt x="2966358" y="2820610"/>
                              </a:cubicBezTo>
                              <a:cubicBezTo>
                                <a:pt x="2966358" y="2820610"/>
                                <a:pt x="3019094" y="2820610"/>
                                <a:pt x="3005910" y="2886505"/>
                              </a:cubicBezTo>
                              <a:cubicBezTo>
                                <a:pt x="3012502" y="2965579"/>
                                <a:pt x="3012502" y="2965579"/>
                                <a:pt x="3012502" y="2965579"/>
                              </a:cubicBezTo>
                              <a:cubicBezTo>
                                <a:pt x="3065237" y="2945811"/>
                                <a:pt x="3065237" y="2945811"/>
                                <a:pt x="3065237" y="2945811"/>
                              </a:cubicBezTo>
                              <a:cubicBezTo>
                                <a:pt x="3078421" y="3044653"/>
                                <a:pt x="3078421" y="3044653"/>
                                <a:pt x="3078421" y="3044653"/>
                              </a:cubicBezTo>
                              <a:cubicBezTo>
                                <a:pt x="3078421" y="3044653"/>
                                <a:pt x="3078421" y="3084190"/>
                                <a:pt x="3058645" y="3110548"/>
                              </a:cubicBezTo>
                              <a:cubicBezTo>
                                <a:pt x="3032277" y="3130317"/>
                                <a:pt x="3032277" y="3130317"/>
                                <a:pt x="3032277" y="3130317"/>
                              </a:cubicBezTo>
                              <a:cubicBezTo>
                                <a:pt x="3111380" y="3189623"/>
                                <a:pt x="3111380" y="3189623"/>
                                <a:pt x="3111380" y="3189623"/>
                              </a:cubicBezTo>
                              <a:cubicBezTo>
                                <a:pt x="3157524" y="3262107"/>
                                <a:pt x="3157524" y="3262107"/>
                                <a:pt x="3157524" y="3262107"/>
                              </a:cubicBezTo>
                              <a:cubicBezTo>
                                <a:pt x="3150932" y="3301644"/>
                                <a:pt x="3131156" y="3341181"/>
                                <a:pt x="3131156" y="3341181"/>
                              </a:cubicBezTo>
                              <a:cubicBezTo>
                                <a:pt x="3170708" y="3387308"/>
                                <a:pt x="3170708" y="3387308"/>
                                <a:pt x="3170708" y="3387308"/>
                              </a:cubicBezTo>
                              <a:cubicBezTo>
                                <a:pt x="3164116" y="3492740"/>
                                <a:pt x="3164116" y="3492740"/>
                                <a:pt x="3164116" y="3492740"/>
                              </a:cubicBezTo>
                              <a:cubicBezTo>
                                <a:pt x="3269586" y="3604762"/>
                                <a:pt x="3269586" y="3604762"/>
                                <a:pt x="3269586" y="3604762"/>
                              </a:cubicBezTo>
                              <a:cubicBezTo>
                                <a:pt x="3144340" y="3677246"/>
                                <a:pt x="3144340" y="3677246"/>
                                <a:pt x="3144340" y="3677246"/>
                              </a:cubicBezTo>
                              <a:cubicBezTo>
                                <a:pt x="3104788" y="3716783"/>
                                <a:pt x="3104788" y="3716783"/>
                                <a:pt x="3104788" y="3716783"/>
                              </a:cubicBezTo>
                              <a:cubicBezTo>
                                <a:pt x="3078421" y="3789268"/>
                                <a:pt x="3078421" y="3789268"/>
                                <a:pt x="3078421" y="3789268"/>
                              </a:cubicBezTo>
                              <a:cubicBezTo>
                                <a:pt x="3065237" y="3868342"/>
                                <a:pt x="3065237" y="3868342"/>
                                <a:pt x="3065237" y="3868342"/>
                              </a:cubicBezTo>
                              <a:cubicBezTo>
                                <a:pt x="2986134" y="3901289"/>
                                <a:pt x="2986134" y="3901289"/>
                                <a:pt x="2986134" y="3901289"/>
                              </a:cubicBezTo>
                              <a:cubicBezTo>
                                <a:pt x="2939991" y="3901289"/>
                                <a:pt x="2939991" y="3901289"/>
                                <a:pt x="2939991" y="3901289"/>
                              </a:cubicBezTo>
                              <a:cubicBezTo>
                                <a:pt x="2939991" y="3901289"/>
                                <a:pt x="2933399" y="3934237"/>
                                <a:pt x="2926807" y="3960595"/>
                              </a:cubicBezTo>
                              <a:cubicBezTo>
                                <a:pt x="2920215" y="3986953"/>
                                <a:pt x="2913623" y="4033080"/>
                                <a:pt x="2913623" y="4033080"/>
                              </a:cubicBezTo>
                              <a:cubicBezTo>
                                <a:pt x="2847704" y="4079206"/>
                                <a:pt x="2847704" y="4079206"/>
                                <a:pt x="2847704" y="4079206"/>
                              </a:cubicBezTo>
                              <a:cubicBezTo>
                                <a:pt x="2748825" y="4085796"/>
                                <a:pt x="2748825" y="4085796"/>
                                <a:pt x="2748825" y="4085796"/>
                              </a:cubicBezTo>
                              <a:cubicBezTo>
                                <a:pt x="2748825" y="4085796"/>
                                <a:pt x="2729050" y="4098975"/>
                                <a:pt x="2702682" y="4098975"/>
                              </a:cubicBezTo>
                              <a:cubicBezTo>
                                <a:pt x="2676314" y="4105564"/>
                                <a:pt x="2656539" y="4164870"/>
                                <a:pt x="2656539" y="4164870"/>
                              </a:cubicBezTo>
                              <a:cubicBezTo>
                                <a:pt x="2597212" y="4197817"/>
                                <a:pt x="2597212" y="4230765"/>
                                <a:pt x="2610395" y="4257123"/>
                              </a:cubicBezTo>
                              <a:cubicBezTo>
                                <a:pt x="2623579" y="4283481"/>
                                <a:pt x="2623579" y="4309839"/>
                                <a:pt x="2610395" y="4336197"/>
                              </a:cubicBezTo>
                              <a:cubicBezTo>
                                <a:pt x="2597212" y="4355966"/>
                                <a:pt x="2630171" y="4388913"/>
                                <a:pt x="2584028" y="4395503"/>
                              </a:cubicBezTo>
                              <a:cubicBezTo>
                                <a:pt x="2537884" y="4402092"/>
                                <a:pt x="2524701" y="4408682"/>
                                <a:pt x="2498333" y="4415271"/>
                              </a:cubicBezTo>
                              <a:cubicBezTo>
                                <a:pt x="2471965" y="4415271"/>
                                <a:pt x="2471965" y="4415271"/>
                                <a:pt x="2471965" y="4415271"/>
                              </a:cubicBezTo>
                              <a:cubicBezTo>
                                <a:pt x="2386271" y="4448219"/>
                                <a:pt x="2386271" y="4448219"/>
                                <a:pt x="2386271" y="4448219"/>
                              </a:cubicBezTo>
                              <a:cubicBezTo>
                                <a:pt x="2386271" y="4448219"/>
                                <a:pt x="2359903" y="4514114"/>
                                <a:pt x="2412638" y="4566830"/>
                              </a:cubicBezTo>
                              <a:cubicBezTo>
                                <a:pt x="2478557" y="4639314"/>
                                <a:pt x="2478557" y="4639314"/>
                                <a:pt x="2478557" y="4639314"/>
                              </a:cubicBezTo>
                              <a:cubicBezTo>
                                <a:pt x="2478557" y="4639314"/>
                                <a:pt x="2544476" y="4678851"/>
                                <a:pt x="2518109" y="4678851"/>
                              </a:cubicBezTo>
                              <a:cubicBezTo>
                                <a:pt x="2485149" y="4678851"/>
                                <a:pt x="2419230" y="4685441"/>
                                <a:pt x="2419230" y="4685441"/>
                              </a:cubicBezTo>
                              <a:cubicBezTo>
                                <a:pt x="2392862" y="4626135"/>
                                <a:pt x="2392862" y="4626135"/>
                                <a:pt x="2392862" y="4626135"/>
                              </a:cubicBezTo>
                              <a:cubicBezTo>
                                <a:pt x="2346719" y="4560240"/>
                                <a:pt x="2346719" y="4560240"/>
                                <a:pt x="2346719" y="4560240"/>
                              </a:cubicBezTo>
                              <a:cubicBezTo>
                                <a:pt x="2346719" y="4507524"/>
                                <a:pt x="2346719" y="4507524"/>
                                <a:pt x="2346719" y="4507524"/>
                              </a:cubicBezTo>
                              <a:cubicBezTo>
                                <a:pt x="2300576" y="4454808"/>
                                <a:pt x="2300576" y="4454808"/>
                                <a:pt x="2300576" y="4454808"/>
                              </a:cubicBezTo>
                              <a:cubicBezTo>
                                <a:pt x="2267616" y="4415271"/>
                                <a:pt x="2267616" y="4415271"/>
                                <a:pt x="2267616" y="4415271"/>
                              </a:cubicBezTo>
                              <a:cubicBezTo>
                                <a:pt x="2267616" y="4415271"/>
                                <a:pt x="2188513" y="4369145"/>
                                <a:pt x="2181921" y="4402092"/>
                              </a:cubicBezTo>
                              <a:cubicBezTo>
                                <a:pt x="2168737" y="4421861"/>
                                <a:pt x="2168737" y="4421861"/>
                                <a:pt x="2162145" y="4421861"/>
                              </a:cubicBezTo>
                              <a:cubicBezTo>
                                <a:pt x="2162145" y="4421861"/>
                                <a:pt x="2162145" y="4421861"/>
                                <a:pt x="2162145" y="4448219"/>
                              </a:cubicBezTo>
                              <a:cubicBezTo>
                                <a:pt x="2162145" y="4494345"/>
                                <a:pt x="2195105" y="4487756"/>
                                <a:pt x="2162145" y="4494345"/>
                              </a:cubicBezTo>
                              <a:cubicBezTo>
                                <a:pt x="2122594" y="4507524"/>
                                <a:pt x="2122594" y="4507524"/>
                                <a:pt x="2122594" y="4507524"/>
                              </a:cubicBezTo>
                              <a:cubicBezTo>
                                <a:pt x="2056675" y="4435040"/>
                                <a:pt x="2056675" y="4435040"/>
                                <a:pt x="2056675" y="4435040"/>
                              </a:cubicBezTo>
                              <a:cubicBezTo>
                                <a:pt x="2030307" y="4435040"/>
                                <a:pt x="2003940" y="4474577"/>
                                <a:pt x="2003940" y="4474577"/>
                              </a:cubicBezTo>
                              <a:cubicBezTo>
                                <a:pt x="2003940" y="4474577"/>
                                <a:pt x="1957796" y="4481166"/>
                                <a:pt x="1938021" y="4500935"/>
                              </a:cubicBezTo>
                              <a:cubicBezTo>
                                <a:pt x="1918245" y="4520703"/>
                                <a:pt x="1918245" y="4520703"/>
                                <a:pt x="1918245" y="4520703"/>
                              </a:cubicBezTo>
                              <a:cubicBezTo>
                                <a:pt x="1918245" y="4520703"/>
                                <a:pt x="1852326" y="4553651"/>
                                <a:pt x="1839142" y="4573419"/>
                              </a:cubicBezTo>
                              <a:cubicBezTo>
                                <a:pt x="1825958" y="4599777"/>
                                <a:pt x="1819366" y="4632725"/>
                                <a:pt x="1819366" y="4632725"/>
                              </a:cubicBezTo>
                              <a:cubicBezTo>
                                <a:pt x="1839142" y="5159886"/>
                                <a:pt x="1839142" y="5159886"/>
                                <a:pt x="1839142" y="5159886"/>
                              </a:cubicBezTo>
                              <a:cubicBezTo>
                                <a:pt x="1792999" y="5166475"/>
                                <a:pt x="1792999" y="5166475"/>
                                <a:pt x="1792999" y="5166475"/>
                              </a:cubicBezTo>
                              <a:cubicBezTo>
                                <a:pt x="1792999" y="5074222"/>
                                <a:pt x="1792999" y="5074222"/>
                                <a:pt x="1792999" y="5074222"/>
                              </a:cubicBezTo>
                              <a:cubicBezTo>
                                <a:pt x="1792999" y="5074222"/>
                                <a:pt x="1766631" y="4988558"/>
                                <a:pt x="1773223" y="4968790"/>
                              </a:cubicBezTo>
                              <a:cubicBezTo>
                                <a:pt x="1773223" y="4942432"/>
                                <a:pt x="1753447" y="4843589"/>
                                <a:pt x="1753447" y="4843589"/>
                              </a:cubicBezTo>
                              <a:cubicBezTo>
                                <a:pt x="1773223" y="4738157"/>
                                <a:pt x="1773223" y="4738157"/>
                                <a:pt x="1773223" y="4738157"/>
                              </a:cubicBezTo>
                              <a:cubicBezTo>
                                <a:pt x="1766631" y="4678851"/>
                                <a:pt x="1766631" y="4678851"/>
                                <a:pt x="1766631" y="4678851"/>
                              </a:cubicBezTo>
                              <a:cubicBezTo>
                                <a:pt x="1694120" y="4639314"/>
                                <a:pt x="1694120" y="4639314"/>
                                <a:pt x="1694120" y="4639314"/>
                              </a:cubicBezTo>
                              <a:cubicBezTo>
                                <a:pt x="1694120" y="4639314"/>
                                <a:pt x="1634793" y="4599777"/>
                                <a:pt x="1641385" y="4652493"/>
                              </a:cubicBezTo>
                              <a:cubicBezTo>
                                <a:pt x="1647977" y="4705210"/>
                                <a:pt x="1628201" y="4738157"/>
                                <a:pt x="1628201" y="4738157"/>
                              </a:cubicBezTo>
                              <a:cubicBezTo>
                                <a:pt x="1582058" y="4757926"/>
                                <a:pt x="1549098" y="4738157"/>
                                <a:pt x="1562282" y="4711799"/>
                              </a:cubicBezTo>
                              <a:cubicBezTo>
                                <a:pt x="1575466" y="4692030"/>
                                <a:pt x="1575466" y="4692030"/>
                                <a:pt x="1575466" y="4692030"/>
                              </a:cubicBezTo>
                              <a:cubicBezTo>
                                <a:pt x="1582058" y="4612956"/>
                                <a:pt x="1582058" y="4612956"/>
                                <a:pt x="1582058" y="4612956"/>
                              </a:cubicBezTo>
                              <a:cubicBezTo>
                                <a:pt x="1535914" y="4580009"/>
                                <a:pt x="1535914" y="4580009"/>
                                <a:pt x="1535914" y="4580009"/>
                              </a:cubicBezTo>
                              <a:cubicBezTo>
                                <a:pt x="1535914" y="4580009"/>
                                <a:pt x="1529322" y="4553651"/>
                                <a:pt x="1502955" y="4533882"/>
                              </a:cubicBezTo>
                              <a:cubicBezTo>
                                <a:pt x="1483179" y="4507524"/>
                                <a:pt x="1483179" y="4507524"/>
                                <a:pt x="1483179" y="4507524"/>
                              </a:cubicBezTo>
                              <a:cubicBezTo>
                                <a:pt x="1390892" y="4461398"/>
                                <a:pt x="1390892" y="4461398"/>
                                <a:pt x="1390892" y="4461398"/>
                              </a:cubicBezTo>
                              <a:cubicBezTo>
                                <a:pt x="1390892" y="4461398"/>
                                <a:pt x="1357933" y="4494345"/>
                                <a:pt x="1344749" y="4514114"/>
                              </a:cubicBezTo>
                              <a:cubicBezTo>
                                <a:pt x="1331565" y="4540472"/>
                                <a:pt x="1285422" y="4553651"/>
                                <a:pt x="1285422" y="4553651"/>
                              </a:cubicBezTo>
                              <a:cubicBezTo>
                                <a:pt x="1206319" y="4553651"/>
                                <a:pt x="1206319" y="4553651"/>
                                <a:pt x="1206319" y="4553651"/>
                              </a:cubicBezTo>
                              <a:cubicBezTo>
                                <a:pt x="1160175" y="4527293"/>
                                <a:pt x="1160175" y="4527293"/>
                                <a:pt x="1160175" y="4527293"/>
                              </a:cubicBezTo>
                              <a:cubicBezTo>
                                <a:pt x="1140400" y="4448219"/>
                                <a:pt x="1140400" y="4448219"/>
                                <a:pt x="1140400" y="4448219"/>
                              </a:cubicBezTo>
                              <a:cubicBezTo>
                                <a:pt x="1140400" y="4448219"/>
                                <a:pt x="1127216" y="4421861"/>
                                <a:pt x="1100848" y="4402092"/>
                              </a:cubicBezTo>
                              <a:cubicBezTo>
                                <a:pt x="1081073" y="4375734"/>
                                <a:pt x="988786" y="4316428"/>
                                <a:pt x="988786" y="4316428"/>
                              </a:cubicBezTo>
                              <a:cubicBezTo>
                                <a:pt x="942643" y="4283481"/>
                                <a:pt x="942643" y="4283481"/>
                                <a:pt x="942643" y="4283481"/>
                              </a:cubicBezTo>
                              <a:cubicBezTo>
                                <a:pt x="942643" y="4283481"/>
                                <a:pt x="949234" y="4224175"/>
                                <a:pt x="949234" y="4197817"/>
                              </a:cubicBezTo>
                              <a:cubicBezTo>
                                <a:pt x="949234" y="4184638"/>
                                <a:pt x="955826" y="4184638"/>
                                <a:pt x="962418" y="4184638"/>
                              </a:cubicBezTo>
                              <a:cubicBezTo>
                                <a:pt x="969010" y="4184638"/>
                                <a:pt x="969010" y="4184638"/>
                                <a:pt x="942643" y="4171459"/>
                              </a:cubicBezTo>
                              <a:cubicBezTo>
                                <a:pt x="896499" y="4145101"/>
                                <a:pt x="955826" y="4164870"/>
                                <a:pt x="896499" y="4145101"/>
                              </a:cubicBezTo>
                              <a:cubicBezTo>
                                <a:pt x="837172" y="4125333"/>
                                <a:pt x="771253" y="4118743"/>
                                <a:pt x="804213" y="4079206"/>
                              </a:cubicBezTo>
                              <a:cubicBezTo>
                                <a:pt x="837172" y="4033080"/>
                                <a:pt x="837172" y="4033080"/>
                                <a:pt x="837172" y="4033080"/>
                              </a:cubicBezTo>
                              <a:cubicBezTo>
                                <a:pt x="837172" y="4033080"/>
                                <a:pt x="817396" y="3960595"/>
                                <a:pt x="791029" y="3973774"/>
                              </a:cubicBezTo>
                              <a:cubicBezTo>
                                <a:pt x="777845" y="3973774"/>
                                <a:pt x="771253" y="3973774"/>
                                <a:pt x="764661" y="3967185"/>
                              </a:cubicBezTo>
                              <a:cubicBezTo>
                                <a:pt x="758069" y="3960595"/>
                                <a:pt x="744885" y="3960595"/>
                                <a:pt x="725110" y="3986953"/>
                              </a:cubicBezTo>
                              <a:cubicBezTo>
                                <a:pt x="692150" y="4026490"/>
                                <a:pt x="731702" y="4000132"/>
                                <a:pt x="692150" y="4026490"/>
                              </a:cubicBezTo>
                              <a:cubicBezTo>
                                <a:pt x="646007" y="4052848"/>
                                <a:pt x="619639" y="4039669"/>
                                <a:pt x="619639" y="4039669"/>
                              </a:cubicBezTo>
                              <a:cubicBezTo>
                                <a:pt x="573496" y="3986953"/>
                                <a:pt x="573496" y="3986953"/>
                                <a:pt x="573496" y="3986953"/>
                              </a:cubicBezTo>
                              <a:cubicBezTo>
                                <a:pt x="593271" y="3934237"/>
                                <a:pt x="593271" y="3934237"/>
                                <a:pt x="593271" y="3934237"/>
                              </a:cubicBezTo>
                              <a:cubicBezTo>
                                <a:pt x="553720" y="3881521"/>
                                <a:pt x="566904" y="3848573"/>
                                <a:pt x="533944" y="3841984"/>
                              </a:cubicBezTo>
                              <a:cubicBezTo>
                                <a:pt x="494393" y="3835394"/>
                                <a:pt x="461433" y="3802447"/>
                                <a:pt x="461433" y="3802447"/>
                              </a:cubicBezTo>
                              <a:cubicBezTo>
                                <a:pt x="441658" y="3756320"/>
                                <a:pt x="441658" y="3756320"/>
                                <a:pt x="441658" y="3756320"/>
                              </a:cubicBezTo>
                              <a:cubicBezTo>
                                <a:pt x="441658" y="3756320"/>
                                <a:pt x="408698" y="3631120"/>
                                <a:pt x="375739" y="3637709"/>
                              </a:cubicBezTo>
                              <a:cubicBezTo>
                                <a:pt x="362555" y="3637709"/>
                                <a:pt x="355963" y="3631120"/>
                                <a:pt x="342779" y="3624530"/>
                              </a:cubicBezTo>
                              <a:cubicBezTo>
                                <a:pt x="336187" y="3617941"/>
                                <a:pt x="323003" y="3611351"/>
                                <a:pt x="309820" y="3611351"/>
                              </a:cubicBezTo>
                              <a:cubicBezTo>
                                <a:pt x="283452" y="3617941"/>
                                <a:pt x="204349" y="3611351"/>
                                <a:pt x="204349" y="3611351"/>
                              </a:cubicBezTo>
                              <a:cubicBezTo>
                                <a:pt x="138430" y="3558635"/>
                                <a:pt x="138430" y="3558635"/>
                                <a:pt x="138430" y="3558635"/>
                              </a:cubicBezTo>
                              <a:cubicBezTo>
                                <a:pt x="138430" y="3558635"/>
                                <a:pt x="138430" y="3538866"/>
                                <a:pt x="151614" y="3512508"/>
                              </a:cubicBezTo>
                              <a:cubicBezTo>
                                <a:pt x="164798" y="3492740"/>
                                <a:pt x="164798" y="3492740"/>
                                <a:pt x="164798" y="3492740"/>
                              </a:cubicBezTo>
                              <a:cubicBezTo>
                                <a:pt x="164798" y="3492740"/>
                                <a:pt x="158206" y="3505919"/>
                                <a:pt x="105470" y="3492740"/>
                              </a:cubicBezTo>
                              <a:cubicBezTo>
                                <a:pt x="52735" y="3486150"/>
                                <a:pt x="39551" y="3433434"/>
                                <a:pt x="39551" y="3433434"/>
                              </a:cubicBezTo>
                              <a:cubicBezTo>
                                <a:pt x="39551" y="3433434"/>
                                <a:pt x="59327" y="3400487"/>
                                <a:pt x="39551" y="3360950"/>
                              </a:cubicBezTo>
                              <a:cubicBezTo>
                                <a:pt x="26368" y="3328002"/>
                                <a:pt x="0" y="3229160"/>
                                <a:pt x="0" y="3229160"/>
                              </a:cubicBezTo>
                              <a:cubicBezTo>
                                <a:pt x="32959" y="3176444"/>
                                <a:pt x="32959" y="3176444"/>
                                <a:pt x="32959" y="3176444"/>
                              </a:cubicBezTo>
                              <a:cubicBezTo>
                                <a:pt x="112062" y="3117138"/>
                                <a:pt x="112062" y="3117138"/>
                                <a:pt x="112062" y="3117138"/>
                              </a:cubicBezTo>
                              <a:cubicBezTo>
                                <a:pt x="145022" y="3071011"/>
                                <a:pt x="158206" y="2978758"/>
                                <a:pt x="158206" y="2978758"/>
                              </a:cubicBezTo>
                              <a:cubicBezTo>
                                <a:pt x="210941" y="2965579"/>
                                <a:pt x="224125" y="2952400"/>
                                <a:pt x="257084" y="2952400"/>
                              </a:cubicBezTo>
                              <a:cubicBezTo>
                                <a:pt x="296636" y="2952400"/>
                                <a:pt x="296636" y="2932632"/>
                                <a:pt x="336187" y="2939221"/>
                              </a:cubicBezTo>
                              <a:cubicBezTo>
                                <a:pt x="369147" y="2945811"/>
                                <a:pt x="382330" y="2919453"/>
                                <a:pt x="382330" y="2919453"/>
                              </a:cubicBezTo>
                              <a:cubicBezTo>
                                <a:pt x="355963" y="2879916"/>
                                <a:pt x="342779" y="2853558"/>
                                <a:pt x="316411" y="2840379"/>
                              </a:cubicBezTo>
                              <a:cubicBezTo>
                                <a:pt x="296636" y="2827200"/>
                                <a:pt x="276860" y="2787662"/>
                                <a:pt x="276860" y="2787662"/>
                              </a:cubicBezTo>
                              <a:cubicBezTo>
                                <a:pt x="276860" y="2701999"/>
                                <a:pt x="276860" y="2701999"/>
                                <a:pt x="276860" y="2701999"/>
                              </a:cubicBezTo>
                              <a:cubicBezTo>
                                <a:pt x="276860" y="2701999"/>
                                <a:pt x="250492" y="2649283"/>
                                <a:pt x="263676" y="2622925"/>
                              </a:cubicBezTo>
                              <a:cubicBezTo>
                                <a:pt x="276860" y="2603156"/>
                                <a:pt x="210941" y="2622925"/>
                                <a:pt x="276860" y="2603156"/>
                              </a:cubicBezTo>
                              <a:cubicBezTo>
                                <a:pt x="342779" y="2583388"/>
                                <a:pt x="342779" y="2583388"/>
                                <a:pt x="342779" y="2583388"/>
                              </a:cubicBezTo>
                              <a:cubicBezTo>
                                <a:pt x="355963" y="2517493"/>
                                <a:pt x="355963" y="2517493"/>
                                <a:pt x="355963" y="2517493"/>
                              </a:cubicBezTo>
                              <a:cubicBezTo>
                                <a:pt x="355963" y="2431829"/>
                                <a:pt x="355963" y="2431829"/>
                                <a:pt x="355963" y="2431829"/>
                              </a:cubicBezTo>
                              <a:cubicBezTo>
                                <a:pt x="408698" y="2398881"/>
                                <a:pt x="408698" y="2398881"/>
                                <a:pt x="408698" y="2398881"/>
                              </a:cubicBezTo>
                              <a:cubicBezTo>
                                <a:pt x="474617" y="2372523"/>
                                <a:pt x="474617" y="2372523"/>
                                <a:pt x="474617" y="2372523"/>
                              </a:cubicBezTo>
                              <a:cubicBezTo>
                                <a:pt x="547128" y="2332986"/>
                                <a:pt x="547128" y="2332986"/>
                                <a:pt x="547128" y="2332986"/>
                              </a:cubicBezTo>
                              <a:cubicBezTo>
                                <a:pt x="553720" y="2240733"/>
                                <a:pt x="553720" y="2240733"/>
                                <a:pt x="553720" y="2240733"/>
                              </a:cubicBezTo>
                              <a:cubicBezTo>
                                <a:pt x="487801" y="2214375"/>
                                <a:pt x="487801" y="2214375"/>
                                <a:pt x="487801" y="2214375"/>
                              </a:cubicBezTo>
                              <a:cubicBezTo>
                                <a:pt x="487801" y="2214375"/>
                                <a:pt x="481209" y="2122122"/>
                                <a:pt x="507577" y="2115533"/>
                              </a:cubicBezTo>
                              <a:cubicBezTo>
                                <a:pt x="540536" y="2115533"/>
                                <a:pt x="586680" y="2082585"/>
                                <a:pt x="586680" y="2082585"/>
                              </a:cubicBezTo>
                              <a:cubicBezTo>
                                <a:pt x="586680" y="2082585"/>
                                <a:pt x="652599" y="2108943"/>
                                <a:pt x="659191" y="2075995"/>
                              </a:cubicBezTo>
                              <a:cubicBezTo>
                                <a:pt x="665782" y="2049637"/>
                                <a:pt x="672374" y="2023279"/>
                                <a:pt x="678966" y="1990332"/>
                              </a:cubicBezTo>
                              <a:cubicBezTo>
                                <a:pt x="685558" y="1957384"/>
                                <a:pt x="725110" y="1884900"/>
                                <a:pt x="725110" y="1884900"/>
                              </a:cubicBezTo>
                              <a:cubicBezTo>
                                <a:pt x="725110" y="1884900"/>
                                <a:pt x="777845" y="1851952"/>
                                <a:pt x="804213" y="1865131"/>
                              </a:cubicBezTo>
                              <a:cubicBezTo>
                                <a:pt x="823988" y="1878310"/>
                                <a:pt x="856948" y="1884900"/>
                                <a:pt x="896499" y="1891489"/>
                              </a:cubicBezTo>
                              <a:cubicBezTo>
                                <a:pt x="929459" y="1898079"/>
                                <a:pt x="922867" y="1911258"/>
                                <a:pt x="969010" y="1911258"/>
                              </a:cubicBezTo>
                              <a:cubicBezTo>
                                <a:pt x="1015154" y="1917847"/>
                                <a:pt x="1074481" y="1937616"/>
                                <a:pt x="1074481" y="1911258"/>
                              </a:cubicBezTo>
                              <a:cubicBezTo>
                                <a:pt x="1081073" y="1884900"/>
                                <a:pt x="1114032" y="1851952"/>
                                <a:pt x="1114032" y="1825594"/>
                              </a:cubicBezTo>
                              <a:cubicBezTo>
                                <a:pt x="1107440" y="1799236"/>
                                <a:pt x="1146992" y="1733341"/>
                                <a:pt x="1146992" y="1733341"/>
                              </a:cubicBezTo>
                              <a:cubicBezTo>
                                <a:pt x="1239278" y="1739931"/>
                                <a:pt x="1239278" y="1739931"/>
                                <a:pt x="1239278" y="1739931"/>
                              </a:cubicBezTo>
                              <a:cubicBezTo>
                                <a:pt x="1245870" y="1786057"/>
                                <a:pt x="1245870" y="1786057"/>
                                <a:pt x="1245870" y="1786057"/>
                              </a:cubicBezTo>
                              <a:cubicBezTo>
                                <a:pt x="1245870" y="1786057"/>
                                <a:pt x="1259054" y="1845363"/>
                                <a:pt x="1239278" y="1865131"/>
                              </a:cubicBezTo>
                              <a:cubicBezTo>
                                <a:pt x="1212911" y="1884900"/>
                                <a:pt x="1206319" y="1931026"/>
                                <a:pt x="1232686" y="1931026"/>
                              </a:cubicBezTo>
                              <a:cubicBezTo>
                                <a:pt x="1259054" y="1937616"/>
                                <a:pt x="1456811" y="1937616"/>
                                <a:pt x="1437036" y="1924437"/>
                              </a:cubicBezTo>
                              <a:cubicBezTo>
                                <a:pt x="1423852" y="1911258"/>
                                <a:pt x="1423852" y="1911258"/>
                                <a:pt x="1423852" y="1911258"/>
                              </a:cubicBezTo>
                              <a:cubicBezTo>
                                <a:pt x="1509547" y="1759699"/>
                                <a:pt x="1509547" y="1759699"/>
                                <a:pt x="1509547" y="1759699"/>
                              </a:cubicBezTo>
                              <a:cubicBezTo>
                                <a:pt x="1509547" y="1759699"/>
                                <a:pt x="1397484" y="1746520"/>
                                <a:pt x="1443628" y="1594961"/>
                              </a:cubicBezTo>
                              <a:cubicBezTo>
                                <a:pt x="1451868" y="1571898"/>
                                <a:pt x="1456811" y="1555836"/>
                                <a:pt x="1459489" y="1545025"/>
                              </a:cubicBezTo>
                              <a:lnTo>
                                <a:pt x="1461715" y="1526922"/>
                              </a:lnTo>
                              <a:lnTo>
                                <a:pt x="1488123" y="1496942"/>
                              </a:lnTo>
                              <a:cubicBezTo>
                                <a:pt x="1506251" y="1477998"/>
                                <a:pt x="1522730" y="1463171"/>
                                <a:pt x="1522730" y="1463171"/>
                              </a:cubicBezTo>
                              <a:close/>
                              <a:moveTo>
                                <a:pt x="2832694" y="1433993"/>
                              </a:moveTo>
                              <a:cubicBezTo>
                                <a:pt x="2837256" y="1432473"/>
                                <a:pt x="2842121" y="1433283"/>
                                <a:pt x="2846987" y="1438149"/>
                              </a:cubicBezTo>
                              <a:cubicBezTo>
                                <a:pt x="2834012" y="1470586"/>
                                <a:pt x="2834012" y="1470586"/>
                                <a:pt x="2834012" y="1470586"/>
                              </a:cubicBezTo>
                              <a:cubicBezTo>
                                <a:pt x="2821037" y="1477073"/>
                                <a:pt x="2808063" y="1464098"/>
                                <a:pt x="2808063" y="1464098"/>
                              </a:cubicBezTo>
                              <a:cubicBezTo>
                                <a:pt x="2808063" y="1464098"/>
                                <a:pt x="2819010" y="1438554"/>
                                <a:pt x="2832694" y="1433993"/>
                              </a:cubicBezTo>
                              <a:close/>
                              <a:moveTo>
                                <a:pt x="3278763" y="1399123"/>
                              </a:moveTo>
                              <a:cubicBezTo>
                                <a:pt x="3284934" y="1398814"/>
                                <a:pt x="3289047" y="1401697"/>
                                <a:pt x="3289047" y="1409935"/>
                              </a:cubicBezTo>
                              <a:cubicBezTo>
                                <a:pt x="3289047" y="1409935"/>
                                <a:pt x="3282465" y="1449477"/>
                                <a:pt x="3242974" y="1436296"/>
                              </a:cubicBezTo>
                              <a:cubicBezTo>
                                <a:pt x="3190319" y="1469248"/>
                                <a:pt x="3190319" y="1469248"/>
                                <a:pt x="3190319" y="1469248"/>
                              </a:cubicBezTo>
                              <a:cubicBezTo>
                                <a:pt x="3104755" y="1495609"/>
                                <a:pt x="3104755" y="1495609"/>
                                <a:pt x="3104755" y="1495609"/>
                              </a:cubicBezTo>
                              <a:cubicBezTo>
                                <a:pt x="3038937" y="1508789"/>
                                <a:pt x="3038937" y="1508789"/>
                                <a:pt x="3038937" y="1508789"/>
                              </a:cubicBezTo>
                              <a:lnTo>
                                <a:pt x="2966537" y="1554921"/>
                              </a:lnTo>
                              <a:cubicBezTo>
                                <a:pt x="2966537" y="1554921"/>
                                <a:pt x="2992864" y="1508789"/>
                                <a:pt x="3025773" y="1502199"/>
                              </a:cubicBezTo>
                              <a:cubicBezTo>
                                <a:pt x="3078428" y="1489018"/>
                                <a:pt x="3078428" y="1489018"/>
                                <a:pt x="3078428" y="1489018"/>
                              </a:cubicBezTo>
                              <a:cubicBezTo>
                                <a:pt x="3157410" y="1462657"/>
                                <a:pt x="3157410" y="1462657"/>
                                <a:pt x="3157410" y="1462657"/>
                              </a:cubicBezTo>
                              <a:cubicBezTo>
                                <a:pt x="3223228" y="1429706"/>
                                <a:pt x="3223228" y="1429706"/>
                                <a:pt x="3223228" y="1429706"/>
                              </a:cubicBezTo>
                              <a:cubicBezTo>
                                <a:pt x="3223228" y="1429706"/>
                                <a:pt x="3260252" y="1400050"/>
                                <a:pt x="3278763" y="1399123"/>
                              </a:cubicBezTo>
                              <a:close/>
                              <a:moveTo>
                                <a:pt x="3040257" y="1218887"/>
                              </a:moveTo>
                              <a:cubicBezTo>
                                <a:pt x="3042733" y="1219819"/>
                                <a:pt x="3044384" y="1222305"/>
                                <a:pt x="3044384" y="1227278"/>
                              </a:cubicBezTo>
                              <a:lnTo>
                                <a:pt x="2938734" y="1293577"/>
                              </a:lnTo>
                              <a:cubicBezTo>
                                <a:pt x="2938734" y="1293577"/>
                                <a:pt x="2938734" y="1293577"/>
                                <a:pt x="2984956" y="1253797"/>
                              </a:cubicBezTo>
                              <a:cubicBezTo>
                                <a:pt x="2984956" y="1253797"/>
                                <a:pt x="2984956" y="1253797"/>
                                <a:pt x="3017971" y="1227278"/>
                              </a:cubicBezTo>
                              <a:cubicBezTo>
                                <a:pt x="3017971" y="1227278"/>
                                <a:pt x="3032828" y="1216090"/>
                                <a:pt x="3040257" y="1218887"/>
                              </a:cubicBezTo>
                              <a:close/>
                              <a:moveTo>
                                <a:pt x="3577972" y="974958"/>
                              </a:moveTo>
                              <a:cubicBezTo>
                                <a:pt x="3577972" y="974958"/>
                                <a:pt x="3597656" y="1001648"/>
                                <a:pt x="3571410" y="1008321"/>
                              </a:cubicBezTo>
                              <a:cubicBezTo>
                                <a:pt x="3532042" y="1035011"/>
                                <a:pt x="3532042" y="1035011"/>
                                <a:pt x="3532042" y="1035011"/>
                              </a:cubicBezTo>
                              <a:cubicBezTo>
                                <a:pt x="3532042" y="1035011"/>
                                <a:pt x="3453305" y="1101737"/>
                                <a:pt x="3433620" y="1081719"/>
                              </a:cubicBezTo>
                              <a:cubicBezTo>
                                <a:pt x="3538603" y="1008321"/>
                                <a:pt x="3538603" y="1008321"/>
                                <a:pt x="3538603" y="1008321"/>
                              </a:cubicBezTo>
                              <a:cubicBezTo>
                                <a:pt x="3538603" y="1008321"/>
                                <a:pt x="3564849" y="968285"/>
                                <a:pt x="3577972" y="974958"/>
                              </a:cubicBezTo>
                              <a:close/>
                              <a:moveTo>
                                <a:pt x="3116672" y="937703"/>
                              </a:moveTo>
                              <a:cubicBezTo>
                                <a:pt x="3116672" y="937703"/>
                                <a:pt x="3077351" y="1016345"/>
                                <a:pt x="3024923" y="1029452"/>
                              </a:cubicBezTo>
                              <a:cubicBezTo>
                                <a:pt x="3116672" y="937703"/>
                                <a:pt x="3116672" y="937703"/>
                                <a:pt x="3116672" y="937703"/>
                              </a:cubicBezTo>
                              <a:close/>
                              <a:moveTo>
                                <a:pt x="3049945" y="929362"/>
                              </a:moveTo>
                              <a:lnTo>
                                <a:pt x="2944295" y="1040572"/>
                              </a:lnTo>
                              <a:lnTo>
                                <a:pt x="2985999" y="990527"/>
                              </a:lnTo>
                              <a:lnTo>
                                <a:pt x="3049945" y="929362"/>
                              </a:lnTo>
                              <a:close/>
                              <a:moveTo>
                                <a:pt x="3873636" y="467839"/>
                              </a:moveTo>
                              <a:cubicBezTo>
                                <a:pt x="3873636" y="467839"/>
                                <a:pt x="3873636" y="467839"/>
                                <a:pt x="3886803" y="467839"/>
                              </a:cubicBezTo>
                              <a:cubicBezTo>
                                <a:pt x="3886803" y="467839"/>
                                <a:pt x="3886803" y="467839"/>
                                <a:pt x="3873636" y="494178"/>
                              </a:cubicBezTo>
                              <a:cubicBezTo>
                                <a:pt x="3867053" y="507348"/>
                                <a:pt x="3840719" y="513933"/>
                                <a:pt x="3840719" y="513933"/>
                              </a:cubicBezTo>
                              <a:cubicBezTo>
                                <a:pt x="3840719" y="513933"/>
                                <a:pt x="3840719" y="513933"/>
                                <a:pt x="3728800" y="612705"/>
                              </a:cubicBezTo>
                              <a:cubicBezTo>
                                <a:pt x="3728800" y="612705"/>
                                <a:pt x="3728800" y="612705"/>
                                <a:pt x="3551047" y="770741"/>
                              </a:cubicBezTo>
                              <a:cubicBezTo>
                                <a:pt x="3551047" y="770741"/>
                                <a:pt x="3551047" y="770741"/>
                                <a:pt x="3472046" y="816835"/>
                              </a:cubicBezTo>
                              <a:cubicBezTo>
                                <a:pt x="3472046" y="816835"/>
                                <a:pt x="3472046" y="816835"/>
                                <a:pt x="3425962" y="862929"/>
                              </a:cubicBezTo>
                              <a:cubicBezTo>
                                <a:pt x="3425962" y="862929"/>
                                <a:pt x="3425962" y="862929"/>
                                <a:pt x="3366710" y="935362"/>
                              </a:cubicBezTo>
                              <a:cubicBezTo>
                                <a:pt x="3366710" y="935362"/>
                                <a:pt x="3366710" y="935362"/>
                                <a:pt x="3327210" y="981456"/>
                              </a:cubicBezTo>
                              <a:cubicBezTo>
                                <a:pt x="3327210" y="981456"/>
                                <a:pt x="3327210" y="981456"/>
                                <a:pt x="3281126" y="1020965"/>
                              </a:cubicBezTo>
                              <a:cubicBezTo>
                                <a:pt x="3281126" y="1020965"/>
                                <a:pt x="3281126" y="1020965"/>
                                <a:pt x="3188957" y="1093398"/>
                              </a:cubicBezTo>
                              <a:cubicBezTo>
                                <a:pt x="3188957" y="1093398"/>
                                <a:pt x="3215291" y="1047304"/>
                                <a:pt x="3221874" y="1040719"/>
                              </a:cubicBezTo>
                              <a:cubicBezTo>
                                <a:pt x="3221874" y="1040719"/>
                                <a:pt x="3221874" y="1040719"/>
                                <a:pt x="3248208" y="1014380"/>
                              </a:cubicBezTo>
                              <a:cubicBezTo>
                                <a:pt x="3248208" y="1014380"/>
                                <a:pt x="3248208" y="1014380"/>
                                <a:pt x="3267959" y="994625"/>
                              </a:cubicBezTo>
                              <a:cubicBezTo>
                                <a:pt x="3267959" y="994625"/>
                                <a:pt x="3267959" y="994625"/>
                                <a:pt x="3294292" y="974871"/>
                              </a:cubicBezTo>
                              <a:cubicBezTo>
                                <a:pt x="3294292" y="974871"/>
                                <a:pt x="3294292" y="974871"/>
                                <a:pt x="3314043" y="961701"/>
                              </a:cubicBezTo>
                              <a:cubicBezTo>
                                <a:pt x="3314043" y="961701"/>
                                <a:pt x="3314043" y="961701"/>
                                <a:pt x="3346960" y="922192"/>
                              </a:cubicBezTo>
                              <a:cubicBezTo>
                                <a:pt x="3346960" y="922192"/>
                                <a:pt x="3346960" y="922192"/>
                                <a:pt x="3406211" y="862929"/>
                              </a:cubicBezTo>
                              <a:cubicBezTo>
                                <a:pt x="3406211" y="862929"/>
                                <a:pt x="3406211" y="862929"/>
                                <a:pt x="3432545" y="843174"/>
                              </a:cubicBezTo>
                              <a:cubicBezTo>
                                <a:pt x="3432545" y="843174"/>
                                <a:pt x="3504963" y="783911"/>
                                <a:pt x="3518130" y="770741"/>
                              </a:cubicBezTo>
                              <a:cubicBezTo>
                                <a:pt x="3531297" y="757572"/>
                                <a:pt x="3537880" y="757572"/>
                                <a:pt x="3537880" y="757572"/>
                              </a:cubicBezTo>
                              <a:cubicBezTo>
                                <a:pt x="3537880" y="757572"/>
                                <a:pt x="3564214" y="744402"/>
                                <a:pt x="3570797" y="737817"/>
                              </a:cubicBezTo>
                              <a:cubicBezTo>
                                <a:pt x="3577381" y="731232"/>
                                <a:pt x="3583964" y="724647"/>
                                <a:pt x="3597131" y="711478"/>
                              </a:cubicBezTo>
                              <a:cubicBezTo>
                                <a:pt x="3610298" y="698308"/>
                                <a:pt x="3623465" y="691723"/>
                                <a:pt x="3636632" y="678554"/>
                              </a:cubicBezTo>
                              <a:cubicBezTo>
                                <a:pt x="3643215" y="665384"/>
                                <a:pt x="3682716" y="639045"/>
                                <a:pt x="3682716" y="639045"/>
                              </a:cubicBezTo>
                              <a:cubicBezTo>
                                <a:pt x="3682716" y="639045"/>
                                <a:pt x="3682716" y="639045"/>
                                <a:pt x="3722217" y="606120"/>
                              </a:cubicBezTo>
                              <a:cubicBezTo>
                                <a:pt x="3722217" y="606120"/>
                                <a:pt x="3827552" y="507348"/>
                                <a:pt x="3834136" y="500763"/>
                              </a:cubicBezTo>
                              <a:cubicBezTo>
                                <a:pt x="3834136" y="494178"/>
                                <a:pt x="3853886" y="487593"/>
                                <a:pt x="3853886" y="487593"/>
                              </a:cubicBezTo>
                              <a:cubicBezTo>
                                <a:pt x="3853886" y="487593"/>
                                <a:pt x="3860469" y="481009"/>
                                <a:pt x="3873636" y="467839"/>
                              </a:cubicBezTo>
                              <a:close/>
                              <a:moveTo>
                                <a:pt x="2746897" y="423355"/>
                              </a:moveTo>
                              <a:lnTo>
                                <a:pt x="2760799" y="437257"/>
                              </a:lnTo>
                              <a:lnTo>
                                <a:pt x="2741336" y="448378"/>
                              </a:lnTo>
                              <a:lnTo>
                                <a:pt x="2741336" y="428916"/>
                              </a:lnTo>
                              <a:lnTo>
                                <a:pt x="2746897" y="423355"/>
                              </a:lnTo>
                              <a:close/>
                              <a:moveTo>
                                <a:pt x="2272464" y="95"/>
                              </a:moveTo>
                              <a:cubicBezTo>
                                <a:pt x="2284975" y="1034"/>
                                <a:pt x="2299274" y="8540"/>
                                <a:pt x="2299274" y="8540"/>
                              </a:cubicBezTo>
                              <a:lnTo>
                                <a:pt x="2273854" y="28558"/>
                              </a:lnTo>
                              <a:cubicBezTo>
                                <a:pt x="2273854" y="28558"/>
                                <a:pt x="2273854" y="28558"/>
                                <a:pt x="2254790" y="28558"/>
                              </a:cubicBezTo>
                              <a:cubicBezTo>
                                <a:pt x="2254790" y="28558"/>
                                <a:pt x="2254790" y="8540"/>
                                <a:pt x="2261145" y="1868"/>
                              </a:cubicBezTo>
                              <a:cubicBezTo>
                                <a:pt x="2264322" y="200"/>
                                <a:pt x="2268294" y="-217"/>
                                <a:pt x="2272464" y="9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B8DE9"/>
                        </a:solidFill>
                        <a:ln w="9525">
                          <a:noFill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347.85pt;margin-top:345pt;height:48.55pt;width:44.7pt;z-index:251746304;mso-width-relative:page;mso-height-relative:page;" fillcolor="#3B8DE9" filled="t" stroked="f" coordsize="4757024,5166475" o:gfxdata="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" path="m3800615,3920919c3978552,3927407,3978552,3927407,3978552,3927407c3978552,3927407,3866518,3959843,3800615,3920919xm3505907,3901458c3505907,3901458,3578340,3908033,3598095,3914607c3598095,3914607,3598095,3914607,3644189,3927756c3644189,3927756,3644189,3927756,3683698,3947480c3683698,3947480,3683698,3947480,3716622,3973778c3716622,3973778,3716622,3973778,3756131,3986927c3756131,3986927,3756131,3986927,3828564,4006650c3828564,4006650,3828564,4006650,3933921,4052672c3933921,4052672,3933921,4052672,3980015,4065821c3980015,4065821,4105126,4131566,4124881,4138140c4151220,4144715,4157805,4164438,4157805,4164438c4157805,4164438,4190729,4184162,4203899,4190736c4217068,4197311,4236823,4203886,4256577,4210460c4276332,4223609,4296086,4236758,4315841,4243333c4342180,4249907,4401444,4276205,4401444,4276205c4401444,4276205,4401444,4276205,4467292,4309078c4467292,4309078,4658252,4394546,4671421,4394546c4684591,4394546,4704346,4414270,4704346,4414270c4704346,4414270,4717515,4420844,4737270,4433993c4737270,4433993,4737270,4433993,4757024,4453717c4757024,4453717,4757024,4453717,4717515,4453717c4691176,4460291,4664837,4414270,4664837,4414270c4664837,4414270,4664837,4414270,4467292,4328801c4467292,4328801,4467292,4328801,4151220,4190736c4151220,4190736,4151220,4190736,4032693,4105268c4032693,4105268,4032693,4105268,3953675,4072395c3953675,4072395,3953675,4072395,3828564,4046097c3828564,4046097,3828564,4046097,3742961,4026374c3742961,4026374,3742961,4026374,3657358,3980352c3657358,3980352,3657358,3980352,3505907,3901458xm3795055,3815269l3920167,3840292,3697746,3829170,3795055,3815269xm4425720,1620817c4481777,1618505,4548787,1627756,4507550,1693542c4349199,1746171,4349199,1746171,4349199,1746171c4250230,1746171,4250230,1746171,4250230,1746171c3973117,1864587,3973117,1864587,3973117,1864587l3247344,2055367c3379303,2015895,3379303,2015895,3379303,2015895c3913736,1838272,3913736,1838272,3913736,1838272c4091880,1759329,4091880,1759329,4091880,1759329c4091880,1759329,4303014,1634335,4362395,1627756c4362395,1627756,4392086,1622205,4425720,1620817xm2833481,1554921c2833481,1554921,2846986,1568425,2840234,1581930c2826729,1595434,2799721,1602186,2799721,1602186l2813225,1568425c2813225,1568425,2813225,1568425,2833481,1554921xm1461755,1526595l1461715,1526922,1461549,1527110c1453516,1537303,1446924,1547187,1443628,1555424c1437036,1568603,1443628,1555424,1450219,1542245c1453515,1532361,1460107,1522477,1461755,1526595xm1522730,1463171c1522730,1463171,1588649,1463171,1582058,1496119c1575466,1529066,1562282,1614730,1562282,1614730c1582058,1674035,1582058,1674035,1582058,1674035c1601833,1739931,1601833,1739931,1601833,1739931c1568874,1779468,1568874,1779468,1568874,1779468c1549098,1851952,1549098,1851952,1549098,1851952c1549098,1851952,1601833,1917847,1661160,1891489c1661160,1891489,1740263,1983742,1812774,1911258c1812774,1911258,1891877,1812415,1924837,1891489c2010532,1838773,2010532,1838773,2010532,1838773c2135778,1799236,2135778,1799236,2135778,1799236c2135778,1799236,2181921,1812415,2188513,1772878c2188513,1772878,2155554,1700393,2228065,1687214c2261024,1634498,2261024,1634498,2261024,1634498c2261024,1634498,2392862,1555424,2465373,1634498c2498333,1746520,2498333,1746520,2498333,1746520c2498333,1746520,2584028,1792647,2518109,1838773c2491741,1898079,2491741,1898079,2491741,1898079c2491741,1898079,2544476,1957384,2478557,2010100c2478557,2010100,2419230,2082585,2491741,2082585c2524701,2148480,2524701,2148480,2524701,2148480c2524701,2148480,2577436,2188017,2570844,2260502c2696090,2339576,2696090,2339576,2696090,2339576c2788377,2379113,2788377,2379113,2788377,2379113c2887256,2425239,2887256,2425239,2887256,2425239c2979542,2359344,2979542,2359344,2979542,2359344c3085013,2326397,3085013,2326397,3085013,2326397c3085013,2372523,3085013,2372523,3085013,2372523c3019094,2405471,3019094,2405471,3019094,2405471c2966358,2471366,2966358,2471366,2966358,2471366c2900439,2517493,2900439,2517493,2900439,2517493c2893847,2596567,2893847,2596567,2893847,2596567c2900439,2616335,2920215,2609746,2926807,2603156c2939991,2596567,2939991,2589977,2913623,2636104c2860888,2721767,2887256,2754715,2887256,2754715c2880664,2807431,2880664,2807431,2880664,2807431c2966358,2820610,2966358,2820610,2966358,2820610c2966358,2820610,3019094,2820610,3005910,2886505c3012502,2965579,3012502,2965579,3012502,2965579c3065237,2945811,3065237,2945811,3065237,2945811c3078421,3044653,3078421,3044653,3078421,3044653c3078421,3044653,3078421,3084190,3058645,3110548c3032277,3130317,3032277,3130317,3032277,3130317c3111380,3189623,3111380,3189623,3111380,3189623c3157524,3262107,3157524,3262107,3157524,3262107c3150932,3301644,3131156,3341181,3131156,3341181c3170708,3387308,3170708,3387308,3170708,3387308c3164116,3492740,3164116,3492740,3164116,3492740c3269586,3604762,3269586,3604762,3269586,3604762c3144340,3677246,3144340,3677246,3144340,3677246c3104788,3716783,3104788,3716783,3104788,3716783c3078421,3789268,3078421,3789268,3078421,3789268c3065237,3868342,3065237,3868342,3065237,3868342c2986134,3901289,2986134,3901289,2986134,3901289c2939991,3901289,2939991,3901289,2939991,3901289c2939991,3901289,2933399,3934237,2926807,3960595c2920215,3986953,2913623,4033080,2913623,4033080c2847704,4079206,2847704,4079206,2847704,4079206c2748825,4085796,2748825,4085796,2748825,4085796c2748825,4085796,2729050,4098975,2702682,4098975c2676314,4105564,2656539,4164870,2656539,4164870c2597212,4197817,2597212,4230765,2610395,4257123c2623579,4283481,2623579,4309839,2610395,4336197c2597212,4355966,2630171,4388913,2584028,4395503c2537884,4402092,2524701,4408682,2498333,4415271c2471965,4415271,2471965,4415271,2471965,4415271c2386271,4448219,2386271,4448219,2386271,4448219c2386271,4448219,2359903,4514114,2412638,4566830c2478557,4639314,2478557,4639314,2478557,4639314c2478557,4639314,2544476,4678851,2518109,4678851c2485149,4678851,2419230,4685441,2419230,4685441c2392862,4626135,2392862,4626135,2392862,4626135c2346719,4560240,2346719,4560240,2346719,4560240c2346719,4507524,2346719,4507524,2346719,4507524c2300576,4454808,2300576,4454808,2300576,4454808c2267616,4415271,2267616,4415271,2267616,4415271c2267616,4415271,2188513,4369145,2181921,4402092c2168737,4421861,2168737,4421861,2162145,4421861c2162145,4421861,2162145,4421861,2162145,4448219c2162145,4494345,2195105,4487756,2162145,4494345c2122594,4507524,2122594,4507524,2122594,4507524c2056675,4435040,2056675,4435040,2056675,4435040c2030307,4435040,2003940,4474577,2003940,4474577c2003940,4474577,1957796,4481166,1938021,4500935c1918245,4520703,1918245,4520703,1918245,4520703c1918245,4520703,1852326,4553651,1839142,4573419c1825958,4599777,1819366,4632725,1819366,4632725c1839142,5159886,1839142,5159886,1839142,5159886c1792999,5166475,1792999,5166475,1792999,5166475c1792999,5074222,1792999,5074222,1792999,5074222c1792999,5074222,1766631,4988558,1773223,4968790c1773223,4942432,1753447,4843589,1753447,4843589c1773223,4738157,1773223,4738157,1773223,4738157c1766631,4678851,1766631,4678851,1766631,4678851c1694120,4639314,1694120,4639314,1694120,4639314c1694120,4639314,1634793,4599777,1641385,4652493c1647977,4705210,1628201,4738157,1628201,4738157c1582058,4757926,1549098,4738157,1562282,4711799c1575466,4692030,1575466,4692030,1575466,4692030c1582058,4612956,1582058,4612956,1582058,4612956c1535914,4580009,1535914,4580009,1535914,4580009c1535914,4580009,1529322,4553651,1502955,4533882c1483179,4507524,1483179,4507524,1483179,4507524c1390892,4461398,1390892,4461398,1390892,4461398c1390892,4461398,1357933,4494345,1344749,4514114c1331565,4540472,1285422,4553651,1285422,4553651c1206319,4553651,1206319,4553651,1206319,4553651c1160175,4527293,1160175,4527293,1160175,4527293c1140400,4448219,1140400,4448219,1140400,4448219c1140400,4448219,1127216,4421861,1100848,4402092c1081073,4375734,988786,4316428,988786,4316428c942643,4283481,942643,4283481,942643,4283481c942643,4283481,949234,4224175,949234,4197817c949234,4184638,955826,4184638,962418,4184638c969010,4184638,969010,4184638,942643,4171459c896499,4145101,955826,4164870,896499,4145101c837172,4125333,771253,4118743,804213,4079206c837172,4033080,837172,4033080,837172,4033080c837172,4033080,817396,3960595,791029,3973774c777845,3973774,771253,3973774,764661,3967185c758069,3960595,744885,3960595,725110,3986953c692150,4026490,731702,4000132,692150,4026490c646007,4052848,619639,4039669,619639,4039669c573496,3986953,573496,3986953,573496,3986953c593271,3934237,593271,3934237,593271,3934237c553720,3881521,566904,3848573,533944,3841984c494393,3835394,461433,3802447,461433,3802447c441658,3756320,441658,3756320,441658,3756320c441658,3756320,408698,3631120,375739,3637709c362555,3637709,355963,3631120,342779,3624530c336187,3617941,323003,3611351,309820,3611351c283452,3617941,204349,3611351,204349,3611351c138430,3558635,138430,3558635,138430,3558635c138430,3558635,138430,3538866,151614,3512508c164798,3492740,164798,3492740,164798,3492740c164798,3492740,158206,3505919,105470,3492740c52735,3486150,39551,3433434,39551,3433434c39551,3433434,59327,3400487,39551,3360950c26368,3328002,0,3229160,0,3229160c32959,3176444,32959,3176444,32959,3176444c112062,3117138,112062,3117138,112062,3117138c145022,3071011,158206,2978758,158206,2978758c210941,2965579,224125,2952400,257084,2952400c296636,2952400,296636,2932632,336187,2939221c369147,2945811,382330,2919453,382330,2919453c355963,2879916,342779,2853558,316411,2840379c296636,2827200,276860,2787662,276860,2787662c276860,2701999,276860,2701999,276860,2701999c276860,2701999,250492,2649283,263676,2622925c276860,2603156,210941,2622925,276860,2603156c342779,2583388,342779,2583388,342779,2583388c355963,2517493,355963,2517493,355963,2517493c355963,2431829,355963,2431829,355963,2431829c408698,2398881,408698,2398881,408698,2398881c474617,2372523,474617,2372523,474617,2372523c547128,2332986,547128,2332986,547128,2332986c553720,2240733,553720,2240733,553720,2240733c487801,2214375,487801,2214375,487801,2214375c487801,2214375,481209,2122122,507577,2115533c540536,2115533,586680,2082585,586680,2082585c586680,2082585,652599,2108943,659191,2075995c665782,2049637,672374,2023279,678966,1990332c685558,1957384,725110,1884900,725110,1884900c725110,1884900,777845,1851952,804213,1865131c823988,1878310,856948,1884900,896499,1891489c929459,1898079,922867,1911258,969010,1911258c1015154,1917847,1074481,1937616,1074481,1911258c1081073,1884900,1114032,1851952,1114032,1825594c1107440,1799236,1146992,1733341,1146992,1733341c1239278,1739931,1239278,1739931,1239278,1739931c1245870,1786057,1245870,1786057,1245870,1786057c1245870,1786057,1259054,1845363,1239278,1865131c1212911,1884900,1206319,1931026,1232686,1931026c1259054,1937616,1456811,1937616,1437036,1924437c1423852,1911258,1423852,1911258,1423852,1911258c1509547,1759699,1509547,1759699,1509547,1759699c1509547,1759699,1397484,1746520,1443628,1594961c1451868,1571898,1456811,1555836,1459489,1545025l1461715,1526922,1488123,1496942c1506251,1477998,1522730,1463171,1522730,1463171xm2832694,1433993c2837256,1432473,2842121,1433283,2846987,1438149c2834012,1470586,2834012,1470586,2834012,1470586c2821037,1477073,2808063,1464098,2808063,1464098c2808063,1464098,2819010,1438554,2832694,1433993xm3278763,1399123c3284934,1398814,3289047,1401697,3289047,1409935c3289047,1409935,3282465,1449477,3242974,1436296c3190319,1469248,3190319,1469248,3190319,1469248c3104755,1495609,3104755,1495609,3104755,1495609c3038937,1508789,3038937,1508789,3038937,1508789l2966537,1554921c2966537,1554921,2992864,1508789,3025773,1502199c3078428,1489018,3078428,1489018,3078428,1489018c3157410,1462657,3157410,1462657,3157410,1462657c3223228,1429706,3223228,1429706,3223228,1429706c3223228,1429706,3260252,1400050,3278763,1399123xm3040257,1218887c3042733,1219819,3044384,1222305,3044384,1227278l2938734,1293577c2938734,1293577,2938734,1293577,2984956,1253797c2984956,1253797,2984956,1253797,3017971,1227278c3017971,1227278,3032828,1216090,3040257,1218887xm3577972,974958c3577972,974958,3597656,1001648,3571410,1008321c3532042,1035011,3532042,1035011,3532042,1035011c3532042,1035011,3453305,1101737,3433620,1081719c3538603,1008321,3538603,1008321,3538603,1008321c3538603,1008321,3564849,968285,3577972,974958xm3116672,937703c3116672,937703,3077351,1016345,3024923,1029452c3116672,937703,3116672,937703,3116672,937703xm3049945,929362l2944295,1040572,2985999,990527,3049945,929362xm3873636,467839c3873636,467839,3873636,467839,3886803,467839c3886803,467839,3886803,467839,3873636,494178c3867053,507348,3840719,513933,3840719,513933c3840719,513933,3840719,513933,3728800,612705c3728800,612705,3728800,612705,3551047,770741c3551047,770741,3551047,770741,3472046,816835c3472046,816835,3472046,816835,3425962,862929c3425962,862929,3425962,862929,3366710,935362c3366710,935362,3366710,935362,3327210,981456c3327210,981456,3327210,981456,3281126,1020965c3281126,1020965,3281126,1020965,3188957,1093398c3188957,1093398,3215291,1047304,3221874,1040719c3221874,1040719,3221874,1040719,3248208,1014380c3248208,1014380,3248208,1014380,3267959,994625c3267959,994625,3267959,994625,3294292,974871c3294292,974871,3294292,974871,3314043,961701c3314043,961701,3314043,961701,3346960,922192c3346960,922192,3346960,922192,3406211,862929c3406211,862929,3406211,862929,3432545,843174c3432545,843174,3504963,783911,3518130,770741c3531297,757572,3537880,757572,3537880,757572c3537880,757572,3564214,744402,3570797,737817c3577381,731232,3583964,724647,3597131,711478c3610298,698308,3623465,691723,3636632,678554c3643215,665384,3682716,639045,3682716,639045c3682716,639045,3682716,639045,3722217,606120c3722217,606120,3827552,507348,3834136,500763c3834136,494178,3853886,487593,3853886,487593c3853886,487593,3860469,481009,3873636,467839xm2746897,423355l2760799,437257,2741336,448378,2741336,428916,2746897,423355xm2272464,95c2284975,1034,2299274,8540,2299274,8540l2273854,28558c2273854,28558,2273854,28558,2254790,28558c2254790,28558,2254790,8540,2261145,1868c2264322,200,2268294,-217,2272464,95xe">
                <v:fill on="t" focussize="0,0"/>
                <v:stroke on="f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4495165</wp:posOffset>
                </wp:positionH>
                <wp:positionV relativeFrom="paragraph">
                  <wp:posOffset>4945380</wp:posOffset>
                </wp:positionV>
                <wp:extent cx="63500" cy="52705"/>
                <wp:effectExtent l="0" t="0" r="0" b="5080"/>
                <wp:wrapNone/>
                <wp:docPr id="342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63661" cy="52670"/>
                        </a:xfrm>
                        <a:custGeom>
                          <a:avLst/>
                          <a:gdLst>
                            <a:gd name="T0" fmla="*/ 520630 w 81"/>
                            <a:gd name="T1" fmla="*/ 191340 h 67"/>
                            <a:gd name="T2" fmla="*/ 243839 w 81"/>
                            <a:gd name="T3" fmla="*/ 6598 h 67"/>
                            <a:gd name="T4" fmla="*/ 224068 w 81"/>
                            <a:gd name="T5" fmla="*/ 26392 h 67"/>
                            <a:gd name="T6" fmla="*/ 210888 w 81"/>
                            <a:gd name="T7" fmla="*/ 52784 h 67"/>
                            <a:gd name="T8" fmla="*/ 171346 w 81"/>
                            <a:gd name="T9" fmla="*/ 85773 h 67"/>
                            <a:gd name="T10" fmla="*/ 158166 w 81"/>
                            <a:gd name="T11" fmla="*/ 98969 h 67"/>
                            <a:gd name="T12" fmla="*/ 164756 w 81"/>
                            <a:gd name="T13" fmla="*/ 112165 h 67"/>
                            <a:gd name="T14" fmla="*/ 138395 w 81"/>
                            <a:gd name="T15" fmla="*/ 125361 h 67"/>
                            <a:gd name="T16" fmla="*/ 138395 w 81"/>
                            <a:gd name="T17" fmla="*/ 131959 h 67"/>
                            <a:gd name="T18" fmla="*/ 131805 w 81"/>
                            <a:gd name="T19" fmla="*/ 131959 h 67"/>
                            <a:gd name="T20" fmla="*/ 105444 w 81"/>
                            <a:gd name="T21" fmla="*/ 151753 h 67"/>
                            <a:gd name="T22" fmla="*/ 85673 w 81"/>
                            <a:gd name="T23" fmla="*/ 178144 h 67"/>
                            <a:gd name="T24" fmla="*/ 85673 w 81"/>
                            <a:gd name="T25" fmla="*/ 204536 h 67"/>
                            <a:gd name="T26" fmla="*/ 65902 w 81"/>
                            <a:gd name="T27" fmla="*/ 217732 h 67"/>
                            <a:gd name="T28" fmla="*/ 72493 w 81"/>
                            <a:gd name="T29" fmla="*/ 224330 h 67"/>
                            <a:gd name="T30" fmla="*/ 59312 w 81"/>
                            <a:gd name="T31" fmla="*/ 244124 h 67"/>
                            <a:gd name="T32" fmla="*/ 26361 w 81"/>
                            <a:gd name="T33" fmla="*/ 244124 h 67"/>
                            <a:gd name="T34" fmla="*/ 79083 w 81"/>
                            <a:gd name="T35" fmla="*/ 250722 h 67"/>
                            <a:gd name="T36" fmla="*/ 98854 w 81"/>
                            <a:gd name="T37" fmla="*/ 270516 h 67"/>
                            <a:gd name="T38" fmla="*/ 98854 w 81"/>
                            <a:gd name="T39" fmla="*/ 296907 h 67"/>
                            <a:gd name="T40" fmla="*/ 105444 w 81"/>
                            <a:gd name="T41" fmla="*/ 310103 h 67"/>
                            <a:gd name="T42" fmla="*/ 72493 w 81"/>
                            <a:gd name="T43" fmla="*/ 329897 h 67"/>
                            <a:gd name="T44" fmla="*/ 92263 w 81"/>
                            <a:gd name="T45" fmla="*/ 329897 h 67"/>
                            <a:gd name="T46" fmla="*/ 112034 w 81"/>
                            <a:gd name="T47" fmla="*/ 336495 h 67"/>
                            <a:gd name="T48" fmla="*/ 125215 w 81"/>
                            <a:gd name="T49" fmla="*/ 356289 h 67"/>
                            <a:gd name="T50" fmla="*/ 138395 w 81"/>
                            <a:gd name="T51" fmla="*/ 349691 h 67"/>
                            <a:gd name="T52" fmla="*/ 164756 w 81"/>
                            <a:gd name="T53" fmla="*/ 382681 h 67"/>
                            <a:gd name="T54" fmla="*/ 191117 w 81"/>
                            <a:gd name="T55" fmla="*/ 402474 h 67"/>
                            <a:gd name="T56" fmla="*/ 224068 w 81"/>
                            <a:gd name="T57" fmla="*/ 422268 h 67"/>
                            <a:gd name="T58" fmla="*/ 270200 w 81"/>
                            <a:gd name="T59" fmla="*/ 422268 h 67"/>
                            <a:gd name="T60" fmla="*/ 303151 w 81"/>
                            <a:gd name="T61" fmla="*/ 409072 h 67"/>
                            <a:gd name="T62" fmla="*/ 322922 w 81"/>
                            <a:gd name="T63" fmla="*/ 402474 h 67"/>
                            <a:gd name="T64" fmla="*/ 342693 w 81"/>
                            <a:gd name="T65" fmla="*/ 382681 h 67"/>
                            <a:gd name="T66" fmla="*/ 375644 w 81"/>
                            <a:gd name="T67" fmla="*/ 395876 h 67"/>
                            <a:gd name="T68" fmla="*/ 402005 w 81"/>
                            <a:gd name="T69" fmla="*/ 402474 h 67"/>
                            <a:gd name="T70" fmla="*/ 402005 w 81"/>
                            <a:gd name="T71" fmla="*/ 382681 h 67"/>
                            <a:gd name="T72" fmla="*/ 421776 w 81"/>
                            <a:gd name="T73" fmla="*/ 343093 h 67"/>
                            <a:gd name="T74" fmla="*/ 461317 w 81"/>
                            <a:gd name="T75" fmla="*/ 329897 h 67"/>
                            <a:gd name="T76" fmla="*/ 487678 w 81"/>
                            <a:gd name="T77" fmla="*/ 336495 h 67"/>
                            <a:gd name="T78" fmla="*/ 500859 w 81"/>
                            <a:gd name="T79" fmla="*/ 296907 h 67"/>
                            <a:gd name="T80" fmla="*/ 481088 w 81"/>
                            <a:gd name="T81" fmla="*/ 263918 h 67"/>
                            <a:gd name="T82" fmla="*/ 474498 w 81"/>
                            <a:gd name="T83" fmla="*/ 204536 h 67"/>
                            <a:gd name="T84" fmla="*/ 507449 w 81"/>
                            <a:gd name="T85" fmla="*/ 204536 h 67"/>
                            <a:gd name="T86" fmla="*/ 520630 w 81"/>
                            <a:gd name="T87" fmla="*/ 191340 h 67"/>
                            <a:gd name="T88" fmla="*/ 487678 w 81"/>
                            <a:gd name="T89" fmla="*/ 197938 h 67"/>
                            <a:gd name="T90" fmla="*/ 461317 w 81"/>
                            <a:gd name="T91" fmla="*/ 164949 h 67"/>
                            <a:gd name="T92" fmla="*/ 481088 w 81"/>
                            <a:gd name="T93" fmla="*/ 164949 h 67"/>
                            <a:gd name="T94" fmla="*/ 474498 w 81"/>
                            <a:gd name="T95" fmla="*/ 145155 h 67"/>
                            <a:gd name="T96" fmla="*/ 467908 w 81"/>
                            <a:gd name="T97" fmla="*/ 118763 h 67"/>
                            <a:gd name="T98" fmla="*/ 434956 w 81"/>
                            <a:gd name="T99" fmla="*/ 85773 h 67"/>
                            <a:gd name="T100" fmla="*/ 415186 w 81"/>
                            <a:gd name="T101" fmla="*/ 65979 h 67"/>
                            <a:gd name="T102" fmla="*/ 388825 w 81"/>
                            <a:gd name="T103" fmla="*/ 52784 h 67"/>
                            <a:gd name="T104" fmla="*/ 355873 w 81"/>
                            <a:gd name="T105" fmla="*/ 39588 h 67"/>
                            <a:gd name="T106" fmla="*/ 355873 w 81"/>
                            <a:gd name="T107" fmla="*/ 39588 h 67"/>
                            <a:gd name="T108" fmla="*/ 322922 w 81"/>
                            <a:gd name="T109" fmla="*/ 46186 h 67"/>
                            <a:gd name="T110" fmla="*/ 303151 w 81"/>
                            <a:gd name="T111" fmla="*/ 19794 h 67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</a:gdLst>
                          <a:ahLst/>
                          <a:cxnLst>
                            <a:cxn ang="T112">
                              <a:pos x="T0" y="T1"/>
                            </a:cxn>
                            <a:cxn ang="T113">
                              <a:pos x="T2" y="T3"/>
                            </a:cxn>
                            <a:cxn ang="T114">
                              <a:pos x="T4" y="T5"/>
                            </a:cxn>
                            <a:cxn ang="T115">
                              <a:pos x="T6" y="T7"/>
                            </a:cxn>
                            <a:cxn ang="T116">
                              <a:pos x="T8" y="T9"/>
                            </a:cxn>
                            <a:cxn ang="T117">
                              <a:pos x="T10" y="T11"/>
                            </a:cxn>
                            <a:cxn ang="T118">
                              <a:pos x="T12" y="T13"/>
                            </a:cxn>
                            <a:cxn ang="T119">
                              <a:pos x="T14" y="T15"/>
                            </a:cxn>
                            <a:cxn ang="T120">
                              <a:pos x="T16" y="T17"/>
                            </a:cxn>
                            <a:cxn ang="T121">
                              <a:pos x="T18" y="T19"/>
                            </a:cxn>
                            <a:cxn ang="T122">
                              <a:pos x="T20" y="T21"/>
                            </a:cxn>
                            <a:cxn ang="T123">
                              <a:pos x="T22" y="T23"/>
                            </a:cxn>
                            <a:cxn ang="T124">
                              <a:pos x="T24" y="T25"/>
                            </a:cxn>
                            <a:cxn ang="T125">
                              <a:pos x="T26" y="T27"/>
                            </a:cxn>
                            <a:cxn ang="T126">
                              <a:pos x="T28" y="T29"/>
                            </a:cxn>
                            <a:cxn ang="T127">
                              <a:pos x="T30" y="T31"/>
                            </a:cxn>
                            <a:cxn ang="T128">
                              <a:pos x="T32" y="T33"/>
                            </a:cxn>
                            <a:cxn ang="T129">
                              <a:pos x="T34" y="T35"/>
                            </a:cxn>
                            <a:cxn ang="T130">
                              <a:pos x="T36" y="T37"/>
                            </a:cxn>
                            <a:cxn ang="T131">
                              <a:pos x="T38" y="T39"/>
                            </a:cxn>
                            <a:cxn ang="T132">
                              <a:pos x="T40" y="T41"/>
                            </a:cxn>
                            <a:cxn ang="T133">
                              <a:pos x="T42" y="T43"/>
                            </a:cxn>
                            <a:cxn ang="T134">
                              <a:pos x="T44" y="T45"/>
                            </a:cxn>
                            <a:cxn ang="T135">
                              <a:pos x="T46" y="T47"/>
                            </a:cxn>
                            <a:cxn ang="T136">
                              <a:pos x="T48" y="T49"/>
                            </a:cxn>
                            <a:cxn ang="T137">
                              <a:pos x="T50" y="T51"/>
                            </a:cxn>
                            <a:cxn ang="T138">
                              <a:pos x="T52" y="T53"/>
                            </a:cxn>
                            <a:cxn ang="T139">
                              <a:pos x="T54" y="T55"/>
                            </a:cxn>
                            <a:cxn ang="T140">
                              <a:pos x="T56" y="T57"/>
                            </a:cxn>
                            <a:cxn ang="T141">
                              <a:pos x="T58" y="T59"/>
                            </a:cxn>
                            <a:cxn ang="T142">
                              <a:pos x="T60" y="T61"/>
                            </a:cxn>
                            <a:cxn ang="T143">
                              <a:pos x="T62" y="T63"/>
                            </a:cxn>
                            <a:cxn ang="T144">
                              <a:pos x="T64" y="T65"/>
                            </a:cxn>
                            <a:cxn ang="T145">
                              <a:pos x="T66" y="T67"/>
                            </a:cxn>
                            <a:cxn ang="T146">
                              <a:pos x="T68" y="T69"/>
                            </a:cxn>
                            <a:cxn ang="T147">
                              <a:pos x="T70" y="T71"/>
                            </a:cxn>
                            <a:cxn ang="T148">
                              <a:pos x="T72" y="T73"/>
                            </a:cxn>
                            <a:cxn ang="T149">
                              <a:pos x="T74" y="T75"/>
                            </a:cxn>
                            <a:cxn ang="T150">
                              <a:pos x="T76" y="T77"/>
                            </a:cxn>
                            <a:cxn ang="T151">
                              <a:pos x="T78" y="T79"/>
                            </a:cxn>
                            <a:cxn ang="T152">
                              <a:pos x="T80" y="T81"/>
                            </a:cxn>
                            <a:cxn ang="T153">
                              <a:pos x="T82" y="T83"/>
                            </a:cxn>
                            <a:cxn ang="T154">
                              <a:pos x="T84" y="T85"/>
                            </a:cxn>
                            <a:cxn ang="T155">
                              <a:pos x="T86" y="T87"/>
                            </a:cxn>
                            <a:cxn ang="T156">
                              <a:pos x="T88" y="T89"/>
                            </a:cxn>
                            <a:cxn ang="T157">
                              <a:pos x="T90" y="T91"/>
                            </a:cxn>
                            <a:cxn ang="T158">
                              <a:pos x="T92" y="T93"/>
                            </a:cxn>
                            <a:cxn ang="T159">
                              <a:pos x="T94" y="T95"/>
                            </a:cxn>
                            <a:cxn ang="T160">
                              <a:pos x="T96" y="T97"/>
                            </a:cxn>
                            <a:cxn ang="T161">
                              <a:pos x="T98" y="T99"/>
                            </a:cxn>
                            <a:cxn ang="T162">
                              <a:pos x="T100" y="T101"/>
                            </a:cxn>
                            <a:cxn ang="T163">
                              <a:pos x="T102" y="T103"/>
                            </a:cxn>
                            <a:cxn ang="T164">
                              <a:pos x="T104" y="T105"/>
                            </a:cxn>
                            <a:cxn ang="T165">
                              <a:pos x="T106" y="T107"/>
                            </a:cxn>
                            <a:cxn ang="T166">
                              <a:pos x="T108" y="T109"/>
                            </a:cxn>
                            <a:cxn ang="T167">
                              <a:pos x="T110" y="T111"/>
                            </a:cxn>
                          </a:cxnLst>
                          <a:rect l="0" t="0" r="r" b="b"/>
                          <a:pathLst>
                            <a:path w="81" h="67">
                              <a:moveTo>
                                <a:pt x="78" y="29"/>
                              </a:moveTo>
                              <a:cubicBezTo>
                                <a:pt x="78" y="29"/>
                                <a:pt x="78" y="29"/>
                                <a:pt x="78" y="29"/>
                              </a:cubicBezTo>
                              <a:cubicBezTo>
                                <a:pt x="79" y="29"/>
                                <a:pt x="79" y="29"/>
                                <a:pt x="79" y="29"/>
                              </a:cubicBezTo>
                              <a:cubicBezTo>
                                <a:pt x="79" y="29"/>
                                <a:pt x="79" y="29"/>
                                <a:pt x="79" y="29"/>
                              </a:cubicBezTo>
                              <a:cubicBezTo>
                                <a:pt x="79" y="29"/>
                                <a:pt x="78" y="29"/>
                                <a:pt x="78" y="29"/>
                              </a:cubicBezTo>
                              <a:moveTo>
                                <a:pt x="40" y="0"/>
                              </a:moveTo>
                              <a:cubicBezTo>
                                <a:pt x="40" y="0"/>
                                <a:pt x="38" y="1"/>
                                <a:pt x="37" y="1"/>
                              </a:cubicBezTo>
                              <a:cubicBezTo>
                                <a:pt x="37" y="1"/>
                                <a:pt x="37" y="1"/>
                                <a:pt x="37" y="1"/>
                              </a:cubicBezTo>
                              <a:cubicBezTo>
                                <a:pt x="36" y="1"/>
                                <a:pt x="36" y="1"/>
                                <a:pt x="36" y="1"/>
                              </a:cubicBezTo>
                              <a:cubicBezTo>
                                <a:pt x="36" y="1"/>
                                <a:pt x="35" y="2"/>
                                <a:pt x="35" y="3"/>
                              </a:cubicBezTo>
                              <a:cubicBezTo>
                                <a:pt x="35" y="4"/>
                                <a:pt x="35" y="4"/>
                                <a:pt x="35" y="4"/>
                              </a:cubicBezTo>
                              <a:cubicBezTo>
                                <a:pt x="35" y="4"/>
                                <a:pt x="35" y="4"/>
                                <a:pt x="34" y="4"/>
                              </a:cubicBezTo>
                              <a:cubicBezTo>
                                <a:pt x="34" y="3"/>
                                <a:pt x="33" y="3"/>
                                <a:pt x="33" y="3"/>
                              </a:cubicBezTo>
                              <a:cubicBezTo>
                                <a:pt x="32" y="5"/>
                                <a:pt x="32" y="5"/>
                                <a:pt x="32" y="5"/>
                              </a:cubicBezTo>
                              <a:cubicBezTo>
                                <a:pt x="32" y="5"/>
                                <a:pt x="32" y="6"/>
                                <a:pt x="32" y="7"/>
                              </a:cubicBezTo>
                              <a:cubicBezTo>
                                <a:pt x="32" y="7"/>
                                <a:pt x="32" y="8"/>
                                <a:pt x="32" y="8"/>
                              </a:cubicBezTo>
                              <a:cubicBezTo>
                                <a:pt x="32" y="9"/>
                                <a:pt x="29" y="10"/>
                                <a:pt x="29" y="10"/>
                              </a:cubicBezTo>
                              <a:cubicBezTo>
                                <a:pt x="28" y="10"/>
                                <a:pt x="28" y="10"/>
                                <a:pt x="28" y="10"/>
                              </a:cubicBezTo>
                              <a:cubicBezTo>
                                <a:pt x="28" y="10"/>
                                <a:pt x="28" y="11"/>
                                <a:pt x="27" y="11"/>
                              </a:cubicBezTo>
                              <a:cubicBezTo>
                                <a:pt x="27" y="12"/>
                                <a:pt x="27" y="12"/>
                                <a:pt x="26" y="13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23" y="13"/>
                                <a:pt x="23" y="13"/>
                                <a:pt x="23" y="13"/>
                              </a:cubicBezTo>
                              <a:cubicBezTo>
                                <a:pt x="23" y="13"/>
                                <a:pt x="23" y="14"/>
                                <a:pt x="24" y="15"/>
                              </a:cubicBezTo>
                              <a:cubicBezTo>
                                <a:pt x="24" y="15"/>
                                <a:pt x="24" y="15"/>
                                <a:pt x="24" y="15"/>
                              </a:cubicBezTo>
                              <a:cubicBezTo>
                                <a:pt x="24" y="15"/>
                                <a:pt x="24" y="15"/>
                                <a:pt x="24" y="15"/>
                              </a:cubicBezTo>
                              <a:cubicBezTo>
                                <a:pt x="24" y="15"/>
                                <a:pt x="24" y="15"/>
                                <a:pt x="24" y="15"/>
                              </a:cubicBezTo>
                              <a:cubicBezTo>
                                <a:pt x="24" y="15"/>
                                <a:pt x="24" y="15"/>
                                <a:pt x="25" y="15"/>
                              </a:cubicBezTo>
                              <a:cubicBezTo>
                                <a:pt x="26" y="16"/>
                                <a:pt x="25" y="16"/>
                                <a:pt x="25" y="17"/>
                              </a:cubicBezTo>
                              <a:cubicBezTo>
                                <a:pt x="25" y="17"/>
                                <a:pt x="24" y="18"/>
                                <a:pt x="24" y="18"/>
                              </a:cubicBezTo>
                              <a:cubicBezTo>
                                <a:pt x="24" y="18"/>
                                <a:pt x="24" y="18"/>
                                <a:pt x="23" y="17"/>
                              </a:cubicBezTo>
                              <a:cubicBezTo>
                                <a:pt x="23" y="17"/>
                                <a:pt x="22" y="17"/>
                                <a:pt x="22" y="17"/>
                              </a:cubicBezTo>
                              <a:cubicBezTo>
                                <a:pt x="22" y="17"/>
                                <a:pt x="22" y="18"/>
                                <a:pt x="21" y="19"/>
                              </a:cubicBezTo>
                              <a:cubicBezTo>
                                <a:pt x="21" y="19"/>
                                <a:pt x="21" y="19"/>
                                <a:pt x="21" y="19"/>
                              </a:cubicBezTo>
                              <a:cubicBezTo>
                                <a:pt x="21" y="19"/>
                                <a:pt x="21" y="19"/>
                                <a:pt x="21" y="19"/>
                              </a:cubicBezTo>
                              <a:cubicBezTo>
                                <a:pt x="21" y="19"/>
                                <a:pt x="21" y="19"/>
                                <a:pt x="21" y="19"/>
                              </a:cubicBezTo>
                              <a:cubicBezTo>
                                <a:pt x="21" y="19"/>
                                <a:pt x="21" y="20"/>
                                <a:pt x="21" y="20"/>
                              </a:cubicBezTo>
                              <a:cubicBezTo>
                                <a:pt x="21" y="20"/>
                                <a:pt x="20" y="20"/>
                                <a:pt x="20" y="20"/>
                              </a:cubicBezTo>
                              <a:cubicBezTo>
                                <a:pt x="20" y="20"/>
                                <a:pt x="20" y="20"/>
                                <a:pt x="20" y="20"/>
                              </a:cubicBezTo>
                              <a:cubicBezTo>
                                <a:pt x="20" y="20"/>
                                <a:pt x="20" y="20"/>
                                <a:pt x="20" y="20"/>
                              </a:cubicBezTo>
                              <a:cubicBezTo>
                                <a:pt x="20" y="20"/>
                                <a:pt x="20" y="20"/>
                                <a:pt x="20" y="20"/>
                              </a:cubicBezTo>
                              <a:cubicBezTo>
                                <a:pt x="20" y="20"/>
                                <a:pt x="20" y="20"/>
                                <a:pt x="20" y="20"/>
                              </a:cubicBezTo>
                              <a:cubicBezTo>
                                <a:pt x="19" y="20"/>
                                <a:pt x="18" y="20"/>
                                <a:pt x="18" y="20"/>
                              </a:cubicBezTo>
                              <a:cubicBezTo>
                                <a:pt x="18" y="21"/>
                                <a:pt x="18" y="21"/>
                                <a:pt x="18" y="21"/>
                              </a:cubicBezTo>
                              <a:cubicBezTo>
                                <a:pt x="18" y="21"/>
                                <a:pt x="16" y="23"/>
                                <a:pt x="16" y="23"/>
                              </a:cubicBezTo>
                              <a:cubicBezTo>
                                <a:pt x="15" y="24"/>
                                <a:pt x="15" y="24"/>
                                <a:pt x="15" y="24"/>
                              </a:cubicBezTo>
                              <a:cubicBezTo>
                                <a:pt x="13" y="24"/>
                                <a:pt x="13" y="24"/>
                                <a:pt x="13" y="24"/>
                              </a:cubicBezTo>
                              <a:cubicBezTo>
                                <a:pt x="13" y="25"/>
                                <a:pt x="13" y="25"/>
                                <a:pt x="13" y="25"/>
                              </a:cubicBezTo>
                              <a:cubicBezTo>
                                <a:pt x="13" y="27"/>
                                <a:pt x="13" y="27"/>
                                <a:pt x="13" y="27"/>
                              </a:cubicBezTo>
                              <a:cubicBezTo>
                                <a:pt x="13" y="27"/>
                                <a:pt x="13" y="28"/>
                                <a:pt x="14" y="28"/>
                              </a:cubicBezTo>
                              <a:cubicBezTo>
                                <a:pt x="14" y="28"/>
                                <a:pt x="15" y="29"/>
                                <a:pt x="15" y="29"/>
                              </a:cubicBezTo>
                              <a:cubicBezTo>
                                <a:pt x="14" y="31"/>
                                <a:pt x="14" y="31"/>
                                <a:pt x="14" y="31"/>
                              </a:cubicBezTo>
                              <a:cubicBezTo>
                                <a:pt x="14" y="31"/>
                                <a:pt x="14" y="31"/>
                                <a:pt x="13" y="31"/>
                              </a:cubicBezTo>
                              <a:cubicBezTo>
                                <a:pt x="13" y="32"/>
                                <a:pt x="12" y="32"/>
                                <a:pt x="12" y="32"/>
                              </a:cubicBezTo>
                              <a:cubicBezTo>
                                <a:pt x="12" y="33"/>
                                <a:pt x="12" y="33"/>
                                <a:pt x="12" y="33"/>
                              </a:cubicBezTo>
                              <a:cubicBezTo>
                                <a:pt x="10" y="33"/>
                                <a:pt x="10" y="33"/>
                                <a:pt x="10" y="33"/>
                              </a:cubicBezTo>
                              <a:cubicBezTo>
                                <a:pt x="10" y="33"/>
                                <a:pt x="10" y="33"/>
                                <a:pt x="10" y="33"/>
                              </a:cubicBezTo>
                              <a:cubicBezTo>
                                <a:pt x="9" y="33"/>
                                <a:pt x="9" y="33"/>
                                <a:pt x="9" y="33"/>
                              </a:cubicBezTo>
                              <a:cubicBezTo>
                                <a:pt x="9" y="33"/>
                                <a:pt x="9" y="33"/>
                                <a:pt x="9" y="34"/>
                              </a:cubicBezTo>
                              <a:cubicBezTo>
                                <a:pt x="9" y="34"/>
                                <a:pt x="10" y="34"/>
                                <a:pt x="10" y="34"/>
                              </a:cubicBezTo>
                              <a:cubicBezTo>
                                <a:pt x="10" y="34"/>
                                <a:pt x="11" y="34"/>
                                <a:pt x="11" y="34"/>
                              </a:cubicBezTo>
                              <a:cubicBezTo>
                                <a:pt x="11" y="34"/>
                                <a:pt x="11" y="34"/>
                                <a:pt x="11" y="34"/>
                              </a:cubicBezTo>
                              <a:cubicBezTo>
                                <a:pt x="12" y="34"/>
                                <a:pt x="11" y="35"/>
                                <a:pt x="11" y="35"/>
                              </a:cubicBezTo>
                              <a:cubicBezTo>
                                <a:pt x="11" y="37"/>
                                <a:pt x="11" y="37"/>
                                <a:pt x="11" y="37"/>
                              </a:cubicBezTo>
                              <a:cubicBezTo>
                                <a:pt x="9" y="37"/>
                                <a:pt x="9" y="37"/>
                                <a:pt x="9" y="37"/>
                              </a:cubicBezTo>
                              <a:cubicBezTo>
                                <a:pt x="7" y="36"/>
                                <a:pt x="7" y="36"/>
                                <a:pt x="7" y="36"/>
                              </a:cubicBezTo>
                              <a:cubicBezTo>
                                <a:pt x="7" y="36"/>
                                <a:pt x="5" y="37"/>
                                <a:pt x="4" y="37"/>
                              </a:cubicBezTo>
                              <a:cubicBezTo>
                                <a:pt x="4" y="37"/>
                                <a:pt x="4" y="37"/>
                                <a:pt x="4" y="37"/>
                              </a:cubicBezTo>
                              <a:cubicBezTo>
                                <a:pt x="4" y="37"/>
                                <a:pt x="4" y="37"/>
                                <a:pt x="4" y="37"/>
                              </a:cubicBezTo>
                              <a:cubicBezTo>
                                <a:pt x="3" y="37"/>
                                <a:pt x="2" y="37"/>
                                <a:pt x="2" y="37"/>
                              </a:cubicBezTo>
                              <a:cubicBezTo>
                                <a:pt x="0" y="37"/>
                                <a:pt x="0" y="37"/>
                                <a:pt x="0" y="37"/>
                              </a:cubicBezTo>
                              <a:cubicBezTo>
                                <a:pt x="0" y="38"/>
                                <a:pt x="0" y="38"/>
                                <a:pt x="0" y="38"/>
                              </a:cubicBezTo>
                              <a:cubicBezTo>
                                <a:pt x="12" y="38"/>
                                <a:pt x="12" y="38"/>
                                <a:pt x="12" y="38"/>
                              </a:cubicBezTo>
                              <a:cubicBezTo>
                                <a:pt x="12" y="38"/>
                                <a:pt x="12" y="38"/>
                                <a:pt x="13" y="38"/>
                              </a:cubicBezTo>
                              <a:cubicBezTo>
                                <a:pt x="13" y="38"/>
                                <a:pt x="14" y="40"/>
                                <a:pt x="14" y="40"/>
                              </a:cubicBezTo>
                              <a:cubicBezTo>
                                <a:pt x="14" y="40"/>
                                <a:pt x="14" y="40"/>
                                <a:pt x="15" y="40"/>
                              </a:cubicBezTo>
                              <a:cubicBezTo>
                                <a:pt x="15" y="41"/>
                                <a:pt x="15" y="41"/>
                                <a:pt x="15" y="41"/>
                              </a:cubicBezTo>
                              <a:cubicBezTo>
                                <a:pt x="15" y="41"/>
                                <a:pt x="16" y="42"/>
                                <a:pt x="16" y="42"/>
                              </a:cubicBezTo>
                              <a:cubicBezTo>
                                <a:pt x="15" y="44"/>
                                <a:pt x="15" y="44"/>
                                <a:pt x="15" y="44"/>
                              </a:cubicBezTo>
                              <a:cubicBezTo>
                                <a:pt x="15" y="44"/>
                                <a:pt x="15" y="44"/>
                                <a:pt x="15" y="45"/>
                              </a:cubicBezTo>
                              <a:cubicBezTo>
                                <a:pt x="15" y="45"/>
                                <a:pt x="15" y="45"/>
                                <a:pt x="15" y="45"/>
                              </a:cubicBezTo>
                              <a:cubicBezTo>
                                <a:pt x="15" y="45"/>
                                <a:pt x="15" y="45"/>
                                <a:pt x="16" y="45"/>
                              </a:cubicBezTo>
                              <a:cubicBezTo>
                                <a:pt x="17" y="45"/>
                                <a:pt x="16" y="45"/>
                                <a:pt x="17" y="45"/>
                              </a:cubicBezTo>
                              <a:cubicBezTo>
                                <a:pt x="18" y="45"/>
                                <a:pt x="17" y="47"/>
                                <a:pt x="17" y="47"/>
                              </a:cubicBezTo>
                              <a:cubicBezTo>
                                <a:pt x="17" y="47"/>
                                <a:pt x="17" y="47"/>
                                <a:pt x="16" y="47"/>
                              </a:cubicBezTo>
                              <a:cubicBezTo>
                                <a:pt x="15" y="48"/>
                                <a:pt x="15" y="48"/>
                                <a:pt x="15" y="48"/>
                              </a:cubicBezTo>
                              <a:cubicBezTo>
                                <a:pt x="14" y="48"/>
                                <a:pt x="14" y="48"/>
                                <a:pt x="14" y="48"/>
                              </a:cubicBezTo>
                              <a:cubicBezTo>
                                <a:pt x="12" y="49"/>
                                <a:pt x="12" y="49"/>
                                <a:pt x="12" y="49"/>
                              </a:cubicBezTo>
                              <a:cubicBezTo>
                                <a:pt x="12" y="49"/>
                                <a:pt x="12" y="49"/>
                                <a:pt x="11" y="50"/>
                              </a:cubicBezTo>
                              <a:cubicBezTo>
                                <a:pt x="11" y="50"/>
                                <a:pt x="11" y="51"/>
                                <a:pt x="11" y="52"/>
                              </a:cubicBezTo>
                              <a:cubicBezTo>
                                <a:pt x="11" y="52"/>
                                <a:pt x="11" y="52"/>
                                <a:pt x="11" y="52"/>
                              </a:cubicBezTo>
                              <a:cubicBezTo>
                                <a:pt x="12" y="52"/>
                                <a:pt x="12" y="51"/>
                                <a:pt x="12" y="51"/>
                              </a:cubicBezTo>
                              <a:cubicBezTo>
                                <a:pt x="14" y="50"/>
                                <a:pt x="14" y="50"/>
                                <a:pt x="14" y="50"/>
                              </a:cubicBezTo>
                              <a:cubicBezTo>
                                <a:pt x="14" y="49"/>
                                <a:pt x="15" y="49"/>
                                <a:pt x="15" y="49"/>
                              </a:cubicBezTo>
                              <a:cubicBezTo>
                                <a:pt x="16" y="49"/>
                                <a:pt x="16" y="49"/>
                                <a:pt x="16" y="49"/>
                              </a:cubicBezTo>
                              <a:cubicBezTo>
                                <a:pt x="17" y="51"/>
                                <a:pt x="17" y="51"/>
                                <a:pt x="17" y="51"/>
                              </a:cubicBezTo>
                              <a:cubicBezTo>
                                <a:pt x="17" y="51"/>
                                <a:pt x="17" y="51"/>
                                <a:pt x="17" y="51"/>
                              </a:cubicBezTo>
                              <a:cubicBezTo>
                                <a:pt x="17" y="52"/>
                                <a:pt x="17" y="52"/>
                                <a:pt x="18" y="53"/>
                              </a:cubicBezTo>
                              <a:cubicBezTo>
                                <a:pt x="18" y="54"/>
                                <a:pt x="18" y="54"/>
                                <a:pt x="18" y="54"/>
                              </a:cubicBezTo>
                              <a:cubicBezTo>
                                <a:pt x="18" y="54"/>
                                <a:pt x="18" y="54"/>
                                <a:pt x="18" y="54"/>
                              </a:cubicBezTo>
                              <a:cubicBezTo>
                                <a:pt x="18" y="54"/>
                                <a:pt x="18" y="54"/>
                                <a:pt x="19" y="54"/>
                              </a:cubicBezTo>
                              <a:cubicBezTo>
                                <a:pt x="19" y="54"/>
                                <a:pt x="19" y="54"/>
                                <a:pt x="19" y="54"/>
                              </a:cubicBezTo>
                              <a:cubicBezTo>
                                <a:pt x="19" y="54"/>
                                <a:pt x="19" y="54"/>
                                <a:pt x="20" y="54"/>
                              </a:cubicBezTo>
                              <a:cubicBezTo>
                                <a:pt x="20" y="54"/>
                                <a:pt x="20" y="54"/>
                                <a:pt x="21" y="54"/>
                              </a:cubicBezTo>
                              <a:cubicBezTo>
                                <a:pt x="21" y="53"/>
                                <a:pt x="21" y="53"/>
                                <a:pt x="21" y="53"/>
                              </a:cubicBezTo>
                              <a:cubicBezTo>
                                <a:pt x="22" y="53"/>
                                <a:pt x="22" y="54"/>
                                <a:pt x="23" y="54"/>
                              </a:cubicBezTo>
                              <a:cubicBezTo>
                                <a:pt x="23" y="54"/>
                                <a:pt x="24" y="55"/>
                                <a:pt x="24" y="55"/>
                              </a:cubicBezTo>
                              <a:cubicBezTo>
                                <a:pt x="24" y="56"/>
                                <a:pt x="24" y="56"/>
                                <a:pt x="24" y="56"/>
                              </a:cubicBezTo>
                              <a:cubicBezTo>
                                <a:pt x="25" y="58"/>
                                <a:pt x="25" y="58"/>
                                <a:pt x="25" y="58"/>
                              </a:cubicBezTo>
                              <a:cubicBezTo>
                                <a:pt x="26" y="60"/>
                                <a:pt x="26" y="60"/>
                                <a:pt x="26" y="60"/>
                              </a:cubicBezTo>
                              <a:cubicBezTo>
                                <a:pt x="26" y="60"/>
                                <a:pt x="27" y="60"/>
                                <a:pt x="27" y="60"/>
                              </a:cubicBezTo>
                              <a:cubicBezTo>
                                <a:pt x="28" y="60"/>
                                <a:pt x="29" y="60"/>
                                <a:pt x="29" y="60"/>
                              </a:cubicBezTo>
                              <a:cubicBezTo>
                                <a:pt x="29" y="61"/>
                                <a:pt x="29" y="61"/>
                                <a:pt x="29" y="61"/>
                              </a:cubicBezTo>
                              <a:cubicBezTo>
                                <a:pt x="30" y="63"/>
                                <a:pt x="30" y="63"/>
                                <a:pt x="30" y="63"/>
                              </a:cubicBezTo>
                              <a:cubicBezTo>
                                <a:pt x="31" y="63"/>
                                <a:pt x="31" y="63"/>
                                <a:pt x="31" y="63"/>
                              </a:cubicBezTo>
                              <a:cubicBezTo>
                                <a:pt x="33" y="63"/>
                                <a:pt x="33" y="63"/>
                                <a:pt x="33" y="63"/>
                              </a:cubicBezTo>
                              <a:cubicBezTo>
                                <a:pt x="34" y="64"/>
                                <a:pt x="34" y="64"/>
                                <a:pt x="34" y="64"/>
                              </a:cubicBezTo>
                              <a:cubicBezTo>
                                <a:pt x="35" y="67"/>
                                <a:pt x="35" y="67"/>
                                <a:pt x="35" y="67"/>
                              </a:cubicBezTo>
                              <a:cubicBezTo>
                                <a:pt x="38" y="65"/>
                                <a:pt x="38" y="65"/>
                                <a:pt x="38" y="65"/>
                              </a:cubicBezTo>
                              <a:cubicBezTo>
                                <a:pt x="40" y="65"/>
                                <a:pt x="40" y="65"/>
                                <a:pt x="40" y="65"/>
                              </a:cubicBezTo>
                              <a:cubicBezTo>
                                <a:pt x="41" y="64"/>
                                <a:pt x="41" y="64"/>
                                <a:pt x="41" y="64"/>
                              </a:cubicBezTo>
                              <a:cubicBezTo>
                                <a:pt x="41" y="64"/>
                                <a:pt x="42" y="64"/>
                                <a:pt x="43" y="64"/>
                              </a:cubicBezTo>
                              <a:cubicBezTo>
                                <a:pt x="44" y="63"/>
                                <a:pt x="44" y="63"/>
                                <a:pt x="44" y="63"/>
                              </a:cubicBezTo>
                              <a:cubicBezTo>
                                <a:pt x="46" y="62"/>
                                <a:pt x="46" y="62"/>
                                <a:pt x="46" y="62"/>
                              </a:cubicBezTo>
                              <a:cubicBezTo>
                                <a:pt x="46" y="62"/>
                                <a:pt x="46" y="62"/>
                                <a:pt x="46" y="62"/>
                              </a:cubicBezTo>
                              <a:cubicBezTo>
                                <a:pt x="47" y="63"/>
                                <a:pt x="47" y="63"/>
                                <a:pt x="48" y="63"/>
                              </a:cubicBezTo>
                              <a:cubicBezTo>
                                <a:pt x="48" y="63"/>
                                <a:pt x="48" y="63"/>
                                <a:pt x="48" y="63"/>
                              </a:cubicBezTo>
                              <a:cubicBezTo>
                                <a:pt x="50" y="62"/>
                                <a:pt x="50" y="62"/>
                                <a:pt x="50" y="62"/>
                              </a:cubicBezTo>
                              <a:cubicBezTo>
                                <a:pt x="49" y="61"/>
                                <a:pt x="49" y="61"/>
                                <a:pt x="49" y="61"/>
                              </a:cubicBezTo>
                              <a:cubicBezTo>
                                <a:pt x="51" y="61"/>
                                <a:pt x="51" y="61"/>
                                <a:pt x="51" y="61"/>
                              </a:cubicBezTo>
                              <a:cubicBezTo>
                                <a:pt x="51" y="61"/>
                                <a:pt x="51" y="61"/>
                                <a:pt x="51" y="61"/>
                              </a:cubicBezTo>
                              <a:cubicBezTo>
                                <a:pt x="52" y="61"/>
                                <a:pt x="52" y="60"/>
                                <a:pt x="52" y="60"/>
                              </a:cubicBezTo>
                              <a:cubicBezTo>
                                <a:pt x="52" y="58"/>
                                <a:pt x="52" y="58"/>
                                <a:pt x="52" y="58"/>
                              </a:cubicBezTo>
                              <a:cubicBezTo>
                                <a:pt x="54" y="59"/>
                                <a:pt x="54" y="59"/>
                                <a:pt x="54" y="59"/>
                              </a:cubicBezTo>
                              <a:cubicBezTo>
                                <a:pt x="54" y="59"/>
                                <a:pt x="54" y="58"/>
                                <a:pt x="54" y="58"/>
                              </a:cubicBezTo>
                              <a:cubicBezTo>
                                <a:pt x="55" y="58"/>
                                <a:pt x="55" y="59"/>
                                <a:pt x="56" y="59"/>
                              </a:cubicBezTo>
                              <a:cubicBezTo>
                                <a:pt x="57" y="59"/>
                                <a:pt x="57" y="60"/>
                                <a:pt x="57" y="60"/>
                              </a:cubicBezTo>
                              <a:cubicBezTo>
                                <a:pt x="57" y="60"/>
                                <a:pt x="57" y="59"/>
                                <a:pt x="57" y="59"/>
                              </a:cubicBezTo>
                              <a:cubicBezTo>
                                <a:pt x="59" y="59"/>
                                <a:pt x="59" y="59"/>
                                <a:pt x="59" y="59"/>
                              </a:cubicBezTo>
                              <a:cubicBezTo>
                                <a:pt x="60" y="60"/>
                                <a:pt x="60" y="60"/>
                                <a:pt x="60" y="60"/>
                              </a:cubicBezTo>
                              <a:cubicBezTo>
                                <a:pt x="61" y="61"/>
                                <a:pt x="61" y="61"/>
                                <a:pt x="61" y="61"/>
                              </a:cubicBezTo>
                              <a:cubicBezTo>
                                <a:pt x="62" y="62"/>
                                <a:pt x="62" y="62"/>
                                <a:pt x="62" y="62"/>
                              </a:cubicBezTo>
                              <a:cubicBezTo>
                                <a:pt x="63" y="62"/>
                                <a:pt x="63" y="62"/>
                                <a:pt x="63" y="62"/>
                              </a:cubicBezTo>
                              <a:cubicBezTo>
                                <a:pt x="62" y="60"/>
                                <a:pt x="62" y="60"/>
                                <a:pt x="62" y="60"/>
                              </a:cubicBezTo>
                              <a:cubicBezTo>
                                <a:pt x="61" y="58"/>
                                <a:pt x="61" y="58"/>
                                <a:pt x="61" y="58"/>
                              </a:cubicBezTo>
                              <a:cubicBezTo>
                                <a:pt x="62" y="56"/>
                                <a:pt x="62" y="56"/>
                                <a:pt x="62" y="56"/>
                              </a:cubicBezTo>
                              <a:cubicBezTo>
                                <a:pt x="63" y="55"/>
                                <a:pt x="63" y="55"/>
                                <a:pt x="63" y="55"/>
                              </a:cubicBezTo>
                              <a:cubicBezTo>
                                <a:pt x="64" y="52"/>
                                <a:pt x="64" y="52"/>
                                <a:pt x="64" y="52"/>
                              </a:cubicBezTo>
                              <a:cubicBezTo>
                                <a:pt x="64" y="52"/>
                                <a:pt x="64" y="52"/>
                                <a:pt x="64" y="52"/>
                              </a:cubicBezTo>
                              <a:cubicBezTo>
                                <a:pt x="66" y="52"/>
                                <a:pt x="67" y="51"/>
                                <a:pt x="67" y="51"/>
                              </a:cubicBezTo>
                              <a:cubicBezTo>
                                <a:pt x="68" y="50"/>
                                <a:pt x="68" y="50"/>
                                <a:pt x="68" y="50"/>
                              </a:cubicBezTo>
                              <a:cubicBezTo>
                                <a:pt x="68" y="50"/>
                                <a:pt x="68" y="50"/>
                                <a:pt x="68" y="50"/>
                              </a:cubicBezTo>
                              <a:cubicBezTo>
                                <a:pt x="69" y="50"/>
                                <a:pt x="70" y="50"/>
                                <a:pt x="70" y="50"/>
                              </a:cubicBezTo>
                              <a:cubicBezTo>
                                <a:pt x="70" y="51"/>
                                <a:pt x="71" y="51"/>
                                <a:pt x="71" y="51"/>
                              </a:cubicBezTo>
                              <a:cubicBezTo>
                                <a:pt x="72" y="51"/>
                                <a:pt x="72" y="50"/>
                                <a:pt x="72" y="50"/>
                              </a:cubicBezTo>
                              <a:cubicBezTo>
                                <a:pt x="73" y="51"/>
                                <a:pt x="73" y="51"/>
                                <a:pt x="73" y="51"/>
                              </a:cubicBezTo>
                              <a:cubicBezTo>
                                <a:pt x="74" y="51"/>
                                <a:pt x="74" y="51"/>
                                <a:pt x="74" y="51"/>
                              </a:cubicBezTo>
                              <a:cubicBezTo>
                                <a:pt x="75" y="51"/>
                                <a:pt x="75" y="50"/>
                                <a:pt x="75" y="50"/>
                              </a:cubicBezTo>
                              <a:cubicBezTo>
                                <a:pt x="78" y="50"/>
                                <a:pt x="78" y="50"/>
                                <a:pt x="78" y="50"/>
                              </a:cubicBezTo>
                              <a:cubicBezTo>
                                <a:pt x="79" y="48"/>
                                <a:pt x="77" y="46"/>
                                <a:pt x="77" y="46"/>
                              </a:cubicBezTo>
                              <a:cubicBezTo>
                                <a:pt x="76" y="45"/>
                                <a:pt x="76" y="45"/>
                                <a:pt x="76" y="45"/>
                              </a:cubicBezTo>
                              <a:cubicBezTo>
                                <a:pt x="76" y="44"/>
                                <a:pt x="76" y="44"/>
                                <a:pt x="75" y="44"/>
                              </a:cubicBezTo>
                              <a:cubicBezTo>
                                <a:pt x="75" y="44"/>
                                <a:pt x="74" y="44"/>
                                <a:pt x="74" y="44"/>
                              </a:cubicBezTo>
                              <a:cubicBezTo>
                                <a:pt x="74" y="44"/>
                                <a:pt x="74" y="43"/>
                                <a:pt x="74" y="43"/>
                              </a:cubicBezTo>
                              <a:cubicBezTo>
                                <a:pt x="73" y="40"/>
                                <a:pt x="73" y="40"/>
                                <a:pt x="73" y="40"/>
                              </a:cubicBezTo>
                              <a:cubicBezTo>
                                <a:pt x="72" y="39"/>
                                <a:pt x="72" y="39"/>
                                <a:pt x="72" y="39"/>
                              </a:cubicBezTo>
                              <a:cubicBezTo>
                                <a:pt x="73" y="38"/>
                                <a:pt x="71" y="37"/>
                                <a:pt x="71" y="37"/>
                              </a:cubicBezTo>
                              <a:cubicBezTo>
                                <a:pt x="69" y="35"/>
                                <a:pt x="71" y="33"/>
                                <a:pt x="71" y="33"/>
                              </a:cubicBezTo>
                              <a:cubicBezTo>
                                <a:pt x="71" y="32"/>
                                <a:pt x="72" y="31"/>
                                <a:pt x="72" y="31"/>
                              </a:cubicBezTo>
                              <a:cubicBezTo>
                                <a:pt x="74" y="32"/>
                                <a:pt x="74" y="32"/>
                                <a:pt x="74" y="32"/>
                              </a:cubicBezTo>
                              <a:cubicBezTo>
                                <a:pt x="75" y="32"/>
                                <a:pt x="75" y="32"/>
                                <a:pt x="75" y="32"/>
                              </a:cubicBezTo>
                              <a:cubicBezTo>
                                <a:pt x="76" y="32"/>
                                <a:pt x="76" y="32"/>
                                <a:pt x="76" y="32"/>
                              </a:cubicBezTo>
                              <a:cubicBezTo>
                                <a:pt x="77" y="31"/>
                                <a:pt x="77" y="31"/>
                                <a:pt x="77" y="31"/>
                              </a:cubicBezTo>
                              <a:cubicBezTo>
                                <a:pt x="77" y="31"/>
                                <a:pt x="79" y="32"/>
                                <a:pt x="80" y="32"/>
                              </a:cubicBezTo>
                              <a:cubicBezTo>
                                <a:pt x="80" y="32"/>
                                <a:pt x="80" y="32"/>
                                <a:pt x="80" y="32"/>
                              </a:cubicBezTo>
                              <a:cubicBezTo>
                                <a:pt x="81" y="32"/>
                                <a:pt x="81" y="31"/>
                                <a:pt x="81" y="31"/>
                              </a:cubicBezTo>
                              <a:cubicBezTo>
                                <a:pt x="81" y="31"/>
                                <a:pt x="80" y="30"/>
                                <a:pt x="79" y="29"/>
                              </a:cubicBezTo>
                              <a:cubicBezTo>
                                <a:pt x="79" y="29"/>
                                <a:pt x="79" y="29"/>
                                <a:pt x="79" y="29"/>
                              </a:cubicBezTo>
                              <a:cubicBezTo>
                                <a:pt x="79" y="29"/>
                                <a:pt x="78" y="29"/>
                                <a:pt x="78" y="29"/>
                              </a:cubicBezTo>
                              <a:cubicBezTo>
                                <a:pt x="77" y="29"/>
                                <a:pt x="77" y="29"/>
                                <a:pt x="76" y="29"/>
                              </a:cubicBezTo>
                              <a:cubicBezTo>
                                <a:pt x="74" y="29"/>
                                <a:pt x="74" y="30"/>
                                <a:pt x="74" y="30"/>
                              </a:cubicBezTo>
                              <a:cubicBezTo>
                                <a:pt x="71" y="29"/>
                                <a:pt x="71" y="29"/>
                                <a:pt x="71" y="29"/>
                              </a:cubicBezTo>
                              <a:cubicBezTo>
                                <a:pt x="70" y="29"/>
                                <a:pt x="70" y="29"/>
                                <a:pt x="70" y="29"/>
                              </a:cubicBezTo>
                              <a:cubicBezTo>
                                <a:pt x="70" y="29"/>
                                <a:pt x="70" y="29"/>
                                <a:pt x="70" y="29"/>
                              </a:cubicBezTo>
                              <a:cubicBezTo>
                                <a:pt x="70" y="29"/>
                                <a:pt x="70" y="25"/>
                                <a:pt x="70" y="25"/>
                              </a:cubicBezTo>
                              <a:cubicBezTo>
                                <a:pt x="70" y="25"/>
                                <a:pt x="70" y="25"/>
                                <a:pt x="70" y="25"/>
                              </a:cubicBezTo>
                              <a:cubicBezTo>
                                <a:pt x="71" y="25"/>
                                <a:pt x="71" y="25"/>
                                <a:pt x="71" y="25"/>
                              </a:cubicBezTo>
                              <a:cubicBezTo>
                                <a:pt x="72" y="25"/>
                                <a:pt x="72" y="25"/>
                                <a:pt x="72" y="25"/>
                              </a:cubicBezTo>
                              <a:cubicBezTo>
                                <a:pt x="73" y="25"/>
                                <a:pt x="73" y="25"/>
                                <a:pt x="73" y="25"/>
                              </a:cubicBezTo>
                              <a:cubicBezTo>
                                <a:pt x="74" y="25"/>
                                <a:pt x="74" y="25"/>
                                <a:pt x="74" y="25"/>
                              </a:cubicBezTo>
                              <a:cubicBezTo>
                                <a:pt x="74" y="23"/>
                                <a:pt x="74" y="23"/>
                                <a:pt x="74" y="23"/>
                              </a:cubicBezTo>
                              <a:cubicBezTo>
                                <a:pt x="74" y="23"/>
                                <a:pt x="73" y="22"/>
                                <a:pt x="72" y="22"/>
                              </a:cubicBezTo>
                              <a:cubicBezTo>
                                <a:pt x="72" y="22"/>
                                <a:pt x="72" y="22"/>
                                <a:pt x="72" y="22"/>
                              </a:cubicBezTo>
                              <a:cubicBezTo>
                                <a:pt x="72" y="22"/>
                                <a:pt x="72" y="22"/>
                                <a:pt x="72" y="22"/>
                              </a:cubicBezTo>
                              <a:cubicBezTo>
                                <a:pt x="72" y="22"/>
                                <a:pt x="71" y="22"/>
                                <a:pt x="70" y="22"/>
                              </a:cubicBezTo>
                              <a:cubicBezTo>
                                <a:pt x="70" y="22"/>
                                <a:pt x="70" y="20"/>
                                <a:pt x="70" y="20"/>
                              </a:cubicBezTo>
                              <a:cubicBezTo>
                                <a:pt x="70" y="19"/>
                                <a:pt x="70" y="19"/>
                                <a:pt x="71" y="18"/>
                              </a:cubicBezTo>
                              <a:cubicBezTo>
                                <a:pt x="71" y="17"/>
                                <a:pt x="71" y="17"/>
                                <a:pt x="71" y="16"/>
                              </a:cubicBezTo>
                              <a:cubicBezTo>
                                <a:pt x="71" y="16"/>
                                <a:pt x="71" y="15"/>
                                <a:pt x="71" y="15"/>
                              </a:cubicBezTo>
                              <a:cubicBezTo>
                                <a:pt x="71" y="15"/>
                                <a:pt x="69" y="14"/>
                                <a:pt x="68" y="14"/>
                              </a:cubicBezTo>
                              <a:cubicBezTo>
                                <a:pt x="67" y="14"/>
                                <a:pt x="67" y="13"/>
                                <a:pt x="66" y="13"/>
                              </a:cubicBezTo>
                              <a:cubicBezTo>
                                <a:pt x="65" y="13"/>
                                <a:pt x="66" y="12"/>
                                <a:pt x="66" y="12"/>
                              </a:cubicBezTo>
                              <a:cubicBezTo>
                                <a:pt x="66" y="12"/>
                                <a:pt x="65" y="11"/>
                                <a:pt x="65" y="10"/>
                              </a:cubicBezTo>
                              <a:cubicBezTo>
                                <a:pt x="65" y="10"/>
                                <a:pt x="64" y="10"/>
                                <a:pt x="64" y="10"/>
                              </a:cubicBezTo>
                              <a:cubicBezTo>
                                <a:pt x="63" y="10"/>
                                <a:pt x="63" y="10"/>
                                <a:pt x="63" y="10"/>
                              </a:cubicBezTo>
                              <a:cubicBezTo>
                                <a:pt x="62" y="11"/>
                                <a:pt x="62" y="11"/>
                                <a:pt x="62" y="11"/>
                              </a:cubicBezTo>
                              <a:cubicBezTo>
                                <a:pt x="60" y="11"/>
                                <a:pt x="60" y="11"/>
                                <a:pt x="60" y="11"/>
                              </a:cubicBezTo>
                              <a:cubicBezTo>
                                <a:pt x="60" y="10"/>
                                <a:pt x="60" y="10"/>
                                <a:pt x="60" y="10"/>
                              </a:cubicBezTo>
                              <a:cubicBezTo>
                                <a:pt x="59" y="8"/>
                                <a:pt x="59" y="8"/>
                                <a:pt x="59" y="8"/>
                              </a:cubicBezTo>
                              <a:cubicBezTo>
                                <a:pt x="58" y="7"/>
                                <a:pt x="58" y="7"/>
                                <a:pt x="58" y="7"/>
                              </a:cubicBezTo>
                              <a:cubicBezTo>
                                <a:pt x="56" y="7"/>
                                <a:pt x="56" y="7"/>
                                <a:pt x="56" y="7"/>
                              </a:cubicBezTo>
                              <a:cubicBezTo>
                                <a:pt x="55" y="7"/>
                                <a:pt x="55" y="7"/>
                                <a:pt x="55" y="7"/>
                              </a:cubicBezTo>
                              <a:cubicBezTo>
                                <a:pt x="55" y="7"/>
                                <a:pt x="55" y="7"/>
                                <a:pt x="54" y="6"/>
                              </a:cubicBezTo>
                              <a:cubicBezTo>
                                <a:pt x="54" y="5"/>
                                <a:pt x="54" y="5"/>
                                <a:pt x="54" y="5"/>
                              </a:cubicBezTo>
                              <a:cubicBezTo>
                                <a:pt x="54" y="5"/>
                                <a:pt x="54" y="5"/>
                                <a:pt x="54" y="5"/>
                              </a:cubicBezTo>
                              <a:cubicBezTo>
                                <a:pt x="54" y="5"/>
                                <a:pt x="54" y="6"/>
                                <a:pt x="54" y="6"/>
                              </a:cubicBezTo>
                              <a:cubicBezTo>
                                <a:pt x="54" y="6"/>
                                <a:pt x="54" y="6"/>
                                <a:pt x="54" y="6"/>
                              </a:cubicBezTo>
                              <a:cubicBezTo>
                                <a:pt x="54" y="5"/>
                                <a:pt x="54" y="5"/>
                                <a:pt x="54" y="5"/>
                              </a:cubicBezTo>
                              <a:cubicBezTo>
                                <a:pt x="53" y="5"/>
                                <a:pt x="52" y="6"/>
                                <a:pt x="52" y="6"/>
                              </a:cubicBezTo>
                              <a:cubicBezTo>
                                <a:pt x="50" y="6"/>
                                <a:pt x="50" y="6"/>
                                <a:pt x="50" y="6"/>
                              </a:cubicBezTo>
                              <a:cubicBezTo>
                                <a:pt x="50" y="6"/>
                                <a:pt x="50" y="6"/>
                                <a:pt x="49" y="7"/>
                              </a:cubicBezTo>
                              <a:cubicBezTo>
                                <a:pt x="49" y="7"/>
                                <a:pt x="48" y="7"/>
                                <a:pt x="48" y="8"/>
                              </a:cubicBezTo>
                              <a:cubicBezTo>
                                <a:pt x="48" y="8"/>
                                <a:pt x="47" y="8"/>
                                <a:pt x="47" y="7"/>
                              </a:cubicBezTo>
                              <a:cubicBezTo>
                                <a:pt x="47" y="6"/>
                                <a:pt x="47" y="6"/>
                                <a:pt x="47" y="6"/>
                              </a:cubicBezTo>
                              <a:cubicBezTo>
                                <a:pt x="47" y="5"/>
                                <a:pt x="46" y="5"/>
                                <a:pt x="46" y="3"/>
                              </a:cubicBezTo>
                              <a:cubicBezTo>
                                <a:pt x="46" y="3"/>
                                <a:pt x="44" y="3"/>
                                <a:pt x="43" y="3"/>
                              </a:cubicBezTo>
                              <a:cubicBezTo>
                                <a:pt x="42" y="1"/>
                                <a:pt x="42" y="1"/>
                                <a:pt x="42" y="1"/>
                              </a:cubicBezTo>
                              <a:cubicBezTo>
                                <a:pt x="40" y="0"/>
                                <a:pt x="40" y="0"/>
                                <a:pt x="40" y="0"/>
                              </a:cubicBezTo>
                            </a:path>
                          </a:pathLst>
                        </a:custGeom>
                        <a:solidFill>
                          <a:srgbClr val="3B8DE9"/>
                        </a:solidFill>
                        <a:ln w="9525">
                          <a:noFill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" o:spid="_x0000_s1026" o:spt="100" style="position:absolute;left:0pt;margin-left:353.95pt;margin-top:389.4pt;height:4.15pt;width:5pt;z-index:251748352;mso-width-relative:page;mso-height-relative:page;" fillcolor="#3B8DE9" filled="t" stroked="f" coordsize="81,67" o:gfxdata="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" path="m78,29c78,29,78,29,78,29c79,29,79,29,79,29c79,29,79,29,79,29c79,29,78,29,78,29m40,0c40,0,38,1,37,1c37,1,37,1,37,1c36,1,36,1,36,1c36,1,35,2,35,3c35,4,35,4,35,4c35,4,35,4,34,4c34,3,33,3,33,3c32,5,32,5,32,5c32,5,32,6,32,7c32,7,32,8,32,8c32,9,29,10,29,10c28,10,28,10,28,10c28,10,28,11,27,11c27,12,27,12,26,13c24,12,24,12,24,12c23,13,23,13,23,13c23,13,23,14,24,15c24,15,24,15,24,15c24,15,24,15,24,15c24,15,24,15,24,15c24,15,24,15,25,15c26,16,25,16,25,17c25,17,24,18,24,18c24,18,24,18,23,17c23,17,22,17,22,17c22,17,22,18,21,19c21,19,21,19,21,19c21,19,21,19,21,19c21,19,21,19,21,19c21,19,21,20,21,20c21,20,20,20,20,20c20,20,20,20,20,20c20,20,20,20,20,20c20,20,20,20,20,20c20,20,20,20,20,20c19,20,18,20,18,20c18,21,18,21,18,21c18,21,16,23,16,23c15,24,15,24,15,24c13,24,13,24,13,24c13,25,13,25,13,25c13,27,13,27,13,27c13,27,13,28,14,28c14,28,15,29,15,29c14,31,14,31,14,31c14,31,14,31,13,31c13,32,12,32,12,32c12,33,12,33,12,33c10,33,10,33,10,33c10,33,10,33,10,33c9,33,9,33,9,33c9,33,9,33,9,34c9,34,10,34,10,34c10,34,11,34,11,34c11,34,11,34,11,34c12,34,11,35,11,35c11,37,11,37,11,37c9,37,9,37,9,37c7,36,7,36,7,36c7,36,5,37,4,37c4,37,4,37,4,37c4,37,4,37,4,37c3,37,2,37,2,37c0,37,0,37,0,37c0,38,0,38,0,38c12,38,12,38,12,38c12,38,12,38,13,38c13,38,14,40,14,40c14,40,14,40,15,40c15,41,15,41,15,41c15,41,16,42,16,42c15,44,15,44,15,44c15,44,15,44,15,45c15,45,15,45,15,45c15,45,15,45,16,45c17,45,16,45,17,45c18,45,17,47,17,47c17,47,17,47,16,47c15,48,15,48,15,48c14,48,14,48,14,48c12,49,12,49,12,49c12,49,12,49,11,50c11,50,11,51,11,52c11,52,11,52,11,52c12,52,12,51,12,51c14,50,14,50,14,50c14,49,15,49,15,49c16,49,16,49,16,49c17,51,17,51,17,51c17,51,17,51,17,51c17,52,17,52,18,53c18,54,18,54,18,54c18,54,18,54,18,54c18,54,18,54,19,54c19,54,19,54,19,54c19,54,19,54,20,54c20,54,20,54,21,54c21,53,21,53,21,53c22,53,22,54,23,54c23,54,24,55,24,55c24,56,24,56,24,56c25,58,25,58,25,58c26,60,26,60,26,60c26,60,27,60,27,60c28,60,29,60,29,60c29,61,29,61,29,61c30,63,30,63,30,63c31,63,31,63,31,63c33,63,33,63,33,63c34,64,34,64,34,64c35,67,35,67,35,67c38,65,38,65,38,65c40,65,40,65,40,65c41,64,41,64,41,64c41,64,42,64,43,64c44,63,44,63,44,63c46,62,46,62,46,62c46,62,46,62,46,62c47,63,47,63,48,63c48,63,48,63,48,63c50,62,50,62,50,62c49,61,49,61,49,61c51,61,51,61,51,61c51,61,51,61,51,61c52,61,52,60,52,60c52,58,52,58,52,58c54,59,54,59,54,59c54,59,54,58,54,58c55,58,55,59,56,59c57,59,57,60,57,60c57,60,57,59,57,59c59,59,59,59,59,59c60,60,60,60,60,60c61,61,61,61,61,61c62,62,62,62,62,62c63,62,63,62,63,62c62,60,62,60,62,60c61,58,61,58,61,58c62,56,62,56,62,56c63,55,63,55,63,55c64,52,64,52,64,52c64,52,64,52,64,52c66,52,67,51,67,51c68,50,68,50,68,50c68,50,68,50,68,50c69,50,70,50,70,50c70,51,71,51,71,51c72,51,72,50,72,50c73,51,73,51,73,51c74,51,74,51,74,51c75,51,75,50,75,50c78,50,78,50,78,50c79,48,77,46,77,46c76,45,76,45,76,45c76,44,76,44,75,44c75,44,74,44,74,44c74,44,74,43,74,43c73,40,73,40,73,40c72,39,72,39,72,39c73,38,71,37,71,37c69,35,71,33,71,33c71,32,72,31,72,31c74,32,74,32,74,32c75,32,75,32,75,32c76,32,76,32,76,32c77,31,77,31,77,31c77,31,79,32,80,32c80,32,80,32,80,32c81,32,81,31,81,31c81,31,80,30,79,29c79,29,79,29,79,29c79,29,78,29,78,29c77,29,77,29,76,29c74,29,74,30,74,30c71,29,71,29,71,29c70,29,70,29,70,29c70,29,70,29,70,29c70,29,70,25,70,25c70,25,70,25,70,25c71,25,71,25,71,25c72,25,72,25,72,25c73,25,73,25,73,25c74,25,74,25,74,25c74,23,74,23,74,23c74,23,73,22,72,22c72,22,72,22,72,22c72,22,72,22,72,22c72,22,71,22,70,22c70,22,70,20,70,20c70,19,70,19,71,18c71,17,71,17,71,16c71,16,71,15,71,15c71,15,69,14,68,14c67,14,67,13,66,13c65,13,66,12,66,12c66,12,65,11,65,10c65,10,64,10,64,10c63,10,63,10,63,10c62,11,62,11,62,11c60,11,60,11,60,11c60,10,60,10,60,10c59,8,59,8,59,8c58,7,58,7,58,7c56,7,56,7,56,7c55,7,55,7,55,7c55,7,55,7,54,6c54,5,54,5,54,5c54,5,54,5,54,5c54,5,54,6,54,6c54,6,54,6,54,6c54,5,54,5,54,5c53,5,52,6,52,6c50,6,50,6,50,6c50,6,50,6,49,7c49,7,48,7,48,8c48,8,47,8,47,7c47,6,47,6,47,6c47,5,46,5,46,3c46,3,44,3,43,3c42,1,42,1,42,1c40,0,40,0,40,0e">
                <v:path o:connectlocs="409183042,150416086;191642402,5186815;176103616,20747263;165744950,41494526;134667379,67427819;124308712,77801451;129488045,88175082;108769927,98548714;108769927,103735530;103590593,103735530;82872475,119295977;67333689,140042454;67333689,160789718;51794903,171163349;56975023,176350165;46615570,191910613;20718118,191910613;62154356,197097428;77693141,212657876;77693141,233404353;82872475,243777985;56975023,259338432;72513022,259338432;88051808,264525248;98411260,280085695;108769927,274898880;129488045,300832959;150206164,316392620;176103616,331953068;212360520,331953068;238257972,321579436;253796758,316392620;269335544,300832959;295232996,311205804;315951114,316392620;315951114,300832959;331489900,269712064;362566685,259338432;383284804,264525248;393644256,233404353;378105471,207471060;372926138,160789718;398823589,160789718;409183042,150416086;383284804,155602902;362566685,129669609;378105471,129669609;372926138,114109161;367746804,93361898;341848566,67427819;326310567,51867372;305592448,41494526;279694210,31120894;279694210,31120894;253796758,36307710;238257972,15560447" o:connectangles="0,0,0,0,0,0,0,0,0,0,0,0,0,0,0,0,0,0,0,0,0,0,0,0,0,0,0,0,0,0,0,0,0,0,0,0,0,0,0,0,0,0,0,0,0,0,0,0,0,0,0,0,0,0,0,0"/>
                <v:fill on="t" focussize="0,0"/>
                <v:stroke on="f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4356735</wp:posOffset>
                </wp:positionH>
                <wp:positionV relativeFrom="paragraph">
                  <wp:posOffset>4595495</wp:posOffset>
                </wp:positionV>
                <wp:extent cx="82550" cy="69850"/>
                <wp:effectExtent l="0" t="0" r="0" b="6350"/>
                <wp:wrapNone/>
                <wp:docPr id="343" name="Freeform 1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82608" cy="69910"/>
                        </a:xfrm>
                        <a:custGeom>
                          <a:avLst/>
                          <a:gdLst>
                            <a:gd name="T0" fmla="*/ 639540 w 105"/>
                            <a:gd name="T1" fmla="*/ 454807 h 89"/>
                            <a:gd name="T2" fmla="*/ 646134 w 105"/>
                            <a:gd name="T3" fmla="*/ 514130 h 89"/>
                            <a:gd name="T4" fmla="*/ 685693 w 105"/>
                            <a:gd name="T5" fmla="*/ 520721 h 89"/>
                            <a:gd name="T6" fmla="*/ 685693 w 105"/>
                            <a:gd name="T7" fmla="*/ 507538 h 89"/>
                            <a:gd name="T8" fmla="*/ 692286 w 105"/>
                            <a:gd name="T9" fmla="*/ 494355 h 89"/>
                            <a:gd name="T10" fmla="*/ 639540 w 105"/>
                            <a:gd name="T11" fmla="*/ 454807 h 89"/>
                            <a:gd name="T12" fmla="*/ 316474 w 105"/>
                            <a:gd name="T13" fmla="*/ 0 h 89"/>
                            <a:gd name="T14" fmla="*/ 164830 w 105"/>
                            <a:gd name="T15" fmla="*/ 336162 h 89"/>
                            <a:gd name="T16" fmla="*/ 606574 w 105"/>
                            <a:gd name="T17" fmla="*/ 573452 h 89"/>
                            <a:gd name="T18" fmla="*/ 652727 w 105"/>
                            <a:gd name="T19" fmla="*/ 586635 h 89"/>
                            <a:gd name="T20" fmla="*/ 652727 w 105"/>
                            <a:gd name="T21" fmla="*/ 586635 h 89"/>
                            <a:gd name="T22" fmla="*/ 659320 w 105"/>
                            <a:gd name="T23" fmla="*/ 573452 h 89"/>
                            <a:gd name="T24" fmla="*/ 659320 w 105"/>
                            <a:gd name="T25" fmla="*/ 573452 h 89"/>
                            <a:gd name="T26" fmla="*/ 659320 w 105"/>
                            <a:gd name="T27" fmla="*/ 573452 h 89"/>
                            <a:gd name="T28" fmla="*/ 659320 w 105"/>
                            <a:gd name="T29" fmla="*/ 547087 h 89"/>
                            <a:gd name="T30" fmla="*/ 646134 w 105"/>
                            <a:gd name="T31" fmla="*/ 540495 h 89"/>
                            <a:gd name="T32" fmla="*/ 659320 w 105"/>
                            <a:gd name="T33" fmla="*/ 547087 h 89"/>
                            <a:gd name="T34" fmla="*/ 659320 w 105"/>
                            <a:gd name="T35" fmla="*/ 547087 h 89"/>
                            <a:gd name="T36" fmla="*/ 665913 w 105"/>
                            <a:gd name="T37" fmla="*/ 520721 h 89"/>
                            <a:gd name="T38" fmla="*/ 665913 w 105"/>
                            <a:gd name="T39" fmla="*/ 520721 h 89"/>
                            <a:gd name="T40" fmla="*/ 652727 w 105"/>
                            <a:gd name="T41" fmla="*/ 520721 h 89"/>
                            <a:gd name="T42" fmla="*/ 665913 w 105"/>
                            <a:gd name="T43" fmla="*/ 520721 h 89"/>
                            <a:gd name="T44" fmla="*/ 665913 w 105"/>
                            <a:gd name="T45" fmla="*/ 520721 h 89"/>
                            <a:gd name="T46" fmla="*/ 665913 w 105"/>
                            <a:gd name="T47" fmla="*/ 514130 h 89"/>
                            <a:gd name="T48" fmla="*/ 665913 w 105"/>
                            <a:gd name="T49" fmla="*/ 514130 h 89"/>
                            <a:gd name="T50" fmla="*/ 646134 w 105"/>
                            <a:gd name="T51" fmla="*/ 514130 h 89"/>
                            <a:gd name="T52" fmla="*/ 646134 w 105"/>
                            <a:gd name="T53" fmla="*/ 520721 h 89"/>
                            <a:gd name="T54" fmla="*/ 547236 w 105"/>
                            <a:gd name="T55" fmla="*/ 461398 h 89"/>
                            <a:gd name="T56" fmla="*/ 553829 w 105"/>
                            <a:gd name="T57" fmla="*/ 481173 h 89"/>
                            <a:gd name="T58" fmla="*/ 501083 w 105"/>
                            <a:gd name="T59" fmla="*/ 454807 h 89"/>
                            <a:gd name="T60" fmla="*/ 501083 w 105"/>
                            <a:gd name="T61" fmla="*/ 487764 h 89"/>
                            <a:gd name="T62" fmla="*/ 138457 w 105"/>
                            <a:gd name="T63" fmla="*/ 230699 h 89"/>
                            <a:gd name="T64" fmla="*/ 316474 w 105"/>
                            <a:gd name="T65" fmla="*/ 0 h 89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105" h="89">
                              <a:moveTo>
                                <a:pt x="97" y="69"/>
                              </a:moveTo>
                              <a:cubicBezTo>
                                <a:pt x="97" y="72"/>
                                <a:pt x="97" y="75"/>
                                <a:pt x="98" y="78"/>
                              </a:cubicBezTo>
                              <a:cubicBezTo>
                                <a:pt x="99" y="78"/>
                                <a:pt x="101" y="78"/>
                                <a:pt x="104" y="79"/>
                              </a:cubicBezTo>
                              <a:cubicBezTo>
                                <a:pt x="104" y="78"/>
                                <a:pt x="104" y="78"/>
                                <a:pt x="104" y="77"/>
                              </a:cubicBezTo>
                              <a:cubicBezTo>
                                <a:pt x="105" y="77"/>
                                <a:pt x="105" y="76"/>
                                <a:pt x="105" y="75"/>
                              </a:cubicBezTo>
                              <a:cubicBezTo>
                                <a:pt x="103" y="73"/>
                                <a:pt x="100" y="71"/>
                                <a:pt x="97" y="69"/>
                              </a:cubicBezTo>
                              <a:moveTo>
                                <a:pt x="48" y="0"/>
                              </a:moveTo>
                              <a:cubicBezTo>
                                <a:pt x="29" y="8"/>
                                <a:pt x="0" y="23"/>
                                <a:pt x="25" y="51"/>
                              </a:cubicBezTo>
                              <a:cubicBezTo>
                                <a:pt x="41" y="69"/>
                                <a:pt x="70" y="79"/>
                                <a:pt x="92" y="87"/>
                              </a:cubicBezTo>
                              <a:cubicBezTo>
                                <a:pt x="95" y="88"/>
                                <a:pt x="97" y="88"/>
                                <a:pt x="99" y="89"/>
                              </a:cubicBezTo>
                              <a:cubicBezTo>
                                <a:pt x="99" y="89"/>
                                <a:pt x="99" y="89"/>
                                <a:pt x="99" y="89"/>
                              </a:cubicBezTo>
                              <a:cubicBezTo>
                                <a:pt x="100" y="87"/>
                                <a:pt x="100" y="87"/>
                                <a:pt x="100" y="87"/>
                              </a:cubicBezTo>
                              <a:cubicBezTo>
                                <a:pt x="100" y="87"/>
                                <a:pt x="100" y="87"/>
                                <a:pt x="100" y="87"/>
                              </a:cubicBezTo>
                              <a:cubicBezTo>
                                <a:pt x="100" y="87"/>
                                <a:pt x="100" y="87"/>
                                <a:pt x="100" y="87"/>
                              </a:cubicBezTo>
                              <a:cubicBezTo>
                                <a:pt x="100" y="83"/>
                                <a:pt x="100" y="83"/>
                                <a:pt x="100" y="83"/>
                              </a:cubicBezTo>
                              <a:cubicBezTo>
                                <a:pt x="99" y="83"/>
                                <a:pt x="98" y="82"/>
                                <a:pt x="98" y="82"/>
                              </a:cubicBezTo>
                              <a:cubicBezTo>
                                <a:pt x="98" y="82"/>
                                <a:pt x="99" y="83"/>
                                <a:pt x="100" y="83"/>
                              </a:cubicBezTo>
                              <a:cubicBezTo>
                                <a:pt x="100" y="83"/>
                                <a:pt x="100" y="83"/>
                                <a:pt x="100" y="83"/>
                              </a:cubicBezTo>
                              <a:cubicBezTo>
                                <a:pt x="101" y="79"/>
                                <a:pt x="101" y="79"/>
                                <a:pt x="101" y="79"/>
                              </a:cubicBezTo>
                              <a:cubicBezTo>
                                <a:pt x="101" y="79"/>
                                <a:pt x="101" y="79"/>
                                <a:pt x="101" y="79"/>
                              </a:cubicBezTo>
                              <a:cubicBezTo>
                                <a:pt x="100" y="79"/>
                                <a:pt x="99" y="79"/>
                                <a:pt x="99" y="79"/>
                              </a:cubicBezTo>
                              <a:cubicBezTo>
                                <a:pt x="99" y="79"/>
                                <a:pt x="100" y="79"/>
                                <a:pt x="101" y="79"/>
                              </a:cubicBezTo>
                              <a:cubicBezTo>
                                <a:pt x="101" y="79"/>
                                <a:pt x="101" y="79"/>
                                <a:pt x="101" y="79"/>
                              </a:cubicBezTo>
                              <a:cubicBezTo>
                                <a:pt x="101" y="78"/>
                                <a:pt x="101" y="78"/>
                                <a:pt x="101" y="78"/>
                              </a:cubicBezTo>
                              <a:cubicBezTo>
                                <a:pt x="101" y="78"/>
                                <a:pt x="101" y="78"/>
                                <a:pt x="101" y="78"/>
                              </a:cubicBezTo>
                              <a:cubicBezTo>
                                <a:pt x="99" y="78"/>
                                <a:pt x="98" y="78"/>
                                <a:pt x="98" y="78"/>
                              </a:cubicBezTo>
                              <a:cubicBezTo>
                                <a:pt x="98" y="78"/>
                                <a:pt x="98" y="78"/>
                                <a:pt x="98" y="79"/>
                              </a:cubicBezTo>
                              <a:cubicBezTo>
                                <a:pt x="93" y="77"/>
                                <a:pt x="87" y="73"/>
                                <a:pt x="83" y="70"/>
                              </a:cubicBezTo>
                              <a:cubicBezTo>
                                <a:pt x="83" y="71"/>
                                <a:pt x="84" y="72"/>
                                <a:pt x="84" y="73"/>
                              </a:cubicBezTo>
                              <a:cubicBezTo>
                                <a:pt x="82" y="72"/>
                                <a:pt x="78" y="70"/>
                                <a:pt x="76" y="69"/>
                              </a:cubicBezTo>
                              <a:cubicBezTo>
                                <a:pt x="77" y="71"/>
                                <a:pt x="76" y="72"/>
                                <a:pt x="76" y="74"/>
                              </a:cubicBezTo>
                              <a:cubicBezTo>
                                <a:pt x="58" y="68"/>
                                <a:pt x="27" y="51"/>
                                <a:pt x="21" y="35"/>
                              </a:cubicBezTo>
                              <a:cubicBezTo>
                                <a:pt x="13" y="13"/>
                                <a:pt x="41" y="13"/>
                                <a:pt x="48" y="0"/>
                              </a:cubicBezTo>
                            </a:path>
                          </a:pathLst>
                        </a:custGeom>
                        <a:solidFill>
                          <a:srgbClr val="3B8DE9"/>
                        </a:solidFill>
                        <a:ln w="9525">
                          <a:noFill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82" o:spid="_x0000_s1026" o:spt="100" style="position:absolute;left:0pt;margin-left:343.05pt;margin-top:361.85pt;height:5.5pt;width:6.5pt;z-index:251750400;mso-width-relative:page;mso-height-relative:page;" fillcolor="#3B8DE9" filled="t" stroked="f" coordsize="105,89" o:gfxdata="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" path="m97,69c97,72,97,75,98,78c99,78,101,78,104,79c104,78,104,78,104,77c105,77,105,76,105,75c103,73,100,71,97,69m48,0c29,8,0,23,25,51c41,69,70,79,92,87c95,88,97,88,99,89c99,89,99,89,99,89c100,87,100,87,100,87c100,87,100,87,100,87c100,87,100,87,100,87c100,83,100,83,100,83c99,83,98,82,98,82c98,82,99,83,100,83c100,83,100,83,100,83c101,79,101,79,101,79c101,79,101,79,101,79c100,79,99,79,99,79c99,79,100,79,101,79c101,79,101,79,101,79c101,78,101,78,101,78c101,78,101,78,101,78c99,78,98,78,98,78c98,78,98,78,98,79c93,77,87,73,83,70c83,71,84,72,84,73c82,72,78,70,76,69c77,71,76,72,76,74c58,68,27,51,21,35c13,13,41,13,48,0e">
                <v:path o:connectlocs="503153526,357253453;508341309,403852003;539464069,409029270;539464069,398673950;544651065,388318629;503153526,357253453;248983658,0;129678825,264057139;477217761,450449767;513528304,460805088;513528304,460805088;518715300,450449767;518715300,450449767;518715300,450449767;518715300,429739912;508341309,424561858;518715300,429739912;518715300,429739912;523902296,409029270;523902296,409029270;513528304,409029270;523902296,409029270;523902296,409029270;523902296,403852003;523902296,403852003;508341309,403852003;508341309,409029270;430534014,362430721;435721009,377964094;394223471,357253453;394223471,383141362;108930055,181215360;248983658,0" o:connectangles="0,0,0,0,0,0,0,0,0,0,0,0,0,0,0,0,0,0,0,0,0,0,0,0,0,0,0,0,0,0,0,0,0"/>
                <v:fill on="t" focussize="0,0"/>
                <v:stroke on="f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4768850</wp:posOffset>
                </wp:positionV>
                <wp:extent cx="168910" cy="97155"/>
                <wp:effectExtent l="0" t="0" r="2540" b="0"/>
                <wp:wrapNone/>
                <wp:docPr id="345" name="任意多边形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9004" cy="97192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808038" h="465148">
                              <a:moveTo>
                                <a:pt x="472836" y="449620"/>
                              </a:moveTo>
                              <a:lnTo>
                                <a:pt x="473086" y="450141"/>
                              </a:lnTo>
                              <a:cubicBezTo>
                                <a:pt x="475733" y="455968"/>
                                <a:pt x="478321" y="461382"/>
                                <a:pt x="481144" y="465148"/>
                              </a:cubicBezTo>
                              <a:cubicBezTo>
                                <a:pt x="473616" y="461382"/>
                                <a:pt x="473616" y="457615"/>
                                <a:pt x="469852" y="450083"/>
                              </a:cubicBezTo>
                              <a:lnTo>
                                <a:pt x="472836" y="449620"/>
                              </a:lnTo>
                              <a:close/>
                              <a:moveTo>
                                <a:pt x="623888" y="300047"/>
                              </a:moveTo>
                              <a:lnTo>
                                <a:pt x="590551" y="314335"/>
                              </a:lnTo>
                              <a:lnTo>
                                <a:pt x="544513" y="322272"/>
                              </a:lnTo>
                              <a:lnTo>
                                <a:pt x="623888" y="300047"/>
                              </a:lnTo>
                              <a:close/>
                              <a:moveTo>
                                <a:pt x="554931" y="279658"/>
                              </a:moveTo>
                              <a:cubicBezTo>
                                <a:pt x="562570" y="278617"/>
                                <a:pt x="570442" y="278617"/>
                                <a:pt x="577850" y="280469"/>
                              </a:cubicBezTo>
                              <a:cubicBezTo>
                                <a:pt x="511175" y="295285"/>
                                <a:pt x="511175" y="295285"/>
                                <a:pt x="511175" y="295285"/>
                              </a:cubicBezTo>
                              <a:cubicBezTo>
                                <a:pt x="511175" y="295285"/>
                                <a:pt x="532011" y="282784"/>
                                <a:pt x="554931" y="279658"/>
                              </a:cubicBezTo>
                              <a:close/>
                              <a:moveTo>
                                <a:pt x="804863" y="273060"/>
                              </a:moveTo>
                              <a:cubicBezTo>
                                <a:pt x="748401" y="310725"/>
                                <a:pt x="684410" y="333323"/>
                                <a:pt x="627947" y="370987"/>
                              </a:cubicBezTo>
                              <a:cubicBezTo>
                                <a:pt x="594069" y="393586"/>
                                <a:pt x="553840" y="428896"/>
                                <a:pt x="512022" y="443550"/>
                              </a:cubicBezTo>
                              <a:lnTo>
                                <a:pt x="472836" y="449620"/>
                              </a:lnTo>
                              <a:lnTo>
                                <a:pt x="464676" y="432663"/>
                              </a:lnTo>
                              <a:cubicBezTo>
                                <a:pt x="458559" y="421834"/>
                                <a:pt x="451031" y="414302"/>
                                <a:pt x="439738" y="419951"/>
                              </a:cubicBezTo>
                              <a:cubicBezTo>
                                <a:pt x="443502" y="416185"/>
                                <a:pt x="447266" y="416185"/>
                                <a:pt x="454795" y="416185"/>
                              </a:cubicBezTo>
                              <a:lnTo>
                                <a:pt x="503729" y="401119"/>
                              </a:lnTo>
                              <a:cubicBezTo>
                                <a:pt x="601598" y="355922"/>
                                <a:pt x="703230" y="310725"/>
                                <a:pt x="804863" y="273060"/>
                              </a:cubicBezTo>
                              <a:close/>
                              <a:moveTo>
                                <a:pt x="500063" y="198447"/>
                              </a:moveTo>
                              <a:cubicBezTo>
                                <a:pt x="500063" y="198447"/>
                                <a:pt x="477504" y="209758"/>
                                <a:pt x="469984" y="213528"/>
                              </a:cubicBezTo>
                              <a:cubicBezTo>
                                <a:pt x="469984" y="213528"/>
                                <a:pt x="469984" y="213528"/>
                                <a:pt x="454945" y="217299"/>
                              </a:cubicBezTo>
                              <a:cubicBezTo>
                                <a:pt x="454945" y="217299"/>
                                <a:pt x="454945" y="217299"/>
                                <a:pt x="436145" y="221069"/>
                              </a:cubicBezTo>
                              <a:cubicBezTo>
                                <a:pt x="436145" y="221069"/>
                                <a:pt x="436145" y="221069"/>
                                <a:pt x="421106" y="221069"/>
                              </a:cubicBezTo>
                              <a:cubicBezTo>
                                <a:pt x="421106" y="221069"/>
                                <a:pt x="421106" y="221069"/>
                                <a:pt x="406066" y="224839"/>
                              </a:cubicBezTo>
                              <a:cubicBezTo>
                                <a:pt x="406066" y="224839"/>
                                <a:pt x="406066" y="224839"/>
                                <a:pt x="379747" y="232380"/>
                              </a:cubicBezTo>
                              <a:cubicBezTo>
                                <a:pt x="379747" y="232380"/>
                                <a:pt x="379747" y="232380"/>
                                <a:pt x="338388" y="239921"/>
                              </a:cubicBezTo>
                              <a:cubicBezTo>
                                <a:pt x="338388" y="239921"/>
                                <a:pt x="338388" y="239921"/>
                                <a:pt x="319589" y="243691"/>
                              </a:cubicBezTo>
                              <a:cubicBezTo>
                                <a:pt x="319589" y="243691"/>
                                <a:pt x="270711" y="251231"/>
                                <a:pt x="259431" y="255002"/>
                              </a:cubicBezTo>
                              <a:cubicBezTo>
                                <a:pt x="251911" y="258772"/>
                                <a:pt x="244392" y="255002"/>
                                <a:pt x="244392" y="255002"/>
                              </a:cubicBezTo>
                              <a:cubicBezTo>
                                <a:pt x="244392" y="255002"/>
                                <a:pt x="229352" y="251231"/>
                                <a:pt x="225592" y="255002"/>
                              </a:cubicBezTo>
                              <a:cubicBezTo>
                                <a:pt x="221832" y="255002"/>
                                <a:pt x="214313" y="255002"/>
                                <a:pt x="206793" y="258772"/>
                              </a:cubicBezTo>
                              <a:cubicBezTo>
                                <a:pt x="199273" y="258772"/>
                                <a:pt x="187993" y="258772"/>
                                <a:pt x="180474" y="262542"/>
                              </a:cubicBezTo>
                              <a:cubicBezTo>
                                <a:pt x="169194" y="266313"/>
                                <a:pt x="146635" y="266313"/>
                                <a:pt x="146635" y="266313"/>
                              </a:cubicBezTo>
                              <a:cubicBezTo>
                                <a:pt x="146635" y="266313"/>
                                <a:pt x="146635" y="266313"/>
                                <a:pt x="120316" y="270083"/>
                              </a:cubicBezTo>
                              <a:cubicBezTo>
                                <a:pt x="120316" y="270083"/>
                                <a:pt x="45118" y="285165"/>
                                <a:pt x="41358" y="285165"/>
                              </a:cubicBezTo>
                              <a:cubicBezTo>
                                <a:pt x="33839" y="288935"/>
                                <a:pt x="26319" y="288935"/>
                                <a:pt x="26319" y="288935"/>
                              </a:cubicBezTo>
                              <a:cubicBezTo>
                                <a:pt x="26319" y="288935"/>
                                <a:pt x="18799" y="288935"/>
                                <a:pt x="11279" y="288935"/>
                              </a:cubicBezTo>
                              <a:cubicBezTo>
                                <a:pt x="11279" y="288935"/>
                                <a:pt x="11279" y="288935"/>
                                <a:pt x="0" y="288935"/>
                              </a:cubicBezTo>
                              <a:cubicBezTo>
                                <a:pt x="0" y="288935"/>
                                <a:pt x="0" y="288935"/>
                                <a:pt x="15039" y="277624"/>
                              </a:cubicBezTo>
                              <a:cubicBezTo>
                                <a:pt x="18799" y="270083"/>
                                <a:pt x="37599" y="281395"/>
                                <a:pt x="37599" y="281395"/>
                              </a:cubicBezTo>
                              <a:cubicBezTo>
                                <a:pt x="37599" y="281395"/>
                                <a:pt x="37599" y="281395"/>
                                <a:pt x="116556" y="266313"/>
                              </a:cubicBezTo>
                              <a:cubicBezTo>
                                <a:pt x="116556" y="266313"/>
                                <a:pt x="116556" y="266313"/>
                                <a:pt x="244392" y="243691"/>
                              </a:cubicBezTo>
                              <a:cubicBezTo>
                                <a:pt x="244392" y="243691"/>
                                <a:pt x="244392" y="243691"/>
                                <a:pt x="297030" y="243691"/>
                              </a:cubicBezTo>
                              <a:cubicBezTo>
                                <a:pt x="297030" y="243691"/>
                                <a:pt x="297030" y="243691"/>
                                <a:pt x="327109" y="239921"/>
                              </a:cubicBezTo>
                              <a:cubicBezTo>
                                <a:pt x="327109" y="239921"/>
                                <a:pt x="327109" y="239921"/>
                                <a:pt x="372227" y="221069"/>
                              </a:cubicBezTo>
                              <a:cubicBezTo>
                                <a:pt x="372227" y="221069"/>
                                <a:pt x="372227" y="221069"/>
                                <a:pt x="402306" y="209758"/>
                              </a:cubicBezTo>
                              <a:cubicBezTo>
                                <a:pt x="402306" y="209758"/>
                                <a:pt x="402306" y="209758"/>
                                <a:pt x="436145" y="205988"/>
                              </a:cubicBezTo>
                              <a:cubicBezTo>
                                <a:pt x="436145" y="205988"/>
                                <a:pt x="436145" y="205988"/>
                                <a:pt x="500063" y="198447"/>
                              </a:cubicBezTo>
                              <a:close/>
                              <a:moveTo>
                                <a:pt x="673100" y="176222"/>
                              </a:moveTo>
                              <a:cubicBezTo>
                                <a:pt x="673100" y="176222"/>
                                <a:pt x="673100" y="176222"/>
                                <a:pt x="638810" y="183631"/>
                              </a:cubicBezTo>
                              <a:cubicBezTo>
                                <a:pt x="638810" y="183631"/>
                                <a:pt x="638810" y="183631"/>
                                <a:pt x="619760" y="187335"/>
                              </a:cubicBezTo>
                              <a:cubicBezTo>
                                <a:pt x="619760" y="187335"/>
                                <a:pt x="596900" y="187335"/>
                                <a:pt x="600710" y="179926"/>
                              </a:cubicBezTo>
                              <a:lnTo>
                                <a:pt x="673100" y="176222"/>
                              </a:lnTo>
                              <a:close/>
                              <a:moveTo>
                                <a:pt x="762454" y="127010"/>
                              </a:moveTo>
                              <a:cubicBezTo>
                                <a:pt x="770165" y="127010"/>
                                <a:pt x="777876" y="134418"/>
                                <a:pt x="777876" y="134418"/>
                              </a:cubicBezTo>
                              <a:cubicBezTo>
                                <a:pt x="777876" y="134418"/>
                                <a:pt x="754744" y="149235"/>
                                <a:pt x="750888" y="134418"/>
                              </a:cubicBezTo>
                              <a:cubicBezTo>
                                <a:pt x="762454" y="127010"/>
                                <a:pt x="762454" y="127010"/>
                                <a:pt x="762454" y="127010"/>
                              </a:cubicBezTo>
                              <a:close/>
                              <a:moveTo>
                                <a:pt x="327437" y="113979"/>
                              </a:moveTo>
                              <a:cubicBezTo>
                                <a:pt x="341548" y="114442"/>
                                <a:pt x="356600" y="117220"/>
                                <a:pt x="360363" y="126481"/>
                              </a:cubicBezTo>
                              <a:cubicBezTo>
                                <a:pt x="288867" y="130185"/>
                                <a:pt x="288867" y="130185"/>
                                <a:pt x="288867" y="130185"/>
                              </a:cubicBezTo>
                              <a:cubicBezTo>
                                <a:pt x="288867" y="130185"/>
                                <a:pt x="270052" y="141298"/>
                                <a:pt x="262526" y="130185"/>
                              </a:cubicBezTo>
                              <a:cubicBezTo>
                                <a:pt x="262526" y="130185"/>
                                <a:pt x="258763" y="115368"/>
                                <a:pt x="273815" y="119073"/>
                              </a:cubicBezTo>
                              <a:cubicBezTo>
                                <a:pt x="300155" y="115368"/>
                                <a:pt x="300155" y="115368"/>
                                <a:pt x="300155" y="115368"/>
                              </a:cubicBezTo>
                              <a:cubicBezTo>
                                <a:pt x="300155" y="115368"/>
                                <a:pt x="313326" y="113516"/>
                                <a:pt x="327437" y="113979"/>
                              </a:cubicBezTo>
                              <a:close/>
                              <a:moveTo>
                                <a:pt x="782109" y="65732"/>
                              </a:moveTo>
                              <a:cubicBezTo>
                                <a:pt x="785813" y="61922"/>
                                <a:pt x="808038" y="69542"/>
                                <a:pt x="808038" y="69542"/>
                              </a:cubicBezTo>
                              <a:lnTo>
                                <a:pt x="789517" y="80972"/>
                              </a:lnTo>
                              <a:cubicBezTo>
                                <a:pt x="789517" y="80972"/>
                                <a:pt x="789517" y="80972"/>
                                <a:pt x="778404" y="80972"/>
                              </a:cubicBezTo>
                              <a:cubicBezTo>
                                <a:pt x="778404" y="80972"/>
                                <a:pt x="774700" y="69542"/>
                                <a:pt x="782109" y="65732"/>
                              </a:cubicBezTo>
                              <a:close/>
                              <a:moveTo>
                                <a:pt x="508496" y="535"/>
                              </a:moveTo>
                              <a:cubicBezTo>
                                <a:pt x="514152" y="-901"/>
                                <a:pt x="521692" y="57"/>
                                <a:pt x="529233" y="9628"/>
                              </a:cubicBezTo>
                              <a:cubicBezTo>
                                <a:pt x="566936" y="13457"/>
                                <a:pt x="566936" y="13457"/>
                                <a:pt x="566936" y="13457"/>
                              </a:cubicBezTo>
                              <a:cubicBezTo>
                                <a:pt x="619721" y="24943"/>
                                <a:pt x="619721" y="24943"/>
                                <a:pt x="619721" y="24943"/>
                              </a:cubicBezTo>
                              <a:cubicBezTo>
                                <a:pt x="661194" y="40258"/>
                                <a:pt x="661194" y="40258"/>
                                <a:pt x="661194" y="40258"/>
                              </a:cubicBezTo>
                              <a:lnTo>
                                <a:pt x="706438" y="40258"/>
                              </a:lnTo>
                              <a:cubicBezTo>
                                <a:pt x="706438" y="40258"/>
                                <a:pt x="683816" y="55573"/>
                                <a:pt x="661194" y="47915"/>
                              </a:cubicBezTo>
                              <a:cubicBezTo>
                                <a:pt x="631032" y="36429"/>
                                <a:pt x="631032" y="36429"/>
                                <a:pt x="631032" y="36429"/>
                              </a:cubicBezTo>
                              <a:cubicBezTo>
                                <a:pt x="585788" y="24943"/>
                                <a:pt x="585788" y="24943"/>
                                <a:pt x="585788" y="24943"/>
                              </a:cubicBezTo>
                              <a:cubicBezTo>
                                <a:pt x="540544" y="21115"/>
                                <a:pt x="540544" y="21115"/>
                                <a:pt x="540544" y="21115"/>
                              </a:cubicBezTo>
                              <a:cubicBezTo>
                                <a:pt x="540544" y="21115"/>
                                <a:pt x="495300" y="24943"/>
                                <a:pt x="499070" y="5800"/>
                              </a:cubicBezTo>
                              <a:cubicBezTo>
                                <a:pt x="499070" y="5800"/>
                                <a:pt x="502841" y="1971"/>
                                <a:pt x="508496" y="53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B8DE9"/>
                        </a:solidFill>
                        <a:ln w="9525">
                          <a:noFill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333.75pt;margin-top:375.5pt;height:7.65pt;width:13.3pt;z-index:251752448;mso-width-relative:page;mso-height-relative:page;" fillcolor="#3B8DE9" filled="t" stroked="f" coordsize="808038,465148" o:gfxdata="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" path="m472836,449620l473086,450141c475733,455968,478321,461382,481144,465148c473616,461382,473616,457615,469852,450083l472836,449620xm623888,300047l590551,314335,544513,322272,623888,300047xm554931,279658c562570,278617,570442,278617,577850,280469c511175,295285,511175,295285,511175,295285c511175,295285,532011,282784,554931,279658xm804863,273060c748401,310725,684410,333323,627947,370987c594069,393586,553840,428896,512022,443550l472836,449620,464676,432663c458559,421834,451031,414302,439738,419951c443502,416185,447266,416185,454795,416185l503729,401119c601598,355922,703230,310725,804863,273060xm500063,198447c500063,198447,477504,209758,469984,213528c469984,213528,469984,213528,454945,217299c454945,217299,454945,217299,436145,221069c436145,221069,436145,221069,421106,221069c421106,221069,421106,221069,406066,224839c406066,224839,406066,224839,379747,232380c379747,232380,379747,232380,338388,239921c338388,239921,338388,239921,319589,243691c319589,243691,270711,251231,259431,255002c251911,258772,244392,255002,244392,255002c244392,255002,229352,251231,225592,255002c221832,255002,214313,255002,206793,258772c199273,258772,187993,258772,180474,262542c169194,266313,146635,266313,146635,266313c146635,266313,146635,266313,120316,270083c120316,270083,45118,285165,41358,285165c33839,288935,26319,288935,26319,288935c26319,288935,18799,288935,11279,288935c11279,288935,11279,288935,0,288935c0,288935,0,288935,15039,277624c18799,270083,37599,281395,37599,281395c37599,281395,37599,281395,116556,266313c116556,266313,116556,266313,244392,243691c244392,243691,244392,243691,297030,243691c297030,243691,297030,243691,327109,239921c327109,239921,327109,239921,372227,221069c372227,221069,372227,221069,402306,209758c402306,209758,402306,209758,436145,205988c436145,205988,436145,205988,500063,198447xm673100,176222c673100,176222,673100,176222,638810,183631c638810,183631,638810,183631,619760,187335c619760,187335,596900,187335,600710,179926l673100,176222xm762454,127010c770165,127010,777876,134418,777876,134418c777876,134418,754744,149235,750888,134418c762454,127010,762454,127010,762454,127010xm327437,113979c341548,114442,356600,117220,360363,126481c288867,130185,288867,130185,288867,130185c288867,130185,270052,141298,262526,130185c262526,130185,258763,115368,273815,119073c300155,115368,300155,115368,300155,115368c300155,115368,313326,113516,327437,113979xm782109,65732c785813,61922,808038,69542,808038,69542l789517,80972c789517,80972,789517,80972,778404,80972c778404,80972,774700,69542,782109,65732xm508496,535c514152,-901,521692,57,529233,9628c566936,13457,566936,13457,566936,13457c619721,24943,619721,24943,619721,24943c661194,40258,661194,40258,661194,40258l706438,40258c706438,40258,683816,55573,661194,47915c631032,36429,631032,36429,631032,36429c585788,24943,585788,24943,585788,24943c540544,21115,540544,21115,540544,21115c540544,21115,495300,24943,499070,5800c499070,5800,502841,1971,508496,535xe">
                <v:fill on="t" focussize="0,0"/>
                <v:stroke on="f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4879340</wp:posOffset>
                </wp:positionH>
                <wp:positionV relativeFrom="paragraph">
                  <wp:posOffset>4886960</wp:posOffset>
                </wp:positionV>
                <wp:extent cx="1800225" cy="0"/>
                <wp:effectExtent l="0" t="0" r="0" b="0"/>
                <wp:wrapNone/>
                <wp:docPr id="348" name="直接连接符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0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84.2pt;margin-top:384.8pt;height:0pt;width:141.75pt;z-index:251756544;mso-width-relative:page;mso-height-relative:page;" filled="f" stroked="t" coordsize="21600,21600" o:gfxdata="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jDSkhNUAAAAMAQAADwAAAAAAAAABACAA&#10;AAAiAAAAZHJzL2Rvd25yZXYueG1sUEsBAhQAFAAAAAgAh07iQMmCYZzXAQAAiQMAAA4AAAAAAAAA&#10;AQAgAAAAJAEAAGRycy9lMm9Eb2MueG1sUEsFBgAAAAAGAAYAWQEAAG0FAAAAAA==&#10;">
                <v:fill on="f" focussize="0,0"/>
                <v:stroke weight="0.5pt" color="#7F7F7F [161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4417695</wp:posOffset>
                </wp:positionH>
                <wp:positionV relativeFrom="paragraph">
                  <wp:posOffset>6334125</wp:posOffset>
                </wp:positionV>
                <wp:extent cx="567690" cy="616585"/>
                <wp:effectExtent l="0" t="0" r="4445" b="0"/>
                <wp:wrapNone/>
                <wp:docPr id="351" name="任意多边形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67642" cy="616688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4757024" h="5166475">
                              <a:moveTo>
                                <a:pt x="3800615" y="3920919"/>
                              </a:moveTo>
                              <a:cubicBezTo>
                                <a:pt x="3978552" y="3927407"/>
                                <a:pt x="3978552" y="3927407"/>
                                <a:pt x="3978552" y="3927407"/>
                              </a:cubicBezTo>
                              <a:cubicBezTo>
                                <a:pt x="3978552" y="3927407"/>
                                <a:pt x="3866518" y="3959843"/>
                                <a:pt x="3800615" y="3920919"/>
                              </a:cubicBezTo>
                              <a:close/>
                              <a:moveTo>
                                <a:pt x="3505907" y="3901458"/>
                              </a:moveTo>
                              <a:cubicBezTo>
                                <a:pt x="3505907" y="3901458"/>
                                <a:pt x="3578340" y="3908033"/>
                                <a:pt x="3598095" y="3914607"/>
                              </a:cubicBezTo>
                              <a:cubicBezTo>
                                <a:pt x="3598095" y="3914607"/>
                                <a:pt x="3598095" y="3914607"/>
                                <a:pt x="3644189" y="3927756"/>
                              </a:cubicBezTo>
                              <a:cubicBezTo>
                                <a:pt x="3644189" y="3927756"/>
                                <a:pt x="3644189" y="3927756"/>
                                <a:pt x="3683698" y="3947480"/>
                              </a:cubicBezTo>
                              <a:cubicBezTo>
                                <a:pt x="3683698" y="3947480"/>
                                <a:pt x="3683698" y="3947480"/>
                                <a:pt x="3716622" y="3973778"/>
                              </a:cubicBezTo>
                              <a:cubicBezTo>
                                <a:pt x="3716622" y="3973778"/>
                                <a:pt x="3716622" y="3973778"/>
                                <a:pt x="3756131" y="3986927"/>
                              </a:cubicBezTo>
                              <a:cubicBezTo>
                                <a:pt x="3756131" y="3986927"/>
                                <a:pt x="3756131" y="3986927"/>
                                <a:pt x="3828564" y="4006650"/>
                              </a:cubicBezTo>
                              <a:cubicBezTo>
                                <a:pt x="3828564" y="4006650"/>
                                <a:pt x="3828564" y="4006650"/>
                                <a:pt x="3933921" y="4052672"/>
                              </a:cubicBezTo>
                              <a:cubicBezTo>
                                <a:pt x="3933921" y="4052672"/>
                                <a:pt x="3933921" y="4052672"/>
                                <a:pt x="3980015" y="4065821"/>
                              </a:cubicBezTo>
                              <a:cubicBezTo>
                                <a:pt x="3980015" y="4065821"/>
                                <a:pt x="4105126" y="4131566"/>
                                <a:pt x="4124881" y="4138140"/>
                              </a:cubicBezTo>
                              <a:cubicBezTo>
                                <a:pt x="4151220" y="4144715"/>
                                <a:pt x="4157805" y="4164438"/>
                                <a:pt x="4157805" y="4164438"/>
                              </a:cubicBezTo>
                              <a:cubicBezTo>
                                <a:pt x="4157805" y="4164438"/>
                                <a:pt x="4190729" y="4184162"/>
                                <a:pt x="4203899" y="4190736"/>
                              </a:cubicBezTo>
                              <a:cubicBezTo>
                                <a:pt x="4217068" y="4197311"/>
                                <a:pt x="4236823" y="4203886"/>
                                <a:pt x="4256577" y="4210460"/>
                              </a:cubicBezTo>
                              <a:cubicBezTo>
                                <a:pt x="4276332" y="4223609"/>
                                <a:pt x="4296086" y="4236758"/>
                                <a:pt x="4315841" y="4243333"/>
                              </a:cubicBezTo>
                              <a:cubicBezTo>
                                <a:pt x="4342180" y="4249907"/>
                                <a:pt x="4401444" y="4276205"/>
                                <a:pt x="4401444" y="4276205"/>
                              </a:cubicBezTo>
                              <a:cubicBezTo>
                                <a:pt x="4401444" y="4276205"/>
                                <a:pt x="4401444" y="4276205"/>
                                <a:pt x="4467292" y="4309078"/>
                              </a:cubicBezTo>
                              <a:cubicBezTo>
                                <a:pt x="4467292" y="4309078"/>
                                <a:pt x="4658252" y="4394546"/>
                                <a:pt x="4671421" y="4394546"/>
                              </a:cubicBezTo>
                              <a:cubicBezTo>
                                <a:pt x="4684591" y="4394546"/>
                                <a:pt x="4704346" y="4414270"/>
                                <a:pt x="4704346" y="4414270"/>
                              </a:cubicBezTo>
                              <a:cubicBezTo>
                                <a:pt x="4704346" y="4414270"/>
                                <a:pt x="4717515" y="4420844"/>
                                <a:pt x="4737270" y="4433993"/>
                              </a:cubicBezTo>
                              <a:cubicBezTo>
                                <a:pt x="4737270" y="4433993"/>
                                <a:pt x="4737270" y="4433993"/>
                                <a:pt x="4757024" y="4453717"/>
                              </a:cubicBezTo>
                              <a:cubicBezTo>
                                <a:pt x="4757024" y="4453717"/>
                                <a:pt x="4757024" y="4453717"/>
                                <a:pt x="4717515" y="4453717"/>
                              </a:cubicBezTo>
                              <a:cubicBezTo>
                                <a:pt x="4691176" y="4460291"/>
                                <a:pt x="4664837" y="4414270"/>
                                <a:pt x="4664837" y="4414270"/>
                              </a:cubicBezTo>
                              <a:cubicBezTo>
                                <a:pt x="4664837" y="4414270"/>
                                <a:pt x="4664837" y="4414270"/>
                                <a:pt x="4467292" y="4328801"/>
                              </a:cubicBezTo>
                              <a:cubicBezTo>
                                <a:pt x="4467292" y="4328801"/>
                                <a:pt x="4467292" y="4328801"/>
                                <a:pt x="4151220" y="4190736"/>
                              </a:cubicBezTo>
                              <a:cubicBezTo>
                                <a:pt x="4151220" y="4190736"/>
                                <a:pt x="4151220" y="4190736"/>
                                <a:pt x="4032693" y="4105268"/>
                              </a:cubicBezTo>
                              <a:cubicBezTo>
                                <a:pt x="4032693" y="4105268"/>
                                <a:pt x="4032693" y="4105268"/>
                                <a:pt x="3953675" y="4072395"/>
                              </a:cubicBezTo>
                              <a:cubicBezTo>
                                <a:pt x="3953675" y="4072395"/>
                                <a:pt x="3953675" y="4072395"/>
                                <a:pt x="3828564" y="4046097"/>
                              </a:cubicBezTo>
                              <a:cubicBezTo>
                                <a:pt x="3828564" y="4046097"/>
                                <a:pt x="3828564" y="4046097"/>
                                <a:pt x="3742961" y="4026374"/>
                              </a:cubicBezTo>
                              <a:cubicBezTo>
                                <a:pt x="3742961" y="4026374"/>
                                <a:pt x="3742961" y="4026374"/>
                                <a:pt x="3657358" y="3980352"/>
                              </a:cubicBezTo>
                              <a:cubicBezTo>
                                <a:pt x="3657358" y="3980352"/>
                                <a:pt x="3657358" y="3980352"/>
                                <a:pt x="3505907" y="3901458"/>
                              </a:cubicBezTo>
                              <a:close/>
                              <a:moveTo>
                                <a:pt x="3795055" y="3815269"/>
                              </a:moveTo>
                              <a:lnTo>
                                <a:pt x="3920167" y="3840292"/>
                              </a:lnTo>
                              <a:lnTo>
                                <a:pt x="3697746" y="3829170"/>
                              </a:lnTo>
                              <a:lnTo>
                                <a:pt x="3795055" y="3815269"/>
                              </a:lnTo>
                              <a:close/>
                              <a:moveTo>
                                <a:pt x="4425720" y="1620817"/>
                              </a:moveTo>
                              <a:cubicBezTo>
                                <a:pt x="4481777" y="1618505"/>
                                <a:pt x="4548787" y="1627756"/>
                                <a:pt x="4507550" y="1693542"/>
                              </a:cubicBezTo>
                              <a:cubicBezTo>
                                <a:pt x="4349199" y="1746171"/>
                                <a:pt x="4349199" y="1746171"/>
                                <a:pt x="4349199" y="1746171"/>
                              </a:cubicBezTo>
                              <a:cubicBezTo>
                                <a:pt x="4250230" y="1746171"/>
                                <a:pt x="4250230" y="1746171"/>
                                <a:pt x="4250230" y="1746171"/>
                              </a:cubicBezTo>
                              <a:cubicBezTo>
                                <a:pt x="3973117" y="1864587"/>
                                <a:pt x="3973117" y="1864587"/>
                                <a:pt x="3973117" y="1864587"/>
                              </a:cubicBezTo>
                              <a:lnTo>
                                <a:pt x="3247344" y="2055367"/>
                              </a:lnTo>
                              <a:cubicBezTo>
                                <a:pt x="3379303" y="2015895"/>
                                <a:pt x="3379303" y="2015895"/>
                                <a:pt x="3379303" y="2015895"/>
                              </a:cubicBezTo>
                              <a:cubicBezTo>
                                <a:pt x="3913736" y="1838272"/>
                                <a:pt x="3913736" y="1838272"/>
                                <a:pt x="3913736" y="1838272"/>
                              </a:cubicBezTo>
                              <a:cubicBezTo>
                                <a:pt x="4091880" y="1759329"/>
                                <a:pt x="4091880" y="1759329"/>
                                <a:pt x="4091880" y="1759329"/>
                              </a:cubicBezTo>
                              <a:cubicBezTo>
                                <a:pt x="4091880" y="1759329"/>
                                <a:pt x="4303014" y="1634335"/>
                                <a:pt x="4362395" y="1627756"/>
                              </a:cubicBezTo>
                              <a:cubicBezTo>
                                <a:pt x="4362395" y="1627756"/>
                                <a:pt x="4392086" y="1622205"/>
                                <a:pt x="4425720" y="1620817"/>
                              </a:cubicBezTo>
                              <a:close/>
                              <a:moveTo>
                                <a:pt x="2833481" y="1554921"/>
                              </a:moveTo>
                              <a:cubicBezTo>
                                <a:pt x="2833481" y="1554921"/>
                                <a:pt x="2846986" y="1568425"/>
                                <a:pt x="2840234" y="1581930"/>
                              </a:cubicBezTo>
                              <a:cubicBezTo>
                                <a:pt x="2826729" y="1595434"/>
                                <a:pt x="2799721" y="1602186"/>
                                <a:pt x="2799721" y="1602186"/>
                              </a:cubicBezTo>
                              <a:lnTo>
                                <a:pt x="2813225" y="1568425"/>
                              </a:lnTo>
                              <a:cubicBezTo>
                                <a:pt x="2813225" y="1568425"/>
                                <a:pt x="2813225" y="1568425"/>
                                <a:pt x="2833481" y="1554921"/>
                              </a:cubicBezTo>
                              <a:close/>
                              <a:moveTo>
                                <a:pt x="1461755" y="1526595"/>
                              </a:moveTo>
                              <a:lnTo>
                                <a:pt x="1461715" y="1526922"/>
                              </a:lnTo>
                              <a:lnTo>
                                <a:pt x="1461549" y="1527110"/>
                              </a:lnTo>
                              <a:cubicBezTo>
                                <a:pt x="1453516" y="1537303"/>
                                <a:pt x="1446924" y="1547187"/>
                                <a:pt x="1443628" y="1555424"/>
                              </a:cubicBezTo>
                              <a:cubicBezTo>
                                <a:pt x="1437036" y="1568603"/>
                                <a:pt x="1443628" y="1555424"/>
                                <a:pt x="1450219" y="1542245"/>
                              </a:cubicBezTo>
                              <a:cubicBezTo>
                                <a:pt x="1453515" y="1532361"/>
                                <a:pt x="1460107" y="1522477"/>
                                <a:pt x="1461755" y="1526595"/>
                              </a:cubicBezTo>
                              <a:close/>
                              <a:moveTo>
                                <a:pt x="1522730" y="1463171"/>
                              </a:moveTo>
                              <a:cubicBezTo>
                                <a:pt x="1522730" y="1463171"/>
                                <a:pt x="1588649" y="1463171"/>
                                <a:pt x="1582058" y="1496119"/>
                              </a:cubicBezTo>
                              <a:cubicBezTo>
                                <a:pt x="1575466" y="1529066"/>
                                <a:pt x="1562282" y="1614730"/>
                                <a:pt x="1562282" y="1614730"/>
                              </a:cubicBezTo>
                              <a:cubicBezTo>
                                <a:pt x="1582058" y="1674035"/>
                                <a:pt x="1582058" y="1674035"/>
                                <a:pt x="1582058" y="1674035"/>
                              </a:cubicBezTo>
                              <a:cubicBezTo>
                                <a:pt x="1601833" y="1739931"/>
                                <a:pt x="1601833" y="1739931"/>
                                <a:pt x="1601833" y="1739931"/>
                              </a:cubicBezTo>
                              <a:cubicBezTo>
                                <a:pt x="1568874" y="1779468"/>
                                <a:pt x="1568874" y="1779468"/>
                                <a:pt x="1568874" y="1779468"/>
                              </a:cubicBezTo>
                              <a:cubicBezTo>
                                <a:pt x="1549098" y="1851952"/>
                                <a:pt x="1549098" y="1851952"/>
                                <a:pt x="1549098" y="1851952"/>
                              </a:cubicBezTo>
                              <a:cubicBezTo>
                                <a:pt x="1549098" y="1851952"/>
                                <a:pt x="1601833" y="1917847"/>
                                <a:pt x="1661160" y="1891489"/>
                              </a:cubicBezTo>
                              <a:cubicBezTo>
                                <a:pt x="1661160" y="1891489"/>
                                <a:pt x="1740263" y="1983742"/>
                                <a:pt x="1812774" y="1911258"/>
                              </a:cubicBezTo>
                              <a:cubicBezTo>
                                <a:pt x="1812774" y="1911258"/>
                                <a:pt x="1891877" y="1812415"/>
                                <a:pt x="1924837" y="1891489"/>
                              </a:cubicBezTo>
                              <a:cubicBezTo>
                                <a:pt x="2010532" y="1838773"/>
                                <a:pt x="2010532" y="1838773"/>
                                <a:pt x="2010532" y="1838773"/>
                              </a:cubicBezTo>
                              <a:cubicBezTo>
                                <a:pt x="2135778" y="1799236"/>
                                <a:pt x="2135778" y="1799236"/>
                                <a:pt x="2135778" y="1799236"/>
                              </a:cubicBezTo>
                              <a:cubicBezTo>
                                <a:pt x="2135778" y="1799236"/>
                                <a:pt x="2181921" y="1812415"/>
                                <a:pt x="2188513" y="1772878"/>
                              </a:cubicBezTo>
                              <a:cubicBezTo>
                                <a:pt x="2188513" y="1772878"/>
                                <a:pt x="2155554" y="1700393"/>
                                <a:pt x="2228065" y="1687214"/>
                              </a:cubicBezTo>
                              <a:cubicBezTo>
                                <a:pt x="2261024" y="1634498"/>
                                <a:pt x="2261024" y="1634498"/>
                                <a:pt x="2261024" y="1634498"/>
                              </a:cubicBezTo>
                              <a:cubicBezTo>
                                <a:pt x="2261024" y="1634498"/>
                                <a:pt x="2392862" y="1555424"/>
                                <a:pt x="2465373" y="1634498"/>
                              </a:cubicBezTo>
                              <a:cubicBezTo>
                                <a:pt x="2498333" y="1746520"/>
                                <a:pt x="2498333" y="1746520"/>
                                <a:pt x="2498333" y="1746520"/>
                              </a:cubicBezTo>
                              <a:cubicBezTo>
                                <a:pt x="2498333" y="1746520"/>
                                <a:pt x="2584028" y="1792647"/>
                                <a:pt x="2518109" y="1838773"/>
                              </a:cubicBezTo>
                              <a:cubicBezTo>
                                <a:pt x="2491741" y="1898079"/>
                                <a:pt x="2491741" y="1898079"/>
                                <a:pt x="2491741" y="1898079"/>
                              </a:cubicBezTo>
                              <a:cubicBezTo>
                                <a:pt x="2491741" y="1898079"/>
                                <a:pt x="2544476" y="1957384"/>
                                <a:pt x="2478557" y="2010100"/>
                              </a:cubicBezTo>
                              <a:cubicBezTo>
                                <a:pt x="2478557" y="2010100"/>
                                <a:pt x="2419230" y="2082585"/>
                                <a:pt x="2491741" y="2082585"/>
                              </a:cubicBezTo>
                              <a:cubicBezTo>
                                <a:pt x="2524701" y="2148480"/>
                                <a:pt x="2524701" y="2148480"/>
                                <a:pt x="2524701" y="2148480"/>
                              </a:cubicBezTo>
                              <a:cubicBezTo>
                                <a:pt x="2524701" y="2148480"/>
                                <a:pt x="2577436" y="2188017"/>
                                <a:pt x="2570844" y="2260502"/>
                              </a:cubicBezTo>
                              <a:cubicBezTo>
                                <a:pt x="2696090" y="2339576"/>
                                <a:pt x="2696090" y="2339576"/>
                                <a:pt x="2696090" y="2339576"/>
                              </a:cubicBezTo>
                              <a:cubicBezTo>
                                <a:pt x="2788377" y="2379113"/>
                                <a:pt x="2788377" y="2379113"/>
                                <a:pt x="2788377" y="2379113"/>
                              </a:cubicBezTo>
                              <a:cubicBezTo>
                                <a:pt x="2887256" y="2425239"/>
                                <a:pt x="2887256" y="2425239"/>
                                <a:pt x="2887256" y="2425239"/>
                              </a:cubicBezTo>
                              <a:cubicBezTo>
                                <a:pt x="2979542" y="2359344"/>
                                <a:pt x="2979542" y="2359344"/>
                                <a:pt x="2979542" y="2359344"/>
                              </a:cubicBezTo>
                              <a:cubicBezTo>
                                <a:pt x="3085013" y="2326397"/>
                                <a:pt x="3085013" y="2326397"/>
                                <a:pt x="3085013" y="2326397"/>
                              </a:cubicBezTo>
                              <a:cubicBezTo>
                                <a:pt x="3085013" y="2372523"/>
                                <a:pt x="3085013" y="2372523"/>
                                <a:pt x="3085013" y="2372523"/>
                              </a:cubicBezTo>
                              <a:cubicBezTo>
                                <a:pt x="3019094" y="2405471"/>
                                <a:pt x="3019094" y="2405471"/>
                                <a:pt x="3019094" y="2405471"/>
                              </a:cubicBezTo>
                              <a:cubicBezTo>
                                <a:pt x="2966358" y="2471366"/>
                                <a:pt x="2966358" y="2471366"/>
                                <a:pt x="2966358" y="2471366"/>
                              </a:cubicBezTo>
                              <a:cubicBezTo>
                                <a:pt x="2900439" y="2517493"/>
                                <a:pt x="2900439" y="2517493"/>
                                <a:pt x="2900439" y="2517493"/>
                              </a:cubicBezTo>
                              <a:cubicBezTo>
                                <a:pt x="2893847" y="2596567"/>
                                <a:pt x="2893847" y="2596567"/>
                                <a:pt x="2893847" y="2596567"/>
                              </a:cubicBezTo>
                              <a:cubicBezTo>
                                <a:pt x="2900439" y="2616335"/>
                                <a:pt x="2920215" y="2609746"/>
                                <a:pt x="2926807" y="2603156"/>
                              </a:cubicBezTo>
                              <a:cubicBezTo>
                                <a:pt x="2939991" y="2596567"/>
                                <a:pt x="2939991" y="2589977"/>
                                <a:pt x="2913623" y="2636104"/>
                              </a:cubicBezTo>
                              <a:cubicBezTo>
                                <a:pt x="2860888" y="2721767"/>
                                <a:pt x="2887256" y="2754715"/>
                                <a:pt x="2887256" y="2754715"/>
                              </a:cubicBezTo>
                              <a:cubicBezTo>
                                <a:pt x="2880664" y="2807431"/>
                                <a:pt x="2880664" y="2807431"/>
                                <a:pt x="2880664" y="2807431"/>
                              </a:cubicBezTo>
                              <a:cubicBezTo>
                                <a:pt x="2966358" y="2820610"/>
                                <a:pt x="2966358" y="2820610"/>
                                <a:pt x="2966358" y="2820610"/>
                              </a:cubicBezTo>
                              <a:cubicBezTo>
                                <a:pt x="2966358" y="2820610"/>
                                <a:pt x="3019094" y="2820610"/>
                                <a:pt x="3005910" y="2886505"/>
                              </a:cubicBezTo>
                              <a:cubicBezTo>
                                <a:pt x="3012502" y="2965579"/>
                                <a:pt x="3012502" y="2965579"/>
                                <a:pt x="3012502" y="2965579"/>
                              </a:cubicBezTo>
                              <a:cubicBezTo>
                                <a:pt x="3065237" y="2945811"/>
                                <a:pt x="3065237" y="2945811"/>
                                <a:pt x="3065237" y="2945811"/>
                              </a:cubicBezTo>
                              <a:cubicBezTo>
                                <a:pt x="3078421" y="3044653"/>
                                <a:pt x="3078421" y="3044653"/>
                                <a:pt x="3078421" y="3044653"/>
                              </a:cubicBezTo>
                              <a:cubicBezTo>
                                <a:pt x="3078421" y="3044653"/>
                                <a:pt x="3078421" y="3084190"/>
                                <a:pt x="3058645" y="3110548"/>
                              </a:cubicBezTo>
                              <a:cubicBezTo>
                                <a:pt x="3032277" y="3130317"/>
                                <a:pt x="3032277" y="3130317"/>
                                <a:pt x="3032277" y="3130317"/>
                              </a:cubicBezTo>
                              <a:cubicBezTo>
                                <a:pt x="3111380" y="3189623"/>
                                <a:pt x="3111380" y="3189623"/>
                                <a:pt x="3111380" y="3189623"/>
                              </a:cubicBezTo>
                              <a:cubicBezTo>
                                <a:pt x="3157524" y="3262107"/>
                                <a:pt x="3157524" y="3262107"/>
                                <a:pt x="3157524" y="3262107"/>
                              </a:cubicBezTo>
                              <a:cubicBezTo>
                                <a:pt x="3150932" y="3301644"/>
                                <a:pt x="3131156" y="3341181"/>
                                <a:pt x="3131156" y="3341181"/>
                              </a:cubicBezTo>
                              <a:cubicBezTo>
                                <a:pt x="3170708" y="3387308"/>
                                <a:pt x="3170708" y="3387308"/>
                                <a:pt x="3170708" y="3387308"/>
                              </a:cubicBezTo>
                              <a:cubicBezTo>
                                <a:pt x="3164116" y="3492740"/>
                                <a:pt x="3164116" y="3492740"/>
                                <a:pt x="3164116" y="3492740"/>
                              </a:cubicBezTo>
                              <a:cubicBezTo>
                                <a:pt x="3269586" y="3604762"/>
                                <a:pt x="3269586" y="3604762"/>
                                <a:pt x="3269586" y="3604762"/>
                              </a:cubicBezTo>
                              <a:cubicBezTo>
                                <a:pt x="3144340" y="3677246"/>
                                <a:pt x="3144340" y="3677246"/>
                                <a:pt x="3144340" y="3677246"/>
                              </a:cubicBezTo>
                              <a:cubicBezTo>
                                <a:pt x="3104788" y="3716783"/>
                                <a:pt x="3104788" y="3716783"/>
                                <a:pt x="3104788" y="3716783"/>
                              </a:cubicBezTo>
                              <a:cubicBezTo>
                                <a:pt x="3078421" y="3789268"/>
                                <a:pt x="3078421" y="3789268"/>
                                <a:pt x="3078421" y="3789268"/>
                              </a:cubicBezTo>
                              <a:cubicBezTo>
                                <a:pt x="3065237" y="3868342"/>
                                <a:pt x="3065237" y="3868342"/>
                                <a:pt x="3065237" y="3868342"/>
                              </a:cubicBezTo>
                              <a:cubicBezTo>
                                <a:pt x="2986134" y="3901289"/>
                                <a:pt x="2986134" y="3901289"/>
                                <a:pt x="2986134" y="3901289"/>
                              </a:cubicBezTo>
                              <a:cubicBezTo>
                                <a:pt x="2939991" y="3901289"/>
                                <a:pt x="2939991" y="3901289"/>
                                <a:pt x="2939991" y="3901289"/>
                              </a:cubicBezTo>
                              <a:cubicBezTo>
                                <a:pt x="2939991" y="3901289"/>
                                <a:pt x="2933399" y="3934237"/>
                                <a:pt x="2926807" y="3960595"/>
                              </a:cubicBezTo>
                              <a:cubicBezTo>
                                <a:pt x="2920215" y="3986953"/>
                                <a:pt x="2913623" y="4033080"/>
                                <a:pt x="2913623" y="4033080"/>
                              </a:cubicBezTo>
                              <a:cubicBezTo>
                                <a:pt x="2847704" y="4079206"/>
                                <a:pt x="2847704" y="4079206"/>
                                <a:pt x="2847704" y="4079206"/>
                              </a:cubicBezTo>
                              <a:cubicBezTo>
                                <a:pt x="2748825" y="4085796"/>
                                <a:pt x="2748825" y="4085796"/>
                                <a:pt x="2748825" y="4085796"/>
                              </a:cubicBezTo>
                              <a:cubicBezTo>
                                <a:pt x="2748825" y="4085796"/>
                                <a:pt x="2729050" y="4098975"/>
                                <a:pt x="2702682" y="4098975"/>
                              </a:cubicBezTo>
                              <a:cubicBezTo>
                                <a:pt x="2676314" y="4105564"/>
                                <a:pt x="2656539" y="4164870"/>
                                <a:pt x="2656539" y="4164870"/>
                              </a:cubicBezTo>
                              <a:cubicBezTo>
                                <a:pt x="2597212" y="4197817"/>
                                <a:pt x="2597212" y="4230765"/>
                                <a:pt x="2610395" y="4257123"/>
                              </a:cubicBezTo>
                              <a:cubicBezTo>
                                <a:pt x="2623579" y="4283481"/>
                                <a:pt x="2623579" y="4309839"/>
                                <a:pt x="2610395" y="4336197"/>
                              </a:cubicBezTo>
                              <a:cubicBezTo>
                                <a:pt x="2597212" y="4355966"/>
                                <a:pt x="2630171" y="4388913"/>
                                <a:pt x="2584028" y="4395503"/>
                              </a:cubicBezTo>
                              <a:cubicBezTo>
                                <a:pt x="2537884" y="4402092"/>
                                <a:pt x="2524701" y="4408682"/>
                                <a:pt x="2498333" y="4415271"/>
                              </a:cubicBezTo>
                              <a:cubicBezTo>
                                <a:pt x="2471965" y="4415271"/>
                                <a:pt x="2471965" y="4415271"/>
                                <a:pt x="2471965" y="4415271"/>
                              </a:cubicBezTo>
                              <a:cubicBezTo>
                                <a:pt x="2386271" y="4448219"/>
                                <a:pt x="2386271" y="4448219"/>
                                <a:pt x="2386271" y="4448219"/>
                              </a:cubicBezTo>
                              <a:cubicBezTo>
                                <a:pt x="2386271" y="4448219"/>
                                <a:pt x="2359903" y="4514114"/>
                                <a:pt x="2412638" y="4566830"/>
                              </a:cubicBezTo>
                              <a:cubicBezTo>
                                <a:pt x="2478557" y="4639314"/>
                                <a:pt x="2478557" y="4639314"/>
                                <a:pt x="2478557" y="4639314"/>
                              </a:cubicBezTo>
                              <a:cubicBezTo>
                                <a:pt x="2478557" y="4639314"/>
                                <a:pt x="2544476" y="4678851"/>
                                <a:pt x="2518109" y="4678851"/>
                              </a:cubicBezTo>
                              <a:cubicBezTo>
                                <a:pt x="2485149" y="4678851"/>
                                <a:pt x="2419230" y="4685441"/>
                                <a:pt x="2419230" y="4685441"/>
                              </a:cubicBezTo>
                              <a:cubicBezTo>
                                <a:pt x="2392862" y="4626135"/>
                                <a:pt x="2392862" y="4626135"/>
                                <a:pt x="2392862" y="4626135"/>
                              </a:cubicBezTo>
                              <a:cubicBezTo>
                                <a:pt x="2346719" y="4560240"/>
                                <a:pt x="2346719" y="4560240"/>
                                <a:pt x="2346719" y="4560240"/>
                              </a:cubicBezTo>
                              <a:cubicBezTo>
                                <a:pt x="2346719" y="4507524"/>
                                <a:pt x="2346719" y="4507524"/>
                                <a:pt x="2346719" y="4507524"/>
                              </a:cubicBezTo>
                              <a:cubicBezTo>
                                <a:pt x="2300576" y="4454808"/>
                                <a:pt x="2300576" y="4454808"/>
                                <a:pt x="2300576" y="4454808"/>
                              </a:cubicBezTo>
                              <a:cubicBezTo>
                                <a:pt x="2267616" y="4415271"/>
                                <a:pt x="2267616" y="4415271"/>
                                <a:pt x="2267616" y="4415271"/>
                              </a:cubicBezTo>
                              <a:cubicBezTo>
                                <a:pt x="2267616" y="4415271"/>
                                <a:pt x="2188513" y="4369145"/>
                                <a:pt x="2181921" y="4402092"/>
                              </a:cubicBezTo>
                              <a:cubicBezTo>
                                <a:pt x="2168737" y="4421861"/>
                                <a:pt x="2168737" y="4421861"/>
                                <a:pt x="2162145" y="4421861"/>
                              </a:cubicBezTo>
                              <a:cubicBezTo>
                                <a:pt x="2162145" y="4421861"/>
                                <a:pt x="2162145" y="4421861"/>
                                <a:pt x="2162145" y="4448219"/>
                              </a:cubicBezTo>
                              <a:cubicBezTo>
                                <a:pt x="2162145" y="4494345"/>
                                <a:pt x="2195105" y="4487756"/>
                                <a:pt x="2162145" y="4494345"/>
                              </a:cubicBezTo>
                              <a:cubicBezTo>
                                <a:pt x="2122594" y="4507524"/>
                                <a:pt x="2122594" y="4507524"/>
                                <a:pt x="2122594" y="4507524"/>
                              </a:cubicBezTo>
                              <a:cubicBezTo>
                                <a:pt x="2056675" y="4435040"/>
                                <a:pt x="2056675" y="4435040"/>
                                <a:pt x="2056675" y="4435040"/>
                              </a:cubicBezTo>
                              <a:cubicBezTo>
                                <a:pt x="2030307" y="4435040"/>
                                <a:pt x="2003940" y="4474577"/>
                                <a:pt x="2003940" y="4474577"/>
                              </a:cubicBezTo>
                              <a:cubicBezTo>
                                <a:pt x="2003940" y="4474577"/>
                                <a:pt x="1957796" y="4481166"/>
                                <a:pt x="1938021" y="4500935"/>
                              </a:cubicBezTo>
                              <a:cubicBezTo>
                                <a:pt x="1918245" y="4520703"/>
                                <a:pt x="1918245" y="4520703"/>
                                <a:pt x="1918245" y="4520703"/>
                              </a:cubicBezTo>
                              <a:cubicBezTo>
                                <a:pt x="1918245" y="4520703"/>
                                <a:pt x="1852326" y="4553651"/>
                                <a:pt x="1839142" y="4573419"/>
                              </a:cubicBezTo>
                              <a:cubicBezTo>
                                <a:pt x="1825958" y="4599777"/>
                                <a:pt x="1819366" y="4632725"/>
                                <a:pt x="1819366" y="4632725"/>
                              </a:cubicBezTo>
                              <a:cubicBezTo>
                                <a:pt x="1839142" y="5159886"/>
                                <a:pt x="1839142" y="5159886"/>
                                <a:pt x="1839142" y="5159886"/>
                              </a:cubicBezTo>
                              <a:cubicBezTo>
                                <a:pt x="1792999" y="5166475"/>
                                <a:pt x="1792999" y="5166475"/>
                                <a:pt x="1792999" y="5166475"/>
                              </a:cubicBezTo>
                              <a:cubicBezTo>
                                <a:pt x="1792999" y="5074222"/>
                                <a:pt x="1792999" y="5074222"/>
                                <a:pt x="1792999" y="5074222"/>
                              </a:cubicBezTo>
                              <a:cubicBezTo>
                                <a:pt x="1792999" y="5074222"/>
                                <a:pt x="1766631" y="4988558"/>
                                <a:pt x="1773223" y="4968790"/>
                              </a:cubicBezTo>
                              <a:cubicBezTo>
                                <a:pt x="1773223" y="4942432"/>
                                <a:pt x="1753447" y="4843589"/>
                                <a:pt x="1753447" y="4843589"/>
                              </a:cubicBezTo>
                              <a:cubicBezTo>
                                <a:pt x="1773223" y="4738157"/>
                                <a:pt x="1773223" y="4738157"/>
                                <a:pt x="1773223" y="4738157"/>
                              </a:cubicBezTo>
                              <a:cubicBezTo>
                                <a:pt x="1766631" y="4678851"/>
                                <a:pt x="1766631" y="4678851"/>
                                <a:pt x="1766631" y="4678851"/>
                              </a:cubicBezTo>
                              <a:cubicBezTo>
                                <a:pt x="1694120" y="4639314"/>
                                <a:pt x="1694120" y="4639314"/>
                                <a:pt x="1694120" y="4639314"/>
                              </a:cubicBezTo>
                              <a:cubicBezTo>
                                <a:pt x="1694120" y="4639314"/>
                                <a:pt x="1634793" y="4599777"/>
                                <a:pt x="1641385" y="4652493"/>
                              </a:cubicBezTo>
                              <a:cubicBezTo>
                                <a:pt x="1647977" y="4705210"/>
                                <a:pt x="1628201" y="4738157"/>
                                <a:pt x="1628201" y="4738157"/>
                              </a:cubicBezTo>
                              <a:cubicBezTo>
                                <a:pt x="1582058" y="4757926"/>
                                <a:pt x="1549098" y="4738157"/>
                                <a:pt x="1562282" y="4711799"/>
                              </a:cubicBezTo>
                              <a:cubicBezTo>
                                <a:pt x="1575466" y="4692030"/>
                                <a:pt x="1575466" y="4692030"/>
                                <a:pt x="1575466" y="4692030"/>
                              </a:cubicBezTo>
                              <a:cubicBezTo>
                                <a:pt x="1582058" y="4612956"/>
                                <a:pt x="1582058" y="4612956"/>
                                <a:pt x="1582058" y="4612956"/>
                              </a:cubicBezTo>
                              <a:cubicBezTo>
                                <a:pt x="1535914" y="4580009"/>
                                <a:pt x="1535914" y="4580009"/>
                                <a:pt x="1535914" y="4580009"/>
                              </a:cubicBezTo>
                              <a:cubicBezTo>
                                <a:pt x="1535914" y="4580009"/>
                                <a:pt x="1529322" y="4553651"/>
                                <a:pt x="1502955" y="4533882"/>
                              </a:cubicBezTo>
                              <a:cubicBezTo>
                                <a:pt x="1483179" y="4507524"/>
                                <a:pt x="1483179" y="4507524"/>
                                <a:pt x="1483179" y="4507524"/>
                              </a:cubicBezTo>
                              <a:cubicBezTo>
                                <a:pt x="1390892" y="4461398"/>
                                <a:pt x="1390892" y="4461398"/>
                                <a:pt x="1390892" y="4461398"/>
                              </a:cubicBezTo>
                              <a:cubicBezTo>
                                <a:pt x="1390892" y="4461398"/>
                                <a:pt x="1357933" y="4494345"/>
                                <a:pt x="1344749" y="4514114"/>
                              </a:cubicBezTo>
                              <a:cubicBezTo>
                                <a:pt x="1331565" y="4540472"/>
                                <a:pt x="1285422" y="4553651"/>
                                <a:pt x="1285422" y="4553651"/>
                              </a:cubicBezTo>
                              <a:cubicBezTo>
                                <a:pt x="1206319" y="4553651"/>
                                <a:pt x="1206319" y="4553651"/>
                                <a:pt x="1206319" y="4553651"/>
                              </a:cubicBezTo>
                              <a:cubicBezTo>
                                <a:pt x="1160175" y="4527293"/>
                                <a:pt x="1160175" y="4527293"/>
                                <a:pt x="1160175" y="4527293"/>
                              </a:cubicBezTo>
                              <a:cubicBezTo>
                                <a:pt x="1140400" y="4448219"/>
                                <a:pt x="1140400" y="4448219"/>
                                <a:pt x="1140400" y="4448219"/>
                              </a:cubicBezTo>
                              <a:cubicBezTo>
                                <a:pt x="1140400" y="4448219"/>
                                <a:pt x="1127216" y="4421861"/>
                                <a:pt x="1100848" y="4402092"/>
                              </a:cubicBezTo>
                              <a:cubicBezTo>
                                <a:pt x="1081073" y="4375734"/>
                                <a:pt x="988786" y="4316428"/>
                                <a:pt x="988786" y="4316428"/>
                              </a:cubicBezTo>
                              <a:cubicBezTo>
                                <a:pt x="942643" y="4283481"/>
                                <a:pt x="942643" y="4283481"/>
                                <a:pt x="942643" y="4283481"/>
                              </a:cubicBezTo>
                              <a:cubicBezTo>
                                <a:pt x="942643" y="4283481"/>
                                <a:pt x="949234" y="4224175"/>
                                <a:pt x="949234" y="4197817"/>
                              </a:cubicBezTo>
                              <a:cubicBezTo>
                                <a:pt x="949234" y="4184638"/>
                                <a:pt x="955826" y="4184638"/>
                                <a:pt x="962418" y="4184638"/>
                              </a:cubicBezTo>
                              <a:cubicBezTo>
                                <a:pt x="969010" y="4184638"/>
                                <a:pt x="969010" y="4184638"/>
                                <a:pt x="942643" y="4171459"/>
                              </a:cubicBezTo>
                              <a:cubicBezTo>
                                <a:pt x="896499" y="4145101"/>
                                <a:pt x="955826" y="4164870"/>
                                <a:pt x="896499" y="4145101"/>
                              </a:cubicBezTo>
                              <a:cubicBezTo>
                                <a:pt x="837172" y="4125333"/>
                                <a:pt x="771253" y="4118743"/>
                                <a:pt x="804213" y="4079206"/>
                              </a:cubicBezTo>
                              <a:cubicBezTo>
                                <a:pt x="837172" y="4033080"/>
                                <a:pt x="837172" y="4033080"/>
                                <a:pt x="837172" y="4033080"/>
                              </a:cubicBezTo>
                              <a:cubicBezTo>
                                <a:pt x="837172" y="4033080"/>
                                <a:pt x="817396" y="3960595"/>
                                <a:pt x="791029" y="3973774"/>
                              </a:cubicBezTo>
                              <a:cubicBezTo>
                                <a:pt x="777845" y="3973774"/>
                                <a:pt x="771253" y="3973774"/>
                                <a:pt x="764661" y="3967185"/>
                              </a:cubicBezTo>
                              <a:cubicBezTo>
                                <a:pt x="758069" y="3960595"/>
                                <a:pt x="744885" y="3960595"/>
                                <a:pt x="725110" y="3986953"/>
                              </a:cubicBezTo>
                              <a:cubicBezTo>
                                <a:pt x="692150" y="4026490"/>
                                <a:pt x="731702" y="4000132"/>
                                <a:pt x="692150" y="4026490"/>
                              </a:cubicBezTo>
                              <a:cubicBezTo>
                                <a:pt x="646007" y="4052848"/>
                                <a:pt x="619639" y="4039669"/>
                                <a:pt x="619639" y="4039669"/>
                              </a:cubicBezTo>
                              <a:cubicBezTo>
                                <a:pt x="573496" y="3986953"/>
                                <a:pt x="573496" y="3986953"/>
                                <a:pt x="573496" y="3986953"/>
                              </a:cubicBezTo>
                              <a:cubicBezTo>
                                <a:pt x="593271" y="3934237"/>
                                <a:pt x="593271" y="3934237"/>
                                <a:pt x="593271" y="3934237"/>
                              </a:cubicBezTo>
                              <a:cubicBezTo>
                                <a:pt x="553720" y="3881521"/>
                                <a:pt x="566904" y="3848573"/>
                                <a:pt x="533944" y="3841984"/>
                              </a:cubicBezTo>
                              <a:cubicBezTo>
                                <a:pt x="494393" y="3835394"/>
                                <a:pt x="461433" y="3802447"/>
                                <a:pt x="461433" y="3802447"/>
                              </a:cubicBezTo>
                              <a:cubicBezTo>
                                <a:pt x="441658" y="3756320"/>
                                <a:pt x="441658" y="3756320"/>
                                <a:pt x="441658" y="3756320"/>
                              </a:cubicBezTo>
                              <a:cubicBezTo>
                                <a:pt x="441658" y="3756320"/>
                                <a:pt x="408698" y="3631120"/>
                                <a:pt x="375739" y="3637709"/>
                              </a:cubicBezTo>
                              <a:cubicBezTo>
                                <a:pt x="362555" y="3637709"/>
                                <a:pt x="355963" y="3631120"/>
                                <a:pt x="342779" y="3624530"/>
                              </a:cubicBezTo>
                              <a:cubicBezTo>
                                <a:pt x="336187" y="3617941"/>
                                <a:pt x="323003" y="3611351"/>
                                <a:pt x="309820" y="3611351"/>
                              </a:cubicBezTo>
                              <a:cubicBezTo>
                                <a:pt x="283452" y="3617941"/>
                                <a:pt x="204349" y="3611351"/>
                                <a:pt x="204349" y="3611351"/>
                              </a:cubicBezTo>
                              <a:cubicBezTo>
                                <a:pt x="138430" y="3558635"/>
                                <a:pt x="138430" y="3558635"/>
                                <a:pt x="138430" y="3558635"/>
                              </a:cubicBezTo>
                              <a:cubicBezTo>
                                <a:pt x="138430" y="3558635"/>
                                <a:pt x="138430" y="3538866"/>
                                <a:pt x="151614" y="3512508"/>
                              </a:cubicBezTo>
                              <a:cubicBezTo>
                                <a:pt x="164798" y="3492740"/>
                                <a:pt x="164798" y="3492740"/>
                                <a:pt x="164798" y="3492740"/>
                              </a:cubicBezTo>
                              <a:cubicBezTo>
                                <a:pt x="164798" y="3492740"/>
                                <a:pt x="158206" y="3505919"/>
                                <a:pt x="105470" y="3492740"/>
                              </a:cubicBezTo>
                              <a:cubicBezTo>
                                <a:pt x="52735" y="3486150"/>
                                <a:pt x="39551" y="3433434"/>
                                <a:pt x="39551" y="3433434"/>
                              </a:cubicBezTo>
                              <a:cubicBezTo>
                                <a:pt x="39551" y="3433434"/>
                                <a:pt x="59327" y="3400487"/>
                                <a:pt x="39551" y="3360950"/>
                              </a:cubicBezTo>
                              <a:cubicBezTo>
                                <a:pt x="26368" y="3328002"/>
                                <a:pt x="0" y="3229160"/>
                                <a:pt x="0" y="3229160"/>
                              </a:cubicBezTo>
                              <a:cubicBezTo>
                                <a:pt x="32959" y="3176444"/>
                                <a:pt x="32959" y="3176444"/>
                                <a:pt x="32959" y="3176444"/>
                              </a:cubicBezTo>
                              <a:cubicBezTo>
                                <a:pt x="112062" y="3117138"/>
                                <a:pt x="112062" y="3117138"/>
                                <a:pt x="112062" y="3117138"/>
                              </a:cubicBezTo>
                              <a:cubicBezTo>
                                <a:pt x="145022" y="3071011"/>
                                <a:pt x="158206" y="2978758"/>
                                <a:pt x="158206" y="2978758"/>
                              </a:cubicBezTo>
                              <a:cubicBezTo>
                                <a:pt x="210941" y="2965579"/>
                                <a:pt x="224125" y="2952400"/>
                                <a:pt x="257084" y="2952400"/>
                              </a:cubicBezTo>
                              <a:cubicBezTo>
                                <a:pt x="296636" y="2952400"/>
                                <a:pt x="296636" y="2932632"/>
                                <a:pt x="336187" y="2939221"/>
                              </a:cubicBezTo>
                              <a:cubicBezTo>
                                <a:pt x="369147" y="2945811"/>
                                <a:pt x="382330" y="2919453"/>
                                <a:pt x="382330" y="2919453"/>
                              </a:cubicBezTo>
                              <a:cubicBezTo>
                                <a:pt x="355963" y="2879916"/>
                                <a:pt x="342779" y="2853558"/>
                                <a:pt x="316411" y="2840379"/>
                              </a:cubicBezTo>
                              <a:cubicBezTo>
                                <a:pt x="296636" y="2827200"/>
                                <a:pt x="276860" y="2787662"/>
                                <a:pt x="276860" y="2787662"/>
                              </a:cubicBezTo>
                              <a:cubicBezTo>
                                <a:pt x="276860" y="2701999"/>
                                <a:pt x="276860" y="2701999"/>
                                <a:pt x="276860" y="2701999"/>
                              </a:cubicBezTo>
                              <a:cubicBezTo>
                                <a:pt x="276860" y="2701999"/>
                                <a:pt x="250492" y="2649283"/>
                                <a:pt x="263676" y="2622925"/>
                              </a:cubicBezTo>
                              <a:cubicBezTo>
                                <a:pt x="276860" y="2603156"/>
                                <a:pt x="210941" y="2622925"/>
                                <a:pt x="276860" y="2603156"/>
                              </a:cubicBezTo>
                              <a:cubicBezTo>
                                <a:pt x="342779" y="2583388"/>
                                <a:pt x="342779" y="2583388"/>
                                <a:pt x="342779" y="2583388"/>
                              </a:cubicBezTo>
                              <a:cubicBezTo>
                                <a:pt x="355963" y="2517493"/>
                                <a:pt x="355963" y="2517493"/>
                                <a:pt x="355963" y="2517493"/>
                              </a:cubicBezTo>
                              <a:cubicBezTo>
                                <a:pt x="355963" y="2431829"/>
                                <a:pt x="355963" y="2431829"/>
                                <a:pt x="355963" y="2431829"/>
                              </a:cubicBezTo>
                              <a:cubicBezTo>
                                <a:pt x="408698" y="2398881"/>
                                <a:pt x="408698" y="2398881"/>
                                <a:pt x="408698" y="2398881"/>
                              </a:cubicBezTo>
                              <a:cubicBezTo>
                                <a:pt x="474617" y="2372523"/>
                                <a:pt x="474617" y="2372523"/>
                                <a:pt x="474617" y="2372523"/>
                              </a:cubicBezTo>
                              <a:cubicBezTo>
                                <a:pt x="547128" y="2332986"/>
                                <a:pt x="547128" y="2332986"/>
                                <a:pt x="547128" y="2332986"/>
                              </a:cubicBezTo>
                              <a:cubicBezTo>
                                <a:pt x="553720" y="2240733"/>
                                <a:pt x="553720" y="2240733"/>
                                <a:pt x="553720" y="2240733"/>
                              </a:cubicBezTo>
                              <a:cubicBezTo>
                                <a:pt x="487801" y="2214375"/>
                                <a:pt x="487801" y="2214375"/>
                                <a:pt x="487801" y="2214375"/>
                              </a:cubicBezTo>
                              <a:cubicBezTo>
                                <a:pt x="487801" y="2214375"/>
                                <a:pt x="481209" y="2122122"/>
                                <a:pt x="507577" y="2115533"/>
                              </a:cubicBezTo>
                              <a:cubicBezTo>
                                <a:pt x="540536" y="2115533"/>
                                <a:pt x="586680" y="2082585"/>
                                <a:pt x="586680" y="2082585"/>
                              </a:cubicBezTo>
                              <a:cubicBezTo>
                                <a:pt x="586680" y="2082585"/>
                                <a:pt x="652599" y="2108943"/>
                                <a:pt x="659191" y="2075995"/>
                              </a:cubicBezTo>
                              <a:cubicBezTo>
                                <a:pt x="665782" y="2049637"/>
                                <a:pt x="672374" y="2023279"/>
                                <a:pt x="678966" y="1990332"/>
                              </a:cubicBezTo>
                              <a:cubicBezTo>
                                <a:pt x="685558" y="1957384"/>
                                <a:pt x="725110" y="1884900"/>
                                <a:pt x="725110" y="1884900"/>
                              </a:cubicBezTo>
                              <a:cubicBezTo>
                                <a:pt x="725110" y="1884900"/>
                                <a:pt x="777845" y="1851952"/>
                                <a:pt x="804213" y="1865131"/>
                              </a:cubicBezTo>
                              <a:cubicBezTo>
                                <a:pt x="823988" y="1878310"/>
                                <a:pt x="856948" y="1884900"/>
                                <a:pt x="896499" y="1891489"/>
                              </a:cubicBezTo>
                              <a:cubicBezTo>
                                <a:pt x="929459" y="1898079"/>
                                <a:pt x="922867" y="1911258"/>
                                <a:pt x="969010" y="1911258"/>
                              </a:cubicBezTo>
                              <a:cubicBezTo>
                                <a:pt x="1015154" y="1917847"/>
                                <a:pt x="1074481" y="1937616"/>
                                <a:pt x="1074481" y="1911258"/>
                              </a:cubicBezTo>
                              <a:cubicBezTo>
                                <a:pt x="1081073" y="1884900"/>
                                <a:pt x="1114032" y="1851952"/>
                                <a:pt x="1114032" y="1825594"/>
                              </a:cubicBezTo>
                              <a:cubicBezTo>
                                <a:pt x="1107440" y="1799236"/>
                                <a:pt x="1146992" y="1733341"/>
                                <a:pt x="1146992" y="1733341"/>
                              </a:cubicBezTo>
                              <a:cubicBezTo>
                                <a:pt x="1239278" y="1739931"/>
                                <a:pt x="1239278" y="1739931"/>
                                <a:pt x="1239278" y="1739931"/>
                              </a:cubicBezTo>
                              <a:cubicBezTo>
                                <a:pt x="1245870" y="1786057"/>
                                <a:pt x="1245870" y="1786057"/>
                                <a:pt x="1245870" y="1786057"/>
                              </a:cubicBezTo>
                              <a:cubicBezTo>
                                <a:pt x="1245870" y="1786057"/>
                                <a:pt x="1259054" y="1845363"/>
                                <a:pt x="1239278" y="1865131"/>
                              </a:cubicBezTo>
                              <a:cubicBezTo>
                                <a:pt x="1212911" y="1884900"/>
                                <a:pt x="1206319" y="1931026"/>
                                <a:pt x="1232686" y="1931026"/>
                              </a:cubicBezTo>
                              <a:cubicBezTo>
                                <a:pt x="1259054" y="1937616"/>
                                <a:pt x="1456811" y="1937616"/>
                                <a:pt x="1437036" y="1924437"/>
                              </a:cubicBezTo>
                              <a:cubicBezTo>
                                <a:pt x="1423852" y="1911258"/>
                                <a:pt x="1423852" y="1911258"/>
                                <a:pt x="1423852" y="1911258"/>
                              </a:cubicBezTo>
                              <a:cubicBezTo>
                                <a:pt x="1509547" y="1759699"/>
                                <a:pt x="1509547" y="1759699"/>
                                <a:pt x="1509547" y="1759699"/>
                              </a:cubicBezTo>
                              <a:cubicBezTo>
                                <a:pt x="1509547" y="1759699"/>
                                <a:pt x="1397484" y="1746520"/>
                                <a:pt x="1443628" y="1594961"/>
                              </a:cubicBezTo>
                              <a:cubicBezTo>
                                <a:pt x="1451868" y="1571898"/>
                                <a:pt x="1456811" y="1555836"/>
                                <a:pt x="1459489" y="1545025"/>
                              </a:cubicBezTo>
                              <a:lnTo>
                                <a:pt x="1461715" y="1526922"/>
                              </a:lnTo>
                              <a:lnTo>
                                <a:pt x="1488123" y="1496942"/>
                              </a:lnTo>
                              <a:cubicBezTo>
                                <a:pt x="1506251" y="1477998"/>
                                <a:pt x="1522730" y="1463171"/>
                                <a:pt x="1522730" y="1463171"/>
                              </a:cubicBezTo>
                              <a:close/>
                              <a:moveTo>
                                <a:pt x="2832694" y="1433993"/>
                              </a:moveTo>
                              <a:cubicBezTo>
                                <a:pt x="2837256" y="1432473"/>
                                <a:pt x="2842121" y="1433283"/>
                                <a:pt x="2846987" y="1438149"/>
                              </a:cubicBezTo>
                              <a:cubicBezTo>
                                <a:pt x="2834012" y="1470586"/>
                                <a:pt x="2834012" y="1470586"/>
                                <a:pt x="2834012" y="1470586"/>
                              </a:cubicBezTo>
                              <a:cubicBezTo>
                                <a:pt x="2821037" y="1477073"/>
                                <a:pt x="2808063" y="1464098"/>
                                <a:pt x="2808063" y="1464098"/>
                              </a:cubicBezTo>
                              <a:cubicBezTo>
                                <a:pt x="2808063" y="1464098"/>
                                <a:pt x="2819010" y="1438554"/>
                                <a:pt x="2832694" y="1433993"/>
                              </a:cubicBezTo>
                              <a:close/>
                              <a:moveTo>
                                <a:pt x="3278763" y="1399123"/>
                              </a:moveTo>
                              <a:cubicBezTo>
                                <a:pt x="3284934" y="1398814"/>
                                <a:pt x="3289047" y="1401697"/>
                                <a:pt x="3289047" y="1409935"/>
                              </a:cubicBezTo>
                              <a:cubicBezTo>
                                <a:pt x="3289047" y="1409935"/>
                                <a:pt x="3282465" y="1449477"/>
                                <a:pt x="3242974" y="1436296"/>
                              </a:cubicBezTo>
                              <a:cubicBezTo>
                                <a:pt x="3190319" y="1469248"/>
                                <a:pt x="3190319" y="1469248"/>
                                <a:pt x="3190319" y="1469248"/>
                              </a:cubicBezTo>
                              <a:cubicBezTo>
                                <a:pt x="3104755" y="1495609"/>
                                <a:pt x="3104755" y="1495609"/>
                                <a:pt x="3104755" y="1495609"/>
                              </a:cubicBezTo>
                              <a:cubicBezTo>
                                <a:pt x="3038937" y="1508789"/>
                                <a:pt x="3038937" y="1508789"/>
                                <a:pt x="3038937" y="1508789"/>
                              </a:cubicBezTo>
                              <a:lnTo>
                                <a:pt x="2966537" y="1554921"/>
                              </a:lnTo>
                              <a:cubicBezTo>
                                <a:pt x="2966537" y="1554921"/>
                                <a:pt x="2992864" y="1508789"/>
                                <a:pt x="3025773" y="1502199"/>
                              </a:cubicBezTo>
                              <a:cubicBezTo>
                                <a:pt x="3078428" y="1489018"/>
                                <a:pt x="3078428" y="1489018"/>
                                <a:pt x="3078428" y="1489018"/>
                              </a:cubicBezTo>
                              <a:cubicBezTo>
                                <a:pt x="3157410" y="1462657"/>
                                <a:pt x="3157410" y="1462657"/>
                                <a:pt x="3157410" y="1462657"/>
                              </a:cubicBezTo>
                              <a:cubicBezTo>
                                <a:pt x="3223228" y="1429706"/>
                                <a:pt x="3223228" y="1429706"/>
                                <a:pt x="3223228" y="1429706"/>
                              </a:cubicBezTo>
                              <a:cubicBezTo>
                                <a:pt x="3223228" y="1429706"/>
                                <a:pt x="3260252" y="1400050"/>
                                <a:pt x="3278763" y="1399123"/>
                              </a:cubicBezTo>
                              <a:close/>
                              <a:moveTo>
                                <a:pt x="3040257" y="1218887"/>
                              </a:moveTo>
                              <a:cubicBezTo>
                                <a:pt x="3042733" y="1219819"/>
                                <a:pt x="3044384" y="1222305"/>
                                <a:pt x="3044384" y="1227278"/>
                              </a:cubicBezTo>
                              <a:lnTo>
                                <a:pt x="2938734" y="1293577"/>
                              </a:lnTo>
                              <a:cubicBezTo>
                                <a:pt x="2938734" y="1293577"/>
                                <a:pt x="2938734" y="1293577"/>
                                <a:pt x="2984956" y="1253797"/>
                              </a:cubicBezTo>
                              <a:cubicBezTo>
                                <a:pt x="2984956" y="1253797"/>
                                <a:pt x="2984956" y="1253797"/>
                                <a:pt x="3017971" y="1227278"/>
                              </a:cubicBezTo>
                              <a:cubicBezTo>
                                <a:pt x="3017971" y="1227278"/>
                                <a:pt x="3032828" y="1216090"/>
                                <a:pt x="3040257" y="1218887"/>
                              </a:cubicBezTo>
                              <a:close/>
                              <a:moveTo>
                                <a:pt x="3577972" y="974958"/>
                              </a:moveTo>
                              <a:cubicBezTo>
                                <a:pt x="3577972" y="974958"/>
                                <a:pt x="3597656" y="1001648"/>
                                <a:pt x="3571410" y="1008321"/>
                              </a:cubicBezTo>
                              <a:cubicBezTo>
                                <a:pt x="3532042" y="1035011"/>
                                <a:pt x="3532042" y="1035011"/>
                                <a:pt x="3532042" y="1035011"/>
                              </a:cubicBezTo>
                              <a:cubicBezTo>
                                <a:pt x="3532042" y="1035011"/>
                                <a:pt x="3453305" y="1101737"/>
                                <a:pt x="3433620" y="1081719"/>
                              </a:cubicBezTo>
                              <a:cubicBezTo>
                                <a:pt x="3538603" y="1008321"/>
                                <a:pt x="3538603" y="1008321"/>
                                <a:pt x="3538603" y="1008321"/>
                              </a:cubicBezTo>
                              <a:cubicBezTo>
                                <a:pt x="3538603" y="1008321"/>
                                <a:pt x="3564849" y="968285"/>
                                <a:pt x="3577972" y="974958"/>
                              </a:cubicBezTo>
                              <a:close/>
                              <a:moveTo>
                                <a:pt x="3116672" y="937703"/>
                              </a:moveTo>
                              <a:cubicBezTo>
                                <a:pt x="3116672" y="937703"/>
                                <a:pt x="3077351" y="1016345"/>
                                <a:pt x="3024923" y="1029452"/>
                              </a:cubicBezTo>
                              <a:cubicBezTo>
                                <a:pt x="3116672" y="937703"/>
                                <a:pt x="3116672" y="937703"/>
                                <a:pt x="3116672" y="937703"/>
                              </a:cubicBezTo>
                              <a:close/>
                              <a:moveTo>
                                <a:pt x="3049945" y="929362"/>
                              </a:moveTo>
                              <a:lnTo>
                                <a:pt x="2944295" y="1040572"/>
                              </a:lnTo>
                              <a:lnTo>
                                <a:pt x="2985999" y="990527"/>
                              </a:lnTo>
                              <a:lnTo>
                                <a:pt x="3049945" y="929362"/>
                              </a:lnTo>
                              <a:close/>
                              <a:moveTo>
                                <a:pt x="3873636" y="467839"/>
                              </a:moveTo>
                              <a:cubicBezTo>
                                <a:pt x="3873636" y="467839"/>
                                <a:pt x="3873636" y="467839"/>
                                <a:pt x="3886803" y="467839"/>
                              </a:cubicBezTo>
                              <a:cubicBezTo>
                                <a:pt x="3886803" y="467839"/>
                                <a:pt x="3886803" y="467839"/>
                                <a:pt x="3873636" y="494178"/>
                              </a:cubicBezTo>
                              <a:cubicBezTo>
                                <a:pt x="3867053" y="507348"/>
                                <a:pt x="3840719" y="513933"/>
                                <a:pt x="3840719" y="513933"/>
                              </a:cubicBezTo>
                              <a:cubicBezTo>
                                <a:pt x="3840719" y="513933"/>
                                <a:pt x="3840719" y="513933"/>
                                <a:pt x="3728800" y="612705"/>
                              </a:cubicBezTo>
                              <a:cubicBezTo>
                                <a:pt x="3728800" y="612705"/>
                                <a:pt x="3728800" y="612705"/>
                                <a:pt x="3551047" y="770741"/>
                              </a:cubicBezTo>
                              <a:cubicBezTo>
                                <a:pt x="3551047" y="770741"/>
                                <a:pt x="3551047" y="770741"/>
                                <a:pt x="3472046" y="816835"/>
                              </a:cubicBezTo>
                              <a:cubicBezTo>
                                <a:pt x="3472046" y="816835"/>
                                <a:pt x="3472046" y="816835"/>
                                <a:pt x="3425962" y="862929"/>
                              </a:cubicBezTo>
                              <a:cubicBezTo>
                                <a:pt x="3425962" y="862929"/>
                                <a:pt x="3425962" y="862929"/>
                                <a:pt x="3366710" y="935362"/>
                              </a:cubicBezTo>
                              <a:cubicBezTo>
                                <a:pt x="3366710" y="935362"/>
                                <a:pt x="3366710" y="935362"/>
                                <a:pt x="3327210" y="981456"/>
                              </a:cubicBezTo>
                              <a:cubicBezTo>
                                <a:pt x="3327210" y="981456"/>
                                <a:pt x="3327210" y="981456"/>
                                <a:pt x="3281126" y="1020965"/>
                              </a:cubicBezTo>
                              <a:cubicBezTo>
                                <a:pt x="3281126" y="1020965"/>
                                <a:pt x="3281126" y="1020965"/>
                                <a:pt x="3188957" y="1093398"/>
                              </a:cubicBezTo>
                              <a:cubicBezTo>
                                <a:pt x="3188957" y="1093398"/>
                                <a:pt x="3215291" y="1047304"/>
                                <a:pt x="3221874" y="1040719"/>
                              </a:cubicBezTo>
                              <a:cubicBezTo>
                                <a:pt x="3221874" y="1040719"/>
                                <a:pt x="3221874" y="1040719"/>
                                <a:pt x="3248208" y="1014380"/>
                              </a:cubicBezTo>
                              <a:cubicBezTo>
                                <a:pt x="3248208" y="1014380"/>
                                <a:pt x="3248208" y="1014380"/>
                                <a:pt x="3267959" y="994625"/>
                              </a:cubicBezTo>
                              <a:cubicBezTo>
                                <a:pt x="3267959" y="994625"/>
                                <a:pt x="3267959" y="994625"/>
                                <a:pt x="3294292" y="974871"/>
                              </a:cubicBezTo>
                              <a:cubicBezTo>
                                <a:pt x="3294292" y="974871"/>
                                <a:pt x="3294292" y="974871"/>
                                <a:pt x="3314043" y="961701"/>
                              </a:cubicBezTo>
                              <a:cubicBezTo>
                                <a:pt x="3314043" y="961701"/>
                                <a:pt x="3314043" y="961701"/>
                                <a:pt x="3346960" y="922192"/>
                              </a:cubicBezTo>
                              <a:cubicBezTo>
                                <a:pt x="3346960" y="922192"/>
                                <a:pt x="3346960" y="922192"/>
                                <a:pt x="3406211" y="862929"/>
                              </a:cubicBezTo>
                              <a:cubicBezTo>
                                <a:pt x="3406211" y="862929"/>
                                <a:pt x="3406211" y="862929"/>
                                <a:pt x="3432545" y="843174"/>
                              </a:cubicBezTo>
                              <a:cubicBezTo>
                                <a:pt x="3432545" y="843174"/>
                                <a:pt x="3504963" y="783911"/>
                                <a:pt x="3518130" y="770741"/>
                              </a:cubicBezTo>
                              <a:cubicBezTo>
                                <a:pt x="3531297" y="757572"/>
                                <a:pt x="3537880" y="757572"/>
                                <a:pt x="3537880" y="757572"/>
                              </a:cubicBezTo>
                              <a:cubicBezTo>
                                <a:pt x="3537880" y="757572"/>
                                <a:pt x="3564214" y="744402"/>
                                <a:pt x="3570797" y="737817"/>
                              </a:cubicBezTo>
                              <a:cubicBezTo>
                                <a:pt x="3577381" y="731232"/>
                                <a:pt x="3583964" y="724647"/>
                                <a:pt x="3597131" y="711478"/>
                              </a:cubicBezTo>
                              <a:cubicBezTo>
                                <a:pt x="3610298" y="698308"/>
                                <a:pt x="3623465" y="691723"/>
                                <a:pt x="3636632" y="678554"/>
                              </a:cubicBezTo>
                              <a:cubicBezTo>
                                <a:pt x="3643215" y="665384"/>
                                <a:pt x="3682716" y="639045"/>
                                <a:pt x="3682716" y="639045"/>
                              </a:cubicBezTo>
                              <a:cubicBezTo>
                                <a:pt x="3682716" y="639045"/>
                                <a:pt x="3682716" y="639045"/>
                                <a:pt x="3722217" y="606120"/>
                              </a:cubicBezTo>
                              <a:cubicBezTo>
                                <a:pt x="3722217" y="606120"/>
                                <a:pt x="3827552" y="507348"/>
                                <a:pt x="3834136" y="500763"/>
                              </a:cubicBezTo>
                              <a:cubicBezTo>
                                <a:pt x="3834136" y="494178"/>
                                <a:pt x="3853886" y="487593"/>
                                <a:pt x="3853886" y="487593"/>
                              </a:cubicBezTo>
                              <a:cubicBezTo>
                                <a:pt x="3853886" y="487593"/>
                                <a:pt x="3860469" y="481009"/>
                                <a:pt x="3873636" y="467839"/>
                              </a:cubicBezTo>
                              <a:close/>
                              <a:moveTo>
                                <a:pt x="2746897" y="423355"/>
                              </a:moveTo>
                              <a:lnTo>
                                <a:pt x="2760799" y="437257"/>
                              </a:lnTo>
                              <a:lnTo>
                                <a:pt x="2741336" y="448378"/>
                              </a:lnTo>
                              <a:lnTo>
                                <a:pt x="2741336" y="428916"/>
                              </a:lnTo>
                              <a:lnTo>
                                <a:pt x="2746897" y="423355"/>
                              </a:lnTo>
                              <a:close/>
                              <a:moveTo>
                                <a:pt x="2272464" y="95"/>
                              </a:moveTo>
                              <a:cubicBezTo>
                                <a:pt x="2284975" y="1034"/>
                                <a:pt x="2299274" y="8540"/>
                                <a:pt x="2299274" y="8540"/>
                              </a:cubicBezTo>
                              <a:lnTo>
                                <a:pt x="2273854" y="28558"/>
                              </a:lnTo>
                              <a:cubicBezTo>
                                <a:pt x="2273854" y="28558"/>
                                <a:pt x="2273854" y="28558"/>
                                <a:pt x="2254790" y="28558"/>
                              </a:cubicBezTo>
                              <a:cubicBezTo>
                                <a:pt x="2254790" y="28558"/>
                                <a:pt x="2254790" y="8540"/>
                                <a:pt x="2261145" y="1868"/>
                              </a:cubicBezTo>
                              <a:cubicBezTo>
                                <a:pt x="2264322" y="200"/>
                                <a:pt x="2268294" y="-217"/>
                                <a:pt x="2272464" y="9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B8DE9"/>
                        </a:solidFill>
                        <a:ln w="9525">
                          <a:noFill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347.85pt;margin-top:498.75pt;height:48.55pt;width:44.7pt;z-index:251758592;mso-width-relative:page;mso-height-relative:page;" fillcolor="#3B8DE9" filled="t" stroked="f" coordsize="4757024,5166475" o:gfxdata="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" path="m3800615,3920919c3978552,3927407,3978552,3927407,3978552,3927407c3978552,3927407,3866518,3959843,3800615,3920919xm3505907,3901458c3505907,3901458,3578340,3908033,3598095,3914607c3598095,3914607,3598095,3914607,3644189,3927756c3644189,3927756,3644189,3927756,3683698,3947480c3683698,3947480,3683698,3947480,3716622,3973778c3716622,3973778,3716622,3973778,3756131,3986927c3756131,3986927,3756131,3986927,3828564,4006650c3828564,4006650,3828564,4006650,3933921,4052672c3933921,4052672,3933921,4052672,3980015,4065821c3980015,4065821,4105126,4131566,4124881,4138140c4151220,4144715,4157805,4164438,4157805,4164438c4157805,4164438,4190729,4184162,4203899,4190736c4217068,4197311,4236823,4203886,4256577,4210460c4276332,4223609,4296086,4236758,4315841,4243333c4342180,4249907,4401444,4276205,4401444,4276205c4401444,4276205,4401444,4276205,4467292,4309078c4467292,4309078,4658252,4394546,4671421,4394546c4684591,4394546,4704346,4414270,4704346,4414270c4704346,4414270,4717515,4420844,4737270,4433993c4737270,4433993,4737270,4433993,4757024,4453717c4757024,4453717,4757024,4453717,4717515,4453717c4691176,4460291,4664837,4414270,4664837,4414270c4664837,4414270,4664837,4414270,4467292,4328801c4467292,4328801,4467292,4328801,4151220,4190736c4151220,4190736,4151220,4190736,4032693,4105268c4032693,4105268,4032693,4105268,3953675,4072395c3953675,4072395,3953675,4072395,3828564,4046097c3828564,4046097,3828564,4046097,3742961,4026374c3742961,4026374,3742961,4026374,3657358,3980352c3657358,3980352,3657358,3980352,3505907,3901458xm3795055,3815269l3920167,3840292,3697746,3829170,3795055,3815269xm4425720,1620817c4481777,1618505,4548787,1627756,4507550,1693542c4349199,1746171,4349199,1746171,4349199,1746171c4250230,1746171,4250230,1746171,4250230,1746171c3973117,1864587,3973117,1864587,3973117,1864587l3247344,2055367c3379303,2015895,3379303,2015895,3379303,2015895c3913736,1838272,3913736,1838272,3913736,1838272c4091880,1759329,4091880,1759329,4091880,1759329c4091880,1759329,4303014,1634335,4362395,1627756c4362395,1627756,4392086,1622205,4425720,1620817xm2833481,1554921c2833481,1554921,2846986,1568425,2840234,1581930c2826729,1595434,2799721,1602186,2799721,1602186l2813225,1568425c2813225,1568425,2813225,1568425,2833481,1554921xm1461755,1526595l1461715,1526922,1461549,1527110c1453516,1537303,1446924,1547187,1443628,1555424c1437036,1568603,1443628,1555424,1450219,1542245c1453515,1532361,1460107,1522477,1461755,1526595xm1522730,1463171c1522730,1463171,1588649,1463171,1582058,1496119c1575466,1529066,1562282,1614730,1562282,1614730c1582058,1674035,1582058,1674035,1582058,1674035c1601833,1739931,1601833,1739931,1601833,1739931c1568874,1779468,1568874,1779468,1568874,1779468c1549098,1851952,1549098,1851952,1549098,1851952c1549098,1851952,1601833,1917847,1661160,1891489c1661160,1891489,1740263,1983742,1812774,1911258c1812774,1911258,1891877,1812415,1924837,1891489c2010532,1838773,2010532,1838773,2010532,1838773c2135778,1799236,2135778,1799236,2135778,1799236c2135778,1799236,2181921,1812415,2188513,1772878c2188513,1772878,2155554,1700393,2228065,1687214c2261024,1634498,2261024,1634498,2261024,1634498c2261024,1634498,2392862,1555424,2465373,1634498c2498333,1746520,2498333,1746520,2498333,1746520c2498333,1746520,2584028,1792647,2518109,1838773c2491741,1898079,2491741,1898079,2491741,1898079c2491741,1898079,2544476,1957384,2478557,2010100c2478557,2010100,2419230,2082585,2491741,2082585c2524701,2148480,2524701,2148480,2524701,2148480c2524701,2148480,2577436,2188017,2570844,2260502c2696090,2339576,2696090,2339576,2696090,2339576c2788377,2379113,2788377,2379113,2788377,2379113c2887256,2425239,2887256,2425239,2887256,2425239c2979542,2359344,2979542,2359344,2979542,2359344c3085013,2326397,3085013,2326397,3085013,2326397c3085013,2372523,3085013,2372523,3085013,2372523c3019094,2405471,3019094,2405471,3019094,2405471c2966358,2471366,2966358,2471366,2966358,2471366c2900439,2517493,2900439,2517493,2900439,2517493c2893847,2596567,2893847,2596567,2893847,2596567c2900439,2616335,2920215,2609746,2926807,2603156c2939991,2596567,2939991,2589977,2913623,2636104c2860888,2721767,2887256,2754715,2887256,2754715c2880664,2807431,2880664,2807431,2880664,2807431c2966358,2820610,2966358,2820610,2966358,2820610c2966358,2820610,3019094,2820610,3005910,2886505c3012502,2965579,3012502,2965579,3012502,2965579c3065237,2945811,3065237,2945811,3065237,2945811c3078421,3044653,3078421,3044653,3078421,3044653c3078421,3044653,3078421,3084190,3058645,3110548c3032277,3130317,3032277,3130317,3032277,3130317c3111380,3189623,3111380,3189623,3111380,3189623c3157524,3262107,3157524,3262107,3157524,3262107c3150932,3301644,3131156,3341181,3131156,3341181c3170708,3387308,3170708,3387308,3170708,3387308c3164116,3492740,3164116,3492740,3164116,3492740c3269586,3604762,3269586,3604762,3269586,3604762c3144340,3677246,3144340,3677246,3144340,3677246c3104788,3716783,3104788,3716783,3104788,3716783c3078421,3789268,3078421,3789268,3078421,3789268c3065237,3868342,3065237,3868342,3065237,3868342c2986134,3901289,2986134,3901289,2986134,3901289c2939991,3901289,2939991,3901289,2939991,3901289c2939991,3901289,2933399,3934237,2926807,3960595c2920215,3986953,2913623,4033080,2913623,4033080c2847704,4079206,2847704,4079206,2847704,4079206c2748825,4085796,2748825,4085796,2748825,4085796c2748825,4085796,2729050,4098975,2702682,4098975c2676314,4105564,2656539,4164870,2656539,4164870c2597212,4197817,2597212,4230765,2610395,4257123c2623579,4283481,2623579,4309839,2610395,4336197c2597212,4355966,2630171,4388913,2584028,4395503c2537884,4402092,2524701,4408682,2498333,4415271c2471965,4415271,2471965,4415271,2471965,4415271c2386271,4448219,2386271,4448219,2386271,4448219c2386271,4448219,2359903,4514114,2412638,4566830c2478557,4639314,2478557,4639314,2478557,4639314c2478557,4639314,2544476,4678851,2518109,4678851c2485149,4678851,2419230,4685441,2419230,4685441c2392862,4626135,2392862,4626135,2392862,4626135c2346719,4560240,2346719,4560240,2346719,4560240c2346719,4507524,2346719,4507524,2346719,4507524c2300576,4454808,2300576,4454808,2300576,4454808c2267616,4415271,2267616,4415271,2267616,4415271c2267616,4415271,2188513,4369145,2181921,4402092c2168737,4421861,2168737,4421861,2162145,4421861c2162145,4421861,2162145,4421861,2162145,4448219c2162145,4494345,2195105,4487756,2162145,4494345c2122594,4507524,2122594,4507524,2122594,4507524c2056675,4435040,2056675,4435040,2056675,4435040c2030307,4435040,2003940,4474577,2003940,4474577c2003940,4474577,1957796,4481166,1938021,4500935c1918245,4520703,1918245,4520703,1918245,4520703c1918245,4520703,1852326,4553651,1839142,4573419c1825958,4599777,1819366,4632725,1819366,4632725c1839142,5159886,1839142,5159886,1839142,5159886c1792999,5166475,1792999,5166475,1792999,5166475c1792999,5074222,1792999,5074222,1792999,5074222c1792999,5074222,1766631,4988558,1773223,4968790c1773223,4942432,1753447,4843589,1753447,4843589c1773223,4738157,1773223,4738157,1773223,4738157c1766631,4678851,1766631,4678851,1766631,4678851c1694120,4639314,1694120,4639314,1694120,4639314c1694120,4639314,1634793,4599777,1641385,4652493c1647977,4705210,1628201,4738157,1628201,4738157c1582058,4757926,1549098,4738157,1562282,4711799c1575466,4692030,1575466,4692030,1575466,4692030c1582058,4612956,1582058,4612956,1582058,4612956c1535914,4580009,1535914,4580009,1535914,4580009c1535914,4580009,1529322,4553651,1502955,4533882c1483179,4507524,1483179,4507524,1483179,4507524c1390892,4461398,1390892,4461398,1390892,4461398c1390892,4461398,1357933,4494345,1344749,4514114c1331565,4540472,1285422,4553651,1285422,4553651c1206319,4553651,1206319,4553651,1206319,4553651c1160175,4527293,1160175,4527293,1160175,4527293c1140400,4448219,1140400,4448219,1140400,4448219c1140400,4448219,1127216,4421861,1100848,4402092c1081073,4375734,988786,4316428,988786,4316428c942643,4283481,942643,4283481,942643,4283481c942643,4283481,949234,4224175,949234,4197817c949234,4184638,955826,4184638,962418,4184638c969010,4184638,969010,4184638,942643,4171459c896499,4145101,955826,4164870,896499,4145101c837172,4125333,771253,4118743,804213,4079206c837172,4033080,837172,4033080,837172,4033080c837172,4033080,817396,3960595,791029,3973774c777845,3973774,771253,3973774,764661,3967185c758069,3960595,744885,3960595,725110,3986953c692150,4026490,731702,4000132,692150,4026490c646007,4052848,619639,4039669,619639,4039669c573496,3986953,573496,3986953,573496,3986953c593271,3934237,593271,3934237,593271,3934237c553720,3881521,566904,3848573,533944,3841984c494393,3835394,461433,3802447,461433,3802447c441658,3756320,441658,3756320,441658,3756320c441658,3756320,408698,3631120,375739,3637709c362555,3637709,355963,3631120,342779,3624530c336187,3617941,323003,3611351,309820,3611351c283452,3617941,204349,3611351,204349,3611351c138430,3558635,138430,3558635,138430,3558635c138430,3558635,138430,3538866,151614,3512508c164798,3492740,164798,3492740,164798,3492740c164798,3492740,158206,3505919,105470,3492740c52735,3486150,39551,3433434,39551,3433434c39551,3433434,59327,3400487,39551,3360950c26368,3328002,0,3229160,0,3229160c32959,3176444,32959,3176444,32959,3176444c112062,3117138,112062,3117138,112062,3117138c145022,3071011,158206,2978758,158206,2978758c210941,2965579,224125,2952400,257084,2952400c296636,2952400,296636,2932632,336187,2939221c369147,2945811,382330,2919453,382330,2919453c355963,2879916,342779,2853558,316411,2840379c296636,2827200,276860,2787662,276860,2787662c276860,2701999,276860,2701999,276860,2701999c276860,2701999,250492,2649283,263676,2622925c276860,2603156,210941,2622925,276860,2603156c342779,2583388,342779,2583388,342779,2583388c355963,2517493,355963,2517493,355963,2517493c355963,2431829,355963,2431829,355963,2431829c408698,2398881,408698,2398881,408698,2398881c474617,2372523,474617,2372523,474617,2372523c547128,2332986,547128,2332986,547128,2332986c553720,2240733,553720,2240733,553720,2240733c487801,2214375,487801,2214375,487801,2214375c487801,2214375,481209,2122122,507577,2115533c540536,2115533,586680,2082585,586680,2082585c586680,2082585,652599,2108943,659191,2075995c665782,2049637,672374,2023279,678966,1990332c685558,1957384,725110,1884900,725110,1884900c725110,1884900,777845,1851952,804213,1865131c823988,1878310,856948,1884900,896499,1891489c929459,1898079,922867,1911258,969010,1911258c1015154,1917847,1074481,1937616,1074481,1911258c1081073,1884900,1114032,1851952,1114032,1825594c1107440,1799236,1146992,1733341,1146992,1733341c1239278,1739931,1239278,1739931,1239278,1739931c1245870,1786057,1245870,1786057,1245870,1786057c1245870,1786057,1259054,1845363,1239278,1865131c1212911,1884900,1206319,1931026,1232686,1931026c1259054,1937616,1456811,1937616,1437036,1924437c1423852,1911258,1423852,1911258,1423852,1911258c1509547,1759699,1509547,1759699,1509547,1759699c1509547,1759699,1397484,1746520,1443628,1594961c1451868,1571898,1456811,1555836,1459489,1545025l1461715,1526922,1488123,1496942c1506251,1477998,1522730,1463171,1522730,1463171xm2832694,1433993c2837256,1432473,2842121,1433283,2846987,1438149c2834012,1470586,2834012,1470586,2834012,1470586c2821037,1477073,2808063,1464098,2808063,1464098c2808063,1464098,2819010,1438554,2832694,1433993xm3278763,1399123c3284934,1398814,3289047,1401697,3289047,1409935c3289047,1409935,3282465,1449477,3242974,1436296c3190319,1469248,3190319,1469248,3190319,1469248c3104755,1495609,3104755,1495609,3104755,1495609c3038937,1508789,3038937,1508789,3038937,1508789l2966537,1554921c2966537,1554921,2992864,1508789,3025773,1502199c3078428,1489018,3078428,1489018,3078428,1489018c3157410,1462657,3157410,1462657,3157410,1462657c3223228,1429706,3223228,1429706,3223228,1429706c3223228,1429706,3260252,1400050,3278763,1399123xm3040257,1218887c3042733,1219819,3044384,1222305,3044384,1227278l2938734,1293577c2938734,1293577,2938734,1293577,2984956,1253797c2984956,1253797,2984956,1253797,3017971,1227278c3017971,1227278,3032828,1216090,3040257,1218887xm3577972,974958c3577972,974958,3597656,1001648,3571410,1008321c3532042,1035011,3532042,1035011,3532042,1035011c3532042,1035011,3453305,1101737,3433620,1081719c3538603,1008321,3538603,1008321,3538603,1008321c3538603,1008321,3564849,968285,3577972,974958xm3116672,937703c3116672,937703,3077351,1016345,3024923,1029452c3116672,937703,3116672,937703,3116672,937703xm3049945,929362l2944295,1040572,2985999,990527,3049945,929362xm3873636,467839c3873636,467839,3873636,467839,3886803,467839c3886803,467839,3886803,467839,3873636,494178c3867053,507348,3840719,513933,3840719,513933c3840719,513933,3840719,513933,3728800,612705c3728800,612705,3728800,612705,3551047,770741c3551047,770741,3551047,770741,3472046,816835c3472046,816835,3472046,816835,3425962,862929c3425962,862929,3425962,862929,3366710,935362c3366710,935362,3366710,935362,3327210,981456c3327210,981456,3327210,981456,3281126,1020965c3281126,1020965,3281126,1020965,3188957,1093398c3188957,1093398,3215291,1047304,3221874,1040719c3221874,1040719,3221874,1040719,3248208,1014380c3248208,1014380,3248208,1014380,3267959,994625c3267959,994625,3267959,994625,3294292,974871c3294292,974871,3294292,974871,3314043,961701c3314043,961701,3314043,961701,3346960,922192c3346960,922192,3346960,922192,3406211,862929c3406211,862929,3406211,862929,3432545,843174c3432545,843174,3504963,783911,3518130,770741c3531297,757572,3537880,757572,3537880,757572c3537880,757572,3564214,744402,3570797,737817c3577381,731232,3583964,724647,3597131,711478c3610298,698308,3623465,691723,3636632,678554c3643215,665384,3682716,639045,3682716,639045c3682716,639045,3682716,639045,3722217,606120c3722217,606120,3827552,507348,3834136,500763c3834136,494178,3853886,487593,3853886,487593c3853886,487593,3860469,481009,3873636,467839xm2746897,423355l2760799,437257,2741336,448378,2741336,428916,2746897,423355xm2272464,95c2284975,1034,2299274,8540,2299274,8540l2273854,28558c2273854,28558,2273854,28558,2254790,28558c2254790,28558,2254790,8540,2261145,1868c2264322,200,2268294,-217,2272464,95xe">
                <v:fill on="t" focussize="0,0"/>
                <v:stroke on="f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4495165</wp:posOffset>
                </wp:positionH>
                <wp:positionV relativeFrom="paragraph">
                  <wp:posOffset>6898005</wp:posOffset>
                </wp:positionV>
                <wp:extent cx="63500" cy="52705"/>
                <wp:effectExtent l="0" t="0" r="0" b="5080"/>
                <wp:wrapNone/>
                <wp:docPr id="544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63661" cy="52670"/>
                        </a:xfrm>
                        <a:custGeom>
                          <a:avLst/>
                          <a:gdLst>
                            <a:gd name="T0" fmla="*/ 520630 w 81"/>
                            <a:gd name="T1" fmla="*/ 191340 h 67"/>
                            <a:gd name="T2" fmla="*/ 243839 w 81"/>
                            <a:gd name="T3" fmla="*/ 6598 h 67"/>
                            <a:gd name="T4" fmla="*/ 224068 w 81"/>
                            <a:gd name="T5" fmla="*/ 26392 h 67"/>
                            <a:gd name="T6" fmla="*/ 210888 w 81"/>
                            <a:gd name="T7" fmla="*/ 52784 h 67"/>
                            <a:gd name="T8" fmla="*/ 171346 w 81"/>
                            <a:gd name="T9" fmla="*/ 85773 h 67"/>
                            <a:gd name="T10" fmla="*/ 158166 w 81"/>
                            <a:gd name="T11" fmla="*/ 98969 h 67"/>
                            <a:gd name="T12" fmla="*/ 164756 w 81"/>
                            <a:gd name="T13" fmla="*/ 112165 h 67"/>
                            <a:gd name="T14" fmla="*/ 138395 w 81"/>
                            <a:gd name="T15" fmla="*/ 125361 h 67"/>
                            <a:gd name="T16" fmla="*/ 138395 w 81"/>
                            <a:gd name="T17" fmla="*/ 131959 h 67"/>
                            <a:gd name="T18" fmla="*/ 131805 w 81"/>
                            <a:gd name="T19" fmla="*/ 131959 h 67"/>
                            <a:gd name="T20" fmla="*/ 105444 w 81"/>
                            <a:gd name="T21" fmla="*/ 151753 h 67"/>
                            <a:gd name="T22" fmla="*/ 85673 w 81"/>
                            <a:gd name="T23" fmla="*/ 178144 h 67"/>
                            <a:gd name="T24" fmla="*/ 85673 w 81"/>
                            <a:gd name="T25" fmla="*/ 204536 h 67"/>
                            <a:gd name="T26" fmla="*/ 65902 w 81"/>
                            <a:gd name="T27" fmla="*/ 217732 h 67"/>
                            <a:gd name="T28" fmla="*/ 72493 w 81"/>
                            <a:gd name="T29" fmla="*/ 224330 h 67"/>
                            <a:gd name="T30" fmla="*/ 59312 w 81"/>
                            <a:gd name="T31" fmla="*/ 244124 h 67"/>
                            <a:gd name="T32" fmla="*/ 26361 w 81"/>
                            <a:gd name="T33" fmla="*/ 244124 h 67"/>
                            <a:gd name="T34" fmla="*/ 79083 w 81"/>
                            <a:gd name="T35" fmla="*/ 250722 h 67"/>
                            <a:gd name="T36" fmla="*/ 98854 w 81"/>
                            <a:gd name="T37" fmla="*/ 270516 h 67"/>
                            <a:gd name="T38" fmla="*/ 98854 w 81"/>
                            <a:gd name="T39" fmla="*/ 296907 h 67"/>
                            <a:gd name="T40" fmla="*/ 105444 w 81"/>
                            <a:gd name="T41" fmla="*/ 310103 h 67"/>
                            <a:gd name="T42" fmla="*/ 72493 w 81"/>
                            <a:gd name="T43" fmla="*/ 329897 h 67"/>
                            <a:gd name="T44" fmla="*/ 92263 w 81"/>
                            <a:gd name="T45" fmla="*/ 329897 h 67"/>
                            <a:gd name="T46" fmla="*/ 112034 w 81"/>
                            <a:gd name="T47" fmla="*/ 336495 h 67"/>
                            <a:gd name="T48" fmla="*/ 125215 w 81"/>
                            <a:gd name="T49" fmla="*/ 356289 h 67"/>
                            <a:gd name="T50" fmla="*/ 138395 w 81"/>
                            <a:gd name="T51" fmla="*/ 349691 h 67"/>
                            <a:gd name="T52" fmla="*/ 164756 w 81"/>
                            <a:gd name="T53" fmla="*/ 382681 h 67"/>
                            <a:gd name="T54" fmla="*/ 191117 w 81"/>
                            <a:gd name="T55" fmla="*/ 402474 h 67"/>
                            <a:gd name="T56" fmla="*/ 224068 w 81"/>
                            <a:gd name="T57" fmla="*/ 422268 h 67"/>
                            <a:gd name="T58" fmla="*/ 270200 w 81"/>
                            <a:gd name="T59" fmla="*/ 422268 h 67"/>
                            <a:gd name="T60" fmla="*/ 303151 w 81"/>
                            <a:gd name="T61" fmla="*/ 409072 h 67"/>
                            <a:gd name="T62" fmla="*/ 322922 w 81"/>
                            <a:gd name="T63" fmla="*/ 402474 h 67"/>
                            <a:gd name="T64" fmla="*/ 342693 w 81"/>
                            <a:gd name="T65" fmla="*/ 382681 h 67"/>
                            <a:gd name="T66" fmla="*/ 375644 w 81"/>
                            <a:gd name="T67" fmla="*/ 395876 h 67"/>
                            <a:gd name="T68" fmla="*/ 402005 w 81"/>
                            <a:gd name="T69" fmla="*/ 402474 h 67"/>
                            <a:gd name="T70" fmla="*/ 402005 w 81"/>
                            <a:gd name="T71" fmla="*/ 382681 h 67"/>
                            <a:gd name="T72" fmla="*/ 421776 w 81"/>
                            <a:gd name="T73" fmla="*/ 343093 h 67"/>
                            <a:gd name="T74" fmla="*/ 461317 w 81"/>
                            <a:gd name="T75" fmla="*/ 329897 h 67"/>
                            <a:gd name="T76" fmla="*/ 487678 w 81"/>
                            <a:gd name="T77" fmla="*/ 336495 h 67"/>
                            <a:gd name="T78" fmla="*/ 500859 w 81"/>
                            <a:gd name="T79" fmla="*/ 296907 h 67"/>
                            <a:gd name="T80" fmla="*/ 481088 w 81"/>
                            <a:gd name="T81" fmla="*/ 263918 h 67"/>
                            <a:gd name="T82" fmla="*/ 474498 w 81"/>
                            <a:gd name="T83" fmla="*/ 204536 h 67"/>
                            <a:gd name="T84" fmla="*/ 507449 w 81"/>
                            <a:gd name="T85" fmla="*/ 204536 h 67"/>
                            <a:gd name="T86" fmla="*/ 520630 w 81"/>
                            <a:gd name="T87" fmla="*/ 191340 h 67"/>
                            <a:gd name="T88" fmla="*/ 487678 w 81"/>
                            <a:gd name="T89" fmla="*/ 197938 h 67"/>
                            <a:gd name="T90" fmla="*/ 461317 w 81"/>
                            <a:gd name="T91" fmla="*/ 164949 h 67"/>
                            <a:gd name="T92" fmla="*/ 481088 w 81"/>
                            <a:gd name="T93" fmla="*/ 164949 h 67"/>
                            <a:gd name="T94" fmla="*/ 474498 w 81"/>
                            <a:gd name="T95" fmla="*/ 145155 h 67"/>
                            <a:gd name="T96" fmla="*/ 467908 w 81"/>
                            <a:gd name="T97" fmla="*/ 118763 h 67"/>
                            <a:gd name="T98" fmla="*/ 434956 w 81"/>
                            <a:gd name="T99" fmla="*/ 85773 h 67"/>
                            <a:gd name="T100" fmla="*/ 415186 w 81"/>
                            <a:gd name="T101" fmla="*/ 65979 h 67"/>
                            <a:gd name="T102" fmla="*/ 388825 w 81"/>
                            <a:gd name="T103" fmla="*/ 52784 h 67"/>
                            <a:gd name="T104" fmla="*/ 355873 w 81"/>
                            <a:gd name="T105" fmla="*/ 39588 h 67"/>
                            <a:gd name="T106" fmla="*/ 355873 w 81"/>
                            <a:gd name="T107" fmla="*/ 39588 h 67"/>
                            <a:gd name="T108" fmla="*/ 322922 w 81"/>
                            <a:gd name="T109" fmla="*/ 46186 h 67"/>
                            <a:gd name="T110" fmla="*/ 303151 w 81"/>
                            <a:gd name="T111" fmla="*/ 19794 h 67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</a:gdLst>
                          <a:ahLst/>
                          <a:cxnLst>
                            <a:cxn ang="T112">
                              <a:pos x="T0" y="T1"/>
                            </a:cxn>
                            <a:cxn ang="T113">
                              <a:pos x="T2" y="T3"/>
                            </a:cxn>
                            <a:cxn ang="T114">
                              <a:pos x="T4" y="T5"/>
                            </a:cxn>
                            <a:cxn ang="T115">
                              <a:pos x="T6" y="T7"/>
                            </a:cxn>
                            <a:cxn ang="T116">
                              <a:pos x="T8" y="T9"/>
                            </a:cxn>
                            <a:cxn ang="T117">
                              <a:pos x="T10" y="T11"/>
                            </a:cxn>
                            <a:cxn ang="T118">
                              <a:pos x="T12" y="T13"/>
                            </a:cxn>
                            <a:cxn ang="T119">
                              <a:pos x="T14" y="T15"/>
                            </a:cxn>
                            <a:cxn ang="T120">
                              <a:pos x="T16" y="T17"/>
                            </a:cxn>
                            <a:cxn ang="T121">
                              <a:pos x="T18" y="T19"/>
                            </a:cxn>
                            <a:cxn ang="T122">
                              <a:pos x="T20" y="T21"/>
                            </a:cxn>
                            <a:cxn ang="T123">
                              <a:pos x="T22" y="T23"/>
                            </a:cxn>
                            <a:cxn ang="T124">
                              <a:pos x="T24" y="T25"/>
                            </a:cxn>
                            <a:cxn ang="T125">
                              <a:pos x="T26" y="T27"/>
                            </a:cxn>
                            <a:cxn ang="T126">
                              <a:pos x="T28" y="T29"/>
                            </a:cxn>
                            <a:cxn ang="T127">
                              <a:pos x="T30" y="T31"/>
                            </a:cxn>
                            <a:cxn ang="T128">
                              <a:pos x="T32" y="T33"/>
                            </a:cxn>
                            <a:cxn ang="T129">
                              <a:pos x="T34" y="T35"/>
                            </a:cxn>
                            <a:cxn ang="T130">
                              <a:pos x="T36" y="T37"/>
                            </a:cxn>
                            <a:cxn ang="T131">
                              <a:pos x="T38" y="T39"/>
                            </a:cxn>
                            <a:cxn ang="T132">
                              <a:pos x="T40" y="T41"/>
                            </a:cxn>
                            <a:cxn ang="T133">
                              <a:pos x="T42" y="T43"/>
                            </a:cxn>
                            <a:cxn ang="T134">
                              <a:pos x="T44" y="T45"/>
                            </a:cxn>
                            <a:cxn ang="T135">
                              <a:pos x="T46" y="T47"/>
                            </a:cxn>
                            <a:cxn ang="T136">
                              <a:pos x="T48" y="T49"/>
                            </a:cxn>
                            <a:cxn ang="T137">
                              <a:pos x="T50" y="T51"/>
                            </a:cxn>
                            <a:cxn ang="T138">
                              <a:pos x="T52" y="T53"/>
                            </a:cxn>
                            <a:cxn ang="T139">
                              <a:pos x="T54" y="T55"/>
                            </a:cxn>
                            <a:cxn ang="T140">
                              <a:pos x="T56" y="T57"/>
                            </a:cxn>
                            <a:cxn ang="T141">
                              <a:pos x="T58" y="T59"/>
                            </a:cxn>
                            <a:cxn ang="T142">
                              <a:pos x="T60" y="T61"/>
                            </a:cxn>
                            <a:cxn ang="T143">
                              <a:pos x="T62" y="T63"/>
                            </a:cxn>
                            <a:cxn ang="T144">
                              <a:pos x="T64" y="T65"/>
                            </a:cxn>
                            <a:cxn ang="T145">
                              <a:pos x="T66" y="T67"/>
                            </a:cxn>
                            <a:cxn ang="T146">
                              <a:pos x="T68" y="T69"/>
                            </a:cxn>
                            <a:cxn ang="T147">
                              <a:pos x="T70" y="T71"/>
                            </a:cxn>
                            <a:cxn ang="T148">
                              <a:pos x="T72" y="T73"/>
                            </a:cxn>
                            <a:cxn ang="T149">
                              <a:pos x="T74" y="T75"/>
                            </a:cxn>
                            <a:cxn ang="T150">
                              <a:pos x="T76" y="T77"/>
                            </a:cxn>
                            <a:cxn ang="T151">
                              <a:pos x="T78" y="T79"/>
                            </a:cxn>
                            <a:cxn ang="T152">
                              <a:pos x="T80" y="T81"/>
                            </a:cxn>
                            <a:cxn ang="T153">
                              <a:pos x="T82" y="T83"/>
                            </a:cxn>
                            <a:cxn ang="T154">
                              <a:pos x="T84" y="T85"/>
                            </a:cxn>
                            <a:cxn ang="T155">
                              <a:pos x="T86" y="T87"/>
                            </a:cxn>
                            <a:cxn ang="T156">
                              <a:pos x="T88" y="T89"/>
                            </a:cxn>
                            <a:cxn ang="T157">
                              <a:pos x="T90" y="T91"/>
                            </a:cxn>
                            <a:cxn ang="T158">
                              <a:pos x="T92" y="T93"/>
                            </a:cxn>
                            <a:cxn ang="T159">
                              <a:pos x="T94" y="T95"/>
                            </a:cxn>
                            <a:cxn ang="T160">
                              <a:pos x="T96" y="T97"/>
                            </a:cxn>
                            <a:cxn ang="T161">
                              <a:pos x="T98" y="T99"/>
                            </a:cxn>
                            <a:cxn ang="T162">
                              <a:pos x="T100" y="T101"/>
                            </a:cxn>
                            <a:cxn ang="T163">
                              <a:pos x="T102" y="T103"/>
                            </a:cxn>
                            <a:cxn ang="T164">
                              <a:pos x="T104" y="T105"/>
                            </a:cxn>
                            <a:cxn ang="T165">
                              <a:pos x="T106" y="T107"/>
                            </a:cxn>
                            <a:cxn ang="T166">
                              <a:pos x="T108" y="T109"/>
                            </a:cxn>
                            <a:cxn ang="T167">
                              <a:pos x="T110" y="T111"/>
                            </a:cxn>
                          </a:cxnLst>
                          <a:rect l="0" t="0" r="r" b="b"/>
                          <a:pathLst>
                            <a:path w="81" h="67">
                              <a:moveTo>
                                <a:pt x="78" y="29"/>
                              </a:moveTo>
                              <a:cubicBezTo>
                                <a:pt x="78" y="29"/>
                                <a:pt x="78" y="29"/>
                                <a:pt x="78" y="29"/>
                              </a:cubicBezTo>
                              <a:cubicBezTo>
                                <a:pt x="79" y="29"/>
                                <a:pt x="79" y="29"/>
                                <a:pt x="79" y="29"/>
                              </a:cubicBezTo>
                              <a:cubicBezTo>
                                <a:pt x="79" y="29"/>
                                <a:pt x="79" y="29"/>
                                <a:pt x="79" y="29"/>
                              </a:cubicBezTo>
                              <a:cubicBezTo>
                                <a:pt x="79" y="29"/>
                                <a:pt x="78" y="29"/>
                                <a:pt x="78" y="29"/>
                              </a:cubicBezTo>
                              <a:moveTo>
                                <a:pt x="40" y="0"/>
                              </a:moveTo>
                              <a:cubicBezTo>
                                <a:pt x="40" y="0"/>
                                <a:pt x="38" y="1"/>
                                <a:pt x="37" y="1"/>
                              </a:cubicBezTo>
                              <a:cubicBezTo>
                                <a:pt x="37" y="1"/>
                                <a:pt x="37" y="1"/>
                                <a:pt x="37" y="1"/>
                              </a:cubicBezTo>
                              <a:cubicBezTo>
                                <a:pt x="36" y="1"/>
                                <a:pt x="36" y="1"/>
                                <a:pt x="36" y="1"/>
                              </a:cubicBezTo>
                              <a:cubicBezTo>
                                <a:pt x="36" y="1"/>
                                <a:pt x="35" y="2"/>
                                <a:pt x="35" y="3"/>
                              </a:cubicBezTo>
                              <a:cubicBezTo>
                                <a:pt x="35" y="4"/>
                                <a:pt x="35" y="4"/>
                                <a:pt x="35" y="4"/>
                              </a:cubicBezTo>
                              <a:cubicBezTo>
                                <a:pt x="35" y="4"/>
                                <a:pt x="35" y="4"/>
                                <a:pt x="34" y="4"/>
                              </a:cubicBezTo>
                              <a:cubicBezTo>
                                <a:pt x="34" y="3"/>
                                <a:pt x="33" y="3"/>
                                <a:pt x="33" y="3"/>
                              </a:cubicBezTo>
                              <a:cubicBezTo>
                                <a:pt x="32" y="5"/>
                                <a:pt x="32" y="5"/>
                                <a:pt x="32" y="5"/>
                              </a:cubicBezTo>
                              <a:cubicBezTo>
                                <a:pt x="32" y="5"/>
                                <a:pt x="32" y="6"/>
                                <a:pt x="32" y="7"/>
                              </a:cubicBezTo>
                              <a:cubicBezTo>
                                <a:pt x="32" y="7"/>
                                <a:pt x="32" y="8"/>
                                <a:pt x="32" y="8"/>
                              </a:cubicBezTo>
                              <a:cubicBezTo>
                                <a:pt x="32" y="9"/>
                                <a:pt x="29" y="10"/>
                                <a:pt x="29" y="10"/>
                              </a:cubicBezTo>
                              <a:cubicBezTo>
                                <a:pt x="28" y="10"/>
                                <a:pt x="28" y="10"/>
                                <a:pt x="28" y="10"/>
                              </a:cubicBezTo>
                              <a:cubicBezTo>
                                <a:pt x="28" y="10"/>
                                <a:pt x="28" y="11"/>
                                <a:pt x="27" y="11"/>
                              </a:cubicBezTo>
                              <a:cubicBezTo>
                                <a:pt x="27" y="12"/>
                                <a:pt x="27" y="12"/>
                                <a:pt x="26" y="13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23" y="13"/>
                                <a:pt x="23" y="13"/>
                                <a:pt x="23" y="13"/>
                              </a:cubicBezTo>
                              <a:cubicBezTo>
                                <a:pt x="23" y="13"/>
                                <a:pt x="23" y="14"/>
                                <a:pt x="24" y="15"/>
                              </a:cubicBezTo>
                              <a:cubicBezTo>
                                <a:pt x="24" y="15"/>
                                <a:pt x="24" y="15"/>
                                <a:pt x="24" y="15"/>
                              </a:cubicBezTo>
                              <a:cubicBezTo>
                                <a:pt x="24" y="15"/>
                                <a:pt x="24" y="15"/>
                                <a:pt x="24" y="15"/>
                              </a:cubicBezTo>
                              <a:cubicBezTo>
                                <a:pt x="24" y="15"/>
                                <a:pt x="24" y="15"/>
                                <a:pt x="24" y="15"/>
                              </a:cubicBezTo>
                              <a:cubicBezTo>
                                <a:pt x="24" y="15"/>
                                <a:pt x="24" y="15"/>
                                <a:pt x="25" y="15"/>
                              </a:cubicBezTo>
                              <a:cubicBezTo>
                                <a:pt x="26" y="16"/>
                                <a:pt x="25" y="16"/>
                                <a:pt x="25" y="17"/>
                              </a:cubicBezTo>
                              <a:cubicBezTo>
                                <a:pt x="25" y="17"/>
                                <a:pt x="24" y="18"/>
                                <a:pt x="24" y="18"/>
                              </a:cubicBezTo>
                              <a:cubicBezTo>
                                <a:pt x="24" y="18"/>
                                <a:pt x="24" y="18"/>
                                <a:pt x="23" y="17"/>
                              </a:cubicBezTo>
                              <a:cubicBezTo>
                                <a:pt x="23" y="17"/>
                                <a:pt x="22" y="17"/>
                                <a:pt x="22" y="17"/>
                              </a:cubicBezTo>
                              <a:cubicBezTo>
                                <a:pt x="22" y="17"/>
                                <a:pt x="22" y="18"/>
                                <a:pt x="21" y="19"/>
                              </a:cubicBezTo>
                              <a:cubicBezTo>
                                <a:pt x="21" y="19"/>
                                <a:pt x="21" y="19"/>
                                <a:pt x="21" y="19"/>
                              </a:cubicBezTo>
                              <a:cubicBezTo>
                                <a:pt x="21" y="19"/>
                                <a:pt x="21" y="19"/>
                                <a:pt x="21" y="19"/>
                              </a:cubicBezTo>
                              <a:cubicBezTo>
                                <a:pt x="21" y="19"/>
                                <a:pt x="21" y="19"/>
                                <a:pt x="21" y="19"/>
                              </a:cubicBezTo>
                              <a:cubicBezTo>
                                <a:pt x="21" y="19"/>
                                <a:pt x="21" y="20"/>
                                <a:pt x="21" y="20"/>
                              </a:cubicBezTo>
                              <a:cubicBezTo>
                                <a:pt x="21" y="20"/>
                                <a:pt x="20" y="20"/>
                                <a:pt x="20" y="20"/>
                              </a:cubicBezTo>
                              <a:cubicBezTo>
                                <a:pt x="20" y="20"/>
                                <a:pt x="20" y="20"/>
                                <a:pt x="20" y="20"/>
                              </a:cubicBezTo>
                              <a:cubicBezTo>
                                <a:pt x="20" y="20"/>
                                <a:pt x="20" y="20"/>
                                <a:pt x="20" y="20"/>
                              </a:cubicBezTo>
                              <a:cubicBezTo>
                                <a:pt x="20" y="20"/>
                                <a:pt x="20" y="20"/>
                                <a:pt x="20" y="20"/>
                              </a:cubicBezTo>
                              <a:cubicBezTo>
                                <a:pt x="20" y="20"/>
                                <a:pt x="20" y="20"/>
                                <a:pt x="20" y="20"/>
                              </a:cubicBezTo>
                              <a:cubicBezTo>
                                <a:pt x="19" y="20"/>
                                <a:pt x="18" y="20"/>
                                <a:pt x="18" y="20"/>
                              </a:cubicBezTo>
                              <a:cubicBezTo>
                                <a:pt x="18" y="21"/>
                                <a:pt x="18" y="21"/>
                                <a:pt x="18" y="21"/>
                              </a:cubicBezTo>
                              <a:cubicBezTo>
                                <a:pt x="18" y="21"/>
                                <a:pt x="16" y="23"/>
                                <a:pt x="16" y="23"/>
                              </a:cubicBezTo>
                              <a:cubicBezTo>
                                <a:pt x="15" y="24"/>
                                <a:pt x="15" y="24"/>
                                <a:pt x="15" y="24"/>
                              </a:cubicBezTo>
                              <a:cubicBezTo>
                                <a:pt x="13" y="24"/>
                                <a:pt x="13" y="24"/>
                                <a:pt x="13" y="24"/>
                              </a:cubicBezTo>
                              <a:cubicBezTo>
                                <a:pt x="13" y="25"/>
                                <a:pt x="13" y="25"/>
                                <a:pt x="13" y="25"/>
                              </a:cubicBezTo>
                              <a:cubicBezTo>
                                <a:pt x="13" y="27"/>
                                <a:pt x="13" y="27"/>
                                <a:pt x="13" y="27"/>
                              </a:cubicBezTo>
                              <a:cubicBezTo>
                                <a:pt x="13" y="27"/>
                                <a:pt x="13" y="28"/>
                                <a:pt x="14" y="28"/>
                              </a:cubicBezTo>
                              <a:cubicBezTo>
                                <a:pt x="14" y="28"/>
                                <a:pt x="15" y="29"/>
                                <a:pt x="15" y="29"/>
                              </a:cubicBezTo>
                              <a:cubicBezTo>
                                <a:pt x="14" y="31"/>
                                <a:pt x="14" y="31"/>
                                <a:pt x="14" y="31"/>
                              </a:cubicBezTo>
                              <a:cubicBezTo>
                                <a:pt x="14" y="31"/>
                                <a:pt x="14" y="31"/>
                                <a:pt x="13" y="31"/>
                              </a:cubicBezTo>
                              <a:cubicBezTo>
                                <a:pt x="13" y="32"/>
                                <a:pt x="12" y="32"/>
                                <a:pt x="12" y="32"/>
                              </a:cubicBezTo>
                              <a:cubicBezTo>
                                <a:pt x="12" y="33"/>
                                <a:pt x="12" y="33"/>
                                <a:pt x="12" y="33"/>
                              </a:cubicBezTo>
                              <a:cubicBezTo>
                                <a:pt x="10" y="33"/>
                                <a:pt x="10" y="33"/>
                                <a:pt x="10" y="33"/>
                              </a:cubicBezTo>
                              <a:cubicBezTo>
                                <a:pt x="10" y="33"/>
                                <a:pt x="10" y="33"/>
                                <a:pt x="10" y="33"/>
                              </a:cubicBezTo>
                              <a:cubicBezTo>
                                <a:pt x="9" y="33"/>
                                <a:pt x="9" y="33"/>
                                <a:pt x="9" y="33"/>
                              </a:cubicBezTo>
                              <a:cubicBezTo>
                                <a:pt x="9" y="33"/>
                                <a:pt x="9" y="33"/>
                                <a:pt x="9" y="34"/>
                              </a:cubicBezTo>
                              <a:cubicBezTo>
                                <a:pt x="9" y="34"/>
                                <a:pt x="10" y="34"/>
                                <a:pt x="10" y="34"/>
                              </a:cubicBezTo>
                              <a:cubicBezTo>
                                <a:pt x="10" y="34"/>
                                <a:pt x="11" y="34"/>
                                <a:pt x="11" y="34"/>
                              </a:cubicBezTo>
                              <a:cubicBezTo>
                                <a:pt x="11" y="34"/>
                                <a:pt x="11" y="34"/>
                                <a:pt x="11" y="34"/>
                              </a:cubicBezTo>
                              <a:cubicBezTo>
                                <a:pt x="12" y="34"/>
                                <a:pt x="11" y="35"/>
                                <a:pt x="11" y="35"/>
                              </a:cubicBezTo>
                              <a:cubicBezTo>
                                <a:pt x="11" y="37"/>
                                <a:pt x="11" y="37"/>
                                <a:pt x="11" y="37"/>
                              </a:cubicBezTo>
                              <a:cubicBezTo>
                                <a:pt x="9" y="37"/>
                                <a:pt x="9" y="37"/>
                                <a:pt x="9" y="37"/>
                              </a:cubicBezTo>
                              <a:cubicBezTo>
                                <a:pt x="7" y="36"/>
                                <a:pt x="7" y="36"/>
                                <a:pt x="7" y="36"/>
                              </a:cubicBezTo>
                              <a:cubicBezTo>
                                <a:pt x="7" y="36"/>
                                <a:pt x="5" y="37"/>
                                <a:pt x="4" y="37"/>
                              </a:cubicBezTo>
                              <a:cubicBezTo>
                                <a:pt x="4" y="37"/>
                                <a:pt x="4" y="37"/>
                                <a:pt x="4" y="37"/>
                              </a:cubicBezTo>
                              <a:cubicBezTo>
                                <a:pt x="4" y="37"/>
                                <a:pt x="4" y="37"/>
                                <a:pt x="4" y="37"/>
                              </a:cubicBezTo>
                              <a:cubicBezTo>
                                <a:pt x="3" y="37"/>
                                <a:pt x="2" y="37"/>
                                <a:pt x="2" y="37"/>
                              </a:cubicBezTo>
                              <a:cubicBezTo>
                                <a:pt x="0" y="37"/>
                                <a:pt x="0" y="37"/>
                                <a:pt x="0" y="37"/>
                              </a:cubicBezTo>
                              <a:cubicBezTo>
                                <a:pt x="0" y="38"/>
                                <a:pt x="0" y="38"/>
                                <a:pt x="0" y="38"/>
                              </a:cubicBezTo>
                              <a:cubicBezTo>
                                <a:pt x="12" y="38"/>
                                <a:pt x="12" y="38"/>
                                <a:pt x="12" y="38"/>
                              </a:cubicBezTo>
                              <a:cubicBezTo>
                                <a:pt x="12" y="38"/>
                                <a:pt x="12" y="38"/>
                                <a:pt x="13" y="38"/>
                              </a:cubicBezTo>
                              <a:cubicBezTo>
                                <a:pt x="13" y="38"/>
                                <a:pt x="14" y="40"/>
                                <a:pt x="14" y="40"/>
                              </a:cubicBezTo>
                              <a:cubicBezTo>
                                <a:pt x="14" y="40"/>
                                <a:pt x="14" y="40"/>
                                <a:pt x="15" y="40"/>
                              </a:cubicBezTo>
                              <a:cubicBezTo>
                                <a:pt x="15" y="41"/>
                                <a:pt x="15" y="41"/>
                                <a:pt x="15" y="41"/>
                              </a:cubicBezTo>
                              <a:cubicBezTo>
                                <a:pt x="15" y="41"/>
                                <a:pt x="16" y="42"/>
                                <a:pt x="16" y="42"/>
                              </a:cubicBezTo>
                              <a:cubicBezTo>
                                <a:pt x="15" y="44"/>
                                <a:pt x="15" y="44"/>
                                <a:pt x="15" y="44"/>
                              </a:cubicBezTo>
                              <a:cubicBezTo>
                                <a:pt x="15" y="44"/>
                                <a:pt x="15" y="44"/>
                                <a:pt x="15" y="45"/>
                              </a:cubicBezTo>
                              <a:cubicBezTo>
                                <a:pt x="15" y="45"/>
                                <a:pt x="15" y="45"/>
                                <a:pt x="15" y="45"/>
                              </a:cubicBezTo>
                              <a:cubicBezTo>
                                <a:pt x="15" y="45"/>
                                <a:pt x="15" y="45"/>
                                <a:pt x="16" y="45"/>
                              </a:cubicBezTo>
                              <a:cubicBezTo>
                                <a:pt x="17" y="45"/>
                                <a:pt x="16" y="45"/>
                                <a:pt x="17" y="45"/>
                              </a:cubicBezTo>
                              <a:cubicBezTo>
                                <a:pt x="18" y="45"/>
                                <a:pt x="17" y="47"/>
                                <a:pt x="17" y="47"/>
                              </a:cubicBezTo>
                              <a:cubicBezTo>
                                <a:pt x="17" y="47"/>
                                <a:pt x="17" y="47"/>
                                <a:pt x="16" y="47"/>
                              </a:cubicBezTo>
                              <a:cubicBezTo>
                                <a:pt x="15" y="48"/>
                                <a:pt x="15" y="48"/>
                                <a:pt x="15" y="48"/>
                              </a:cubicBezTo>
                              <a:cubicBezTo>
                                <a:pt x="14" y="48"/>
                                <a:pt x="14" y="48"/>
                                <a:pt x="14" y="48"/>
                              </a:cubicBezTo>
                              <a:cubicBezTo>
                                <a:pt x="12" y="49"/>
                                <a:pt x="12" y="49"/>
                                <a:pt x="12" y="49"/>
                              </a:cubicBezTo>
                              <a:cubicBezTo>
                                <a:pt x="12" y="49"/>
                                <a:pt x="12" y="49"/>
                                <a:pt x="11" y="50"/>
                              </a:cubicBezTo>
                              <a:cubicBezTo>
                                <a:pt x="11" y="50"/>
                                <a:pt x="11" y="51"/>
                                <a:pt x="11" y="52"/>
                              </a:cubicBezTo>
                              <a:cubicBezTo>
                                <a:pt x="11" y="52"/>
                                <a:pt x="11" y="52"/>
                                <a:pt x="11" y="52"/>
                              </a:cubicBezTo>
                              <a:cubicBezTo>
                                <a:pt x="12" y="52"/>
                                <a:pt x="12" y="51"/>
                                <a:pt x="12" y="51"/>
                              </a:cubicBezTo>
                              <a:cubicBezTo>
                                <a:pt x="14" y="50"/>
                                <a:pt x="14" y="50"/>
                                <a:pt x="14" y="50"/>
                              </a:cubicBezTo>
                              <a:cubicBezTo>
                                <a:pt x="14" y="49"/>
                                <a:pt x="15" y="49"/>
                                <a:pt x="15" y="49"/>
                              </a:cubicBezTo>
                              <a:cubicBezTo>
                                <a:pt x="16" y="49"/>
                                <a:pt x="16" y="49"/>
                                <a:pt x="16" y="49"/>
                              </a:cubicBezTo>
                              <a:cubicBezTo>
                                <a:pt x="17" y="51"/>
                                <a:pt x="17" y="51"/>
                                <a:pt x="17" y="51"/>
                              </a:cubicBezTo>
                              <a:cubicBezTo>
                                <a:pt x="17" y="51"/>
                                <a:pt x="17" y="51"/>
                                <a:pt x="17" y="51"/>
                              </a:cubicBezTo>
                              <a:cubicBezTo>
                                <a:pt x="17" y="52"/>
                                <a:pt x="17" y="52"/>
                                <a:pt x="18" y="53"/>
                              </a:cubicBezTo>
                              <a:cubicBezTo>
                                <a:pt x="18" y="54"/>
                                <a:pt x="18" y="54"/>
                                <a:pt x="18" y="54"/>
                              </a:cubicBezTo>
                              <a:cubicBezTo>
                                <a:pt x="18" y="54"/>
                                <a:pt x="18" y="54"/>
                                <a:pt x="18" y="54"/>
                              </a:cubicBezTo>
                              <a:cubicBezTo>
                                <a:pt x="18" y="54"/>
                                <a:pt x="18" y="54"/>
                                <a:pt x="19" y="54"/>
                              </a:cubicBezTo>
                              <a:cubicBezTo>
                                <a:pt x="19" y="54"/>
                                <a:pt x="19" y="54"/>
                                <a:pt x="19" y="54"/>
                              </a:cubicBezTo>
                              <a:cubicBezTo>
                                <a:pt x="19" y="54"/>
                                <a:pt x="19" y="54"/>
                                <a:pt x="20" y="54"/>
                              </a:cubicBezTo>
                              <a:cubicBezTo>
                                <a:pt x="20" y="54"/>
                                <a:pt x="20" y="54"/>
                                <a:pt x="21" y="54"/>
                              </a:cubicBezTo>
                              <a:cubicBezTo>
                                <a:pt x="21" y="53"/>
                                <a:pt x="21" y="53"/>
                                <a:pt x="21" y="53"/>
                              </a:cubicBezTo>
                              <a:cubicBezTo>
                                <a:pt x="22" y="53"/>
                                <a:pt x="22" y="54"/>
                                <a:pt x="23" y="54"/>
                              </a:cubicBezTo>
                              <a:cubicBezTo>
                                <a:pt x="23" y="54"/>
                                <a:pt x="24" y="55"/>
                                <a:pt x="24" y="55"/>
                              </a:cubicBezTo>
                              <a:cubicBezTo>
                                <a:pt x="24" y="56"/>
                                <a:pt x="24" y="56"/>
                                <a:pt x="24" y="56"/>
                              </a:cubicBezTo>
                              <a:cubicBezTo>
                                <a:pt x="25" y="58"/>
                                <a:pt x="25" y="58"/>
                                <a:pt x="25" y="58"/>
                              </a:cubicBezTo>
                              <a:cubicBezTo>
                                <a:pt x="26" y="60"/>
                                <a:pt x="26" y="60"/>
                                <a:pt x="26" y="60"/>
                              </a:cubicBezTo>
                              <a:cubicBezTo>
                                <a:pt x="26" y="60"/>
                                <a:pt x="27" y="60"/>
                                <a:pt x="27" y="60"/>
                              </a:cubicBezTo>
                              <a:cubicBezTo>
                                <a:pt x="28" y="60"/>
                                <a:pt x="29" y="60"/>
                                <a:pt x="29" y="60"/>
                              </a:cubicBezTo>
                              <a:cubicBezTo>
                                <a:pt x="29" y="61"/>
                                <a:pt x="29" y="61"/>
                                <a:pt x="29" y="61"/>
                              </a:cubicBezTo>
                              <a:cubicBezTo>
                                <a:pt x="30" y="63"/>
                                <a:pt x="30" y="63"/>
                                <a:pt x="30" y="63"/>
                              </a:cubicBezTo>
                              <a:cubicBezTo>
                                <a:pt x="31" y="63"/>
                                <a:pt x="31" y="63"/>
                                <a:pt x="31" y="63"/>
                              </a:cubicBezTo>
                              <a:cubicBezTo>
                                <a:pt x="33" y="63"/>
                                <a:pt x="33" y="63"/>
                                <a:pt x="33" y="63"/>
                              </a:cubicBezTo>
                              <a:cubicBezTo>
                                <a:pt x="34" y="64"/>
                                <a:pt x="34" y="64"/>
                                <a:pt x="34" y="64"/>
                              </a:cubicBezTo>
                              <a:cubicBezTo>
                                <a:pt x="35" y="67"/>
                                <a:pt x="35" y="67"/>
                                <a:pt x="35" y="67"/>
                              </a:cubicBezTo>
                              <a:cubicBezTo>
                                <a:pt x="38" y="65"/>
                                <a:pt x="38" y="65"/>
                                <a:pt x="38" y="65"/>
                              </a:cubicBezTo>
                              <a:cubicBezTo>
                                <a:pt x="40" y="65"/>
                                <a:pt x="40" y="65"/>
                                <a:pt x="40" y="65"/>
                              </a:cubicBezTo>
                              <a:cubicBezTo>
                                <a:pt x="41" y="64"/>
                                <a:pt x="41" y="64"/>
                                <a:pt x="41" y="64"/>
                              </a:cubicBezTo>
                              <a:cubicBezTo>
                                <a:pt x="41" y="64"/>
                                <a:pt x="42" y="64"/>
                                <a:pt x="43" y="64"/>
                              </a:cubicBezTo>
                              <a:cubicBezTo>
                                <a:pt x="44" y="63"/>
                                <a:pt x="44" y="63"/>
                                <a:pt x="44" y="63"/>
                              </a:cubicBezTo>
                              <a:cubicBezTo>
                                <a:pt x="46" y="62"/>
                                <a:pt x="46" y="62"/>
                                <a:pt x="46" y="62"/>
                              </a:cubicBezTo>
                              <a:cubicBezTo>
                                <a:pt x="46" y="62"/>
                                <a:pt x="46" y="62"/>
                                <a:pt x="46" y="62"/>
                              </a:cubicBezTo>
                              <a:cubicBezTo>
                                <a:pt x="47" y="63"/>
                                <a:pt x="47" y="63"/>
                                <a:pt x="48" y="63"/>
                              </a:cubicBezTo>
                              <a:cubicBezTo>
                                <a:pt x="48" y="63"/>
                                <a:pt x="48" y="63"/>
                                <a:pt x="48" y="63"/>
                              </a:cubicBezTo>
                              <a:cubicBezTo>
                                <a:pt x="50" y="62"/>
                                <a:pt x="50" y="62"/>
                                <a:pt x="50" y="62"/>
                              </a:cubicBezTo>
                              <a:cubicBezTo>
                                <a:pt x="49" y="61"/>
                                <a:pt x="49" y="61"/>
                                <a:pt x="49" y="61"/>
                              </a:cubicBezTo>
                              <a:cubicBezTo>
                                <a:pt x="51" y="61"/>
                                <a:pt x="51" y="61"/>
                                <a:pt x="51" y="61"/>
                              </a:cubicBezTo>
                              <a:cubicBezTo>
                                <a:pt x="51" y="61"/>
                                <a:pt x="51" y="61"/>
                                <a:pt x="51" y="61"/>
                              </a:cubicBezTo>
                              <a:cubicBezTo>
                                <a:pt x="52" y="61"/>
                                <a:pt x="52" y="60"/>
                                <a:pt x="52" y="60"/>
                              </a:cubicBezTo>
                              <a:cubicBezTo>
                                <a:pt x="52" y="58"/>
                                <a:pt x="52" y="58"/>
                                <a:pt x="52" y="58"/>
                              </a:cubicBezTo>
                              <a:cubicBezTo>
                                <a:pt x="54" y="59"/>
                                <a:pt x="54" y="59"/>
                                <a:pt x="54" y="59"/>
                              </a:cubicBezTo>
                              <a:cubicBezTo>
                                <a:pt x="54" y="59"/>
                                <a:pt x="54" y="58"/>
                                <a:pt x="54" y="58"/>
                              </a:cubicBezTo>
                              <a:cubicBezTo>
                                <a:pt x="55" y="58"/>
                                <a:pt x="55" y="59"/>
                                <a:pt x="56" y="59"/>
                              </a:cubicBezTo>
                              <a:cubicBezTo>
                                <a:pt x="57" y="59"/>
                                <a:pt x="57" y="60"/>
                                <a:pt x="57" y="60"/>
                              </a:cubicBezTo>
                              <a:cubicBezTo>
                                <a:pt x="57" y="60"/>
                                <a:pt x="57" y="59"/>
                                <a:pt x="57" y="59"/>
                              </a:cubicBezTo>
                              <a:cubicBezTo>
                                <a:pt x="59" y="59"/>
                                <a:pt x="59" y="59"/>
                                <a:pt x="59" y="59"/>
                              </a:cubicBezTo>
                              <a:cubicBezTo>
                                <a:pt x="60" y="60"/>
                                <a:pt x="60" y="60"/>
                                <a:pt x="60" y="60"/>
                              </a:cubicBezTo>
                              <a:cubicBezTo>
                                <a:pt x="61" y="61"/>
                                <a:pt x="61" y="61"/>
                                <a:pt x="61" y="61"/>
                              </a:cubicBezTo>
                              <a:cubicBezTo>
                                <a:pt x="62" y="62"/>
                                <a:pt x="62" y="62"/>
                                <a:pt x="62" y="62"/>
                              </a:cubicBezTo>
                              <a:cubicBezTo>
                                <a:pt x="63" y="62"/>
                                <a:pt x="63" y="62"/>
                                <a:pt x="63" y="62"/>
                              </a:cubicBezTo>
                              <a:cubicBezTo>
                                <a:pt x="62" y="60"/>
                                <a:pt x="62" y="60"/>
                                <a:pt x="62" y="60"/>
                              </a:cubicBezTo>
                              <a:cubicBezTo>
                                <a:pt x="61" y="58"/>
                                <a:pt x="61" y="58"/>
                                <a:pt x="61" y="58"/>
                              </a:cubicBezTo>
                              <a:cubicBezTo>
                                <a:pt x="62" y="56"/>
                                <a:pt x="62" y="56"/>
                                <a:pt x="62" y="56"/>
                              </a:cubicBezTo>
                              <a:cubicBezTo>
                                <a:pt x="63" y="55"/>
                                <a:pt x="63" y="55"/>
                                <a:pt x="63" y="55"/>
                              </a:cubicBezTo>
                              <a:cubicBezTo>
                                <a:pt x="64" y="52"/>
                                <a:pt x="64" y="52"/>
                                <a:pt x="64" y="52"/>
                              </a:cubicBezTo>
                              <a:cubicBezTo>
                                <a:pt x="64" y="52"/>
                                <a:pt x="64" y="52"/>
                                <a:pt x="64" y="52"/>
                              </a:cubicBezTo>
                              <a:cubicBezTo>
                                <a:pt x="66" y="52"/>
                                <a:pt x="67" y="51"/>
                                <a:pt x="67" y="51"/>
                              </a:cubicBezTo>
                              <a:cubicBezTo>
                                <a:pt x="68" y="50"/>
                                <a:pt x="68" y="50"/>
                                <a:pt x="68" y="50"/>
                              </a:cubicBezTo>
                              <a:cubicBezTo>
                                <a:pt x="68" y="50"/>
                                <a:pt x="68" y="50"/>
                                <a:pt x="68" y="50"/>
                              </a:cubicBezTo>
                              <a:cubicBezTo>
                                <a:pt x="69" y="50"/>
                                <a:pt x="70" y="50"/>
                                <a:pt x="70" y="50"/>
                              </a:cubicBezTo>
                              <a:cubicBezTo>
                                <a:pt x="70" y="51"/>
                                <a:pt x="71" y="51"/>
                                <a:pt x="71" y="51"/>
                              </a:cubicBezTo>
                              <a:cubicBezTo>
                                <a:pt x="72" y="51"/>
                                <a:pt x="72" y="50"/>
                                <a:pt x="72" y="50"/>
                              </a:cubicBezTo>
                              <a:cubicBezTo>
                                <a:pt x="73" y="51"/>
                                <a:pt x="73" y="51"/>
                                <a:pt x="73" y="51"/>
                              </a:cubicBezTo>
                              <a:cubicBezTo>
                                <a:pt x="74" y="51"/>
                                <a:pt x="74" y="51"/>
                                <a:pt x="74" y="51"/>
                              </a:cubicBezTo>
                              <a:cubicBezTo>
                                <a:pt x="75" y="51"/>
                                <a:pt x="75" y="50"/>
                                <a:pt x="75" y="50"/>
                              </a:cubicBezTo>
                              <a:cubicBezTo>
                                <a:pt x="78" y="50"/>
                                <a:pt x="78" y="50"/>
                                <a:pt x="78" y="50"/>
                              </a:cubicBezTo>
                              <a:cubicBezTo>
                                <a:pt x="79" y="48"/>
                                <a:pt x="77" y="46"/>
                                <a:pt x="77" y="46"/>
                              </a:cubicBezTo>
                              <a:cubicBezTo>
                                <a:pt x="76" y="45"/>
                                <a:pt x="76" y="45"/>
                                <a:pt x="76" y="45"/>
                              </a:cubicBezTo>
                              <a:cubicBezTo>
                                <a:pt x="76" y="44"/>
                                <a:pt x="76" y="44"/>
                                <a:pt x="75" y="44"/>
                              </a:cubicBezTo>
                              <a:cubicBezTo>
                                <a:pt x="75" y="44"/>
                                <a:pt x="74" y="44"/>
                                <a:pt x="74" y="44"/>
                              </a:cubicBezTo>
                              <a:cubicBezTo>
                                <a:pt x="74" y="44"/>
                                <a:pt x="74" y="43"/>
                                <a:pt x="74" y="43"/>
                              </a:cubicBezTo>
                              <a:cubicBezTo>
                                <a:pt x="73" y="40"/>
                                <a:pt x="73" y="40"/>
                                <a:pt x="73" y="40"/>
                              </a:cubicBezTo>
                              <a:cubicBezTo>
                                <a:pt x="72" y="39"/>
                                <a:pt x="72" y="39"/>
                                <a:pt x="72" y="39"/>
                              </a:cubicBezTo>
                              <a:cubicBezTo>
                                <a:pt x="73" y="38"/>
                                <a:pt x="71" y="37"/>
                                <a:pt x="71" y="37"/>
                              </a:cubicBezTo>
                              <a:cubicBezTo>
                                <a:pt x="69" y="35"/>
                                <a:pt x="71" y="33"/>
                                <a:pt x="71" y="33"/>
                              </a:cubicBezTo>
                              <a:cubicBezTo>
                                <a:pt x="71" y="32"/>
                                <a:pt x="72" y="31"/>
                                <a:pt x="72" y="31"/>
                              </a:cubicBezTo>
                              <a:cubicBezTo>
                                <a:pt x="74" y="32"/>
                                <a:pt x="74" y="32"/>
                                <a:pt x="74" y="32"/>
                              </a:cubicBezTo>
                              <a:cubicBezTo>
                                <a:pt x="75" y="32"/>
                                <a:pt x="75" y="32"/>
                                <a:pt x="75" y="32"/>
                              </a:cubicBezTo>
                              <a:cubicBezTo>
                                <a:pt x="76" y="32"/>
                                <a:pt x="76" y="32"/>
                                <a:pt x="76" y="32"/>
                              </a:cubicBezTo>
                              <a:cubicBezTo>
                                <a:pt x="77" y="31"/>
                                <a:pt x="77" y="31"/>
                                <a:pt x="77" y="31"/>
                              </a:cubicBezTo>
                              <a:cubicBezTo>
                                <a:pt x="77" y="31"/>
                                <a:pt x="79" y="32"/>
                                <a:pt x="80" y="32"/>
                              </a:cubicBezTo>
                              <a:cubicBezTo>
                                <a:pt x="80" y="32"/>
                                <a:pt x="80" y="32"/>
                                <a:pt x="80" y="32"/>
                              </a:cubicBezTo>
                              <a:cubicBezTo>
                                <a:pt x="81" y="32"/>
                                <a:pt x="81" y="31"/>
                                <a:pt x="81" y="31"/>
                              </a:cubicBezTo>
                              <a:cubicBezTo>
                                <a:pt x="81" y="31"/>
                                <a:pt x="80" y="30"/>
                                <a:pt x="79" y="29"/>
                              </a:cubicBezTo>
                              <a:cubicBezTo>
                                <a:pt x="79" y="29"/>
                                <a:pt x="79" y="29"/>
                                <a:pt x="79" y="29"/>
                              </a:cubicBezTo>
                              <a:cubicBezTo>
                                <a:pt x="79" y="29"/>
                                <a:pt x="78" y="29"/>
                                <a:pt x="78" y="29"/>
                              </a:cubicBezTo>
                              <a:cubicBezTo>
                                <a:pt x="77" y="29"/>
                                <a:pt x="77" y="29"/>
                                <a:pt x="76" y="29"/>
                              </a:cubicBezTo>
                              <a:cubicBezTo>
                                <a:pt x="74" y="29"/>
                                <a:pt x="74" y="30"/>
                                <a:pt x="74" y="30"/>
                              </a:cubicBezTo>
                              <a:cubicBezTo>
                                <a:pt x="71" y="29"/>
                                <a:pt x="71" y="29"/>
                                <a:pt x="71" y="29"/>
                              </a:cubicBezTo>
                              <a:cubicBezTo>
                                <a:pt x="70" y="29"/>
                                <a:pt x="70" y="29"/>
                                <a:pt x="70" y="29"/>
                              </a:cubicBezTo>
                              <a:cubicBezTo>
                                <a:pt x="70" y="29"/>
                                <a:pt x="70" y="29"/>
                                <a:pt x="70" y="29"/>
                              </a:cubicBezTo>
                              <a:cubicBezTo>
                                <a:pt x="70" y="29"/>
                                <a:pt x="70" y="25"/>
                                <a:pt x="70" y="25"/>
                              </a:cubicBezTo>
                              <a:cubicBezTo>
                                <a:pt x="70" y="25"/>
                                <a:pt x="70" y="25"/>
                                <a:pt x="70" y="25"/>
                              </a:cubicBezTo>
                              <a:cubicBezTo>
                                <a:pt x="71" y="25"/>
                                <a:pt x="71" y="25"/>
                                <a:pt x="71" y="25"/>
                              </a:cubicBezTo>
                              <a:cubicBezTo>
                                <a:pt x="72" y="25"/>
                                <a:pt x="72" y="25"/>
                                <a:pt x="72" y="25"/>
                              </a:cubicBezTo>
                              <a:cubicBezTo>
                                <a:pt x="73" y="25"/>
                                <a:pt x="73" y="25"/>
                                <a:pt x="73" y="25"/>
                              </a:cubicBezTo>
                              <a:cubicBezTo>
                                <a:pt x="74" y="25"/>
                                <a:pt x="74" y="25"/>
                                <a:pt x="74" y="25"/>
                              </a:cubicBezTo>
                              <a:cubicBezTo>
                                <a:pt x="74" y="23"/>
                                <a:pt x="74" y="23"/>
                                <a:pt x="74" y="23"/>
                              </a:cubicBezTo>
                              <a:cubicBezTo>
                                <a:pt x="74" y="23"/>
                                <a:pt x="73" y="22"/>
                                <a:pt x="72" y="22"/>
                              </a:cubicBezTo>
                              <a:cubicBezTo>
                                <a:pt x="72" y="22"/>
                                <a:pt x="72" y="22"/>
                                <a:pt x="72" y="22"/>
                              </a:cubicBezTo>
                              <a:cubicBezTo>
                                <a:pt x="72" y="22"/>
                                <a:pt x="72" y="22"/>
                                <a:pt x="72" y="22"/>
                              </a:cubicBezTo>
                              <a:cubicBezTo>
                                <a:pt x="72" y="22"/>
                                <a:pt x="71" y="22"/>
                                <a:pt x="70" y="22"/>
                              </a:cubicBezTo>
                              <a:cubicBezTo>
                                <a:pt x="70" y="22"/>
                                <a:pt x="70" y="20"/>
                                <a:pt x="70" y="20"/>
                              </a:cubicBezTo>
                              <a:cubicBezTo>
                                <a:pt x="70" y="19"/>
                                <a:pt x="70" y="19"/>
                                <a:pt x="71" y="18"/>
                              </a:cubicBezTo>
                              <a:cubicBezTo>
                                <a:pt x="71" y="17"/>
                                <a:pt x="71" y="17"/>
                                <a:pt x="71" y="16"/>
                              </a:cubicBezTo>
                              <a:cubicBezTo>
                                <a:pt x="71" y="16"/>
                                <a:pt x="71" y="15"/>
                                <a:pt x="71" y="15"/>
                              </a:cubicBezTo>
                              <a:cubicBezTo>
                                <a:pt x="71" y="15"/>
                                <a:pt x="69" y="14"/>
                                <a:pt x="68" y="14"/>
                              </a:cubicBezTo>
                              <a:cubicBezTo>
                                <a:pt x="67" y="14"/>
                                <a:pt x="67" y="13"/>
                                <a:pt x="66" y="13"/>
                              </a:cubicBezTo>
                              <a:cubicBezTo>
                                <a:pt x="65" y="13"/>
                                <a:pt x="66" y="12"/>
                                <a:pt x="66" y="12"/>
                              </a:cubicBezTo>
                              <a:cubicBezTo>
                                <a:pt x="66" y="12"/>
                                <a:pt x="65" y="11"/>
                                <a:pt x="65" y="10"/>
                              </a:cubicBezTo>
                              <a:cubicBezTo>
                                <a:pt x="65" y="10"/>
                                <a:pt x="64" y="10"/>
                                <a:pt x="64" y="10"/>
                              </a:cubicBezTo>
                              <a:cubicBezTo>
                                <a:pt x="63" y="10"/>
                                <a:pt x="63" y="10"/>
                                <a:pt x="63" y="10"/>
                              </a:cubicBezTo>
                              <a:cubicBezTo>
                                <a:pt x="62" y="11"/>
                                <a:pt x="62" y="11"/>
                                <a:pt x="62" y="11"/>
                              </a:cubicBezTo>
                              <a:cubicBezTo>
                                <a:pt x="60" y="11"/>
                                <a:pt x="60" y="11"/>
                                <a:pt x="60" y="11"/>
                              </a:cubicBezTo>
                              <a:cubicBezTo>
                                <a:pt x="60" y="10"/>
                                <a:pt x="60" y="10"/>
                                <a:pt x="60" y="10"/>
                              </a:cubicBezTo>
                              <a:cubicBezTo>
                                <a:pt x="59" y="8"/>
                                <a:pt x="59" y="8"/>
                                <a:pt x="59" y="8"/>
                              </a:cubicBezTo>
                              <a:cubicBezTo>
                                <a:pt x="58" y="7"/>
                                <a:pt x="58" y="7"/>
                                <a:pt x="58" y="7"/>
                              </a:cubicBezTo>
                              <a:cubicBezTo>
                                <a:pt x="56" y="7"/>
                                <a:pt x="56" y="7"/>
                                <a:pt x="56" y="7"/>
                              </a:cubicBezTo>
                              <a:cubicBezTo>
                                <a:pt x="55" y="7"/>
                                <a:pt x="55" y="7"/>
                                <a:pt x="55" y="7"/>
                              </a:cubicBezTo>
                              <a:cubicBezTo>
                                <a:pt x="55" y="7"/>
                                <a:pt x="55" y="7"/>
                                <a:pt x="54" y="6"/>
                              </a:cubicBezTo>
                              <a:cubicBezTo>
                                <a:pt x="54" y="5"/>
                                <a:pt x="54" y="5"/>
                                <a:pt x="54" y="5"/>
                              </a:cubicBezTo>
                              <a:cubicBezTo>
                                <a:pt x="54" y="5"/>
                                <a:pt x="54" y="5"/>
                                <a:pt x="54" y="5"/>
                              </a:cubicBezTo>
                              <a:cubicBezTo>
                                <a:pt x="54" y="5"/>
                                <a:pt x="54" y="6"/>
                                <a:pt x="54" y="6"/>
                              </a:cubicBezTo>
                              <a:cubicBezTo>
                                <a:pt x="54" y="6"/>
                                <a:pt x="54" y="6"/>
                                <a:pt x="54" y="6"/>
                              </a:cubicBezTo>
                              <a:cubicBezTo>
                                <a:pt x="54" y="5"/>
                                <a:pt x="54" y="5"/>
                                <a:pt x="54" y="5"/>
                              </a:cubicBezTo>
                              <a:cubicBezTo>
                                <a:pt x="53" y="5"/>
                                <a:pt x="52" y="6"/>
                                <a:pt x="52" y="6"/>
                              </a:cubicBezTo>
                              <a:cubicBezTo>
                                <a:pt x="50" y="6"/>
                                <a:pt x="50" y="6"/>
                                <a:pt x="50" y="6"/>
                              </a:cubicBezTo>
                              <a:cubicBezTo>
                                <a:pt x="50" y="6"/>
                                <a:pt x="50" y="6"/>
                                <a:pt x="49" y="7"/>
                              </a:cubicBezTo>
                              <a:cubicBezTo>
                                <a:pt x="49" y="7"/>
                                <a:pt x="48" y="7"/>
                                <a:pt x="48" y="8"/>
                              </a:cubicBezTo>
                              <a:cubicBezTo>
                                <a:pt x="48" y="8"/>
                                <a:pt x="47" y="8"/>
                                <a:pt x="47" y="7"/>
                              </a:cubicBezTo>
                              <a:cubicBezTo>
                                <a:pt x="47" y="6"/>
                                <a:pt x="47" y="6"/>
                                <a:pt x="47" y="6"/>
                              </a:cubicBezTo>
                              <a:cubicBezTo>
                                <a:pt x="47" y="5"/>
                                <a:pt x="46" y="5"/>
                                <a:pt x="46" y="3"/>
                              </a:cubicBezTo>
                              <a:cubicBezTo>
                                <a:pt x="46" y="3"/>
                                <a:pt x="44" y="3"/>
                                <a:pt x="43" y="3"/>
                              </a:cubicBezTo>
                              <a:cubicBezTo>
                                <a:pt x="42" y="1"/>
                                <a:pt x="42" y="1"/>
                                <a:pt x="42" y="1"/>
                              </a:cubicBezTo>
                              <a:cubicBezTo>
                                <a:pt x="40" y="0"/>
                                <a:pt x="40" y="0"/>
                                <a:pt x="40" y="0"/>
                              </a:cubicBezTo>
                            </a:path>
                          </a:pathLst>
                        </a:custGeom>
                        <a:solidFill>
                          <a:srgbClr val="3B8DE9"/>
                        </a:solidFill>
                        <a:ln w="9525">
                          <a:noFill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" o:spid="_x0000_s1026" o:spt="100" style="position:absolute;left:0pt;margin-left:353.95pt;margin-top:543.15pt;height:4.15pt;width:5pt;z-index:251760640;mso-width-relative:page;mso-height-relative:page;" fillcolor="#3B8DE9" filled="t" stroked="f" coordsize="81,67" o:gfxdata="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" path="m78,29c78,29,78,29,78,29c79,29,79,29,79,29c79,29,79,29,79,29c79,29,78,29,78,29m40,0c40,0,38,1,37,1c37,1,37,1,37,1c36,1,36,1,36,1c36,1,35,2,35,3c35,4,35,4,35,4c35,4,35,4,34,4c34,3,33,3,33,3c32,5,32,5,32,5c32,5,32,6,32,7c32,7,32,8,32,8c32,9,29,10,29,10c28,10,28,10,28,10c28,10,28,11,27,11c27,12,27,12,26,13c24,12,24,12,24,12c23,13,23,13,23,13c23,13,23,14,24,15c24,15,24,15,24,15c24,15,24,15,24,15c24,15,24,15,24,15c24,15,24,15,25,15c26,16,25,16,25,17c25,17,24,18,24,18c24,18,24,18,23,17c23,17,22,17,22,17c22,17,22,18,21,19c21,19,21,19,21,19c21,19,21,19,21,19c21,19,21,19,21,19c21,19,21,20,21,20c21,20,20,20,20,20c20,20,20,20,20,20c20,20,20,20,20,20c20,20,20,20,20,20c20,20,20,20,20,20c19,20,18,20,18,20c18,21,18,21,18,21c18,21,16,23,16,23c15,24,15,24,15,24c13,24,13,24,13,24c13,25,13,25,13,25c13,27,13,27,13,27c13,27,13,28,14,28c14,28,15,29,15,29c14,31,14,31,14,31c14,31,14,31,13,31c13,32,12,32,12,32c12,33,12,33,12,33c10,33,10,33,10,33c10,33,10,33,10,33c9,33,9,33,9,33c9,33,9,33,9,34c9,34,10,34,10,34c10,34,11,34,11,34c11,34,11,34,11,34c12,34,11,35,11,35c11,37,11,37,11,37c9,37,9,37,9,37c7,36,7,36,7,36c7,36,5,37,4,37c4,37,4,37,4,37c4,37,4,37,4,37c3,37,2,37,2,37c0,37,0,37,0,37c0,38,0,38,0,38c12,38,12,38,12,38c12,38,12,38,13,38c13,38,14,40,14,40c14,40,14,40,15,40c15,41,15,41,15,41c15,41,16,42,16,42c15,44,15,44,15,44c15,44,15,44,15,45c15,45,15,45,15,45c15,45,15,45,16,45c17,45,16,45,17,45c18,45,17,47,17,47c17,47,17,47,16,47c15,48,15,48,15,48c14,48,14,48,14,48c12,49,12,49,12,49c12,49,12,49,11,50c11,50,11,51,11,52c11,52,11,52,11,52c12,52,12,51,12,51c14,50,14,50,14,50c14,49,15,49,15,49c16,49,16,49,16,49c17,51,17,51,17,51c17,51,17,51,17,51c17,52,17,52,18,53c18,54,18,54,18,54c18,54,18,54,18,54c18,54,18,54,19,54c19,54,19,54,19,54c19,54,19,54,20,54c20,54,20,54,21,54c21,53,21,53,21,53c22,53,22,54,23,54c23,54,24,55,24,55c24,56,24,56,24,56c25,58,25,58,25,58c26,60,26,60,26,60c26,60,27,60,27,60c28,60,29,60,29,60c29,61,29,61,29,61c30,63,30,63,30,63c31,63,31,63,31,63c33,63,33,63,33,63c34,64,34,64,34,64c35,67,35,67,35,67c38,65,38,65,38,65c40,65,40,65,40,65c41,64,41,64,41,64c41,64,42,64,43,64c44,63,44,63,44,63c46,62,46,62,46,62c46,62,46,62,46,62c47,63,47,63,48,63c48,63,48,63,48,63c50,62,50,62,50,62c49,61,49,61,49,61c51,61,51,61,51,61c51,61,51,61,51,61c52,61,52,60,52,60c52,58,52,58,52,58c54,59,54,59,54,59c54,59,54,58,54,58c55,58,55,59,56,59c57,59,57,60,57,60c57,60,57,59,57,59c59,59,59,59,59,59c60,60,60,60,60,60c61,61,61,61,61,61c62,62,62,62,62,62c63,62,63,62,63,62c62,60,62,60,62,60c61,58,61,58,61,58c62,56,62,56,62,56c63,55,63,55,63,55c64,52,64,52,64,52c64,52,64,52,64,52c66,52,67,51,67,51c68,50,68,50,68,50c68,50,68,50,68,50c69,50,70,50,70,50c70,51,71,51,71,51c72,51,72,50,72,50c73,51,73,51,73,51c74,51,74,51,74,51c75,51,75,50,75,50c78,50,78,50,78,50c79,48,77,46,77,46c76,45,76,45,76,45c76,44,76,44,75,44c75,44,74,44,74,44c74,44,74,43,74,43c73,40,73,40,73,40c72,39,72,39,72,39c73,38,71,37,71,37c69,35,71,33,71,33c71,32,72,31,72,31c74,32,74,32,74,32c75,32,75,32,75,32c76,32,76,32,76,32c77,31,77,31,77,31c77,31,79,32,80,32c80,32,80,32,80,32c81,32,81,31,81,31c81,31,80,30,79,29c79,29,79,29,79,29c79,29,78,29,78,29c77,29,77,29,76,29c74,29,74,30,74,30c71,29,71,29,71,29c70,29,70,29,70,29c70,29,70,29,70,29c70,29,70,25,70,25c70,25,70,25,70,25c71,25,71,25,71,25c72,25,72,25,72,25c73,25,73,25,73,25c74,25,74,25,74,25c74,23,74,23,74,23c74,23,73,22,72,22c72,22,72,22,72,22c72,22,72,22,72,22c72,22,71,22,70,22c70,22,70,20,70,20c70,19,70,19,71,18c71,17,71,17,71,16c71,16,71,15,71,15c71,15,69,14,68,14c67,14,67,13,66,13c65,13,66,12,66,12c66,12,65,11,65,10c65,10,64,10,64,10c63,10,63,10,63,10c62,11,62,11,62,11c60,11,60,11,60,11c60,10,60,10,60,10c59,8,59,8,59,8c58,7,58,7,58,7c56,7,56,7,56,7c55,7,55,7,55,7c55,7,55,7,54,6c54,5,54,5,54,5c54,5,54,5,54,5c54,5,54,6,54,6c54,6,54,6,54,6c54,5,54,5,54,5c53,5,52,6,52,6c50,6,50,6,50,6c50,6,50,6,49,7c49,7,48,7,48,8c48,8,47,8,47,7c47,6,47,6,47,6c47,5,46,5,46,3c46,3,44,3,43,3c42,1,42,1,42,1c40,0,40,0,40,0e">
                <v:path o:connectlocs="409183042,150416086;191642402,5186815;176103616,20747263;165744950,41494526;134667379,67427819;124308712,77801451;129488045,88175082;108769927,98548714;108769927,103735530;103590593,103735530;82872475,119295977;67333689,140042454;67333689,160789718;51794903,171163349;56975023,176350165;46615570,191910613;20718118,191910613;62154356,197097428;77693141,212657876;77693141,233404353;82872475,243777985;56975023,259338432;72513022,259338432;88051808,264525248;98411260,280085695;108769927,274898880;129488045,300832959;150206164,316392620;176103616,331953068;212360520,331953068;238257972,321579436;253796758,316392620;269335544,300832959;295232996,311205804;315951114,316392620;315951114,300832959;331489900,269712064;362566685,259338432;383284804,264525248;393644256,233404353;378105471,207471060;372926138,160789718;398823589,160789718;409183042,150416086;383284804,155602902;362566685,129669609;378105471,129669609;372926138,114109161;367746804,93361898;341848566,67427819;326310567,51867372;305592448,41494526;279694210,31120894;279694210,31120894;253796758,36307710;238257972,15560447" o:connectangles="0,0,0,0,0,0,0,0,0,0,0,0,0,0,0,0,0,0,0,0,0,0,0,0,0,0,0,0,0,0,0,0,0,0,0,0,0,0,0,0,0,0,0,0,0,0,0,0,0,0,0,0,0,0,0,0"/>
                <v:fill on="t" focussize="0,0"/>
                <v:stroke on="f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4356735</wp:posOffset>
                </wp:positionH>
                <wp:positionV relativeFrom="paragraph">
                  <wp:posOffset>6548120</wp:posOffset>
                </wp:positionV>
                <wp:extent cx="82550" cy="69850"/>
                <wp:effectExtent l="0" t="0" r="0" b="6350"/>
                <wp:wrapNone/>
                <wp:docPr id="545" name="Freeform 1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82608" cy="69910"/>
                        </a:xfrm>
                        <a:custGeom>
                          <a:avLst/>
                          <a:gdLst>
                            <a:gd name="T0" fmla="*/ 639540 w 105"/>
                            <a:gd name="T1" fmla="*/ 454807 h 89"/>
                            <a:gd name="T2" fmla="*/ 646134 w 105"/>
                            <a:gd name="T3" fmla="*/ 514130 h 89"/>
                            <a:gd name="T4" fmla="*/ 685693 w 105"/>
                            <a:gd name="T5" fmla="*/ 520721 h 89"/>
                            <a:gd name="T6" fmla="*/ 685693 w 105"/>
                            <a:gd name="T7" fmla="*/ 507538 h 89"/>
                            <a:gd name="T8" fmla="*/ 692286 w 105"/>
                            <a:gd name="T9" fmla="*/ 494355 h 89"/>
                            <a:gd name="T10" fmla="*/ 639540 w 105"/>
                            <a:gd name="T11" fmla="*/ 454807 h 89"/>
                            <a:gd name="T12" fmla="*/ 316474 w 105"/>
                            <a:gd name="T13" fmla="*/ 0 h 89"/>
                            <a:gd name="T14" fmla="*/ 164830 w 105"/>
                            <a:gd name="T15" fmla="*/ 336162 h 89"/>
                            <a:gd name="T16" fmla="*/ 606574 w 105"/>
                            <a:gd name="T17" fmla="*/ 573452 h 89"/>
                            <a:gd name="T18" fmla="*/ 652727 w 105"/>
                            <a:gd name="T19" fmla="*/ 586635 h 89"/>
                            <a:gd name="T20" fmla="*/ 652727 w 105"/>
                            <a:gd name="T21" fmla="*/ 586635 h 89"/>
                            <a:gd name="T22" fmla="*/ 659320 w 105"/>
                            <a:gd name="T23" fmla="*/ 573452 h 89"/>
                            <a:gd name="T24" fmla="*/ 659320 w 105"/>
                            <a:gd name="T25" fmla="*/ 573452 h 89"/>
                            <a:gd name="T26" fmla="*/ 659320 w 105"/>
                            <a:gd name="T27" fmla="*/ 573452 h 89"/>
                            <a:gd name="T28" fmla="*/ 659320 w 105"/>
                            <a:gd name="T29" fmla="*/ 547087 h 89"/>
                            <a:gd name="T30" fmla="*/ 646134 w 105"/>
                            <a:gd name="T31" fmla="*/ 540495 h 89"/>
                            <a:gd name="T32" fmla="*/ 659320 w 105"/>
                            <a:gd name="T33" fmla="*/ 547087 h 89"/>
                            <a:gd name="T34" fmla="*/ 659320 w 105"/>
                            <a:gd name="T35" fmla="*/ 547087 h 89"/>
                            <a:gd name="T36" fmla="*/ 665913 w 105"/>
                            <a:gd name="T37" fmla="*/ 520721 h 89"/>
                            <a:gd name="T38" fmla="*/ 665913 w 105"/>
                            <a:gd name="T39" fmla="*/ 520721 h 89"/>
                            <a:gd name="T40" fmla="*/ 652727 w 105"/>
                            <a:gd name="T41" fmla="*/ 520721 h 89"/>
                            <a:gd name="T42" fmla="*/ 665913 w 105"/>
                            <a:gd name="T43" fmla="*/ 520721 h 89"/>
                            <a:gd name="T44" fmla="*/ 665913 w 105"/>
                            <a:gd name="T45" fmla="*/ 520721 h 89"/>
                            <a:gd name="T46" fmla="*/ 665913 w 105"/>
                            <a:gd name="T47" fmla="*/ 514130 h 89"/>
                            <a:gd name="T48" fmla="*/ 665913 w 105"/>
                            <a:gd name="T49" fmla="*/ 514130 h 89"/>
                            <a:gd name="T50" fmla="*/ 646134 w 105"/>
                            <a:gd name="T51" fmla="*/ 514130 h 89"/>
                            <a:gd name="T52" fmla="*/ 646134 w 105"/>
                            <a:gd name="T53" fmla="*/ 520721 h 89"/>
                            <a:gd name="T54" fmla="*/ 547236 w 105"/>
                            <a:gd name="T55" fmla="*/ 461398 h 89"/>
                            <a:gd name="T56" fmla="*/ 553829 w 105"/>
                            <a:gd name="T57" fmla="*/ 481173 h 89"/>
                            <a:gd name="T58" fmla="*/ 501083 w 105"/>
                            <a:gd name="T59" fmla="*/ 454807 h 89"/>
                            <a:gd name="T60" fmla="*/ 501083 w 105"/>
                            <a:gd name="T61" fmla="*/ 487764 h 89"/>
                            <a:gd name="T62" fmla="*/ 138457 w 105"/>
                            <a:gd name="T63" fmla="*/ 230699 h 89"/>
                            <a:gd name="T64" fmla="*/ 316474 w 105"/>
                            <a:gd name="T65" fmla="*/ 0 h 89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105" h="89">
                              <a:moveTo>
                                <a:pt x="97" y="69"/>
                              </a:moveTo>
                              <a:cubicBezTo>
                                <a:pt x="97" y="72"/>
                                <a:pt x="97" y="75"/>
                                <a:pt x="98" y="78"/>
                              </a:cubicBezTo>
                              <a:cubicBezTo>
                                <a:pt x="99" y="78"/>
                                <a:pt x="101" y="78"/>
                                <a:pt x="104" y="79"/>
                              </a:cubicBezTo>
                              <a:cubicBezTo>
                                <a:pt x="104" y="78"/>
                                <a:pt x="104" y="78"/>
                                <a:pt x="104" y="77"/>
                              </a:cubicBezTo>
                              <a:cubicBezTo>
                                <a:pt x="105" y="77"/>
                                <a:pt x="105" y="76"/>
                                <a:pt x="105" y="75"/>
                              </a:cubicBezTo>
                              <a:cubicBezTo>
                                <a:pt x="103" y="73"/>
                                <a:pt x="100" y="71"/>
                                <a:pt x="97" y="69"/>
                              </a:cubicBezTo>
                              <a:moveTo>
                                <a:pt x="48" y="0"/>
                              </a:moveTo>
                              <a:cubicBezTo>
                                <a:pt x="29" y="8"/>
                                <a:pt x="0" y="23"/>
                                <a:pt x="25" y="51"/>
                              </a:cubicBezTo>
                              <a:cubicBezTo>
                                <a:pt x="41" y="69"/>
                                <a:pt x="70" y="79"/>
                                <a:pt x="92" y="87"/>
                              </a:cubicBezTo>
                              <a:cubicBezTo>
                                <a:pt x="95" y="88"/>
                                <a:pt x="97" y="88"/>
                                <a:pt x="99" y="89"/>
                              </a:cubicBezTo>
                              <a:cubicBezTo>
                                <a:pt x="99" y="89"/>
                                <a:pt x="99" y="89"/>
                                <a:pt x="99" y="89"/>
                              </a:cubicBezTo>
                              <a:cubicBezTo>
                                <a:pt x="100" y="87"/>
                                <a:pt x="100" y="87"/>
                                <a:pt x="100" y="87"/>
                              </a:cubicBezTo>
                              <a:cubicBezTo>
                                <a:pt x="100" y="87"/>
                                <a:pt x="100" y="87"/>
                                <a:pt x="100" y="87"/>
                              </a:cubicBezTo>
                              <a:cubicBezTo>
                                <a:pt x="100" y="87"/>
                                <a:pt x="100" y="87"/>
                                <a:pt x="100" y="87"/>
                              </a:cubicBezTo>
                              <a:cubicBezTo>
                                <a:pt x="100" y="83"/>
                                <a:pt x="100" y="83"/>
                                <a:pt x="100" y="83"/>
                              </a:cubicBezTo>
                              <a:cubicBezTo>
                                <a:pt x="99" y="83"/>
                                <a:pt x="98" y="82"/>
                                <a:pt x="98" y="82"/>
                              </a:cubicBezTo>
                              <a:cubicBezTo>
                                <a:pt x="98" y="82"/>
                                <a:pt x="99" y="83"/>
                                <a:pt x="100" y="83"/>
                              </a:cubicBezTo>
                              <a:cubicBezTo>
                                <a:pt x="100" y="83"/>
                                <a:pt x="100" y="83"/>
                                <a:pt x="100" y="83"/>
                              </a:cubicBezTo>
                              <a:cubicBezTo>
                                <a:pt x="101" y="79"/>
                                <a:pt x="101" y="79"/>
                                <a:pt x="101" y="79"/>
                              </a:cubicBezTo>
                              <a:cubicBezTo>
                                <a:pt x="101" y="79"/>
                                <a:pt x="101" y="79"/>
                                <a:pt x="101" y="79"/>
                              </a:cubicBezTo>
                              <a:cubicBezTo>
                                <a:pt x="100" y="79"/>
                                <a:pt x="99" y="79"/>
                                <a:pt x="99" y="79"/>
                              </a:cubicBezTo>
                              <a:cubicBezTo>
                                <a:pt x="99" y="79"/>
                                <a:pt x="100" y="79"/>
                                <a:pt x="101" y="79"/>
                              </a:cubicBezTo>
                              <a:cubicBezTo>
                                <a:pt x="101" y="79"/>
                                <a:pt x="101" y="79"/>
                                <a:pt x="101" y="79"/>
                              </a:cubicBezTo>
                              <a:cubicBezTo>
                                <a:pt x="101" y="78"/>
                                <a:pt x="101" y="78"/>
                                <a:pt x="101" y="78"/>
                              </a:cubicBezTo>
                              <a:cubicBezTo>
                                <a:pt x="101" y="78"/>
                                <a:pt x="101" y="78"/>
                                <a:pt x="101" y="78"/>
                              </a:cubicBezTo>
                              <a:cubicBezTo>
                                <a:pt x="99" y="78"/>
                                <a:pt x="98" y="78"/>
                                <a:pt x="98" y="78"/>
                              </a:cubicBezTo>
                              <a:cubicBezTo>
                                <a:pt x="98" y="78"/>
                                <a:pt x="98" y="78"/>
                                <a:pt x="98" y="79"/>
                              </a:cubicBezTo>
                              <a:cubicBezTo>
                                <a:pt x="93" y="77"/>
                                <a:pt x="87" y="73"/>
                                <a:pt x="83" y="70"/>
                              </a:cubicBezTo>
                              <a:cubicBezTo>
                                <a:pt x="83" y="71"/>
                                <a:pt x="84" y="72"/>
                                <a:pt x="84" y="73"/>
                              </a:cubicBezTo>
                              <a:cubicBezTo>
                                <a:pt x="82" y="72"/>
                                <a:pt x="78" y="70"/>
                                <a:pt x="76" y="69"/>
                              </a:cubicBezTo>
                              <a:cubicBezTo>
                                <a:pt x="77" y="71"/>
                                <a:pt x="76" y="72"/>
                                <a:pt x="76" y="74"/>
                              </a:cubicBezTo>
                              <a:cubicBezTo>
                                <a:pt x="58" y="68"/>
                                <a:pt x="27" y="51"/>
                                <a:pt x="21" y="35"/>
                              </a:cubicBezTo>
                              <a:cubicBezTo>
                                <a:pt x="13" y="13"/>
                                <a:pt x="41" y="13"/>
                                <a:pt x="48" y="0"/>
                              </a:cubicBezTo>
                            </a:path>
                          </a:pathLst>
                        </a:custGeom>
                        <a:solidFill>
                          <a:srgbClr val="3B8DE9"/>
                        </a:solidFill>
                        <a:ln w="9525">
                          <a:noFill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82" o:spid="_x0000_s1026" o:spt="100" style="position:absolute;left:0pt;margin-left:343.05pt;margin-top:515.6pt;height:5.5pt;width:6.5pt;z-index:251762688;mso-width-relative:page;mso-height-relative:page;" fillcolor="#3B8DE9" filled="t" stroked="f" coordsize="105,89" o:gfxdata="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" path="m97,69c97,72,97,75,98,78c99,78,101,78,104,79c104,78,104,78,104,77c105,77,105,76,105,75c103,73,100,71,97,69m48,0c29,8,0,23,25,51c41,69,70,79,92,87c95,88,97,88,99,89c99,89,99,89,99,89c100,87,100,87,100,87c100,87,100,87,100,87c100,87,100,87,100,87c100,83,100,83,100,83c99,83,98,82,98,82c98,82,99,83,100,83c100,83,100,83,100,83c101,79,101,79,101,79c101,79,101,79,101,79c100,79,99,79,99,79c99,79,100,79,101,79c101,79,101,79,101,79c101,78,101,78,101,78c101,78,101,78,101,78c99,78,98,78,98,78c98,78,98,78,98,79c93,77,87,73,83,70c83,71,84,72,84,73c82,72,78,70,76,69c77,71,76,72,76,74c58,68,27,51,21,35c13,13,41,13,48,0e">
                <v:path o:connectlocs="503153526,357253453;508341309,403852003;539464069,409029270;539464069,398673950;544651065,388318629;503153526,357253453;248983658,0;129678825,264057139;477217761,450449767;513528304,460805088;513528304,460805088;518715300,450449767;518715300,450449767;518715300,450449767;518715300,429739912;508341309,424561858;518715300,429739912;518715300,429739912;523902296,409029270;523902296,409029270;513528304,409029270;523902296,409029270;523902296,409029270;523902296,403852003;523902296,403852003;508341309,403852003;508341309,409029270;430534014,362430721;435721009,377964094;394223471,357253453;394223471,383141362;108930055,181215360;248983658,0" o:connectangles="0,0,0,0,0,0,0,0,0,0,0,0,0,0,0,0,0,0,0,0,0,0,0,0,0,0,0,0,0,0,0,0,0"/>
                <v:fill on="t" focussize="0,0"/>
                <v:stroke on="f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6721475</wp:posOffset>
                </wp:positionV>
                <wp:extent cx="168910" cy="97155"/>
                <wp:effectExtent l="0" t="0" r="2540" b="0"/>
                <wp:wrapNone/>
                <wp:docPr id="546" name="任意多边形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9004" cy="97192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808038" h="465148">
                              <a:moveTo>
                                <a:pt x="472836" y="449620"/>
                              </a:moveTo>
                              <a:lnTo>
                                <a:pt x="473086" y="450141"/>
                              </a:lnTo>
                              <a:cubicBezTo>
                                <a:pt x="475733" y="455968"/>
                                <a:pt x="478321" y="461382"/>
                                <a:pt x="481144" y="465148"/>
                              </a:cubicBezTo>
                              <a:cubicBezTo>
                                <a:pt x="473616" y="461382"/>
                                <a:pt x="473616" y="457615"/>
                                <a:pt x="469852" y="450083"/>
                              </a:cubicBezTo>
                              <a:lnTo>
                                <a:pt x="472836" y="449620"/>
                              </a:lnTo>
                              <a:close/>
                              <a:moveTo>
                                <a:pt x="623888" y="300047"/>
                              </a:moveTo>
                              <a:lnTo>
                                <a:pt x="590551" y="314335"/>
                              </a:lnTo>
                              <a:lnTo>
                                <a:pt x="544513" y="322272"/>
                              </a:lnTo>
                              <a:lnTo>
                                <a:pt x="623888" y="300047"/>
                              </a:lnTo>
                              <a:close/>
                              <a:moveTo>
                                <a:pt x="554931" y="279658"/>
                              </a:moveTo>
                              <a:cubicBezTo>
                                <a:pt x="562570" y="278617"/>
                                <a:pt x="570442" y="278617"/>
                                <a:pt x="577850" y="280469"/>
                              </a:cubicBezTo>
                              <a:cubicBezTo>
                                <a:pt x="511175" y="295285"/>
                                <a:pt x="511175" y="295285"/>
                                <a:pt x="511175" y="295285"/>
                              </a:cubicBezTo>
                              <a:cubicBezTo>
                                <a:pt x="511175" y="295285"/>
                                <a:pt x="532011" y="282784"/>
                                <a:pt x="554931" y="279658"/>
                              </a:cubicBezTo>
                              <a:close/>
                              <a:moveTo>
                                <a:pt x="804863" y="273060"/>
                              </a:moveTo>
                              <a:cubicBezTo>
                                <a:pt x="748401" y="310725"/>
                                <a:pt x="684410" y="333323"/>
                                <a:pt x="627947" y="370987"/>
                              </a:cubicBezTo>
                              <a:cubicBezTo>
                                <a:pt x="594069" y="393586"/>
                                <a:pt x="553840" y="428896"/>
                                <a:pt x="512022" y="443550"/>
                              </a:cubicBezTo>
                              <a:lnTo>
                                <a:pt x="472836" y="449620"/>
                              </a:lnTo>
                              <a:lnTo>
                                <a:pt x="464676" y="432663"/>
                              </a:lnTo>
                              <a:cubicBezTo>
                                <a:pt x="458559" y="421834"/>
                                <a:pt x="451031" y="414302"/>
                                <a:pt x="439738" y="419951"/>
                              </a:cubicBezTo>
                              <a:cubicBezTo>
                                <a:pt x="443502" y="416185"/>
                                <a:pt x="447266" y="416185"/>
                                <a:pt x="454795" y="416185"/>
                              </a:cubicBezTo>
                              <a:lnTo>
                                <a:pt x="503729" y="401119"/>
                              </a:lnTo>
                              <a:cubicBezTo>
                                <a:pt x="601598" y="355922"/>
                                <a:pt x="703230" y="310725"/>
                                <a:pt x="804863" y="273060"/>
                              </a:cubicBezTo>
                              <a:close/>
                              <a:moveTo>
                                <a:pt x="500063" y="198447"/>
                              </a:moveTo>
                              <a:cubicBezTo>
                                <a:pt x="500063" y="198447"/>
                                <a:pt x="477504" y="209758"/>
                                <a:pt x="469984" y="213528"/>
                              </a:cubicBezTo>
                              <a:cubicBezTo>
                                <a:pt x="469984" y="213528"/>
                                <a:pt x="469984" y="213528"/>
                                <a:pt x="454945" y="217299"/>
                              </a:cubicBezTo>
                              <a:cubicBezTo>
                                <a:pt x="454945" y="217299"/>
                                <a:pt x="454945" y="217299"/>
                                <a:pt x="436145" y="221069"/>
                              </a:cubicBezTo>
                              <a:cubicBezTo>
                                <a:pt x="436145" y="221069"/>
                                <a:pt x="436145" y="221069"/>
                                <a:pt x="421106" y="221069"/>
                              </a:cubicBezTo>
                              <a:cubicBezTo>
                                <a:pt x="421106" y="221069"/>
                                <a:pt x="421106" y="221069"/>
                                <a:pt x="406066" y="224839"/>
                              </a:cubicBezTo>
                              <a:cubicBezTo>
                                <a:pt x="406066" y="224839"/>
                                <a:pt x="406066" y="224839"/>
                                <a:pt x="379747" y="232380"/>
                              </a:cubicBezTo>
                              <a:cubicBezTo>
                                <a:pt x="379747" y="232380"/>
                                <a:pt x="379747" y="232380"/>
                                <a:pt x="338388" y="239921"/>
                              </a:cubicBezTo>
                              <a:cubicBezTo>
                                <a:pt x="338388" y="239921"/>
                                <a:pt x="338388" y="239921"/>
                                <a:pt x="319589" y="243691"/>
                              </a:cubicBezTo>
                              <a:cubicBezTo>
                                <a:pt x="319589" y="243691"/>
                                <a:pt x="270711" y="251231"/>
                                <a:pt x="259431" y="255002"/>
                              </a:cubicBezTo>
                              <a:cubicBezTo>
                                <a:pt x="251911" y="258772"/>
                                <a:pt x="244392" y="255002"/>
                                <a:pt x="244392" y="255002"/>
                              </a:cubicBezTo>
                              <a:cubicBezTo>
                                <a:pt x="244392" y="255002"/>
                                <a:pt x="229352" y="251231"/>
                                <a:pt x="225592" y="255002"/>
                              </a:cubicBezTo>
                              <a:cubicBezTo>
                                <a:pt x="221832" y="255002"/>
                                <a:pt x="214313" y="255002"/>
                                <a:pt x="206793" y="258772"/>
                              </a:cubicBezTo>
                              <a:cubicBezTo>
                                <a:pt x="199273" y="258772"/>
                                <a:pt x="187993" y="258772"/>
                                <a:pt x="180474" y="262542"/>
                              </a:cubicBezTo>
                              <a:cubicBezTo>
                                <a:pt x="169194" y="266313"/>
                                <a:pt x="146635" y="266313"/>
                                <a:pt x="146635" y="266313"/>
                              </a:cubicBezTo>
                              <a:cubicBezTo>
                                <a:pt x="146635" y="266313"/>
                                <a:pt x="146635" y="266313"/>
                                <a:pt x="120316" y="270083"/>
                              </a:cubicBezTo>
                              <a:cubicBezTo>
                                <a:pt x="120316" y="270083"/>
                                <a:pt x="45118" y="285165"/>
                                <a:pt x="41358" y="285165"/>
                              </a:cubicBezTo>
                              <a:cubicBezTo>
                                <a:pt x="33839" y="288935"/>
                                <a:pt x="26319" y="288935"/>
                                <a:pt x="26319" y="288935"/>
                              </a:cubicBezTo>
                              <a:cubicBezTo>
                                <a:pt x="26319" y="288935"/>
                                <a:pt x="18799" y="288935"/>
                                <a:pt x="11279" y="288935"/>
                              </a:cubicBezTo>
                              <a:cubicBezTo>
                                <a:pt x="11279" y="288935"/>
                                <a:pt x="11279" y="288935"/>
                                <a:pt x="0" y="288935"/>
                              </a:cubicBezTo>
                              <a:cubicBezTo>
                                <a:pt x="0" y="288935"/>
                                <a:pt x="0" y="288935"/>
                                <a:pt x="15039" y="277624"/>
                              </a:cubicBezTo>
                              <a:cubicBezTo>
                                <a:pt x="18799" y="270083"/>
                                <a:pt x="37599" y="281395"/>
                                <a:pt x="37599" y="281395"/>
                              </a:cubicBezTo>
                              <a:cubicBezTo>
                                <a:pt x="37599" y="281395"/>
                                <a:pt x="37599" y="281395"/>
                                <a:pt x="116556" y="266313"/>
                              </a:cubicBezTo>
                              <a:cubicBezTo>
                                <a:pt x="116556" y="266313"/>
                                <a:pt x="116556" y="266313"/>
                                <a:pt x="244392" y="243691"/>
                              </a:cubicBezTo>
                              <a:cubicBezTo>
                                <a:pt x="244392" y="243691"/>
                                <a:pt x="244392" y="243691"/>
                                <a:pt x="297030" y="243691"/>
                              </a:cubicBezTo>
                              <a:cubicBezTo>
                                <a:pt x="297030" y="243691"/>
                                <a:pt x="297030" y="243691"/>
                                <a:pt x="327109" y="239921"/>
                              </a:cubicBezTo>
                              <a:cubicBezTo>
                                <a:pt x="327109" y="239921"/>
                                <a:pt x="327109" y="239921"/>
                                <a:pt x="372227" y="221069"/>
                              </a:cubicBezTo>
                              <a:cubicBezTo>
                                <a:pt x="372227" y="221069"/>
                                <a:pt x="372227" y="221069"/>
                                <a:pt x="402306" y="209758"/>
                              </a:cubicBezTo>
                              <a:cubicBezTo>
                                <a:pt x="402306" y="209758"/>
                                <a:pt x="402306" y="209758"/>
                                <a:pt x="436145" y="205988"/>
                              </a:cubicBezTo>
                              <a:cubicBezTo>
                                <a:pt x="436145" y="205988"/>
                                <a:pt x="436145" y="205988"/>
                                <a:pt x="500063" y="198447"/>
                              </a:cubicBezTo>
                              <a:close/>
                              <a:moveTo>
                                <a:pt x="673100" y="176222"/>
                              </a:moveTo>
                              <a:cubicBezTo>
                                <a:pt x="673100" y="176222"/>
                                <a:pt x="673100" y="176222"/>
                                <a:pt x="638810" y="183631"/>
                              </a:cubicBezTo>
                              <a:cubicBezTo>
                                <a:pt x="638810" y="183631"/>
                                <a:pt x="638810" y="183631"/>
                                <a:pt x="619760" y="187335"/>
                              </a:cubicBezTo>
                              <a:cubicBezTo>
                                <a:pt x="619760" y="187335"/>
                                <a:pt x="596900" y="187335"/>
                                <a:pt x="600710" y="179926"/>
                              </a:cubicBezTo>
                              <a:lnTo>
                                <a:pt x="673100" y="176222"/>
                              </a:lnTo>
                              <a:close/>
                              <a:moveTo>
                                <a:pt x="762454" y="127010"/>
                              </a:moveTo>
                              <a:cubicBezTo>
                                <a:pt x="770165" y="127010"/>
                                <a:pt x="777876" y="134418"/>
                                <a:pt x="777876" y="134418"/>
                              </a:cubicBezTo>
                              <a:cubicBezTo>
                                <a:pt x="777876" y="134418"/>
                                <a:pt x="754744" y="149235"/>
                                <a:pt x="750888" y="134418"/>
                              </a:cubicBezTo>
                              <a:cubicBezTo>
                                <a:pt x="762454" y="127010"/>
                                <a:pt x="762454" y="127010"/>
                                <a:pt x="762454" y="127010"/>
                              </a:cubicBezTo>
                              <a:close/>
                              <a:moveTo>
                                <a:pt x="327437" y="113979"/>
                              </a:moveTo>
                              <a:cubicBezTo>
                                <a:pt x="341548" y="114442"/>
                                <a:pt x="356600" y="117220"/>
                                <a:pt x="360363" y="126481"/>
                              </a:cubicBezTo>
                              <a:cubicBezTo>
                                <a:pt x="288867" y="130185"/>
                                <a:pt x="288867" y="130185"/>
                                <a:pt x="288867" y="130185"/>
                              </a:cubicBezTo>
                              <a:cubicBezTo>
                                <a:pt x="288867" y="130185"/>
                                <a:pt x="270052" y="141298"/>
                                <a:pt x="262526" y="130185"/>
                              </a:cubicBezTo>
                              <a:cubicBezTo>
                                <a:pt x="262526" y="130185"/>
                                <a:pt x="258763" y="115368"/>
                                <a:pt x="273815" y="119073"/>
                              </a:cubicBezTo>
                              <a:cubicBezTo>
                                <a:pt x="300155" y="115368"/>
                                <a:pt x="300155" y="115368"/>
                                <a:pt x="300155" y="115368"/>
                              </a:cubicBezTo>
                              <a:cubicBezTo>
                                <a:pt x="300155" y="115368"/>
                                <a:pt x="313326" y="113516"/>
                                <a:pt x="327437" y="113979"/>
                              </a:cubicBezTo>
                              <a:close/>
                              <a:moveTo>
                                <a:pt x="782109" y="65732"/>
                              </a:moveTo>
                              <a:cubicBezTo>
                                <a:pt x="785813" y="61922"/>
                                <a:pt x="808038" y="69542"/>
                                <a:pt x="808038" y="69542"/>
                              </a:cubicBezTo>
                              <a:lnTo>
                                <a:pt x="789517" y="80972"/>
                              </a:lnTo>
                              <a:cubicBezTo>
                                <a:pt x="789517" y="80972"/>
                                <a:pt x="789517" y="80972"/>
                                <a:pt x="778404" y="80972"/>
                              </a:cubicBezTo>
                              <a:cubicBezTo>
                                <a:pt x="778404" y="80972"/>
                                <a:pt x="774700" y="69542"/>
                                <a:pt x="782109" y="65732"/>
                              </a:cubicBezTo>
                              <a:close/>
                              <a:moveTo>
                                <a:pt x="508496" y="535"/>
                              </a:moveTo>
                              <a:cubicBezTo>
                                <a:pt x="514152" y="-901"/>
                                <a:pt x="521692" y="57"/>
                                <a:pt x="529233" y="9628"/>
                              </a:cubicBezTo>
                              <a:cubicBezTo>
                                <a:pt x="566936" y="13457"/>
                                <a:pt x="566936" y="13457"/>
                                <a:pt x="566936" y="13457"/>
                              </a:cubicBezTo>
                              <a:cubicBezTo>
                                <a:pt x="619721" y="24943"/>
                                <a:pt x="619721" y="24943"/>
                                <a:pt x="619721" y="24943"/>
                              </a:cubicBezTo>
                              <a:cubicBezTo>
                                <a:pt x="661194" y="40258"/>
                                <a:pt x="661194" y="40258"/>
                                <a:pt x="661194" y="40258"/>
                              </a:cubicBezTo>
                              <a:lnTo>
                                <a:pt x="706438" y="40258"/>
                              </a:lnTo>
                              <a:cubicBezTo>
                                <a:pt x="706438" y="40258"/>
                                <a:pt x="683816" y="55573"/>
                                <a:pt x="661194" y="47915"/>
                              </a:cubicBezTo>
                              <a:cubicBezTo>
                                <a:pt x="631032" y="36429"/>
                                <a:pt x="631032" y="36429"/>
                                <a:pt x="631032" y="36429"/>
                              </a:cubicBezTo>
                              <a:cubicBezTo>
                                <a:pt x="585788" y="24943"/>
                                <a:pt x="585788" y="24943"/>
                                <a:pt x="585788" y="24943"/>
                              </a:cubicBezTo>
                              <a:cubicBezTo>
                                <a:pt x="540544" y="21115"/>
                                <a:pt x="540544" y="21115"/>
                                <a:pt x="540544" y="21115"/>
                              </a:cubicBezTo>
                              <a:cubicBezTo>
                                <a:pt x="540544" y="21115"/>
                                <a:pt x="495300" y="24943"/>
                                <a:pt x="499070" y="5800"/>
                              </a:cubicBezTo>
                              <a:cubicBezTo>
                                <a:pt x="499070" y="5800"/>
                                <a:pt x="502841" y="1971"/>
                                <a:pt x="508496" y="53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B8DE9"/>
                        </a:solidFill>
                        <a:ln w="9525">
                          <a:noFill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333.75pt;margin-top:529.25pt;height:7.65pt;width:13.3pt;z-index:251764736;mso-width-relative:page;mso-height-relative:page;" fillcolor="#3B8DE9" filled="t" stroked="f" coordsize="808038,465148" o:gfxdata="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" path="m472836,449620l473086,450141c475733,455968,478321,461382,481144,465148c473616,461382,473616,457615,469852,450083l472836,449620xm623888,300047l590551,314335,544513,322272,623888,300047xm554931,279658c562570,278617,570442,278617,577850,280469c511175,295285,511175,295285,511175,295285c511175,295285,532011,282784,554931,279658xm804863,273060c748401,310725,684410,333323,627947,370987c594069,393586,553840,428896,512022,443550l472836,449620,464676,432663c458559,421834,451031,414302,439738,419951c443502,416185,447266,416185,454795,416185l503729,401119c601598,355922,703230,310725,804863,273060xm500063,198447c500063,198447,477504,209758,469984,213528c469984,213528,469984,213528,454945,217299c454945,217299,454945,217299,436145,221069c436145,221069,436145,221069,421106,221069c421106,221069,421106,221069,406066,224839c406066,224839,406066,224839,379747,232380c379747,232380,379747,232380,338388,239921c338388,239921,338388,239921,319589,243691c319589,243691,270711,251231,259431,255002c251911,258772,244392,255002,244392,255002c244392,255002,229352,251231,225592,255002c221832,255002,214313,255002,206793,258772c199273,258772,187993,258772,180474,262542c169194,266313,146635,266313,146635,266313c146635,266313,146635,266313,120316,270083c120316,270083,45118,285165,41358,285165c33839,288935,26319,288935,26319,288935c26319,288935,18799,288935,11279,288935c11279,288935,11279,288935,0,288935c0,288935,0,288935,15039,277624c18799,270083,37599,281395,37599,281395c37599,281395,37599,281395,116556,266313c116556,266313,116556,266313,244392,243691c244392,243691,244392,243691,297030,243691c297030,243691,297030,243691,327109,239921c327109,239921,327109,239921,372227,221069c372227,221069,372227,221069,402306,209758c402306,209758,402306,209758,436145,205988c436145,205988,436145,205988,500063,198447xm673100,176222c673100,176222,673100,176222,638810,183631c638810,183631,638810,183631,619760,187335c619760,187335,596900,187335,600710,179926l673100,176222xm762454,127010c770165,127010,777876,134418,777876,134418c777876,134418,754744,149235,750888,134418c762454,127010,762454,127010,762454,127010xm327437,113979c341548,114442,356600,117220,360363,126481c288867,130185,288867,130185,288867,130185c288867,130185,270052,141298,262526,130185c262526,130185,258763,115368,273815,119073c300155,115368,300155,115368,300155,115368c300155,115368,313326,113516,327437,113979xm782109,65732c785813,61922,808038,69542,808038,69542l789517,80972c789517,80972,789517,80972,778404,80972c778404,80972,774700,69542,782109,65732xm508496,535c514152,-901,521692,57,529233,9628c566936,13457,566936,13457,566936,13457c619721,24943,619721,24943,619721,24943c661194,40258,661194,40258,661194,40258l706438,40258c706438,40258,683816,55573,661194,47915c631032,36429,631032,36429,631032,36429c585788,24943,585788,24943,585788,24943c540544,21115,540544,21115,540544,21115c540544,21115,495300,24943,499070,5800c499070,5800,502841,1971,508496,535xe">
                <v:fill on="t" focussize="0,0"/>
                <v:stroke on="f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4879340</wp:posOffset>
                </wp:positionH>
                <wp:positionV relativeFrom="paragraph">
                  <wp:posOffset>6839585</wp:posOffset>
                </wp:positionV>
                <wp:extent cx="1800225" cy="0"/>
                <wp:effectExtent l="0" t="0" r="0" b="0"/>
                <wp:wrapNone/>
                <wp:docPr id="549" name="直接连接符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0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84.2pt;margin-top:538.55pt;height:0pt;width:141.75pt;z-index:251768832;mso-width-relative:page;mso-height-relative:page;" filled="f" stroked="t" coordsize="21600,21600" o:gfxdata="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DhPd3q1gAAAA4BAAAPAAAAAAAAAAEA&#10;IAAAACIAAABkcnMvZG93bnJldi54bWxQSwECFAAUAAAACACHTuJA1+ZKR9gBAACJAwAADgAAAAAA&#10;AAABACAAAAAlAQAAZHJzL2Uyb0RvYy54bWxQSwUGAAAAAAYABgBZAQAAbwUAAAAA&#10;">
                <v:fill on="f" focussize="0,0"/>
                <v:stroke weight="0.5pt" color="#7F7F7F [161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4495165</wp:posOffset>
                </wp:positionH>
                <wp:positionV relativeFrom="paragraph">
                  <wp:posOffset>8869680</wp:posOffset>
                </wp:positionV>
                <wp:extent cx="63500" cy="52705"/>
                <wp:effectExtent l="0" t="0" r="0" b="5080"/>
                <wp:wrapNone/>
                <wp:docPr id="553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63661" cy="52670"/>
                        </a:xfrm>
                        <a:custGeom>
                          <a:avLst/>
                          <a:gdLst>
                            <a:gd name="T0" fmla="*/ 520630 w 81"/>
                            <a:gd name="T1" fmla="*/ 191340 h 67"/>
                            <a:gd name="T2" fmla="*/ 243839 w 81"/>
                            <a:gd name="T3" fmla="*/ 6598 h 67"/>
                            <a:gd name="T4" fmla="*/ 224068 w 81"/>
                            <a:gd name="T5" fmla="*/ 26392 h 67"/>
                            <a:gd name="T6" fmla="*/ 210888 w 81"/>
                            <a:gd name="T7" fmla="*/ 52784 h 67"/>
                            <a:gd name="T8" fmla="*/ 171346 w 81"/>
                            <a:gd name="T9" fmla="*/ 85773 h 67"/>
                            <a:gd name="T10" fmla="*/ 158166 w 81"/>
                            <a:gd name="T11" fmla="*/ 98969 h 67"/>
                            <a:gd name="T12" fmla="*/ 164756 w 81"/>
                            <a:gd name="T13" fmla="*/ 112165 h 67"/>
                            <a:gd name="T14" fmla="*/ 138395 w 81"/>
                            <a:gd name="T15" fmla="*/ 125361 h 67"/>
                            <a:gd name="T16" fmla="*/ 138395 w 81"/>
                            <a:gd name="T17" fmla="*/ 131959 h 67"/>
                            <a:gd name="T18" fmla="*/ 131805 w 81"/>
                            <a:gd name="T19" fmla="*/ 131959 h 67"/>
                            <a:gd name="T20" fmla="*/ 105444 w 81"/>
                            <a:gd name="T21" fmla="*/ 151753 h 67"/>
                            <a:gd name="T22" fmla="*/ 85673 w 81"/>
                            <a:gd name="T23" fmla="*/ 178144 h 67"/>
                            <a:gd name="T24" fmla="*/ 85673 w 81"/>
                            <a:gd name="T25" fmla="*/ 204536 h 67"/>
                            <a:gd name="T26" fmla="*/ 65902 w 81"/>
                            <a:gd name="T27" fmla="*/ 217732 h 67"/>
                            <a:gd name="T28" fmla="*/ 72493 w 81"/>
                            <a:gd name="T29" fmla="*/ 224330 h 67"/>
                            <a:gd name="T30" fmla="*/ 59312 w 81"/>
                            <a:gd name="T31" fmla="*/ 244124 h 67"/>
                            <a:gd name="T32" fmla="*/ 26361 w 81"/>
                            <a:gd name="T33" fmla="*/ 244124 h 67"/>
                            <a:gd name="T34" fmla="*/ 79083 w 81"/>
                            <a:gd name="T35" fmla="*/ 250722 h 67"/>
                            <a:gd name="T36" fmla="*/ 98854 w 81"/>
                            <a:gd name="T37" fmla="*/ 270516 h 67"/>
                            <a:gd name="T38" fmla="*/ 98854 w 81"/>
                            <a:gd name="T39" fmla="*/ 296907 h 67"/>
                            <a:gd name="T40" fmla="*/ 105444 w 81"/>
                            <a:gd name="T41" fmla="*/ 310103 h 67"/>
                            <a:gd name="T42" fmla="*/ 72493 w 81"/>
                            <a:gd name="T43" fmla="*/ 329897 h 67"/>
                            <a:gd name="T44" fmla="*/ 92263 w 81"/>
                            <a:gd name="T45" fmla="*/ 329897 h 67"/>
                            <a:gd name="T46" fmla="*/ 112034 w 81"/>
                            <a:gd name="T47" fmla="*/ 336495 h 67"/>
                            <a:gd name="T48" fmla="*/ 125215 w 81"/>
                            <a:gd name="T49" fmla="*/ 356289 h 67"/>
                            <a:gd name="T50" fmla="*/ 138395 w 81"/>
                            <a:gd name="T51" fmla="*/ 349691 h 67"/>
                            <a:gd name="T52" fmla="*/ 164756 w 81"/>
                            <a:gd name="T53" fmla="*/ 382681 h 67"/>
                            <a:gd name="T54" fmla="*/ 191117 w 81"/>
                            <a:gd name="T55" fmla="*/ 402474 h 67"/>
                            <a:gd name="T56" fmla="*/ 224068 w 81"/>
                            <a:gd name="T57" fmla="*/ 422268 h 67"/>
                            <a:gd name="T58" fmla="*/ 270200 w 81"/>
                            <a:gd name="T59" fmla="*/ 422268 h 67"/>
                            <a:gd name="T60" fmla="*/ 303151 w 81"/>
                            <a:gd name="T61" fmla="*/ 409072 h 67"/>
                            <a:gd name="T62" fmla="*/ 322922 w 81"/>
                            <a:gd name="T63" fmla="*/ 402474 h 67"/>
                            <a:gd name="T64" fmla="*/ 342693 w 81"/>
                            <a:gd name="T65" fmla="*/ 382681 h 67"/>
                            <a:gd name="T66" fmla="*/ 375644 w 81"/>
                            <a:gd name="T67" fmla="*/ 395876 h 67"/>
                            <a:gd name="T68" fmla="*/ 402005 w 81"/>
                            <a:gd name="T69" fmla="*/ 402474 h 67"/>
                            <a:gd name="T70" fmla="*/ 402005 w 81"/>
                            <a:gd name="T71" fmla="*/ 382681 h 67"/>
                            <a:gd name="T72" fmla="*/ 421776 w 81"/>
                            <a:gd name="T73" fmla="*/ 343093 h 67"/>
                            <a:gd name="T74" fmla="*/ 461317 w 81"/>
                            <a:gd name="T75" fmla="*/ 329897 h 67"/>
                            <a:gd name="T76" fmla="*/ 487678 w 81"/>
                            <a:gd name="T77" fmla="*/ 336495 h 67"/>
                            <a:gd name="T78" fmla="*/ 500859 w 81"/>
                            <a:gd name="T79" fmla="*/ 296907 h 67"/>
                            <a:gd name="T80" fmla="*/ 481088 w 81"/>
                            <a:gd name="T81" fmla="*/ 263918 h 67"/>
                            <a:gd name="T82" fmla="*/ 474498 w 81"/>
                            <a:gd name="T83" fmla="*/ 204536 h 67"/>
                            <a:gd name="T84" fmla="*/ 507449 w 81"/>
                            <a:gd name="T85" fmla="*/ 204536 h 67"/>
                            <a:gd name="T86" fmla="*/ 520630 w 81"/>
                            <a:gd name="T87" fmla="*/ 191340 h 67"/>
                            <a:gd name="T88" fmla="*/ 487678 w 81"/>
                            <a:gd name="T89" fmla="*/ 197938 h 67"/>
                            <a:gd name="T90" fmla="*/ 461317 w 81"/>
                            <a:gd name="T91" fmla="*/ 164949 h 67"/>
                            <a:gd name="T92" fmla="*/ 481088 w 81"/>
                            <a:gd name="T93" fmla="*/ 164949 h 67"/>
                            <a:gd name="T94" fmla="*/ 474498 w 81"/>
                            <a:gd name="T95" fmla="*/ 145155 h 67"/>
                            <a:gd name="T96" fmla="*/ 467908 w 81"/>
                            <a:gd name="T97" fmla="*/ 118763 h 67"/>
                            <a:gd name="T98" fmla="*/ 434956 w 81"/>
                            <a:gd name="T99" fmla="*/ 85773 h 67"/>
                            <a:gd name="T100" fmla="*/ 415186 w 81"/>
                            <a:gd name="T101" fmla="*/ 65979 h 67"/>
                            <a:gd name="T102" fmla="*/ 388825 w 81"/>
                            <a:gd name="T103" fmla="*/ 52784 h 67"/>
                            <a:gd name="T104" fmla="*/ 355873 w 81"/>
                            <a:gd name="T105" fmla="*/ 39588 h 67"/>
                            <a:gd name="T106" fmla="*/ 355873 w 81"/>
                            <a:gd name="T107" fmla="*/ 39588 h 67"/>
                            <a:gd name="T108" fmla="*/ 322922 w 81"/>
                            <a:gd name="T109" fmla="*/ 46186 h 67"/>
                            <a:gd name="T110" fmla="*/ 303151 w 81"/>
                            <a:gd name="T111" fmla="*/ 19794 h 67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</a:gdLst>
                          <a:ahLst/>
                          <a:cxnLst>
                            <a:cxn ang="T112">
                              <a:pos x="T0" y="T1"/>
                            </a:cxn>
                            <a:cxn ang="T113">
                              <a:pos x="T2" y="T3"/>
                            </a:cxn>
                            <a:cxn ang="T114">
                              <a:pos x="T4" y="T5"/>
                            </a:cxn>
                            <a:cxn ang="T115">
                              <a:pos x="T6" y="T7"/>
                            </a:cxn>
                            <a:cxn ang="T116">
                              <a:pos x="T8" y="T9"/>
                            </a:cxn>
                            <a:cxn ang="T117">
                              <a:pos x="T10" y="T11"/>
                            </a:cxn>
                            <a:cxn ang="T118">
                              <a:pos x="T12" y="T13"/>
                            </a:cxn>
                            <a:cxn ang="T119">
                              <a:pos x="T14" y="T15"/>
                            </a:cxn>
                            <a:cxn ang="T120">
                              <a:pos x="T16" y="T17"/>
                            </a:cxn>
                            <a:cxn ang="T121">
                              <a:pos x="T18" y="T19"/>
                            </a:cxn>
                            <a:cxn ang="T122">
                              <a:pos x="T20" y="T21"/>
                            </a:cxn>
                            <a:cxn ang="T123">
                              <a:pos x="T22" y="T23"/>
                            </a:cxn>
                            <a:cxn ang="T124">
                              <a:pos x="T24" y="T25"/>
                            </a:cxn>
                            <a:cxn ang="T125">
                              <a:pos x="T26" y="T27"/>
                            </a:cxn>
                            <a:cxn ang="T126">
                              <a:pos x="T28" y="T29"/>
                            </a:cxn>
                            <a:cxn ang="T127">
                              <a:pos x="T30" y="T31"/>
                            </a:cxn>
                            <a:cxn ang="T128">
                              <a:pos x="T32" y="T33"/>
                            </a:cxn>
                            <a:cxn ang="T129">
                              <a:pos x="T34" y="T35"/>
                            </a:cxn>
                            <a:cxn ang="T130">
                              <a:pos x="T36" y="T37"/>
                            </a:cxn>
                            <a:cxn ang="T131">
                              <a:pos x="T38" y="T39"/>
                            </a:cxn>
                            <a:cxn ang="T132">
                              <a:pos x="T40" y="T41"/>
                            </a:cxn>
                            <a:cxn ang="T133">
                              <a:pos x="T42" y="T43"/>
                            </a:cxn>
                            <a:cxn ang="T134">
                              <a:pos x="T44" y="T45"/>
                            </a:cxn>
                            <a:cxn ang="T135">
                              <a:pos x="T46" y="T47"/>
                            </a:cxn>
                            <a:cxn ang="T136">
                              <a:pos x="T48" y="T49"/>
                            </a:cxn>
                            <a:cxn ang="T137">
                              <a:pos x="T50" y="T51"/>
                            </a:cxn>
                            <a:cxn ang="T138">
                              <a:pos x="T52" y="T53"/>
                            </a:cxn>
                            <a:cxn ang="T139">
                              <a:pos x="T54" y="T55"/>
                            </a:cxn>
                            <a:cxn ang="T140">
                              <a:pos x="T56" y="T57"/>
                            </a:cxn>
                            <a:cxn ang="T141">
                              <a:pos x="T58" y="T59"/>
                            </a:cxn>
                            <a:cxn ang="T142">
                              <a:pos x="T60" y="T61"/>
                            </a:cxn>
                            <a:cxn ang="T143">
                              <a:pos x="T62" y="T63"/>
                            </a:cxn>
                            <a:cxn ang="T144">
                              <a:pos x="T64" y="T65"/>
                            </a:cxn>
                            <a:cxn ang="T145">
                              <a:pos x="T66" y="T67"/>
                            </a:cxn>
                            <a:cxn ang="T146">
                              <a:pos x="T68" y="T69"/>
                            </a:cxn>
                            <a:cxn ang="T147">
                              <a:pos x="T70" y="T71"/>
                            </a:cxn>
                            <a:cxn ang="T148">
                              <a:pos x="T72" y="T73"/>
                            </a:cxn>
                            <a:cxn ang="T149">
                              <a:pos x="T74" y="T75"/>
                            </a:cxn>
                            <a:cxn ang="T150">
                              <a:pos x="T76" y="T77"/>
                            </a:cxn>
                            <a:cxn ang="T151">
                              <a:pos x="T78" y="T79"/>
                            </a:cxn>
                            <a:cxn ang="T152">
                              <a:pos x="T80" y="T81"/>
                            </a:cxn>
                            <a:cxn ang="T153">
                              <a:pos x="T82" y="T83"/>
                            </a:cxn>
                            <a:cxn ang="T154">
                              <a:pos x="T84" y="T85"/>
                            </a:cxn>
                            <a:cxn ang="T155">
                              <a:pos x="T86" y="T87"/>
                            </a:cxn>
                            <a:cxn ang="T156">
                              <a:pos x="T88" y="T89"/>
                            </a:cxn>
                            <a:cxn ang="T157">
                              <a:pos x="T90" y="T91"/>
                            </a:cxn>
                            <a:cxn ang="T158">
                              <a:pos x="T92" y="T93"/>
                            </a:cxn>
                            <a:cxn ang="T159">
                              <a:pos x="T94" y="T95"/>
                            </a:cxn>
                            <a:cxn ang="T160">
                              <a:pos x="T96" y="T97"/>
                            </a:cxn>
                            <a:cxn ang="T161">
                              <a:pos x="T98" y="T99"/>
                            </a:cxn>
                            <a:cxn ang="T162">
                              <a:pos x="T100" y="T101"/>
                            </a:cxn>
                            <a:cxn ang="T163">
                              <a:pos x="T102" y="T103"/>
                            </a:cxn>
                            <a:cxn ang="T164">
                              <a:pos x="T104" y="T105"/>
                            </a:cxn>
                            <a:cxn ang="T165">
                              <a:pos x="T106" y="T107"/>
                            </a:cxn>
                            <a:cxn ang="T166">
                              <a:pos x="T108" y="T109"/>
                            </a:cxn>
                            <a:cxn ang="T167">
                              <a:pos x="T110" y="T111"/>
                            </a:cxn>
                          </a:cxnLst>
                          <a:rect l="0" t="0" r="r" b="b"/>
                          <a:pathLst>
                            <a:path w="81" h="67">
                              <a:moveTo>
                                <a:pt x="78" y="29"/>
                              </a:moveTo>
                              <a:cubicBezTo>
                                <a:pt x="78" y="29"/>
                                <a:pt x="78" y="29"/>
                                <a:pt x="78" y="29"/>
                              </a:cubicBezTo>
                              <a:cubicBezTo>
                                <a:pt x="79" y="29"/>
                                <a:pt x="79" y="29"/>
                                <a:pt x="79" y="29"/>
                              </a:cubicBezTo>
                              <a:cubicBezTo>
                                <a:pt x="79" y="29"/>
                                <a:pt x="79" y="29"/>
                                <a:pt x="79" y="29"/>
                              </a:cubicBezTo>
                              <a:cubicBezTo>
                                <a:pt x="79" y="29"/>
                                <a:pt x="78" y="29"/>
                                <a:pt x="78" y="29"/>
                              </a:cubicBezTo>
                              <a:moveTo>
                                <a:pt x="40" y="0"/>
                              </a:moveTo>
                              <a:cubicBezTo>
                                <a:pt x="40" y="0"/>
                                <a:pt x="38" y="1"/>
                                <a:pt x="37" y="1"/>
                              </a:cubicBezTo>
                              <a:cubicBezTo>
                                <a:pt x="37" y="1"/>
                                <a:pt x="37" y="1"/>
                                <a:pt x="37" y="1"/>
                              </a:cubicBezTo>
                              <a:cubicBezTo>
                                <a:pt x="36" y="1"/>
                                <a:pt x="36" y="1"/>
                                <a:pt x="36" y="1"/>
                              </a:cubicBezTo>
                              <a:cubicBezTo>
                                <a:pt x="36" y="1"/>
                                <a:pt x="35" y="2"/>
                                <a:pt x="35" y="3"/>
                              </a:cubicBezTo>
                              <a:cubicBezTo>
                                <a:pt x="35" y="4"/>
                                <a:pt x="35" y="4"/>
                                <a:pt x="35" y="4"/>
                              </a:cubicBezTo>
                              <a:cubicBezTo>
                                <a:pt x="35" y="4"/>
                                <a:pt x="35" y="4"/>
                                <a:pt x="34" y="4"/>
                              </a:cubicBezTo>
                              <a:cubicBezTo>
                                <a:pt x="34" y="3"/>
                                <a:pt x="33" y="3"/>
                                <a:pt x="33" y="3"/>
                              </a:cubicBezTo>
                              <a:cubicBezTo>
                                <a:pt x="32" y="5"/>
                                <a:pt x="32" y="5"/>
                                <a:pt x="32" y="5"/>
                              </a:cubicBezTo>
                              <a:cubicBezTo>
                                <a:pt x="32" y="5"/>
                                <a:pt x="32" y="6"/>
                                <a:pt x="32" y="7"/>
                              </a:cubicBezTo>
                              <a:cubicBezTo>
                                <a:pt x="32" y="7"/>
                                <a:pt x="32" y="8"/>
                                <a:pt x="32" y="8"/>
                              </a:cubicBezTo>
                              <a:cubicBezTo>
                                <a:pt x="32" y="9"/>
                                <a:pt x="29" y="10"/>
                                <a:pt x="29" y="10"/>
                              </a:cubicBezTo>
                              <a:cubicBezTo>
                                <a:pt x="28" y="10"/>
                                <a:pt x="28" y="10"/>
                                <a:pt x="28" y="10"/>
                              </a:cubicBezTo>
                              <a:cubicBezTo>
                                <a:pt x="28" y="10"/>
                                <a:pt x="28" y="11"/>
                                <a:pt x="27" y="11"/>
                              </a:cubicBezTo>
                              <a:cubicBezTo>
                                <a:pt x="27" y="12"/>
                                <a:pt x="27" y="12"/>
                                <a:pt x="26" y="13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23" y="13"/>
                                <a:pt x="23" y="13"/>
                                <a:pt x="23" y="13"/>
                              </a:cubicBezTo>
                              <a:cubicBezTo>
                                <a:pt x="23" y="13"/>
                                <a:pt x="23" y="14"/>
                                <a:pt x="24" y="15"/>
                              </a:cubicBezTo>
                              <a:cubicBezTo>
                                <a:pt x="24" y="15"/>
                                <a:pt x="24" y="15"/>
                                <a:pt x="24" y="15"/>
                              </a:cubicBezTo>
                              <a:cubicBezTo>
                                <a:pt x="24" y="15"/>
                                <a:pt x="24" y="15"/>
                                <a:pt x="24" y="15"/>
                              </a:cubicBezTo>
                              <a:cubicBezTo>
                                <a:pt x="24" y="15"/>
                                <a:pt x="24" y="15"/>
                                <a:pt x="24" y="15"/>
                              </a:cubicBezTo>
                              <a:cubicBezTo>
                                <a:pt x="24" y="15"/>
                                <a:pt x="24" y="15"/>
                                <a:pt x="25" y="15"/>
                              </a:cubicBezTo>
                              <a:cubicBezTo>
                                <a:pt x="26" y="16"/>
                                <a:pt x="25" y="16"/>
                                <a:pt x="25" y="17"/>
                              </a:cubicBezTo>
                              <a:cubicBezTo>
                                <a:pt x="25" y="17"/>
                                <a:pt x="24" y="18"/>
                                <a:pt x="24" y="18"/>
                              </a:cubicBezTo>
                              <a:cubicBezTo>
                                <a:pt x="24" y="18"/>
                                <a:pt x="24" y="18"/>
                                <a:pt x="23" y="17"/>
                              </a:cubicBezTo>
                              <a:cubicBezTo>
                                <a:pt x="23" y="17"/>
                                <a:pt x="22" y="17"/>
                                <a:pt x="22" y="17"/>
                              </a:cubicBezTo>
                              <a:cubicBezTo>
                                <a:pt x="22" y="17"/>
                                <a:pt x="22" y="18"/>
                                <a:pt x="21" y="19"/>
                              </a:cubicBezTo>
                              <a:cubicBezTo>
                                <a:pt x="21" y="19"/>
                                <a:pt x="21" y="19"/>
                                <a:pt x="21" y="19"/>
                              </a:cubicBezTo>
                              <a:cubicBezTo>
                                <a:pt x="21" y="19"/>
                                <a:pt x="21" y="19"/>
                                <a:pt x="21" y="19"/>
                              </a:cubicBezTo>
                              <a:cubicBezTo>
                                <a:pt x="21" y="19"/>
                                <a:pt x="21" y="19"/>
                                <a:pt x="21" y="19"/>
                              </a:cubicBezTo>
                              <a:cubicBezTo>
                                <a:pt x="21" y="19"/>
                                <a:pt x="21" y="20"/>
                                <a:pt x="21" y="20"/>
                              </a:cubicBezTo>
                              <a:cubicBezTo>
                                <a:pt x="21" y="20"/>
                                <a:pt x="20" y="20"/>
                                <a:pt x="20" y="20"/>
                              </a:cubicBezTo>
                              <a:cubicBezTo>
                                <a:pt x="20" y="20"/>
                                <a:pt x="20" y="20"/>
                                <a:pt x="20" y="20"/>
                              </a:cubicBezTo>
                              <a:cubicBezTo>
                                <a:pt x="20" y="20"/>
                                <a:pt x="20" y="20"/>
                                <a:pt x="20" y="20"/>
                              </a:cubicBezTo>
                              <a:cubicBezTo>
                                <a:pt x="20" y="20"/>
                                <a:pt x="20" y="20"/>
                                <a:pt x="20" y="20"/>
                              </a:cubicBezTo>
                              <a:cubicBezTo>
                                <a:pt x="20" y="20"/>
                                <a:pt x="20" y="20"/>
                                <a:pt x="20" y="20"/>
                              </a:cubicBezTo>
                              <a:cubicBezTo>
                                <a:pt x="19" y="20"/>
                                <a:pt x="18" y="20"/>
                                <a:pt x="18" y="20"/>
                              </a:cubicBezTo>
                              <a:cubicBezTo>
                                <a:pt x="18" y="21"/>
                                <a:pt x="18" y="21"/>
                                <a:pt x="18" y="21"/>
                              </a:cubicBezTo>
                              <a:cubicBezTo>
                                <a:pt x="18" y="21"/>
                                <a:pt x="16" y="23"/>
                                <a:pt x="16" y="23"/>
                              </a:cubicBezTo>
                              <a:cubicBezTo>
                                <a:pt x="15" y="24"/>
                                <a:pt x="15" y="24"/>
                                <a:pt x="15" y="24"/>
                              </a:cubicBezTo>
                              <a:cubicBezTo>
                                <a:pt x="13" y="24"/>
                                <a:pt x="13" y="24"/>
                                <a:pt x="13" y="24"/>
                              </a:cubicBezTo>
                              <a:cubicBezTo>
                                <a:pt x="13" y="25"/>
                                <a:pt x="13" y="25"/>
                                <a:pt x="13" y="25"/>
                              </a:cubicBezTo>
                              <a:cubicBezTo>
                                <a:pt x="13" y="27"/>
                                <a:pt x="13" y="27"/>
                                <a:pt x="13" y="27"/>
                              </a:cubicBezTo>
                              <a:cubicBezTo>
                                <a:pt x="13" y="27"/>
                                <a:pt x="13" y="28"/>
                                <a:pt x="14" y="28"/>
                              </a:cubicBezTo>
                              <a:cubicBezTo>
                                <a:pt x="14" y="28"/>
                                <a:pt x="15" y="29"/>
                                <a:pt x="15" y="29"/>
                              </a:cubicBezTo>
                              <a:cubicBezTo>
                                <a:pt x="14" y="31"/>
                                <a:pt x="14" y="31"/>
                                <a:pt x="14" y="31"/>
                              </a:cubicBezTo>
                              <a:cubicBezTo>
                                <a:pt x="14" y="31"/>
                                <a:pt x="14" y="31"/>
                                <a:pt x="13" y="31"/>
                              </a:cubicBezTo>
                              <a:cubicBezTo>
                                <a:pt x="13" y="32"/>
                                <a:pt x="12" y="32"/>
                                <a:pt x="12" y="32"/>
                              </a:cubicBezTo>
                              <a:cubicBezTo>
                                <a:pt x="12" y="33"/>
                                <a:pt x="12" y="33"/>
                                <a:pt x="12" y="33"/>
                              </a:cubicBezTo>
                              <a:cubicBezTo>
                                <a:pt x="10" y="33"/>
                                <a:pt x="10" y="33"/>
                                <a:pt x="10" y="33"/>
                              </a:cubicBezTo>
                              <a:cubicBezTo>
                                <a:pt x="10" y="33"/>
                                <a:pt x="10" y="33"/>
                                <a:pt x="10" y="33"/>
                              </a:cubicBezTo>
                              <a:cubicBezTo>
                                <a:pt x="9" y="33"/>
                                <a:pt x="9" y="33"/>
                                <a:pt x="9" y="33"/>
                              </a:cubicBezTo>
                              <a:cubicBezTo>
                                <a:pt x="9" y="33"/>
                                <a:pt x="9" y="33"/>
                                <a:pt x="9" y="34"/>
                              </a:cubicBezTo>
                              <a:cubicBezTo>
                                <a:pt x="9" y="34"/>
                                <a:pt x="10" y="34"/>
                                <a:pt x="10" y="34"/>
                              </a:cubicBezTo>
                              <a:cubicBezTo>
                                <a:pt x="10" y="34"/>
                                <a:pt x="11" y="34"/>
                                <a:pt x="11" y="34"/>
                              </a:cubicBezTo>
                              <a:cubicBezTo>
                                <a:pt x="11" y="34"/>
                                <a:pt x="11" y="34"/>
                                <a:pt x="11" y="34"/>
                              </a:cubicBezTo>
                              <a:cubicBezTo>
                                <a:pt x="12" y="34"/>
                                <a:pt x="11" y="35"/>
                                <a:pt x="11" y="35"/>
                              </a:cubicBezTo>
                              <a:cubicBezTo>
                                <a:pt x="11" y="37"/>
                                <a:pt x="11" y="37"/>
                                <a:pt x="11" y="37"/>
                              </a:cubicBezTo>
                              <a:cubicBezTo>
                                <a:pt x="9" y="37"/>
                                <a:pt x="9" y="37"/>
                                <a:pt x="9" y="37"/>
                              </a:cubicBezTo>
                              <a:cubicBezTo>
                                <a:pt x="7" y="36"/>
                                <a:pt x="7" y="36"/>
                                <a:pt x="7" y="36"/>
                              </a:cubicBezTo>
                              <a:cubicBezTo>
                                <a:pt x="7" y="36"/>
                                <a:pt x="5" y="37"/>
                                <a:pt x="4" y="37"/>
                              </a:cubicBezTo>
                              <a:cubicBezTo>
                                <a:pt x="4" y="37"/>
                                <a:pt x="4" y="37"/>
                                <a:pt x="4" y="37"/>
                              </a:cubicBezTo>
                              <a:cubicBezTo>
                                <a:pt x="4" y="37"/>
                                <a:pt x="4" y="37"/>
                                <a:pt x="4" y="37"/>
                              </a:cubicBezTo>
                              <a:cubicBezTo>
                                <a:pt x="3" y="37"/>
                                <a:pt x="2" y="37"/>
                                <a:pt x="2" y="37"/>
                              </a:cubicBezTo>
                              <a:cubicBezTo>
                                <a:pt x="0" y="37"/>
                                <a:pt x="0" y="37"/>
                                <a:pt x="0" y="37"/>
                              </a:cubicBezTo>
                              <a:cubicBezTo>
                                <a:pt x="0" y="38"/>
                                <a:pt x="0" y="38"/>
                                <a:pt x="0" y="38"/>
                              </a:cubicBezTo>
                              <a:cubicBezTo>
                                <a:pt x="12" y="38"/>
                                <a:pt x="12" y="38"/>
                                <a:pt x="12" y="38"/>
                              </a:cubicBezTo>
                              <a:cubicBezTo>
                                <a:pt x="12" y="38"/>
                                <a:pt x="12" y="38"/>
                                <a:pt x="13" y="38"/>
                              </a:cubicBezTo>
                              <a:cubicBezTo>
                                <a:pt x="13" y="38"/>
                                <a:pt x="14" y="40"/>
                                <a:pt x="14" y="40"/>
                              </a:cubicBezTo>
                              <a:cubicBezTo>
                                <a:pt x="14" y="40"/>
                                <a:pt x="14" y="40"/>
                                <a:pt x="15" y="40"/>
                              </a:cubicBezTo>
                              <a:cubicBezTo>
                                <a:pt x="15" y="41"/>
                                <a:pt x="15" y="41"/>
                                <a:pt x="15" y="41"/>
                              </a:cubicBezTo>
                              <a:cubicBezTo>
                                <a:pt x="15" y="41"/>
                                <a:pt x="16" y="42"/>
                                <a:pt x="16" y="42"/>
                              </a:cubicBezTo>
                              <a:cubicBezTo>
                                <a:pt x="15" y="44"/>
                                <a:pt x="15" y="44"/>
                                <a:pt x="15" y="44"/>
                              </a:cubicBezTo>
                              <a:cubicBezTo>
                                <a:pt x="15" y="44"/>
                                <a:pt x="15" y="44"/>
                                <a:pt x="15" y="45"/>
                              </a:cubicBezTo>
                              <a:cubicBezTo>
                                <a:pt x="15" y="45"/>
                                <a:pt x="15" y="45"/>
                                <a:pt x="15" y="45"/>
                              </a:cubicBezTo>
                              <a:cubicBezTo>
                                <a:pt x="15" y="45"/>
                                <a:pt x="15" y="45"/>
                                <a:pt x="16" y="45"/>
                              </a:cubicBezTo>
                              <a:cubicBezTo>
                                <a:pt x="17" y="45"/>
                                <a:pt x="16" y="45"/>
                                <a:pt x="17" y="45"/>
                              </a:cubicBezTo>
                              <a:cubicBezTo>
                                <a:pt x="18" y="45"/>
                                <a:pt x="17" y="47"/>
                                <a:pt x="17" y="47"/>
                              </a:cubicBezTo>
                              <a:cubicBezTo>
                                <a:pt x="17" y="47"/>
                                <a:pt x="17" y="47"/>
                                <a:pt x="16" y="47"/>
                              </a:cubicBezTo>
                              <a:cubicBezTo>
                                <a:pt x="15" y="48"/>
                                <a:pt x="15" y="48"/>
                                <a:pt x="15" y="48"/>
                              </a:cubicBezTo>
                              <a:cubicBezTo>
                                <a:pt x="14" y="48"/>
                                <a:pt x="14" y="48"/>
                                <a:pt x="14" y="48"/>
                              </a:cubicBezTo>
                              <a:cubicBezTo>
                                <a:pt x="12" y="49"/>
                                <a:pt x="12" y="49"/>
                                <a:pt x="12" y="49"/>
                              </a:cubicBezTo>
                              <a:cubicBezTo>
                                <a:pt x="12" y="49"/>
                                <a:pt x="12" y="49"/>
                                <a:pt x="11" y="50"/>
                              </a:cubicBezTo>
                              <a:cubicBezTo>
                                <a:pt x="11" y="50"/>
                                <a:pt x="11" y="51"/>
                                <a:pt x="11" y="52"/>
                              </a:cubicBezTo>
                              <a:cubicBezTo>
                                <a:pt x="11" y="52"/>
                                <a:pt x="11" y="52"/>
                                <a:pt x="11" y="52"/>
                              </a:cubicBezTo>
                              <a:cubicBezTo>
                                <a:pt x="12" y="52"/>
                                <a:pt x="12" y="51"/>
                                <a:pt x="12" y="51"/>
                              </a:cubicBezTo>
                              <a:cubicBezTo>
                                <a:pt x="14" y="50"/>
                                <a:pt x="14" y="50"/>
                                <a:pt x="14" y="50"/>
                              </a:cubicBezTo>
                              <a:cubicBezTo>
                                <a:pt x="14" y="49"/>
                                <a:pt x="15" y="49"/>
                                <a:pt x="15" y="49"/>
                              </a:cubicBezTo>
                              <a:cubicBezTo>
                                <a:pt x="16" y="49"/>
                                <a:pt x="16" y="49"/>
                                <a:pt x="16" y="49"/>
                              </a:cubicBezTo>
                              <a:cubicBezTo>
                                <a:pt x="17" y="51"/>
                                <a:pt x="17" y="51"/>
                                <a:pt x="17" y="51"/>
                              </a:cubicBezTo>
                              <a:cubicBezTo>
                                <a:pt x="17" y="51"/>
                                <a:pt x="17" y="51"/>
                                <a:pt x="17" y="51"/>
                              </a:cubicBezTo>
                              <a:cubicBezTo>
                                <a:pt x="17" y="52"/>
                                <a:pt x="17" y="52"/>
                                <a:pt x="18" y="53"/>
                              </a:cubicBezTo>
                              <a:cubicBezTo>
                                <a:pt x="18" y="54"/>
                                <a:pt x="18" y="54"/>
                                <a:pt x="18" y="54"/>
                              </a:cubicBezTo>
                              <a:cubicBezTo>
                                <a:pt x="18" y="54"/>
                                <a:pt x="18" y="54"/>
                                <a:pt x="18" y="54"/>
                              </a:cubicBezTo>
                              <a:cubicBezTo>
                                <a:pt x="18" y="54"/>
                                <a:pt x="18" y="54"/>
                                <a:pt x="19" y="54"/>
                              </a:cubicBezTo>
                              <a:cubicBezTo>
                                <a:pt x="19" y="54"/>
                                <a:pt x="19" y="54"/>
                                <a:pt x="19" y="54"/>
                              </a:cubicBezTo>
                              <a:cubicBezTo>
                                <a:pt x="19" y="54"/>
                                <a:pt x="19" y="54"/>
                                <a:pt x="20" y="54"/>
                              </a:cubicBezTo>
                              <a:cubicBezTo>
                                <a:pt x="20" y="54"/>
                                <a:pt x="20" y="54"/>
                                <a:pt x="21" y="54"/>
                              </a:cubicBezTo>
                              <a:cubicBezTo>
                                <a:pt x="21" y="53"/>
                                <a:pt x="21" y="53"/>
                                <a:pt x="21" y="53"/>
                              </a:cubicBezTo>
                              <a:cubicBezTo>
                                <a:pt x="22" y="53"/>
                                <a:pt x="22" y="54"/>
                                <a:pt x="23" y="54"/>
                              </a:cubicBezTo>
                              <a:cubicBezTo>
                                <a:pt x="23" y="54"/>
                                <a:pt x="24" y="55"/>
                                <a:pt x="24" y="55"/>
                              </a:cubicBezTo>
                              <a:cubicBezTo>
                                <a:pt x="24" y="56"/>
                                <a:pt x="24" y="56"/>
                                <a:pt x="24" y="56"/>
                              </a:cubicBezTo>
                              <a:cubicBezTo>
                                <a:pt x="25" y="58"/>
                                <a:pt x="25" y="58"/>
                                <a:pt x="25" y="58"/>
                              </a:cubicBezTo>
                              <a:cubicBezTo>
                                <a:pt x="26" y="60"/>
                                <a:pt x="26" y="60"/>
                                <a:pt x="26" y="60"/>
                              </a:cubicBezTo>
                              <a:cubicBezTo>
                                <a:pt x="26" y="60"/>
                                <a:pt x="27" y="60"/>
                                <a:pt x="27" y="60"/>
                              </a:cubicBezTo>
                              <a:cubicBezTo>
                                <a:pt x="28" y="60"/>
                                <a:pt x="29" y="60"/>
                                <a:pt x="29" y="60"/>
                              </a:cubicBezTo>
                              <a:cubicBezTo>
                                <a:pt x="29" y="61"/>
                                <a:pt x="29" y="61"/>
                                <a:pt x="29" y="61"/>
                              </a:cubicBezTo>
                              <a:cubicBezTo>
                                <a:pt x="30" y="63"/>
                                <a:pt x="30" y="63"/>
                                <a:pt x="30" y="63"/>
                              </a:cubicBezTo>
                              <a:cubicBezTo>
                                <a:pt x="31" y="63"/>
                                <a:pt x="31" y="63"/>
                                <a:pt x="31" y="63"/>
                              </a:cubicBezTo>
                              <a:cubicBezTo>
                                <a:pt x="33" y="63"/>
                                <a:pt x="33" y="63"/>
                                <a:pt x="33" y="63"/>
                              </a:cubicBezTo>
                              <a:cubicBezTo>
                                <a:pt x="34" y="64"/>
                                <a:pt x="34" y="64"/>
                                <a:pt x="34" y="64"/>
                              </a:cubicBezTo>
                              <a:cubicBezTo>
                                <a:pt x="35" y="67"/>
                                <a:pt x="35" y="67"/>
                                <a:pt x="35" y="67"/>
                              </a:cubicBezTo>
                              <a:cubicBezTo>
                                <a:pt x="38" y="65"/>
                                <a:pt x="38" y="65"/>
                                <a:pt x="38" y="65"/>
                              </a:cubicBezTo>
                              <a:cubicBezTo>
                                <a:pt x="40" y="65"/>
                                <a:pt x="40" y="65"/>
                                <a:pt x="40" y="65"/>
                              </a:cubicBezTo>
                              <a:cubicBezTo>
                                <a:pt x="41" y="64"/>
                                <a:pt x="41" y="64"/>
                                <a:pt x="41" y="64"/>
                              </a:cubicBezTo>
                              <a:cubicBezTo>
                                <a:pt x="41" y="64"/>
                                <a:pt x="42" y="64"/>
                                <a:pt x="43" y="64"/>
                              </a:cubicBezTo>
                              <a:cubicBezTo>
                                <a:pt x="44" y="63"/>
                                <a:pt x="44" y="63"/>
                                <a:pt x="44" y="63"/>
                              </a:cubicBezTo>
                              <a:cubicBezTo>
                                <a:pt x="46" y="62"/>
                                <a:pt x="46" y="62"/>
                                <a:pt x="46" y="62"/>
                              </a:cubicBezTo>
                              <a:cubicBezTo>
                                <a:pt x="46" y="62"/>
                                <a:pt x="46" y="62"/>
                                <a:pt x="46" y="62"/>
                              </a:cubicBezTo>
                              <a:cubicBezTo>
                                <a:pt x="47" y="63"/>
                                <a:pt x="47" y="63"/>
                                <a:pt x="48" y="63"/>
                              </a:cubicBezTo>
                              <a:cubicBezTo>
                                <a:pt x="48" y="63"/>
                                <a:pt x="48" y="63"/>
                                <a:pt x="48" y="63"/>
                              </a:cubicBezTo>
                              <a:cubicBezTo>
                                <a:pt x="50" y="62"/>
                                <a:pt x="50" y="62"/>
                                <a:pt x="50" y="62"/>
                              </a:cubicBezTo>
                              <a:cubicBezTo>
                                <a:pt x="49" y="61"/>
                                <a:pt x="49" y="61"/>
                                <a:pt x="49" y="61"/>
                              </a:cubicBezTo>
                              <a:cubicBezTo>
                                <a:pt x="51" y="61"/>
                                <a:pt x="51" y="61"/>
                                <a:pt x="51" y="61"/>
                              </a:cubicBezTo>
                              <a:cubicBezTo>
                                <a:pt x="51" y="61"/>
                                <a:pt x="51" y="61"/>
                                <a:pt x="51" y="61"/>
                              </a:cubicBezTo>
                              <a:cubicBezTo>
                                <a:pt x="52" y="61"/>
                                <a:pt x="52" y="60"/>
                                <a:pt x="52" y="60"/>
                              </a:cubicBezTo>
                              <a:cubicBezTo>
                                <a:pt x="52" y="58"/>
                                <a:pt x="52" y="58"/>
                                <a:pt x="52" y="58"/>
                              </a:cubicBezTo>
                              <a:cubicBezTo>
                                <a:pt x="54" y="59"/>
                                <a:pt x="54" y="59"/>
                                <a:pt x="54" y="59"/>
                              </a:cubicBezTo>
                              <a:cubicBezTo>
                                <a:pt x="54" y="59"/>
                                <a:pt x="54" y="58"/>
                                <a:pt x="54" y="58"/>
                              </a:cubicBezTo>
                              <a:cubicBezTo>
                                <a:pt x="55" y="58"/>
                                <a:pt x="55" y="59"/>
                                <a:pt x="56" y="59"/>
                              </a:cubicBezTo>
                              <a:cubicBezTo>
                                <a:pt x="57" y="59"/>
                                <a:pt x="57" y="60"/>
                                <a:pt x="57" y="60"/>
                              </a:cubicBezTo>
                              <a:cubicBezTo>
                                <a:pt x="57" y="60"/>
                                <a:pt x="57" y="59"/>
                                <a:pt x="57" y="59"/>
                              </a:cubicBezTo>
                              <a:cubicBezTo>
                                <a:pt x="59" y="59"/>
                                <a:pt x="59" y="59"/>
                                <a:pt x="59" y="59"/>
                              </a:cubicBezTo>
                              <a:cubicBezTo>
                                <a:pt x="60" y="60"/>
                                <a:pt x="60" y="60"/>
                                <a:pt x="60" y="60"/>
                              </a:cubicBezTo>
                              <a:cubicBezTo>
                                <a:pt x="61" y="61"/>
                                <a:pt x="61" y="61"/>
                                <a:pt x="61" y="61"/>
                              </a:cubicBezTo>
                              <a:cubicBezTo>
                                <a:pt x="62" y="62"/>
                                <a:pt x="62" y="62"/>
                                <a:pt x="62" y="62"/>
                              </a:cubicBezTo>
                              <a:cubicBezTo>
                                <a:pt x="63" y="62"/>
                                <a:pt x="63" y="62"/>
                                <a:pt x="63" y="62"/>
                              </a:cubicBezTo>
                              <a:cubicBezTo>
                                <a:pt x="62" y="60"/>
                                <a:pt x="62" y="60"/>
                                <a:pt x="62" y="60"/>
                              </a:cubicBezTo>
                              <a:cubicBezTo>
                                <a:pt x="61" y="58"/>
                                <a:pt x="61" y="58"/>
                                <a:pt x="61" y="58"/>
                              </a:cubicBezTo>
                              <a:cubicBezTo>
                                <a:pt x="62" y="56"/>
                                <a:pt x="62" y="56"/>
                                <a:pt x="62" y="56"/>
                              </a:cubicBezTo>
                              <a:cubicBezTo>
                                <a:pt x="63" y="55"/>
                                <a:pt x="63" y="55"/>
                                <a:pt x="63" y="55"/>
                              </a:cubicBezTo>
                              <a:cubicBezTo>
                                <a:pt x="64" y="52"/>
                                <a:pt x="64" y="52"/>
                                <a:pt x="64" y="52"/>
                              </a:cubicBezTo>
                              <a:cubicBezTo>
                                <a:pt x="64" y="52"/>
                                <a:pt x="64" y="52"/>
                                <a:pt x="64" y="52"/>
                              </a:cubicBezTo>
                              <a:cubicBezTo>
                                <a:pt x="66" y="52"/>
                                <a:pt x="67" y="51"/>
                                <a:pt x="67" y="51"/>
                              </a:cubicBezTo>
                              <a:cubicBezTo>
                                <a:pt x="68" y="50"/>
                                <a:pt x="68" y="50"/>
                                <a:pt x="68" y="50"/>
                              </a:cubicBezTo>
                              <a:cubicBezTo>
                                <a:pt x="68" y="50"/>
                                <a:pt x="68" y="50"/>
                                <a:pt x="68" y="50"/>
                              </a:cubicBezTo>
                              <a:cubicBezTo>
                                <a:pt x="69" y="50"/>
                                <a:pt x="70" y="50"/>
                                <a:pt x="70" y="50"/>
                              </a:cubicBezTo>
                              <a:cubicBezTo>
                                <a:pt x="70" y="51"/>
                                <a:pt x="71" y="51"/>
                                <a:pt x="71" y="51"/>
                              </a:cubicBezTo>
                              <a:cubicBezTo>
                                <a:pt x="72" y="51"/>
                                <a:pt x="72" y="50"/>
                                <a:pt x="72" y="50"/>
                              </a:cubicBezTo>
                              <a:cubicBezTo>
                                <a:pt x="73" y="51"/>
                                <a:pt x="73" y="51"/>
                                <a:pt x="73" y="51"/>
                              </a:cubicBezTo>
                              <a:cubicBezTo>
                                <a:pt x="74" y="51"/>
                                <a:pt x="74" y="51"/>
                                <a:pt x="74" y="51"/>
                              </a:cubicBezTo>
                              <a:cubicBezTo>
                                <a:pt x="75" y="51"/>
                                <a:pt x="75" y="50"/>
                                <a:pt x="75" y="50"/>
                              </a:cubicBezTo>
                              <a:cubicBezTo>
                                <a:pt x="78" y="50"/>
                                <a:pt x="78" y="50"/>
                                <a:pt x="78" y="50"/>
                              </a:cubicBezTo>
                              <a:cubicBezTo>
                                <a:pt x="79" y="48"/>
                                <a:pt x="77" y="46"/>
                                <a:pt x="77" y="46"/>
                              </a:cubicBezTo>
                              <a:cubicBezTo>
                                <a:pt x="76" y="45"/>
                                <a:pt x="76" y="45"/>
                                <a:pt x="76" y="45"/>
                              </a:cubicBezTo>
                              <a:cubicBezTo>
                                <a:pt x="76" y="44"/>
                                <a:pt x="76" y="44"/>
                                <a:pt x="75" y="44"/>
                              </a:cubicBezTo>
                              <a:cubicBezTo>
                                <a:pt x="75" y="44"/>
                                <a:pt x="74" y="44"/>
                                <a:pt x="74" y="44"/>
                              </a:cubicBezTo>
                              <a:cubicBezTo>
                                <a:pt x="74" y="44"/>
                                <a:pt x="74" y="43"/>
                                <a:pt x="74" y="43"/>
                              </a:cubicBezTo>
                              <a:cubicBezTo>
                                <a:pt x="73" y="40"/>
                                <a:pt x="73" y="40"/>
                                <a:pt x="73" y="40"/>
                              </a:cubicBezTo>
                              <a:cubicBezTo>
                                <a:pt x="72" y="39"/>
                                <a:pt x="72" y="39"/>
                                <a:pt x="72" y="39"/>
                              </a:cubicBezTo>
                              <a:cubicBezTo>
                                <a:pt x="73" y="38"/>
                                <a:pt x="71" y="37"/>
                                <a:pt x="71" y="37"/>
                              </a:cubicBezTo>
                              <a:cubicBezTo>
                                <a:pt x="69" y="35"/>
                                <a:pt x="71" y="33"/>
                                <a:pt x="71" y="33"/>
                              </a:cubicBezTo>
                              <a:cubicBezTo>
                                <a:pt x="71" y="32"/>
                                <a:pt x="72" y="31"/>
                                <a:pt x="72" y="31"/>
                              </a:cubicBezTo>
                              <a:cubicBezTo>
                                <a:pt x="74" y="32"/>
                                <a:pt x="74" y="32"/>
                                <a:pt x="74" y="32"/>
                              </a:cubicBezTo>
                              <a:cubicBezTo>
                                <a:pt x="75" y="32"/>
                                <a:pt x="75" y="32"/>
                                <a:pt x="75" y="32"/>
                              </a:cubicBezTo>
                              <a:cubicBezTo>
                                <a:pt x="76" y="32"/>
                                <a:pt x="76" y="32"/>
                                <a:pt x="76" y="32"/>
                              </a:cubicBezTo>
                              <a:cubicBezTo>
                                <a:pt x="77" y="31"/>
                                <a:pt x="77" y="31"/>
                                <a:pt x="77" y="31"/>
                              </a:cubicBezTo>
                              <a:cubicBezTo>
                                <a:pt x="77" y="31"/>
                                <a:pt x="79" y="32"/>
                                <a:pt x="80" y="32"/>
                              </a:cubicBezTo>
                              <a:cubicBezTo>
                                <a:pt x="80" y="32"/>
                                <a:pt x="80" y="32"/>
                                <a:pt x="80" y="32"/>
                              </a:cubicBezTo>
                              <a:cubicBezTo>
                                <a:pt x="81" y="32"/>
                                <a:pt x="81" y="31"/>
                                <a:pt x="81" y="31"/>
                              </a:cubicBezTo>
                              <a:cubicBezTo>
                                <a:pt x="81" y="31"/>
                                <a:pt x="80" y="30"/>
                                <a:pt x="79" y="29"/>
                              </a:cubicBezTo>
                              <a:cubicBezTo>
                                <a:pt x="79" y="29"/>
                                <a:pt x="79" y="29"/>
                                <a:pt x="79" y="29"/>
                              </a:cubicBezTo>
                              <a:cubicBezTo>
                                <a:pt x="79" y="29"/>
                                <a:pt x="78" y="29"/>
                                <a:pt x="78" y="29"/>
                              </a:cubicBezTo>
                              <a:cubicBezTo>
                                <a:pt x="77" y="29"/>
                                <a:pt x="77" y="29"/>
                                <a:pt x="76" y="29"/>
                              </a:cubicBezTo>
                              <a:cubicBezTo>
                                <a:pt x="74" y="29"/>
                                <a:pt x="74" y="30"/>
                                <a:pt x="74" y="30"/>
                              </a:cubicBezTo>
                              <a:cubicBezTo>
                                <a:pt x="71" y="29"/>
                                <a:pt x="71" y="29"/>
                                <a:pt x="71" y="29"/>
                              </a:cubicBezTo>
                              <a:cubicBezTo>
                                <a:pt x="70" y="29"/>
                                <a:pt x="70" y="29"/>
                                <a:pt x="70" y="29"/>
                              </a:cubicBezTo>
                              <a:cubicBezTo>
                                <a:pt x="70" y="29"/>
                                <a:pt x="70" y="29"/>
                                <a:pt x="70" y="29"/>
                              </a:cubicBezTo>
                              <a:cubicBezTo>
                                <a:pt x="70" y="29"/>
                                <a:pt x="70" y="25"/>
                                <a:pt x="70" y="25"/>
                              </a:cubicBezTo>
                              <a:cubicBezTo>
                                <a:pt x="70" y="25"/>
                                <a:pt x="70" y="25"/>
                                <a:pt x="70" y="25"/>
                              </a:cubicBezTo>
                              <a:cubicBezTo>
                                <a:pt x="71" y="25"/>
                                <a:pt x="71" y="25"/>
                                <a:pt x="71" y="25"/>
                              </a:cubicBezTo>
                              <a:cubicBezTo>
                                <a:pt x="72" y="25"/>
                                <a:pt x="72" y="25"/>
                                <a:pt x="72" y="25"/>
                              </a:cubicBezTo>
                              <a:cubicBezTo>
                                <a:pt x="73" y="25"/>
                                <a:pt x="73" y="25"/>
                                <a:pt x="73" y="25"/>
                              </a:cubicBezTo>
                              <a:cubicBezTo>
                                <a:pt x="74" y="25"/>
                                <a:pt x="74" y="25"/>
                                <a:pt x="74" y="25"/>
                              </a:cubicBezTo>
                              <a:cubicBezTo>
                                <a:pt x="74" y="23"/>
                                <a:pt x="74" y="23"/>
                                <a:pt x="74" y="23"/>
                              </a:cubicBezTo>
                              <a:cubicBezTo>
                                <a:pt x="74" y="23"/>
                                <a:pt x="73" y="22"/>
                                <a:pt x="72" y="22"/>
                              </a:cubicBezTo>
                              <a:cubicBezTo>
                                <a:pt x="72" y="22"/>
                                <a:pt x="72" y="22"/>
                                <a:pt x="72" y="22"/>
                              </a:cubicBezTo>
                              <a:cubicBezTo>
                                <a:pt x="72" y="22"/>
                                <a:pt x="72" y="22"/>
                                <a:pt x="72" y="22"/>
                              </a:cubicBezTo>
                              <a:cubicBezTo>
                                <a:pt x="72" y="22"/>
                                <a:pt x="71" y="22"/>
                                <a:pt x="70" y="22"/>
                              </a:cubicBezTo>
                              <a:cubicBezTo>
                                <a:pt x="70" y="22"/>
                                <a:pt x="70" y="20"/>
                                <a:pt x="70" y="20"/>
                              </a:cubicBezTo>
                              <a:cubicBezTo>
                                <a:pt x="70" y="19"/>
                                <a:pt x="70" y="19"/>
                                <a:pt x="71" y="18"/>
                              </a:cubicBezTo>
                              <a:cubicBezTo>
                                <a:pt x="71" y="17"/>
                                <a:pt x="71" y="17"/>
                                <a:pt x="71" y="16"/>
                              </a:cubicBezTo>
                              <a:cubicBezTo>
                                <a:pt x="71" y="16"/>
                                <a:pt x="71" y="15"/>
                                <a:pt x="71" y="15"/>
                              </a:cubicBezTo>
                              <a:cubicBezTo>
                                <a:pt x="71" y="15"/>
                                <a:pt x="69" y="14"/>
                                <a:pt x="68" y="14"/>
                              </a:cubicBezTo>
                              <a:cubicBezTo>
                                <a:pt x="67" y="14"/>
                                <a:pt x="67" y="13"/>
                                <a:pt x="66" y="13"/>
                              </a:cubicBezTo>
                              <a:cubicBezTo>
                                <a:pt x="65" y="13"/>
                                <a:pt x="66" y="12"/>
                                <a:pt x="66" y="12"/>
                              </a:cubicBezTo>
                              <a:cubicBezTo>
                                <a:pt x="66" y="12"/>
                                <a:pt x="65" y="11"/>
                                <a:pt x="65" y="10"/>
                              </a:cubicBezTo>
                              <a:cubicBezTo>
                                <a:pt x="65" y="10"/>
                                <a:pt x="64" y="10"/>
                                <a:pt x="64" y="10"/>
                              </a:cubicBezTo>
                              <a:cubicBezTo>
                                <a:pt x="63" y="10"/>
                                <a:pt x="63" y="10"/>
                                <a:pt x="63" y="10"/>
                              </a:cubicBezTo>
                              <a:cubicBezTo>
                                <a:pt x="62" y="11"/>
                                <a:pt x="62" y="11"/>
                                <a:pt x="62" y="11"/>
                              </a:cubicBezTo>
                              <a:cubicBezTo>
                                <a:pt x="60" y="11"/>
                                <a:pt x="60" y="11"/>
                                <a:pt x="60" y="11"/>
                              </a:cubicBezTo>
                              <a:cubicBezTo>
                                <a:pt x="60" y="10"/>
                                <a:pt x="60" y="10"/>
                                <a:pt x="60" y="10"/>
                              </a:cubicBezTo>
                              <a:cubicBezTo>
                                <a:pt x="59" y="8"/>
                                <a:pt x="59" y="8"/>
                                <a:pt x="59" y="8"/>
                              </a:cubicBezTo>
                              <a:cubicBezTo>
                                <a:pt x="58" y="7"/>
                                <a:pt x="58" y="7"/>
                                <a:pt x="58" y="7"/>
                              </a:cubicBezTo>
                              <a:cubicBezTo>
                                <a:pt x="56" y="7"/>
                                <a:pt x="56" y="7"/>
                                <a:pt x="56" y="7"/>
                              </a:cubicBezTo>
                              <a:cubicBezTo>
                                <a:pt x="55" y="7"/>
                                <a:pt x="55" y="7"/>
                                <a:pt x="55" y="7"/>
                              </a:cubicBezTo>
                              <a:cubicBezTo>
                                <a:pt x="55" y="7"/>
                                <a:pt x="55" y="7"/>
                                <a:pt x="54" y="6"/>
                              </a:cubicBezTo>
                              <a:cubicBezTo>
                                <a:pt x="54" y="5"/>
                                <a:pt x="54" y="5"/>
                                <a:pt x="54" y="5"/>
                              </a:cubicBezTo>
                              <a:cubicBezTo>
                                <a:pt x="54" y="5"/>
                                <a:pt x="54" y="5"/>
                                <a:pt x="54" y="5"/>
                              </a:cubicBezTo>
                              <a:cubicBezTo>
                                <a:pt x="54" y="5"/>
                                <a:pt x="54" y="6"/>
                                <a:pt x="54" y="6"/>
                              </a:cubicBezTo>
                              <a:cubicBezTo>
                                <a:pt x="54" y="6"/>
                                <a:pt x="54" y="6"/>
                                <a:pt x="54" y="6"/>
                              </a:cubicBezTo>
                              <a:cubicBezTo>
                                <a:pt x="54" y="5"/>
                                <a:pt x="54" y="5"/>
                                <a:pt x="54" y="5"/>
                              </a:cubicBezTo>
                              <a:cubicBezTo>
                                <a:pt x="53" y="5"/>
                                <a:pt x="52" y="6"/>
                                <a:pt x="52" y="6"/>
                              </a:cubicBezTo>
                              <a:cubicBezTo>
                                <a:pt x="50" y="6"/>
                                <a:pt x="50" y="6"/>
                                <a:pt x="50" y="6"/>
                              </a:cubicBezTo>
                              <a:cubicBezTo>
                                <a:pt x="50" y="6"/>
                                <a:pt x="50" y="6"/>
                                <a:pt x="49" y="7"/>
                              </a:cubicBezTo>
                              <a:cubicBezTo>
                                <a:pt x="49" y="7"/>
                                <a:pt x="48" y="7"/>
                                <a:pt x="48" y="8"/>
                              </a:cubicBezTo>
                              <a:cubicBezTo>
                                <a:pt x="48" y="8"/>
                                <a:pt x="47" y="8"/>
                                <a:pt x="47" y="7"/>
                              </a:cubicBezTo>
                              <a:cubicBezTo>
                                <a:pt x="47" y="6"/>
                                <a:pt x="47" y="6"/>
                                <a:pt x="47" y="6"/>
                              </a:cubicBezTo>
                              <a:cubicBezTo>
                                <a:pt x="47" y="5"/>
                                <a:pt x="46" y="5"/>
                                <a:pt x="46" y="3"/>
                              </a:cubicBezTo>
                              <a:cubicBezTo>
                                <a:pt x="46" y="3"/>
                                <a:pt x="44" y="3"/>
                                <a:pt x="43" y="3"/>
                              </a:cubicBezTo>
                              <a:cubicBezTo>
                                <a:pt x="42" y="1"/>
                                <a:pt x="42" y="1"/>
                                <a:pt x="42" y="1"/>
                              </a:cubicBezTo>
                              <a:cubicBezTo>
                                <a:pt x="40" y="0"/>
                                <a:pt x="40" y="0"/>
                                <a:pt x="40" y="0"/>
                              </a:cubicBezTo>
                            </a:path>
                          </a:pathLst>
                        </a:custGeom>
                        <a:solidFill>
                          <a:srgbClr val="3B8DE9"/>
                        </a:solidFill>
                        <a:ln w="9525">
                          <a:noFill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" o:spid="_x0000_s1026" o:spt="100" style="position:absolute;left:0pt;margin-left:353.95pt;margin-top:698.4pt;height:4.15pt;width:5pt;z-index:251772928;mso-width-relative:page;mso-height-relative:page;" fillcolor="#3B8DE9" filled="t" stroked="f" coordsize="81,67" o:gfxdata="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" path="m78,29c78,29,78,29,78,29c79,29,79,29,79,29c79,29,79,29,79,29c79,29,78,29,78,29m40,0c40,0,38,1,37,1c37,1,37,1,37,1c36,1,36,1,36,1c36,1,35,2,35,3c35,4,35,4,35,4c35,4,35,4,34,4c34,3,33,3,33,3c32,5,32,5,32,5c32,5,32,6,32,7c32,7,32,8,32,8c32,9,29,10,29,10c28,10,28,10,28,10c28,10,28,11,27,11c27,12,27,12,26,13c24,12,24,12,24,12c23,13,23,13,23,13c23,13,23,14,24,15c24,15,24,15,24,15c24,15,24,15,24,15c24,15,24,15,24,15c24,15,24,15,25,15c26,16,25,16,25,17c25,17,24,18,24,18c24,18,24,18,23,17c23,17,22,17,22,17c22,17,22,18,21,19c21,19,21,19,21,19c21,19,21,19,21,19c21,19,21,19,21,19c21,19,21,20,21,20c21,20,20,20,20,20c20,20,20,20,20,20c20,20,20,20,20,20c20,20,20,20,20,20c20,20,20,20,20,20c19,20,18,20,18,20c18,21,18,21,18,21c18,21,16,23,16,23c15,24,15,24,15,24c13,24,13,24,13,24c13,25,13,25,13,25c13,27,13,27,13,27c13,27,13,28,14,28c14,28,15,29,15,29c14,31,14,31,14,31c14,31,14,31,13,31c13,32,12,32,12,32c12,33,12,33,12,33c10,33,10,33,10,33c10,33,10,33,10,33c9,33,9,33,9,33c9,33,9,33,9,34c9,34,10,34,10,34c10,34,11,34,11,34c11,34,11,34,11,34c12,34,11,35,11,35c11,37,11,37,11,37c9,37,9,37,9,37c7,36,7,36,7,36c7,36,5,37,4,37c4,37,4,37,4,37c4,37,4,37,4,37c3,37,2,37,2,37c0,37,0,37,0,37c0,38,0,38,0,38c12,38,12,38,12,38c12,38,12,38,13,38c13,38,14,40,14,40c14,40,14,40,15,40c15,41,15,41,15,41c15,41,16,42,16,42c15,44,15,44,15,44c15,44,15,44,15,45c15,45,15,45,15,45c15,45,15,45,16,45c17,45,16,45,17,45c18,45,17,47,17,47c17,47,17,47,16,47c15,48,15,48,15,48c14,48,14,48,14,48c12,49,12,49,12,49c12,49,12,49,11,50c11,50,11,51,11,52c11,52,11,52,11,52c12,52,12,51,12,51c14,50,14,50,14,50c14,49,15,49,15,49c16,49,16,49,16,49c17,51,17,51,17,51c17,51,17,51,17,51c17,52,17,52,18,53c18,54,18,54,18,54c18,54,18,54,18,54c18,54,18,54,19,54c19,54,19,54,19,54c19,54,19,54,20,54c20,54,20,54,21,54c21,53,21,53,21,53c22,53,22,54,23,54c23,54,24,55,24,55c24,56,24,56,24,56c25,58,25,58,25,58c26,60,26,60,26,60c26,60,27,60,27,60c28,60,29,60,29,60c29,61,29,61,29,61c30,63,30,63,30,63c31,63,31,63,31,63c33,63,33,63,33,63c34,64,34,64,34,64c35,67,35,67,35,67c38,65,38,65,38,65c40,65,40,65,40,65c41,64,41,64,41,64c41,64,42,64,43,64c44,63,44,63,44,63c46,62,46,62,46,62c46,62,46,62,46,62c47,63,47,63,48,63c48,63,48,63,48,63c50,62,50,62,50,62c49,61,49,61,49,61c51,61,51,61,51,61c51,61,51,61,51,61c52,61,52,60,52,60c52,58,52,58,52,58c54,59,54,59,54,59c54,59,54,58,54,58c55,58,55,59,56,59c57,59,57,60,57,60c57,60,57,59,57,59c59,59,59,59,59,59c60,60,60,60,60,60c61,61,61,61,61,61c62,62,62,62,62,62c63,62,63,62,63,62c62,60,62,60,62,60c61,58,61,58,61,58c62,56,62,56,62,56c63,55,63,55,63,55c64,52,64,52,64,52c64,52,64,52,64,52c66,52,67,51,67,51c68,50,68,50,68,50c68,50,68,50,68,50c69,50,70,50,70,50c70,51,71,51,71,51c72,51,72,50,72,50c73,51,73,51,73,51c74,51,74,51,74,51c75,51,75,50,75,50c78,50,78,50,78,50c79,48,77,46,77,46c76,45,76,45,76,45c76,44,76,44,75,44c75,44,74,44,74,44c74,44,74,43,74,43c73,40,73,40,73,40c72,39,72,39,72,39c73,38,71,37,71,37c69,35,71,33,71,33c71,32,72,31,72,31c74,32,74,32,74,32c75,32,75,32,75,32c76,32,76,32,76,32c77,31,77,31,77,31c77,31,79,32,80,32c80,32,80,32,80,32c81,32,81,31,81,31c81,31,80,30,79,29c79,29,79,29,79,29c79,29,78,29,78,29c77,29,77,29,76,29c74,29,74,30,74,30c71,29,71,29,71,29c70,29,70,29,70,29c70,29,70,29,70,29c70,29,70,25,70,25c70,25,70,25,70,25c71,25,71,25,71,25c72,25,72,25,72,25c73,25,73,25,73,25c74,25,74,25,74,25c74,23,74,23,74,23c74,23,73,22,72,22c72,22,72,22,72,22c72,22,72,22,72,22c72,22,71,22,70,22c70,22,70,20,70,20c70,19,70,19,71,18c71,17,71,17,71,16c71,16,71,15,71,15c71,15,69,14,68,14c67,14,67,13,66,13c65,13,66,12,66,12c66,12,65,11,65,10c65,10,64,10,64,10c63,10,63,10,63,10c62,11,62,11,62,11c60,11,60,11,60,11c60,10,60,10,60,10c59,8,59,8,59,8c58,7,58,7,58,7c56,7,56,7,56,7c55,7,55,7,55,7c55,7,55,7,54,6c54,5,54,5,54,5c54,5,54,5,54,5c54,5,54,6,54,6c54,6,54,6,54,6c54,5,54,5,54,5c53,5,52,6,52,6c50,6,50,6,50,6c50,6,50,6,49,7c49,7,48,7,48,8c48,8,47,8,47,7c47,6,47,6,47,6c47,5,46,5,46,3c46,3,44,3,43,3c42,1,42,1,42,1c40,0,40,0,40,0e">
                <v:path o:connectlocs="409183042,150416086;191642402,5186815;176103616,20747263;165744950,41494526;134667379,67427819;124308712,77801451;129488045,88175082;108769927,98548714;108769927,103735530;103590593,103735530;82872475,119295977;67333689,140042454;67333689,160789718;51794903,171163349;56975023,176350165;46615570,191910613;20718118,191910613;62154356,197097428;77693141,212657876;77693141,233404353;82872475,243777985;56975023,259338432;72513022,259338432;88051808,264525248;98411260,280085695;108769927,274898880;129488045,300832959;150206164,316392620;176103616,331953068;212360520,331953068;238257972,321579436;253796758,316392620;269335544,300832959;295232996,311205804;315951114,316392620;315951114,300832959;331489900,269712064;362566685,259338432;383284804,264525248;393644256,233404353;378105471,207471060;372926138,160789718;398823589,160789718;409183042,150416086;383284804,155602902;362566685,129669609;378105471,129669609;372926138,114109161;367746804,93361898;341848566,67427819;326310567,51867372;305592448,41494526;279694210,31120894;279694210,31120894;253796758,36307710;238257972,15560447" o:connectangles="0,0,0,0,0,0,0,0,0,0,0,0,0,0,0,0,0,0,0,0,0,0,0,0,0,0,0,0,0,0,0,0,0,0,0,0,0,0,0,0,0,0,0,0,0,0,0,0,0,0,0,0,0,0,0,0"/>
                <v:fill on="t" focussize="0,0"/>
                <v:stroke on="f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4356735</wp:posOffset>
                </wp:positionH>
                <wp:positionV relativeFrom="paragraph">
                  <wp:posOffset>8519795</wp:posOffset>
                </wp:positionV>
                <wp:extent cx="82550" cy="69850"/>
                <wp:effectExtent l="0" t="0" r="0" b="6350"/>
                <wp:wrapNone/>
                <wp:docPr id="554" name="Freeform 1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82608" cy="69910"/>
                        </a:xfrm>
                        <a:custGeom>
                          <a:avLst/>
                          <a:gdLst>
                            <a:gd name="T0" fmla="*/ 639540 w 105"/>
                            <a:gd name="T1" fmla="*/ 454807 h 89"/>
                            <a:gd name="T2" fmla="*/ 646134 w 105"/>
                            <a:gd name="T3" fmla="*/ 514130 h 89"/>
                            <a:gd name="T4" fmla="*/ 685693 w 105"/>
                            <a:gd name="T5" fmla="*/ 520721 h 89"/>
                            <a:gd name="T6" fmla="*/ 685693 w 105"/>
                            <a:gd name="T7" fmla="*/ 507538 h 89"/>
                            <a:gd name="T8" fmla="*/ 692286 w 105"/>
                            <a:gd name="T9" fmla="*/ 494355 h 89"/>
                            <a:gd name="T10" fmla="*/ 639540 w 105"/>
                            <a:gd name="T11" fmla="*/ 454807 h 89"/>
                            <a:gd name="T12" fmla="*/ 316474 w 105"/>
                            <a:gd name="T13" fmla="*/ 0 h 89"/>
                            <a:gd name="T14" fmla="*/ 164830 w 105"/>
                            <a:gd name="T15" fmla="*/ 336162 h 89"/>
                            <a:gd name="T16" fmla="*/ 606574 w 105"/>
                            <a:gd name="T17" fmla="*/ 573452 h 89"/>
                            <a:gd name="T18" fmla="*/ 652727 w 105"/>
                            <a:gd name="T19" fmla="*/ 586635 h 89"/>
                            <a:gd name="T20" fmla="*/ 652727 w 105"/>
                            <a:gd name="T21" fmla="*/ 586635 h 89"/>
                            <a:gd name="T22" fmla="*/ 659320 w 105"/>
                            <a:gd name="T23" fmla="*/ 573452 h 89"/>
                            <a:gd name="T24" fmla="*/ 659320 w 105"/>
                            <a:gd name="T25" fmla="*/ 573452 h 89"/>
                            <a:gd name="T26" fmla="*/ 659320 w 105"/>
                            <a:gd name="T27" fmla="*/ 573452 h 89"/>
                            <a:gd name="T28" fmla="*/ 659320 w 105"/>
                            <a:gd name="T29" fmla="*/ 547087 h 89"/>
                            <a:gd name="T30" fmla="*/ 646134 w 105"/>
                            <a:gd name="T31" fmla="*/ 540495 h 89"/>
                            <a:gd name="T32" fmla="*/ 659320 w 105"/>
                            <a:gd name="T33" fmla="*/ 547087 h 89"/>
                            <a:gd name="T34" fmla="*/ 659320 w 105"/>
                            <a:gd name="T35" fmla="*/ 547087 h 89"/>
                            <a:gd name="T36" fmla="*/ 665913 w 105"/>
                            <a:gd name="T37" fmla="*/ 520721 h 89"/>
                            <a:gd name="T38" fmla="*/ 665913 w 105"/>
                            <a:gd name="T39" fmla="*/ 520721 h 89"/>
                            <a:gd name="T40" fmla="*/ 652727 w 105"/>
                            <a:gd name="T41" fmla="*/ 520721 h 89"/>
                            <a:gd name="T42" fmla="*/ 665913 w 105"/>
                            <a:gd name="T43" fmla="*/ 520721 h 89"/>
                            <a:gd name="T44" fmla="*/ 665913 w 105"/>
                            <a:gd name="T45" fmla="*/ 520721 h 89"/>
                            <a:gd name="T46" fmla="*/ 665913 w 105"/>
                            <a:gd name="T47" fmla="*/ 514130 h 89"/>
                            <a:gd name="T48" fmla="*/ 665913 w 105"/>
                            <a:gd name="T49" fmla="*/ 514130 h 89"/>
                            <a:gd name="T50" fmla="*/ 646134 w 105"/>
                            <a:gd name="T51" fmla="*/ 514130 h 89"/>
                            <a:gd name="T52" fmla="*/ 646134 w 105"/>
                            <a:gd name="T53" fmla="*/ 520721 h 89"/>
                            <a:gd name="T54" fmla="*/ 547236 w 105"/>
                            <a:gd name="T55" fmla="*/ 461398 h 89"/>
                            <a:gd name="T56" fmla="*/ 553829 w 105"/>
                            <a:gd name="T57" fmla="*/ 481173 h 89"/>
                            <a:gd name="T58" fmla="*/ 501083 w 105"/>
                            <a:gd name="T59" fmla="*/ 454807 h 89"/>
                            <a:gd name="T60" fmla="*/ 501083 w 105"/>
                            <a:gd name="T61" fmla="*/ 487764 h 89"/>
                            <a:gd name="T62" fmla="*/ 138457 w 105"/>
                            <a:gd name="T63" fmla="*/ 230699 h 89"/>
                            <a:gd name="T64" fmla="*/ 316474 w 105"/>
                            <a:gd name="T65" fmla="*/ 0 h 89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105" h="89">
                              <a:moveTo>
                                <a:pt x="97" y="69"/>
                              </a:moveTo>
                              <a:cubicBezTo>
                                <a:pt x="97" y="72"/>
                                <a:pt x="97" y="75"/>
                                <a:pt x="98" y="78"/>
                              </a:cubicBezTo>
                              <a:cubicBezTo>
                                <a:pt x="99" y="78"/>
                                <a:pt x="101" y="78"/>
                                <a:pt x="104" y="79"/>
                              </a:cubicBezTo>
                              <a:cubicBezTo>
                                <a:pt x="104" y="78"/>
                                <a:pt x="104" y="78"/>
                                <a:pt x="104" y="77"/>
                              </a:cubicBezTo>
                              <a:cubicBezTo>
                                <a:pt x="105" y="77"/>
                                <a:pt x="105" y="76"/>
                                <a:pt x="105" y="75"/>
                              </a:cubicBezTo>
                              <a:cubicBezTo>
                                <a:pt x="103" y="73"/>
                                <a:pt x="100" y="71"/>
                                <a:pt x="97" y="69"/>
                              </a:cubicBezTo>
                              <a:moveTo>
                                <a:pt x="48" y="0"/>
                              </a:moveTo>
                              <a:cubicBezTo>
                                <a:pt x="29" y="8"/>
                                <a:pt x="0" y="23"/>
                                <a:pt x="25" y="51"/>
                              </a:cubicBezTo>
                              <a:cubicBezTo>
                                <a:pt x="41" y="69"/>
                                <a:pt x="70" y="79"/>
                                <a:pt x="92" y="87"/>
                              </a:cubicBezTo>
                              <a:cubicBezTo>
                                <a:pt x="95" y="88"/>
                                <a:pt x="97" y="88"/>
                                <a:pt x="99" y="89"/>
                              </a:cubicBezTo>
                              <a:cubicBezTo>
                                <a:pt x="99" y="89"/>
                                <a:pt x="99" y="89"/>
                                <a:pt x="99" y="89"/>
                              </a:cubicBezTo>
                              <a:cubicBezTo>
                                <a:pt x="100" y="87"/>
                                <a:pt x="100" y="87"/>
                                <a:pt x="100" y="87"/>
                              </a:cubicBezTo>
                              <a:cubicBezTo>
                                <a:pt x="100" y="87"/>
                                <a:pt x="100" y="87"/>
                                <a:pt x="100" y="87"/>
                              </a:cubicBezTo>
                              <a:cubicBezTo>
                                <a:pt x="100" y="87"/>
                                <a:pt x="100" y="87"/>
                                <a:pt x="100" y="87"/>
                              </a:cubicBezTo>
                              <a:cubicBezTo>
                                <a:pt x="100" y="83"/>
                                <a:pt x="100" y="83"/>
                                <a:pt x="100" y="83"/>
                              </a:cubicBezTo>
                              <a:cubicBezTo>
                                <a:pt x="99" y="83"/>
                                <a:pt x="98" y="82"/>
                                <a:pt x="98" y="82"/>
                              </a:cubicBezTo>
                              <a:cubicBezTo>
                                <a:pt x="98" y="82"/>
                                <a:pt x="99" y="83"/>
                                <a:pt x="100" y="83"/>
                              </a:cubicBezTo>
                              <a:cubicBezTo>
                                <a:pt x="100" y="83"/>
                                <a:pt x="100" y="83"/>
                                <a:pt x="100" y="83"/>
                              </a:cubicBezTo>
                              <a:cubicBezTo>
                                <a:pt x="101" y="79"/>
                                <a:pt x="101" y="79"/>
                                <a:pt x="101" y="79"/>
                              </a:cubicBezTo>
                              <a:cubicBezTo>
                                <a:pt x="101" y="79"/>
                                <a:pt x="101" y="79"/>
                                <a:pt x="101" y="79"/>
                              </a:cubicBezTo>
                              <a:cubicBezTo>
                                <a:pt x="100" y="79"/>
                                <a:pt x="99" y="79"/>
                                <a:pt x="99" y="79"/>
                              </a:cubicBezTo>
                              <a:cubicBezTo>
                                <a:pt x="99" y="79"/>
                                <a:pt x="100" y="79"/>
                                <a:pt x="101" y="79"/>
                              </a:cubicBezTo>
                              <a:cubicBezTo>
                                <a:pt x="101" y="79"/>
                                <a:pt x="101" y="79"/>
                                <a:pt x="101" y="79"/>
                              </a:cubicBezTo>
                              <a:cubicBezTo>
                                <a:pt x="101" y="78"/>
                                <a:pt x="101" y="78"/>
                                <a:pt x="101" y="78"/>
                              </a:cubicBezTo>
                              <a:cubicBezTo>
                                <a:pt x="101" y="78"/>
                                <a:pt x="101" y="78"/>
                                <a:pt x="101" y="78"/>
                              </a:cubicBezTo>
                              <a:cubicBezTo>
                                <a:pt x="99" y="78"/>
                                <a:pt x="98" y="78"/>
                                <a:pt x="98" y="78"/>
                              </a:cubicBezTo>
                              <a:cubicBezTo>
                                <a:pt x="98" y="78"/>
                                <a:pt x="98" y="78"/>
                                <a:pt x="98" y="79"/>
                              </a:cubicBezTo>
                              <a:cubicBezTo>
                                <a:pt x="93" y="77"/>
                                <a:pt x="87" y="73"/>
                                <a:pt x="83" y="70"/>
                              </a:cubicBezTo>
                              <a:cubicBezTo>
                                <a:pt x="83" y="71"/>
                                <a:pt x="84" y="72"/>
                                <a:pt x="84" y="73"/>
                              </a:cubicBezTo>
                              <a:cubicBezTo>
                                <a:pt x="82" y="72"/>
                                <a:pt x="78" y="70"/>
                                <a:pt x="76" y="69"/>
                              </a:cubicBezTo>
                              <a:cubicBezTo>
                                <a:pt x="77" y="71"/>
                                <a:pt x="76" y="72"/>
                                <a:pt x="76" y="74"/>
                              </a:cubicBezTo>
                              <a:cubicBezTo>
                                <a:pt x="58" y="68"/>
                                <a:pt x="27" y="51"/>
                                <a:pt x="21" y="35"/>
                              </a:cubicBezTo>
                              <a:cubicBezTo>
                                <a:pt x="13" y="13"/>
                                <a:pt x="41" y="13"/>
                                <a:pt x="48" y="0"/>
                              </a:cubicBezTo>
                            </a:path>
                          </a:pathLst>
                        </a:custGeom>
                        <a:solidFill>
                          <a:srgbClr val="3B8DE9"/>
                        </a:solidFill>
                        <a:ln w="9525">
                          <a:noFill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82" o:spid="_x0000_s1026" o:spt="100" style="position:absolute;left:0pt;margin-left:343.05pt;margin-top:670.85pt;height:5.5pt;width:6.5pt;z-index:251774976;mso-width-relative:page;mso-height-relative:page;" fillcolor="#3B8DE9" filled="t" stroked="f" coordsize="105,89" o:gfxdata="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" path="m97,69c97,72,97,75,98,78c99,78,101,78,104,79c104,78,104,78,104,77c105,77,105,76,105,75c103,73,100,71,97,69m48,0c29,8,0,23,25,51c41,69,70,79,92,87c95,88,97,88,99,89c99,89,99,89,99,89c100,87,100,87,100,87c100,87,100,87,100,87c100,87,100,87,100,87c100,83,100,83,100,83c99,83,98,82,98,82c98,82,99,83,100,83c100,83,100,83,100,83c101,79,101,79,101,79c101,79,101,79,101,79c100,79,99,79,99,79c99,79,100,79,101,79c101,79,101,79,101,79c101,78,101,78,101,78c101,78,101,78,101,78c99,78,98,78,98,78c98,78,98,78,98,79c93,77,87,73,83,70c83,71,84,72,84,73c82,72,78,70,76,69c77,71,76,72,76,74c58,68,27,51,21,35c13,13,41,13,48,0e">
                <v:path o:connectlocs="503153526,357253453;508341309,403852003;539464069,409029270;539464069,398673950;544651065,388318629;503153526,357253453;248983658,0;129678825,264057139;477217761,450449767;513528304,460805088;513528304,460805088;518715300,450449767;518715300,450449767;518715300,450449767;518715300,429739912;508341309,424561858;518715300,429739912;518715300,429739912;523902296,409029270;523902296,409029270;513528304,409029270;523902296,409029270;523902296,409029270;523902296,403852003;523902296,403852003;508341309,403852003;508341309,409029270;430534014,362430721;435721009,377964094;394223471,357253453;394223471,383141362;108930055,181215360;248983658,0" o:connectangles="0,0,0,0,0,0,0,0,0,0,0,0,0,0,0,0,0,0,0,0,0,0,0,0,0,0,0,0,0,0,0,0,0"/>
                <v:fill on="t" focussize="0,0"/>
                <v:stroke on="f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8693150</wp:posOffset>
                </wp:positionV>
                <wp:extent cx="168910" cy="97155"/>
                <wp:effectExtent l="0" t="0" r="2540" b="0"/>
                <wp:wrapNone/>
                <wp:docPr id="555" name="任意多边形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9004" cy="97192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808038" h="465148">
                              <a:moveTo>
                                <a:pt x="472836" y="449620"/>
                              </a:moveTo>
                              <a:lnTo>
                                <a:pt x="473086" y="450141"/>
                              </a:lnTo>
                              <a:cubicBezTo>
                                <a:pt x="475733" y="455968"/>
                                <a:pt x="478321" y="461382"/>
                                <a:pt x="481144" y="465148"/>
                              </a:cubicBezTo>
                              <a:cubicBezTo>
                                <a:pt x="473616" y="461382"/>
                                <a:pt x="473616" y="457615"/>
                                <a:pt x="469852" y="450083"/>
                              </a:cubicBezTo>
                              <a:lnTo>
                                <a:pt x="472836" y="449620"/>
                              </a:lnTo>
                              <a:close/>
                              <a:moveTo>
                                <a:pt x="623888" y="300047"/>
                              </a:moveTo>
                              <a:lnTo>
                                <a:pt x="590551" y="314335"/>
                              </a:lnTo>
                              <a:lnTo>
                                <a:pt x="544513" y="322272"/>
                              </a:lnTo>
                              <a:lnTo>
                                <a:pt x="623888" y="300047"/>
                              </a:lnTo>
                              <a:close/>
                              <a:moveTo>
                                <a:pt x="554931" y="279658"/>
                              </a:moveTo>
                              <a:cubicBezTo>
                                <a:pt x="562570" y="278617"/>
                                <a:pt x="570442" y="278617"/>
                                <a:pt x="577850" y="280469"/>
                              </a:cubicBezTo>
                              <a:cubicBezTo>
                                <a:pt x="511175" y="295285"/>
                                <a:pt x="511175" y="295285"/>
                                <a:pt x="511175" y="295285"/>
                              </a:cubicBezTo>
                              <a:cubicBezTo>
                                <a:pt x="511175" y="295285"/>
                                <a:pt x="532011" y="282784"/>
                                <a:pt x="554931" y="279658"/>
                              </a:cubicBezTo>
                              <a:close/>
                              <a:moveTo>
                                <a:pt x="804863" y="273060"/>
                              </a:moveTo>
                              <a:cubicBezTo>
                                <a:pt x="748401" y="310725"/>
                                <a:pt x="684410" y="333323"/>
                                <a:pt x="627947" y="370987"/>
                              </a:cubicBezTo>
                              <a:cubicBezTo>
                                <a:pt x="594069" y="393586"/>
                                <a:pt x="553840" y="428896"/>
                                <a:pt x="512022" y="443550"/>
                              </a:cubicBezTo>
                              <a:lnTo>
                                <a:pt x="472836" y="449620"/>
                              </a:lnTo>
                              <a:lnTo>
                                <a:pt x="464676" y="432663"/>
                              </a:lnTo>
                              <a:cubicBezTo>
                                <a:pt x="458559" y="421834"/>
                                <a:pt x="451031" y="414302"/>
                                <a:pt x="439738" y="419951"/>
                              </a:cubicBezTo>
                              <a:cubicBezTo>
                                <a:pt x="443502" y="416185"/>
                                <a:pt x="447266" y="416185"/>
                                <a:pt x="454795" y="416185"/>
                              </a:cubicBezTo>
                              <a:lnTo>
                                <a:pt x="503729" y="401119"/>
                              </a:lnTo>
                              <a:cubicBezTo>
                                <a:pt x="601598" y="355922"/>
                                <a:pt x="703230" y="310725"/>
                                <a:pt x="804863" y="273060"/>
                              </a:cubicBezTo>
                              <a:close/>
                              <a:moveTo>
                                <a:pt x="500063" y="198447"/>
                              </a:moveTo>
                              <a:cubicBezTo>
                                <a:pt x="500063" y="198447"/>
                                <a:pt x="477504" y="209758"/>
                                <a:pt x="469984" y="213528"/>
                              </a:cubicBezTo>
                              <a:cubicBezTo>
                                <a:pt x="469984" y="213528"/>
                                <a:pt x="469984" y="213528"/>
                                <a:pt x="454945" y="217299"/>
                              </a:cubicBezTo>
                              <a:cubicBezTo>
                                <a:pt x="454945" y="217299"/>
                                <a:pt x="454945" y="217299"/>
                                <a:pt x="436145" y="221069"/>
                              </a:cubicBezTo>
                              <a:cubicBezTo>
                                <a:pt x="436145" y="221069"/>
                                <a:pt x="436145" y="221069"/>
                                <a:pt x="421106" y="221069"/>
                              </a:cubicBezTo>
                              <a:cubicBezTo>
                                <a:pt x="421106" y="221069"/>
                                <a:pt x="421106" y="221069"/>
                                <a:pt x="406066" y="224839"/>
                              </a:cubicBezTo>
                              <a:cubicBezTo>
                                <a:pt x="406066" y="224839"/>
                                <a:pt x="406066" y="224839"/>
                                <a:pt x="379747" y="232380"/>
                              </a:cubicBezTo>
                              <a:cubicBezTo>
                                <a:pt x="379747" y="232380"/>
                                <a:pt x="379747" y="232380"/>
                                <a:pt x="338388" y="239921"/>
                              </a:cubicBezTo>
                              <a:cubicBezTo>
                                <a:pt x="338388" y="239921"/>
                                <a:pt x="338388" y="239921"/>
                                <a:pt x="319589" y="243691"/>
                              </a:cubicBezTo>
                              <a:cubicBezTo>
                                <a:pt x="319589" y="243691"/>
                                <a:pt x="270711" y="251231"/>
                                <a:pt x="259431" y="255002"/>
                              </a:cubicBezTo>
                              <a:cubicBezTo>
                                <a:pt x="251911" y="258772"/>
                                <a:pt x="244392" y="255002"/>
                                <a:pt x="244392" y="255002"/>
                              </a:cubicBezTo>
                              <a:cubicBezTo>
                                <a:pt x="244392" y="255002"/>
                                <a:pt x="229352" y="251231"/>
                                <a:pt x="225592" y="255002"/>
                              </a:cubicBezTo>
                              <a:cubicBezTo>
                                <a:pt x="221832" y="255002"/>
                                <a:pt x="214313" y="255002"/>
                                <a:pt x="206793" y="258772"/>
                              </a:cubicBezTo>
                              <a:cubicBezTo>
                                <a:pt x="199273" y="258772"/>
                                <a:pt x="187993" y="258772"/>
                                <a:pt x="180474" y="262542"/>
                              </a:cubicBezTo>
                              <a:cubicBezTo>
                                <a:pt x="169194" y="266313"/>
                                <a:pt x="146635" y="266313"/>
                                <a:pt x="146635" y="266313"/>
                              </a:cubicBezTo>
                              <a:cubicBezTo>
                                <a:pt x="146635" y="266313"/>
                                <a:pt x="146635" y="266313"/>
                                <a:pt x="120316" y="270083"/>
                              </a:cubicBezTo>
                              <a:cubicBezTo>
                                <a:pt x="120316" y="270083"/>
                                <a:pt x="45118" y="285165"/>
                                <a:pt x="41358" y="285165"/>
                              </a:cubicBezTo>
                              <a:cubicBezTo>
                                <a:pt x="33839" y="288935"/>
                                <a:pt x="26319" y="288935"/>
                                <a:pt x="26319" y="288935"/>
                              </a:cubicBezTo>
                              <a:cubicBezTo>
                                <a:pt x="26319" y="288935"/>
                                <a:pt x="18799" y="288935"/>
                                <a:pt x="11279" y="288935"/>
                              </a:cubicBezTo>
                              <a:cubicBezTo>
                                <a:pt x="11279" y="288935"/>
                                <a:pt x="11279" y="288935"/>
                                <a:pt x="0" y="288935"/>
                              </a:cubicBezTo>
                              <a:cubicBezTo>
                                <a:pt x="0" y="288935"/>
                                <a:pt x="0" y="288935"/>
                                <a:pt x="15039" y="277624"/>
                              </a:cubicBezTo>
                              <a:cubicBezTo>
                                <a:pt x="18799" y="270083"/>
                                <a:pt x="37599" y="281395"/>
                                <a:pt x="37599" y="281395"/>
                              </a:cubicBezTo>
                              <a:cubicBezTo>
                                <a:pt x="37599" y="281395"/>
                                <a:pt x="37599" y="281395"/>
                                <a:pt x="116556" y="266313"/>
                              </a:cubicBezTo>
                              <a:cubicBezTo>
                                <a:pt x="116556" y="266313"/>
                                <a:pt x="116556" y="266313"/>
                                <a:pt x="244392" y="243691"/>
                              </a:cubicBezTo>
                              <a:cubicBezTo>
                                <a:pt x="244392" y="243691"/>
                                <a:pt x="244392" y="243691"/>
                                <a:pt x="297030" y="243691"/>
                              </a:cubicBezTo>
                              <a:cubicBezTo>
                                <a:pt x="297030" y="243691"/>
                                <a:pt x="297030" y="243691"/>
                                <a:pt x="327109" y="239921"/>
                              </a:cubicBezTo>
                              <a:cubicBezTo>
                                <a:pt x="327109" y="239921"/>
                                <a:pt x="327109" y="239921"/>
                                <a:pt x="372227" y="221069"/>
                              </a:cubicBezTo>
                              <a:cubicBezTo>
                                <a:pt x="372227" y="221069"/>
                                <a:pt x="372227" y="221069"/>
                                <a:pt x="402306" y="209758"/>
                              </a:cubicBezTo>
                              <a:cubicBezTo>
                                <a:pt x="402306" y="209758"/>
                                <a:pt x="402306" y="209758"/>
                                <a:pt x="436145" y="205988"/>
                              </a:cubicBezTo>
                              <a:cubicBezTo>
                                <a:pt x="436145" y="205988"/>
                                <a:pt x="436145" y="205988"/>
                                <a:pt x="500063" y="198447"/>
                              </a:cubicBezTo>
                              <a:close/>
                              <a:moveTo>
                                <a:pt x="673100" y="176222"/>
                              </a:moveTo>
                              <a:cubicBezTo>
                                <a:pt x="673100" y="176222"/>
                                <a:pt x="673100" y="176222"/>
                                <a:pt x="638810" y="183631"/>
                              </a:cubicBezTo>
                              <a:cubicBezTo>
                                <a:pt x="638810" y="183631"/>
                                <a:pt x="638810" y="183631"/>
                                <a:pt x="619760" y="187335"/>
                              </a:cubicBezTo>
                              <a:cubicBezTo>
                                <a:pt x="619760" y="187335"/>
                                <a:pt x="596900" y="187335"/>
                                <a:pt x="600710" y="179926"/>
                              </a:cubicBezTo>
                              <a:lnTo>
                                <a:pt x="673100" y="176222"/>
                              </a:lnTo>
                              <a:close/>
                              <a:moveTo>
                                <a:pt x="762454" y="127010"/>
                              </a:moveTo>
                              <a:cubicBezTo>
                                <a:pt x="770165" y="127010"/>
                                <a:pt x="777876" y="134418"/>
                                <a:pt x="777876" y="134418"/>
                              </a:cubicBezTo>
                              <a:cubicBezTo>
                                <a:pt x="777876" y="134418"/>
                                <a:pt x="754744" y="149235"/>
                                <a:pt x="750888" y="134418"/>
                              </a:cubicBezTo>
                              <a:cubicBezTo>
                                <a:pt x="762454" y="127010"/>
                                <a:pt x="762454" y="127010"/>
                                <a:pt x="762454" y="127010"/>
                              </a:cubicBezTo>
                              <a:close/>
                              <a:moveTo>
                                <a:pt x="327437" y="113979"/>
                              </a:moveTo>
                              <a:cubicBezTo>
                                <a:pt x="341548" y="114442"/>
                                <a:pt x="356600" y="117220"/>
                                <a:pt x="360363" y="126481"/>
                              </a:cubicBezTo>
                              <a:cubicBezTo>
                                <a:pt x="288867" y="130185"/>
                                <a:pt x="288867" y="130185"/>
                                <a:pt x="288867" y="130185"/>
                              </a:cubicBezTo>
                              <a:cubicBezTo>
                                <a:pt x="288867" y="130185"/>
                                <a:pt x="270052" y="141298"/>
                                <a:pt x="262526" y="130185"/>
                              </a:cubicBezTo>
                              <a:cubicBezTo>
                                <a:pt x="262526" y="130185"/>
                                <a:pt x="258763" y="115368"/>
                                <a:pt x="273815" y="119073"/>
                              </a:cubicBezTo>
                              <a:cubicBezTo>
                                <a:pt x="300155" y="115368"/>
                                <a:pt x="300155" y="115368"/>
                                <a:pt x="300155" y="115368"/>
                              </a:cubicBezTo>
                              <a:cubicBezTo>
                                <a:pt x="300155" y="115368"/>
                                <a:pt x="313326" y="113516"/>
                                <a:pt x="327437" y="113979"/>
                              </a:cubicBezTo>
                              <a:close/>
                              <a:moveTo>
                                <a:pt x="782109" y="65732"/>
                              </a:moveTo>
                              <a:cubicBezTo>
                                <a:pt x="785813" y="61922"/>
                                <a:pt x="808038" y="69542"/>
                                <a:pt x="808038" y="69542"/>
                              </a:cubicBezTo>
                              <a:lnTo>
                                <a:pt x="789517" y="80972"/>
                              </a:lnTo>
                              <a:cubicBezTo>
                                <a:pt x="789517" y="80972"/>
                                <a:pt x="789517" y="80972"/>
                                <a:pt x="778404" y="80972"/>
                              </a:cubicBezTo>
                              <a:cubicBezTo>
                                <a:pt x="778404" y="80972"/>
                                <a:pt x="774700" y="69542"/>
                                <a:pt x="782109" y="65732"/>
                              </a:cubicBezTo>
                              <a:close/>
                              <a:moveTo>
                                <a:pt x="508496" y="535"/>
                              </a:moveTo>
                              <a:cubicBezTo>
                                <a:pt x="514152" y="-901"/>
                                <a:pt x="521692" y="57"/>
                                <a:pt x="529233" y="9628"/>
                              </a:cubicBezTo>
                              <a:cubicBezTo>
                                <a:pt x="566936" y="13457"/>
                                <a:pt x="566936" y="13457"/>
                                <a:pt x="566936" y="13457"/>
                              </a:cubicBezTo>
                              <a:cubicBezTo>
                                <a:pt x="619721" y="24943"/>
                                <a:pt x="619721" y="24943"/>
                                <a:pt x="619721" y="24943"/>
                              </a:cubicBezTo>
                              <a:cubicBezTo>
                                <a:pt x="661194" y="40258"/>
                                <a:pt x="661194" y="40258"/>
                                <a:pt x="661194" y="40258"/>
                              </a:cubicBezTo>
                              <a:lnTo>
                                <a:pt x="706438" y="40258"/>
                              </a:lnTo>
                              <a:cubicBezTo>
                                <a:pt x="706438" y="40258"/>
                                <a:pt x="683816" y="55573"/>
                                <a:pt x="661194" y="47915"/>
                              </a:cubicBezTo>
                              <a:cubicBezTo>
                                <a:pt x="631032" y="36429"/>
                                <a:pt x="631032" y="36429"/>
                                <a:pt x="631032" y="36429"/>
                              </a:cubicBezTo>
                              <a:cubicBezTo>
                                <a:pt x="585788" y="24943"/>
                                <a:pt x="585788" y="24943"/>
                                <a:pt x="585788" y="24943"/>
                              </a:cubicBezTo>
                              <a:cubicBezTo>
                                <a:pt x="540544" y="21115"/>
                                <a:pt x="540544" y="21115"/>
                                <a:pt x="540544" y="21115"/>
                              </a:cubicBezTo>
                              <a:cubicBezTo>
                                <a:pt x="540544" y="21115"/>
                                <a:pt x="495300" y="24943"/>
                                <a:pt x="499070" y="5800"/>
                              </a:cubicBezTo>
                              <a:cubicBezTo>
                                <a:pt x="499070" y="5800"/>
                                <a:pt x="502841" y="1971"/>
                                <a:pt x="508496" y="53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B8DE9"/>
                        </a:solidFill>
                        <a:ln w="9525">
                          <a:noFill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333.75pt;margin-top:684.5pt;height:7.65pt;width:13.3pt;z-index:251777024;mso-width-relative:page;mso-height-relative:page;" fillcolor="#3B8DE9" filled="t" stroked="f" coordsize="808038,465148" o:gfxdata="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" path="m472836,449620l473086,450141c475733,455968,478321,461382,481144,465148c473616,461382,473616,457615,469852,450083l472836,449620xm623888,300047l590551,314335,544513,322272,623888,300047xm554931,279658c562570,278617,570442,278617,577850,280469c511175,295285,511175,295285,511175,295285c511175,295285,532011,282784,554931,279658xm804863,273060c748401,310725,684410,333323,627947,370987c594069,393586,553840,428896,512022,443550l472836,449620,464676,432663c458559,421834,451031,414302,439738,419951c443502,416185,447266,416185,454795,416185l503729,401119c601598,355922,703230,310725,804863,273060xm500063,198447c500063,198447,477504,209758,469984,213528c469984,213528,469984,213528,454945,217299c454945,217299,454945,217299,436145,221069c436145,221069,436145,221069,421106,221069c421106,221069,421106,221069,406066,224839c406066,224839,406066,224839,379747,232380c379747,232380,379747,232380,338388,239921c338388,239921,338388,239921,319589,243691c319589,243691,270711,251231,259431,255002c251911,258772,244392,255002,244392,255002c244392,255002,229352,251231,225592,255002c221832,255002,214313,255002,206793,258772c199273,258772,187993,258772,180474,262542c169194,266313,146635,266313,146635,266313c146635,266313,146635,266313,120316,270083c120316,270083,45118,285165,41358,285165c33839,288935,26319,288935,26319,288935c26319,288935,18799,288935,11279,288935c11279,288935,11279,288935,0,288935c0,288935,0,288935,15039,277624c18799,270083,37599,281395,37599,281395c37599,281395,37599,281395,116556,266313c116556,266313,116556,266313,244392,243691c244392,243691,244392,243691,297030,243691c297030,243691,297030,243691,327109,239921c327109,239921,327109,239921,372227,221069c372227,221069,372227,221069,402306,209758c402306,209758,402306,209758,436145,205988c436145,205988,436145,205988,500063,198447xm673100,176222c673100,176222,673100,176222,638810,183631c638810,183631,638810,183631,619760,187335c619760,187335,596900,187335,600710,179926l673100,176222xm762454,127010c770165,127010,777876,134418,777876,134418c777876,134418,754744,149235,750888,134418c762454,127010,762454,127010,762454,127010xm327437,113979c341548,114442,356600,117220,360363,126481c288867,130185,288867,130185,288867,130185c288867,130185,270052,141298,262526,130185c262526,130185,258763,115368,273815,119073c300155,115368,300155,115368,300155,115368c300155,115368,313326,113516,327437,113979xm782109,65732c785813,61922,808038,69542,808038,69542l789517,80972c789517,80972,789517,80972,778404,80972c778404,80972,774700,69542,782109,65732xm508496,535c514152,-901,521692,57,529233,9628c566936,13457,566936,13457,566936,13457c619721,24943,619721,24943,619721,24943c661194,40258,661194,40258,661194,40258l706438,40258c706438,40258,683816,55573,661194,47915c631032,36429,631032,36429,631032,36429c585788,24943,585788,24943,585788,24943c540544,21115,540544,21115,540544,21115c540544,21115,495300,24943,499070,5800c499070,5800,502841,1971,508496,535xe">
                <v:fill on="t" focussize="0,0"/>
                <v:stroke on="f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1771650</wp:posOffset>
                </wp:positionV>
                <wp:extent cx="567690" cy="616585"/>
                <wp:effectExtent l="0" t="0" r="4445" b="0"/>
                <wp:wrapNone/>
                <wp:docPr id="19" name="任意多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67610" cy="616585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4757024" h="5166475">
                              <a:moveTo>
                                <a:pt x="3800615" y="3920919"/>
                              </a:moveTo>
                              <a:cubicBezTo>
                                <a:pt x="3978552" y="3927407"/>
                                <a:pt x="3978552" y="3927407"/>
                                <a:pt x="3978552" y="3927407"/>
                              </a:cubicBezTo>
                              <a:cubicBezTo>
                                <a:pt x="3978552" y="3927407"/>
                                <a:pt x="3866518" y="3959843"/>
                                <a:pt x="3800615" y="3920919"/>
                              </a:cubicBezTo>
                              <a:close/>
                              <a:moveTo>
                                <a:pt x="3505907" y="3901458"/>
                              </a:moveTo>
                              <a:cubicBezTo>
                                <a:pt x="3505907" y="3901458"/>
                                <a:pt x="3578340" y="3908033"/>
                                <a:pt x="3598095" y="3914607"/>
                              </a:cubicBezTo>
                              <a:cubicBezTo>
                                <a:pt x="3598095" y="3914607"/>
                                <a:pt x="3598095" y="3914607"/>
                                <a:pt x="3644189" y="3927756"/>
                              </a:cubicBezTo>
                              <a:cubicBezTo>
                                <a:pt x="3644189" y="3927756"/>
                                <a:pt x="3644189" y="3927756"/>
                                <a:pt x="3683698" y="3947480"/>
                              </a:cubicBezTo>
                              <a:cubicBezTo>
                                <a:pt x="3683698" y="3947480"/>
                                <a:pt x="3683698" y="3947480"/>
                                <a:pt x="3716622" y="3973778"/>
                              </a:cubicBezTo>
                              <a:cubicBezTo>
                                <a:pt x="3716622" y="3973778"/>
                                <a:pt x="3716622" y="3973778"/>
                                <a:pt x="3756131" y="3986927"/>
                              </a:cubicBezTo>
                              <a:cubicBezTo>
                                <a:pt x="3756131" y="3986927"/>
                                <a:pt x="3756131" y="3986927"/>
                                <a:pt x="3828564" y="4006650"/>
                              </a:cubicBezTo>
                              <a:cubicBezTo>
                                <a:pt x="3828564" y="4006650"/>
                                <a:pt x="3828564" y="4006650"/>
                                <a:pt x="3933921" y="4052672"/>
                              </a:cubicBezTo>
                              <a:cubicBezTo>
                                <a:pt x="3933921" y="4052672"/>
                                <a:pt x="3933921" y="4052672"/>
                                <a:pt x="3980015" y="4065821"/>
                              </a:cubicBezTo>
                              <a:cubicBezTo>
                                <a:pt x="3980015" y="4065821"/>
                                <a:pt x="4105126" y="4131566"/>
                                <a:pt x="4124881" y="4138140"/>
                              </a:cubicBezTo>
                              <a:cubicBezTo>
                                <a:pt x="4151220" y="4144715"/>
                                <a:pt x="4157805" y="4164438"/>
                                <a:pt x="4157805" y="4164438"/>
                              </a:cubicBezTo>
                              <a:cubicBezTo>
                                <a:pt x="4157805" y="4164438"/>
                                <a:pt x="4190729" y="4184162"/>
                                <a:pt x="4203899" y="4190736"/>
                              </a:cubicBezTo>
                              <a:cubicBezTo>
                                <a:pt x="4217068" y="4197311"/>
                                <a:pt x="4236823" y="4203886"/>
                                <a:pt x="4256577" y="4210460"/>
                              </a:cubicBezTo>
                              <a:cubicBezTo>
                                <a:pt x="4276332" y="4223609"/>
                                <a:pt x="4296086" y="4236758"/>
                                <a:pt x="4315841" y="4243333"/>
                              </a:cubicBezTo>
                              <a:cubicBezTo>
                                <a:pt x="4342180" y="4249907"/>
                                <a:pt x="4401444" y="4276205"/>
                                <a:pt x="4401444" y="4276205"/>
                              </a:cubicBezTo>
                              <a:cubicBezTo>
                                <a:pt x="4401444" y="4276205"/>
                                <a:pt x="4401444" y="4276205"/>
                                <a:pt x="4467292" y="4309078"/>
                              </a:cubicBezTo>
                              <a:cubicBezTo>
                                <a:pt x="4467292" y="4309078"/>
                                <a:pt x="4658252" y="4394546"/>
                                <a:pt x="4671421" y="4394546"/>
                              </a:cubicBezTo>
                              <a:cubicBezTo>
                                <a:pt x="4684591" y="4394546"/>
                                <a:pt x="4704346" y="4414270"/>
                                <a:pt x="4704346" y="4414270"/>
                              </a:cubicBezTo>
                              <a:cubicBezTo>
                                <a:pt x="4704346" y="4414270"/>
                                <a:pt x="4717515" y="4420844"/>
                                <a:pt x="4737270" y="4433993"/>
                              </a:cubicBezTo>
                              <a:cubicBezTo>
                                <a:pt x="4737270" y="4433993"/>
                                <a:pt x="4737270" y="4433993"/>
                                <a:pt x="4757024" y="4453717"/>
                              </a:cubicBezTo>
                              <a:cubicBezTo>
                                <a:pt x="4757024" y="4453717"/>
                                <a:pt x="4757024" y="4453717"/>
                                <a:pt x="4717515" y="4453717"/>
                              </a:cubicBezTo>
                              <a:cubicBezTo>
                                <a:pt x="4691176" y="4460291"/>
                                <a:pt x="4664837" y="4414270"/>
                                <a:pt x="4664837" y="4414270"/>
                              </a:cubicBezTo>
                              <a:cubicBezTo>
                                <a:pt x="4664837" y="4414270"/>
                                <a:pt x="4664837" y="4414270"/>
                                <a:pt x="4467292" y="4328801"/>
                              </a:cubicBezTo>
                              <a:cubicBezTo>
                                <a:pt x="4467292" y="4328801"/>
                                <a:pt x="4467292" y="4328801"/>
                                <a:pt x="4151220" y="4190736"/>
                              </a:cubicBezTo>
                              <a:cubicBezTo>
                                <a:pt x="4151220" y="4190736"/>
                                <a:pt x="4151220" y="4190736"/>
                                <a:pt x="4032693" y="4105268"/>
                              </a:cubicBezTo>
                              <a:cubicBezTo>
                                <a:pt x="4032693" y="4105268"/>
                                <a:pt x="4032693" y="4105268"/>
                                <a:pt x="3953675" y="4072395"/>
                              </a:cubicBezTo>
                              <a:cubicBezTo>
                                <a:pt x="3953675" y="4072395"/>
                                <a:pt x="3953675" y="4072395"/>
                                <a:pt x="3828564" y="4046097"/>
                              </a:cubicBezTo>
                              <a:cubicBezTo>
                                <a:pt x="3828564" y="4046097"/>
                                <a:pt x="3828564" y="4046097"/>
                                <a:pt x="3742961" y="4026374"/>
                              </a:cubicBezTo>
                              <a:cubicBezTo>
                                <a:pt x="3742961" y="4026374"/>
                                <a:pt x="3742961" y="4026374"/>
                                <a:pt x="3657358" y="3980352"/>
                              </a:cubicBezTo>
                              <a:cubicBezTo>
                                <a:pt x="3657358" y="3980352"/>
                                <a:pt x="3657358" y="3980352"/>
                                <a:pt x="3505907" y="3901458"/>
                              </a:cubicBezTo>
                              <a:close/>
                              <a:moveTo>
                                <a:pt x="3795055" y="3815269"/>
                              </a:moveTo>
                              <a:lnTo>
                                <a:pt x="3920167" y="3840292"/>
                              </a:lnTo>
                              <a:lnTo>
                                <a:pt x="3697746" y="3829170"/>
                              </a:lnTo>
                              <a:lnTo>
                                <a:pt x="3795055" y="3815269"/>
                              </a:lnTo>
                              <a:close/>
                              <a:moveTo>
                                <a:pt x="4425720" y="1620817"/>
                              </a:moveTo>
                              <a:cubicBezTo>
                                <a:pt x="4481777" y="1618505"/>
                                <a:pt x="4548787" y="1627756"/>
                                <a:pt x="4507550" y="1693542"/>
                              </a:cubicBezTo>
                              <a:cubicBezTo>
                                <a:pt x="4349199" y="1746171"/>
                                <a:pt x="4349199" y="1746171"/>
                                <a:pt x="4349199" y="1746171"/>
                              </a:cubicBezTo>
                              <a:cubicBezTo>
                                <a:pt x="4250230" y="1746171"/>
                                <a:pt x="4250230" y="1746171"/>
                                <a:pt x="4250230" y="1746171"/>
                              </a:cubicBezTo>
                              <a:cubicBezTo>
                                <a:pt x="3973117" y="1864587"/>
                                <a:pt x="3973117" y="1864587"/>
                                <a:pt x="3973117" y="1864587"/>
                              </a:cubicBezTo>
                              <a:lnTo>
                                <a:pt x="3247344" y="2055367"/>
                              </a:lnTo>
                              <a:cubicBezTo>
                                <a:pt x="3379303" y="2015895"/>
                                <a:pt x="3379303" y="2015895"/>
                                <a:pt x="3379303" y="2015895"/>
                              </a:cubicBezTo>
                              <a:cubicBezTo>
                                <a:pt x="3913736" y="1838272"/>
                                <a:pt x="3913736" y="1838272"/>
                                <a:pt x="3913736" y="1838272"/>
                              </a:cubicBezTo>
                              <a:cubicBezTo>
                                <a:pt x="4091880" y="1759329"/>
                                <a:pt x="4091880" y="1759329"/>
                                <a:pt x="4091880" y="1759329"/>
                              </a:cubicBezTo>
                              <a:cubicBezTo>
                                <a:pt x="4091880" y="1759329"/>
                                <a:pt x="4303014" y="1634335"/>
                                <a:pt x="4362395" y="1627756"/>
                              </a:cubicBezTo>
                              <a:cubicBezTo>
                                <a:pt x="4362395" y="1627756"/>
                                <a:pt x="4392086" y="1622205"/>
                                <a:pt x="4425720" y="1620817"/>
                              </a:cubicBezTo>
                              <a:close/>
                              <a:moveTo>
                                <a:pt x="2833481" y="1554921"/>
                              </a:moveTo>
                              <a:cubicBezTo>
                                <a:pt x="2833481" y="1554921"/>
                                <a:pt x="2846986" y="1568425"/>
                                <a:pt x="2840234" y="1581930"/>
                              </a:cubicBezTo>
                              <a:cubicBezTo>
                                <a:pt x="2826729" y="1595434"/>
                                <a:pt x="2799721" y="1602186"/>
                                <a:pt x="2799721" y="1602186"/>
                              </a:cubicBezTo>
                              <a:lnTo>
                                <a:pt x="2813225" y="1568425"/>
                              </a:lnTo>
                              <a:cubicBezTo>
                                <a:pt x="2813225" y="1568425"/>
                                <a:pt x="2813225" y="1568425"/>
                                <a:pt x="2833481" y="1554921"/>
                              </a:cubicBezTo>
                              <a:close/>
                              <a:moveTo>
                                <a:pt x="1461755" y="1526595"/>
                              </a:moveTo>
                              <a:lnTo>
                                <a:pt x="1461715" y="1526922"/>
                              </a:lnTo>
                              <a:lnTo>
                                <a:pt x="1461549" y="1527110"/>
                              </a:lnTo>
                              <a:cubicBezTo>
                                <a:pt x="1453516" y="1537303"/>
                                <a:pt x="1446924" y="1547187"/>
                                <a:pt x="1443628" y="1555424"/>
                              </a:cubicBezTo>
                              <a:cubicBezTo>
                                <a:pt x="1437036" y="1568603"/>
                                <a:pt x="1443628" y="1555424"/>
                                <a:pt x="1450219" y="1542245"/>
                              </a:cubicBezTo>
                              <a:cubicBezTo>
                                <a:pt x="1453515" y="1532361"/>
                                <a:pt x="1460107" y="1522477"/>
                                <a:pt x="1461755" y="1526595"/>
                              </a:cubicBezTo>
                              <a:close/>
                              <a:moveTo>
                                <a:pt x="1522730" y="1463171"/>
                              </a:moveTo>
                              <a:cubicBezTo>
                                <a:pt x="1522730" y="1463171"/>
                                <a:pt x="1588649" y="1463171"/>
                                <a:pt x="1582058" y="1496119"/>
                              </a:cubicBezTo>
                              <a:cubicBezTo>
                                <a:pt x="1575466" y="1529066"/>
                                <a:pt x="1562282" y="1614730"/>
                                <a:pt x="1562282" y="1614730"/>
                              </a:cubicBezTo>
                              <a:cubicBezTo>
                                <a:pt x="1582058" y="1674035"/>
                                <a:pt x="1582058" y="1674035"/>
                                <a:pt x="1582058" y="1674035"/>
                              </a:cubicBezTo>
                              <a:cubicBezTo>
                                <a:pt x="1601833" y="1739931"/>
                                <a:pt x="1601833" y="1739931"/>
                                <a:pt x="1601833" y="1739931"/>
                              </a:cubicBezTo>
                              <a:cubicBezTo>
                                <a:pt x="1568874" y="1779468"/>
                                <a:pt x="1568874" y="1779468"/>
                                <a:pt x="1568874" y="1779468"/>
                              </a:cubicBezTo>
                              <a:cubicBezTo>
                                <a:pt x="1549098" y="1851952"/>
                                <a:pt x="1549098" y="1851952"/>
                                <a:pt x="1549098" y="1851952"/>
                              </a:cubicBezTo>
                              <a:cubicBezTo>
                                <a:pt x="1549098" y="1851952"/>
                                <a:pt x="1601833" y="1917847"/>
                                <a:pt x="1661160" y="1891489"/>
                              </a:cubicBezTo>
                              <a:cubicBezTo>
                                <a:pt x="1661160" y="1891489"/>
                                <a:pt x="1740263" y="1983742"/>
                                <a:pt x="1812774" y="1911258"/>
                              </a:cubicBezTo>
                              <a:cubicBezTo>
                                <a:pt x="1812774" y="1911258"/>
                                <a:pt x="1891877" y="1812415"/>
                                <a:pt x="1924837" y="1891489"/>
                              </a:cubicBezTo>
                              <a:cubicBezTo>
                                <a:pt x="2010532" y="1838773"/>
                                <a:pt x="2010532" y="1838773"/>
                                <a:pt x="2010532" y="1838773"/>
                              </a:cubicBezTo>
                              <a:cubicBezTo>
                                <a:pt x="2135778" y="1799236"/>
                                <a:pt x="2135778" y="1799236"/>
                                <a:pt x="2135778" y="1799236"/>
                              </a:cubicBezTo>
                              <a:cubicBezTo>
                                <a:pt x="2135778" y="1799236"/>
                                <a:pt x="2181921" y="1812415"/>
                                <a:pt x="2188513" y="1772878"/>
                              </a:cubicBezTo>
                              <a:cubicBezTo>
                                <a:pt x="2188513" y="1772878"/>
                                <a:pt x="2155554" y="1700393"/>
                                <a:pt x="2228065" y="1687214"/>
                              </a:cubicBezTo>
                              <a:cubicBezTo>
                                <a:pt x="2261024" y="1634498"/>
                                <a:pt x="2261024" y="1634498"/>
                                <a:pt x="2261024" y="1634498"/>
                              </a:cubicBezTo>
                              <a:cubicBezTo>
                                <a:pt x="2261024" y="1634498"/>
                                <a:pt x="2392862" y="1555424"/>
                                <a:pt x="2465373" y="1634498"/>
                              </a:cubicBezTo>
                              <a:cubicBezTo>
                                <a:pt x="2498333" y="1746520"/>
                                <a:pt x="2498333" y="1746520"/>
                                <a:pt x="2498333" y="1746520"/>
                              </a:cubicBezTo>
                              <a:cubicBezTo>
                                <a:pt x="2498333" y="1746520"/>
                                <a:pt x="2584028" y="1792647"/>
                                <a:pt x="2518109" y="1838773"/>
                              </a:cubicBezTo>
                              <a:cubicBezTo>
                                <a:pt x="2491741" y="1898079"/>
                                <a:pt x="2491741" y="1898079"/>
                                <a:pt x="2491741" y="1898079"/>
                              </a:cubicBezTo>
                              <a:cubicBezTo>
                                <a:pt x="2491741" y="1898079"/>
                                <a:pt x="2544476" y="1957384"/>
                                <a:pt x="2478557" y="2010100"/>
                              </a:cubicBezTo>
                              <a:cubicBezTo>
                                <a:pt x="2478557" y="2010100"/>
                                <a:pt x="2419230" y="2082585"/>
                                <a:pt x="2491741" y="2082585"/>
                              </a:cubicBezTo>
                              <a:cubicBezTo>
                                <a:pt x="2524701" y="2148480"/>
                                <a:pt x="2524701" y="2148480"/>
                                <a:pt x="2524701" y="2148480"/>
                              </a:cubicBezTo>
                              <a:cubicBezTo>
                                <a:pt x="2524701" y="2148480"/>
                                <a:pt x="2577436" y="2188017"/>
                                <a:pt x="2570844" y="2260502"/>
                              </a:cubicBezTo>
                              <a:cubicBezTo>
                                <a:pt x="2696090" y="2339576"/>
                                <a:pt x="2696090" y="2339576"/>
                                <a:pt x="2696090" y="2339576"/>
                              </a:cubicBezTo>
                              <a:cubicBezTo>
                                <a:pt x="2788377" y="2379113"/>
                                <a:pt x="2788377" y="2379113"/>
                                <a:pt x="2788377" y="2379113"/>
                              </a:cubicBezTo>
                              <a:cubicBezTo>
                                <a:pt x="2887256" y="2425239"/>
                                <a:pt x="2887256" y="2425239"/>
                                <a:pt x="2887256" y="2425239"/>
                              </a:cubicBezTo>
                              <a:cubicBezTo>
                                <a:pt x="2979542" y="2359344"/>
                                <a:pt x="2979542" y="2359344"/>
                                <a:pt x="2979542" y="2359344"/>
                              </a:cubicBezTo>
                              <a:cubicBezTo>
                                <a:pt x="3085013" y="2326397"/>
                                <a:pt x="3085013" y="2326397"/>
                                <a:pt x="3085013" y="2326397"/>
                              </a:cubicBezTo>
                              <a:cubicBezTo>
                                <a:pt x="3085013" y="2372523"/>
                                <a:pt x="3085013" y="2372523"/>
                                <a:pt x="3085013" y="2372523"/>
                              </a:cubicBezTo>
                              <a:cubicBezTo>
                                <a:pt x="3019094" y="2405471"/>
                                <a:pt x="3019094" y="2405471"/>
                                <a:pt x="3019094" y="2405471"/>
                              </a:cubicBezTo>
                              <a:cubicBezTo>
                                <a:pt x="2966358" y="2471366"/>
                                <a:pt x="2966358" y="2471366"/>
                                <a:pt x="2966358" y="2471366"/>
                              </a:cubicBezTo>
                              <a:cubicBezTo>
                                <a:pt x="2900439" y="2517493"/>
                                <a:pt x="2900439" y="2517493"/>
                                <a:pt x="2900439" y="2517493"/>
                              </a:cubicBezTo>
                              <a:cubicBezTo>
                                <a:pt x="2893847" y="2596567"/>
                                <a:pt x="2893847" y="2596567"/>
                                <a:pt x="2893847" y="2596567"/>
                              </a:cubicBezTo>
                              <a:cubicBezTo>
                                <a:pt x="2900439" y="2616335"/>
                                <a:pt x="2920215" y="2609746"/>
                                <a:pt x="2926807" y="2603156"/>
                              </a:cubicBezTo>
                              <a:cubicBezTo>
                                <a:pt x="2939991" y="2596567"/>
                                <a:pt x="2939991" y="2589977"/>
                                <a:pt x="2913623" y="2636104"/>
                              </a:cubicBezTo>
                              <a:cubicBezTo>
                                <a:pt x="2860888" y="2721767"/>
                                <a:pt x="2887256" y="2754715"/>
                                <a:pt x="2887256" y="2754715"/>
                              </a:cubicBezTo>
                              <a:cubicBezTo>
                                <a:pt x="2880664" y="2807431"/>
                                <a:pt x="2880664" y="2807431"/>
                                <a:pt x="2880664" y="2807431"/>
                              </a:cubicBezTo>
                              <a:cubicBezTo>
                                <a:pt x="2966358" y="2820610"/>
                                <a:pt x="2966358" y="2820610"/>
                                <a:pt x="2966358" y="2820610"/>
                              </a:cubicBezTo>
                              <a:cubicBezTo>
                                <a:pt x="2966358" y="2820610"/>
                                <a:pt x="3019094" y="2820610"/>
                                <a:pt x="3005910" y="2886505"/>
                              </a:cubicBezTo>
                              <a:cubicBezTo>
                                <a:pt x="3012502" y="2965579"/>
                                <a:pt x="3012502" y="2965579"/>
                                <a:pt x="3012502" y="2965579"/>
                              </a:cubicBezTo>
                              <a:cubicBezTo>
                                <a:pt x="3065237" y="2945811"/>
                                <a:pt x="3065237" y="2945811"/>
                                <a:pt x="3065237" y="2945811"/>
                              </a:cubicBezTo>
                              <a:cubicBezTo>
                                <a:pt x="3078421" y="3044653"/>
                                <a:pt x="3078421" y="3044653"/>
                                <a:pt x="3078421" y="3044653"/>
                              </a:cubicBezTo>
                              <a:cubicBezTo>
                                <a:pt x="3078421" y="3044653"/>
                                <a:pt x="3078421" y="3084190"/>
                                <a:pt x="3058645" y="3110548"/>
                              </a:cubicBezTo>
                              <a:cubicBezTo>
                                <a:pt x="3032277" y="3130317"/>
                                <a:pt x="3032277" y="3130317"/>
                                <a:pt x="3032277" y="3130317"/>
                              </a:cubicBezTo>
                              <a:cubicBezTo>
                                <a:pt x="3111380" y="3189623"/>
                                <a:pt x="3111380" y="3189623"/>
                                <a:pt x="3111380" y="3189623"/>
                              </a:cubicBezTo>
                              <a:cubicBezTo>
                                <a:pt x="3157524" y="3262107"/>
                                <a:pt x="3157524" y="3262107"/>
                                <a:pt x="3157524" y="3262107"/>
                              </a:cubicBezTo>
                              <a:cubicBezTo>
                                <a:pt x="3150932" y="3301644"/>
                                <a:pt x="3131156" y="3341181"/>
                                <a:pt x="3131156" y="3341181"/>
                              </a:cubicBezTo>
                              <a:cubicBezTo>
                                <a:pt x="3170708" y="3387308"/>
                                <a:pt x="3170708" y="3387308"/>
                                <a:pt x="3170708" y="3387308"/>
                              </a:cubicBezTo>
                              <a:cubicBezTo>
                                <a:pt x="3164116" y="3492740"/>
                                <a:pt x="3164116" y="3492740"/>
                                <a:pt x="3164116" y="3492740"/>
                              </a:cubicBezTo>
                              <a:cubicBezTo>
                                <a:pt x="3269586" y="3604762"/>
                                <a:pt x="3269586" y="3604762"/>
                                <a:pt x="3269586" y="3604762"/>
                              </a:cubicBezTo>
                              <a:cubicBezTo>
                                <a:pt x="3144340" y="3677246"/>
                                <a:pt x="3144340" y="3677246"/>
                                <a:pt x="3144340" y="3677246"/>
                              </a:cubicBezTo>
                              <a:cubicBezTo>
                                <a:pt x="3104788" y="3716783"/>
                                <a:pt x="3104788" y="3716783"/>
                                <a:pt x="3104788" y="3716783"/>
                              </a:cubicBezTo>
                              <a:cubicBezTo>
                                <a:pt x="3078421" y="3789268"/>
                                <a:pt x="3078421" y="3789268"/>
                                <a:pt x="3078421" y="3789268"/>
                              </a:cubicBezTo>
                              <a:cubicBezTo>
                                <a:pt x="3065237" y="3868342"/>
                                <a:pt x="3065237" y="3868342"/>
                                <a:pt x="3065237" y="3868342"/>
                              </a:cubicBezTo>
                              <a:cubicBezTo>
                                <a:pt x="2986134" y="3901289"/>
                                <a:pt x="2986134" y="3901289"/>
                                <a:pt x="2986134" y="3901289"/>
                              </a:cubicBezTo>
                              <a:cubicBezTo>
                                <a:pt x="2939991" y="3901289"/>
                                <a:pt x="2939991" y="3901289"/>
                                <a:pt x="2939991" y="3901289"/>
                              </a:cubicBezTo>
                              <a:cubicBezTo>
                                <a:pt x="2939991" y="3901289"/>
                                <a:pt x="2933399" y="3934237"/>
                                <a:pt x="2926807" y="3960595"/>
                              </a:cubicBezTo>
                              <a:cubicBezTo>
                                <a:pt x="2920215" y="3986953"/>
                                <a:pt x="2913623" y="4033080"/>
                                <a:pt x="2913623" y="4033080"/>
                              </a:cubicBezTo>
                              <a:cubicBezTo>
                                <a:pt x="2847704" y="4079206"/>
                                <a:pt x="2847704" y="4079206"/>
                                <a:pt x="2847704" y="4079206"/>
                              </a:cubicBezTo>
                              <a:cubicBezTo>
                                <a:pt x="2748825" y="4085796"/>
                                <a:pt x="2748825" y="4085796"/>
                                <a:pt x="2748825" y="4085796"/>
                              </a:cubicBezTo>
                              <a:cubicBezTo>
                                <a:pt x="2748825" y="4085796"/>
                                <a:pt x="2729050" y="4098975"/>
                                <a:pt x="2702682" y="4098975"/>
                              </a:cubicBezTo>
                              <a:cubicBezTo>
                                <a:pt x="2676314" y="4105564"/>
                                <a:pt x="2656539" y="4164870"/>
                                <a:pt x="2656539" y="4164870"/>
                              </a:cubicBezTo>
                              <a:cubicBezTo>
                                <a:pt x="2597212" y="4197817"/>
                                <a:pt x="2597212" y="4230765"/>
                                <a:pt x="2610395" y="4257123"/>
                              </a:cubicBezTo>
                              <a:cubicBezTo>
                                <a:pt x="2623579" y="4283481"/>
                                <a:pt x="2623579" y="4309839"/>
                                <a:pt x="2610395" y="4336197"/>
                              </a:cubicBezTo>
                              <a:cubicBezTo>
                                <a:pt x="2597212" y="4355966"/>
                                <a:pt x="2630171" y="4388913"/>
                                <a:pt x="2584028" y="4395503"/>
                              </a:cubicBezTo>
                              <a:cubicBezTo>
                                <a:pt x="2537884" y="4402092"/>
                                <a:pt x="2524701" y="4408682"/>
                                <a:pt x="2498333" y="4415271"/>
                              </a:cubicBezTo>
                              <a:cubicBezTo>
                                <a:pt x="2471965" y="4415271"/>
                                <a:pt x="2471965" y="4415271"/>
                                <a:pt x="2471965" y="4415271"/>
                              </a:cubicBezTo>
                              <a:cubicBezTo>
                                <a:pt x="2386271" y="4448219"/>
                                <a:pt x="2386271" y="4448219"/>
                                <a:pt x="2386271" y="4448219"/>
                              </a:cubicBezTo>
                              <a:cubicBezTo>
                                <a:pt x="2386271" y="4448219"/>
                                <a:pt x="2359903" y="4514114"/>
                                <a:pt x="2412638" y="4566830"/>
                              </a:cubicBezTo>
                              <a:cubicBezTo>
                                <a:pt x="2478557" y="4639314"/>
                                <a:pt x="2478557" y="4639314"/>
                                <a:pt x="2478557" y="4639314"/>
                              </a:cubicBezTo>
                              <a:cubicBezTo>
                                <a:pt x="2478557" y="4639314"/>
                                <a:pt x="2544476" y="4678851"/>
                                <a:pt x="2518109" y="4678851"/>
                              </a:cubicBezTo>
                              <a:cubicBezTo>
                                <a:pt x="2485149" y="4678851"/>
                                <a:pt x="2419230" y="4685441"/>
                                <a:pt x="2419230" y="4685441"/>
                              </a:cubicBezTo>
                              <a:cubicBezTo>
                                <a:pt x="2392862" y="4626135"/>
                                <a:pt x="2392862" y="4626135"/>
                                <a:pt x="2392862" y="4626135"/>
                              </a:cubicBezTo>
                              <a:cubicBezTo>
                                <a:pt x="2346719" y="4560240"/>
                                <a:pt x="2346719" y="4560240"/>
                                <a:pt x="2346719" y="4560240"/>
                              </a:cubicBezTo>
                              <a:cubicBezTo>
                                <a:pt x="2346719" y="4507524"/>
                                <a:pt x="2346719" y="4507524"/>
                                <a:pt x="2346719" y="4507524"/>
                              </a:cubicBezTo>
                              <a:cubicBezTo>
                                <a:pt x="2300576" y="4454808"/>
                                <a:pt x="2300576" y="4454808"/>
                                <a:pt x="2300576" y="4454808"/>
                              </a:cubicBezTo>
                              <a:cubicBezTo>
                                <a:pt x="2267616" y="4415271"/>
                                <a:pt x="2267616" y="4415271"/>
                                <a:pt x="2267616" y="4415271"/>
                              </a:cubicBezTo>
                              <a:cubicBezTo>
                                <a:pt x="2267616" y="4415271"/>
                                <a:pt x="2188513" y="4369145"/>
                                <a:pt x="2181921" y="4402092"/>
                              </a:cubicBezTo>
                              <a:cubicBezTo>
                                <a:pt x="2168737" y="4421861"/>
                                <a:pt x="2168737" y="4421861"/>
                                <a:pt x="2162145" y="4421861"/>
                              </a:cubicBezTo>
                              <a:cubicBezTo>
                                <a:pt x="2162145" y="4421861"/>
                                <a:pt x="2162145" y="4421861"/>
                                <a:pt x="2162145" y="4448219"/>
                              </a:cubicBezTo>
                              <a:cubicBezTo>
                                <a:pt x="2162145" y="4494345"/>
                                <a:pt x="2195105" y="4487756"/>
                                <a:pt x="2162145" y="4494345"/>
                              </a:cubicBezTo>
                              <a:cubicBezTo>
                                <a:pt x="2122594" y="4507524"/>
                                <a:pt x="2122594" y="4507524"/>
                                <a:pt x="2122594" y="4507524"/>
                              </a:cubicBezTo>
                              <a:cubicBezTo>
                                <a:pt x="2056675" y="4435040"/>
                                <a:pt x="2056675" y="4435040"/>
                                <a:pt x="2056675" y="4435040"/>
                              </a:cubicBezTo>
                              <a:cubicBezTo>
                                <a:pt x="2030307" y="4435040"/>
                                <a:pt x="2003940" y="4474577"/>
                                <a:pt x="2003940" y="4474577"/>
                              </a:cubicBezTo>
                              <a:cubicBezTo>
                                <a:pt x="2003940" y="4474577"/>
                                <a:pt x="1957796" y="4481166"/>
                                <a:pt x="1938021" y="4500935"/>
                              </a:cubicBezTo>
                              <a:cubicBezTo>
                                <a:pt x="1918245" y="4520703"/>
                                <a:pt x="1918245" y="4520703"/>
                                <a:pt x="1918245" y="4520703"/>
                              </a:cubicBezTo>
                              <a:cubicBezTo>
                                <a:pt x="1918245" y="4520703"/>
                                <a:pt x="1852326" y="4553651"/>
                                <a:pt x="1839142" y="4573419"/>
                              </a:cubicBezTo>
                              <a:cubicBezTo>
                                <a:pt x="1825958" y="4599777"/>
                                <a:pt x="1819366" y="4632725"/>
                                <a:pt x="1819366" y="4632725"/>
                              </a:cubicBezTo>
                              <a:cubicBezTo>
                                <a:pt x="1839142" y="5159886"/>
                                <a:pt x="1839142" y="5159886"/>
                                <a:pt x="1839142" y="5159886"/>
                              </a:cubicBezTo>
                              <a:cubicBezTo>
                                <a:pt x="1792999" y="5166475"/>
                                <a:pt x="1792999" y="5166475"/>
                                <a:pt x="1792999" y="5166475"/>
                              </a:cubicBezTo>
                              <a:cubicBezTo>
                                <a:pt x="1792999" y="5074222"/>
                                <a:pt x="1792999" y="5074222"/>
                                <a:pt x="1792999" y="5074222"/>
                              </a:cubicBezTo>
                              <a:cubicBezTo>
                                <a:pt x="1792999" y="5074222"/>
                                <a:pt x="1766631" y="4988558"/>
                                <a:pt x="1773223" y="4968790"/>
                              </a:cubicBezTo>
                              <a:cubicBezTo>
                                <a:pt x="1773223" y="4942432"/>
                                <a:pt x="1753447" y="4843589"/>
                                <a:pt x="1753447" y="4843589"/>
                              </a:cubicBezTo>
                              <a:cubicBezTo>
                                <a:pt x="1773223" y="4738157"/>
                                <a:pt x="1773223" y="4738157"/>
                                <a:pt x="1773223" y="4738157"/>
                              </a:cubicBezTo>
                              <a:cubicBezTo>
                                <a:pt x="1766631" y="4678851"/>
                                <a:pt x="1766631" y="4678851"/>
                                <a:pt x="1766631" y="4678851"/>
                              </a:cubicBezTo>
                              <a:cubicBezTo>
                                <a:pt x="1694120" y="4639314"/>
                                <a:pt x="1694120" y="4639314"/>
                                <a:pt x="1694120" y="4639314"/>
                              </a:cubicBezTo>
                              <a:cubicBezTo>
                                <a:pt x="1694120" y="4639314"/>
                                <a:pt x="1634793" y="4599777"/>
                                <a:pt x="1641385" y="4652493"/>
                              </a:cubicBezTo>
                              <a:cubicBezTo>
                                <a:pt x="1647977" y="4705210"/>
                                <a:pt x="1628201" y="4738157"/>
                                <a:pt x="1628201" y="4738157"/>
                              </a:cubicBezTo>
                              <a:cubicBezTo>
                                <a:pt x="1582058" y="4757926"/>
                                <a:pt x="1549098" y="4738157"/>
                                <a:pt x="1562282" y="4711799"/>
                              </a:cubicBezTo>
                              <a:cubicBezTo>
                                <a:pt x="1575466" y="4692030"/>
                                <a:pt x="1575466" y="4692030"/>
                                <a:pt x="1575466" y="4692030"/>
                              </a:cubicBezTo>
                              <a:cubicBezTo>
                                <a:pt x="1582058" y="4612956"/>
                                <a:pt x="1582058" y="4612956"/>
                                <a:pt x="1582058" y="4612956"/>
                              </a:cubicBezTo>
                              <a:cubicBezTo>
                                <a:pt x="1535914" y="4580009"/>
                                <a:pt x="1535914" y="4580009"/>
                                <a:pt x="1535914" y="4580009"/>
                              </a:cubicBezTo>
                              <a:cubicBezTo>
                                <a:pt x="1535914" y="4580009"/>
                                <a:pt x="1529322" y="4553651"/>
                                <a:pt x="1502955" y="4533882"/>
                              </a:cubicBezTo>
                              <a:cubicBezTo>
                                <a:pt x="1483179" y="4507524"/>
                                <a:pt x="1483179" y="4507524"/>
                                <a:pt x="1483179" y="4507524"/>
                              </a:cubicBezTo>
                              <a:cubicBezTo>
                                <a:pt x="1390892" y="4461398"/>
                                <a:pt x="1390892" y="4461398"/>
                                <a:pt x="1390892" y="4461398"/>
                              </a:cubicBezTo>
                              <a:cubicBezTo>
                                <a:pt x="1390892" y="4461398"/>
                                <a:pt x="1357933" y="4494345"/>
                                <a:pt x="1344749" y="4514114"/>
                              </a:cubicBezTo>
                              <a:cubicBezTo>
                                <a:pt x="1331565" y="4540472"/>
                                <a:pt x="1285422" y="4553651"/>
                                <a:pt x="1285422" y="4553651"/>
                              </a:cubicBezTo>
                              <a:cubicBezTo>
                                <a:pt x="1206319" y="4553651"/>
                                <a:pt x="1206319" y="4553651"/>
                                <a:pt x="1206319" y="4553651"/>
                              </a:cubicBezTo>
                              <a:cubicBezTo>
                                <a:pt x="1160175" y="4527293"/>
                                <a:pt x="1160175" y="4527293"/>
                                <a:pt x="1160175" y="4527293"/>
                              </a:cubicBezTo>
                              <a:cubicBezTo>
                                <a:pt x="1140400" y="4448219"/>
                                <a:pt x="1140400" y="4448219"/>
                                <a:pt x="1140400" y="4448219"/>
                              </a:cubicBezTo>
                              <a:cubicBezTo>
                                <a:pt x="1140400" y="4448219"/>
                                <a:pt x="1127216" y="4421861"/>
                                <a:pt x="1100848" y="4402092"/>
                              </a:cubicBezTo>
                              <a:cubicBezTo>
                                <a:pt x="1081073" y="4375734"/>
                                <a:pt x="988786" y="4316428"/>
                                <a:pt x="988786" y="4316428"/>
                              </a:cubicBezTo>
                              <a:cubicBezTo>
                                <a:pt x="942643" y="4283481"/>
                                <a:pt x="942643" y="4283481"/>
                                <a:pt x="942643" y="4283481"/>
                              </a:cubicBezTo>
                              <a:cubicBezTo>
                                <a:pt x="942643" y="4283481"/>
                                <a:pt x="949234" y="4224175"/>
                                <a:pt x="949234" y="4197817"/>
                              </a:cubicBezTo>
                              <a:cubicBezTo>
                                <a:pt x="949234" y="4184638"/>
                                <a:pt x="955826" y="4184638"/>
                                <a:pt x="962418" y="4184638"/>
                              </a:cubicBezTo>
                              <a:cubicBezTo>
                                <a:pt x="969010" y="4184638"/>
                                <a:pt x="969010" y="4184638"/>
                                <a:pt x="942643" y="4171459"/>
                              </a:cubicBezTo>
                              <a:cubicBezTo>
                                <a:pt x="896499" y="4145101"/>
                                <a:pt x="955826" y="4164870"/>
                                <a:pt x="896499" y="4145101"/>
                              </a:cubicBezTo>
                              <a:cubicBezTo>
                                <a:pt x="837172" y="4125333"/>
                                <a:pt x="771253" y="4118743"/>
                                <a:pt x="804213" y="4079206"/>
                              </a:cubicBezTo>
                              <a:cubicBezTo>
                                <a:pt x="837172" y="4033080"/>
                                <a:pt x="837172" y="4033080"/>
                                <a:pt x="837172" y="4033080"/>
                              </a:cubicBezTo>
                              <a:cubicBezTo>
                                <a:pt x="837172" y="4033080"/>
                                <a:pt x="817396" y="3960595"/>
                                <a:pt x="791029" y="3973774"/>
                              </a:cubicBezTo>
                              <a:cubicBezTo>
                                <a:pt x="777845" y="3973774"/>
                                <a:pt x="771253" y="3973774"/>
                                <a:pt x="764661" y="3967185"/>
                              </a:cubicBezTo>
                              <a:cubicBezTo>
                                <a:pt x="758069" y="3960595"/>
                                <a:pt x="744885" y="3960595"/>
                                <a:pt x="725110" y="3986953"/>
                              </a:cubicBezTo>
                              <a:cubicBezTo>
                                <a:pt x="692150" y="4026490"/>
                                <a:pt x="731702" y="4000132"/>
                                <a:pt x="692150" y="4026490"/>
                              </a:cubicBezTo>
                              <a:cubicBezTo>
                                <a:pt x="646007" y="4052848"/>
                                <a:pt x="619639" y="4039669"/>
                                <a:pt x="619639" y="4039669"/>
                              </a:cubicBezTo>
                              <a:cubicBezTo>
                                <a:pt x="573496" y="3986953"/>
                                <a:pt x="573496" y="3986953"/>
                                <a:pt x="573496" y="3986953"/>
                              </a:cubicBezTo>
                              <a:cubicBezTo>
                                <a:pt x="593271" y="3934237"/>
                                <a:pt x="593271" y="3934237"/>
                                <a:pt x="593271" y="3934237"/>
                              </a:cubicBezTo>
                              <a:cubicBezTo>
                                <a:pt x="553720" y="3881521"/>
                                <a:pt x="566904" y="3848573"/>
                                <a:pt x="533944" y="3841984"/>
                              </a:cubicBezTo>
                              <a:cubicBezTo>
                                <a:pt x="494393" y="3835394"/>
                                <a:pt x="461433" y="3802447"/>
                                <a:pt x="461433" y="3802447"/>
                              </a:cubicBezTo>
                              <a:cubicBezTo>
                                <a:pt x="441658" y="3756320"/>
                                <a:pt x="441658" y="3756320"/>
                                <a:pt x="441658" y="3756320"/>
                              </a:cubicBezTo>
                              <a:cubicBezTo>
                                <a:pt x="441658" y="3756320"/>
                                <a:pt x="408698" y="3631120"/>
                                <a:pt x="375739" y="3637709"/>
                              </a:cubicBezTo>
                              <a:cubicBezTo>
                                <a:pt x="362555" y="3637709"/>
                                <a:pt x="355963" y="3631120"/>
                                <a:pt x="342779" y="3624530"/>
                              </a:cubicBezTo>
                              <a:cubicBezTo>
                                <a:pt x="336187" y="3617941"/>
                                <a:pt x="323003" y="3611351"/>
                                <a:pt x="309820" y="3611351"/>
                              </a:cubicBezTo>
                              <a:cubicBezTo>
                                <a:pt x="283452" y="3617941"/>
                                <a:pt x="204349" y="3611351"/>
                                <a:pt x="204349" y="3611351"/>
                              </a:cubicBezTo>
                              <a:cubicBezTo>
                                <a:pt x="138430" y="3558635"/>
                                <a:pt x="138430" y="3558635"/>
                                <a:pt x="138430" y="3558635"/>
                              </a:cubicBezTo>
                              <a:cubicBezTo>
                                <a:pt x="138430" y="3558635"/>
                                <a:pt x="138430" y="3538866"/>
                                <a:pt x="151614" y="3512508"/>
                              </a:cubicBezTo>
                              <a:cubicBezTo>
                                <a:pt x="164798" y="3492740"/>
                                <a:pt x="164798" y="3492740"/>
                                <a:pt x="164798" y="3492740"/>
                              </a:cubicBezTo>
                              <a:cubicBezTo>
                                <a:pt x="164798" y="3492740"/>
                                <a:pt x="158206" y="3505919"/>
                                <a:pt x="105470" y="3492740"/>
                              </a:cubicBezTo>
                              <a:cubicBezTo>
                                <a:pt x="52735" y="3486150"/>
                                <a:pt x="39551" y="3433434"/>
                                <a:pt x="39551" y="3433434"/>
                              </a:cubicBezTo>
                              <a:cubicBezTo>
                                <a:pt x="39551" y="3433434"/>
                                <a:pt x="59327" y="3400487"/>
                                <a:pt x="39551" y="3360950"/>
                              </a:cubicBezTo>
                              <a:cubicBezTo>
                                <a:pt x="26368" y="3328002"/>
                                <a:pt x="0" y="3229160"/>
                                <a:pt x="0" y="3229160"/>
                              </a:cubicBezTo>
                              <a:cubicBezTo>
                                <a:pt x="32959" y="3176444"/>
                                <a:pt x="32959" y="3176444"/>
                                <a:pt x="32959" y="3176444"/>
                              </a:cubicBezTo>
                              <a:cubicBezTo>
                                <a:pt x="112062" y="3117138"/>
                                <a:pt x="112062" y="3117138"/>
                                <a:pt x="112062" y="3117138"/>
                              </a:cubicBezTo>
                              <a:cubicBezTo>
                                <a:pt x="145022" y="3071011"/>
                                <a:pt x="158206" y="2978758"/>
                                <a:pt x="158206" y="2978758"/>
                              </a:cubicBezTo>
                              <a:cubicBezTo>
                                <a:pt x="210941" y="2965579"/>
                                <a:pt x="224125" y="2952400"/>
                                <a:pt x="257084" y="2952400"/>
                              </a:cubicBezTo>
                              <a:cubicBezTo>
                                <a:pt x="296636" y="2952400"/>
                                <a:pt x="296636" y="2932632"/>
                                <a:pt x="336187" y="2939221"/>
                              </a:cubicBezTo>
                              <a:cubicBezTo>
                                <a:pt x="369147" y="2945811"/>
                                <a:pt x="382330" y="2919453"/>
                                <a:pt x="382330" y="2919453"/>
                              </a:cubicBezTo>
                              <a:cubicBezTo>
                                <a:pt x="355963" y="2879916"/>
                                <a:pt x="342779" y="2853558"/>
                                <a:pt x="316411" y="2840379"/>
                              </a:cubicBezTo>
                              <a:cubicBezTo>
                                <a:pt x="296636" y="2827200"/>
                                <a:pt x="276860" y="2787662"/>
                                <a:pt x="276860" y="2787662"/>
                              </a:cubicBezTo>
                              <a:cubicBezTo>
                                <a:pt x="276860" y="2701999"/>
                                <a:pt x="276860" y="2701999"/>
                                <a:pt x="276860" y="2701999"/>
                              </a:cubicBezTo>
                              <a:cubicBezTo>
                                <a:pt x="276860" y="2701999"/>
                                <a:pt x="250492" y="2649283"/>
                                <a:pt x="263676" y="2622925"/>
                              </a:cubicBezTo>
                              <a:cubicBezTo>
                                <a:pt x="276860" y="2603156"/>
                                <a:pt x="210941" y="2622925"/>
                                <a:pt x="276860" y="2603156"/>
                              </a:cubicBezTo>
                              <a:cubicBezTo>
                                <a:pt x="342779" y="2583388"/>
                                <a:pt x="342779" y="2583388"/>
                                <a:pt x="342779" y="2583388"/>
                              </a:cubicBezTo>
                              <a:cubicBezTo>
                                <a:pt x="355963" y="2517493"/>
                                <a:pt x="355963" y="2517493"/>
                                <a:pt x="355963" y="2517493"/>
                              </a:cubicBezTo>
                              <a:cubicBezTo>
                                <a:pt x="355963" y="2431829"/>
                                <a:pt x="355963" y="2431829"/>
                                <a:pt x="355963" y="2431829"/>
                              </a:cubicBezTo>
                              <a:cubicBezTo>
                                <a:pt x="408698" y="2398881"/>
                                <a:pt x="408698" y="2398881"/>
                                <a:pt x="408698" y="2398881"/>
                              </a:cubicBezTo>
                              <a:cubicBezTo>
                                <a:pt x="474617" y="2372523"/>
                                <a:pt x="474617" y="2372523"/>
                                <a:pt x="474617" y="2372523"/>
                              </a:cubicBezTo>
                              <a:cubicBezTo>
                                <a:pt x="547128" y="2332986"/>
                                <a:pt x="547128" y="2332986"/>
                                <a:pt x="547128" y="2332986"/>
                              </a:cubicBezTo>
                              <a:cubicBezTo>
                                <a:pt x="553720" y="2240733"/>
                                <a:pt x="553720" y="2240733"/>
                                <a:pt x="553720" y="2240733"/>
                              </a:cubicBezTo>
                              <a:cubicBezTo>
                                <a:pt x="487801" y="2214375"/>
                                <a:pt x="487801" y="2214375"/>
                                <a:pt x="487801" y="2214375"/>
                              </a:cubicBezTo>
                              <a:cubicBezTo>
                                <a:pt x="487801" y="2214375"/>
                                <a:pt x="481209" y="2122122"/>
                                <a:pt x="507577" y="2115533"/>
                              </a:cubicBezTo>
                              <a:cubicBezTo>
                                <a:pt x="540536" y="2115533"/>
                                <a:pt x="586680" y="2082585"/>
                                <a:pt x="586680" y="2082585"/>
                              </a:cubicBezTo>
                              <a:cubicBezTo>
                                <a:pt x="586680" y="2082585"/>
                                <a:pt x="652599" y="2108943"/>
                                <a:pt x="659191" y="2075995"/>
                              </a:cubicBezTo>
                              <a:cubicBezTo>
                                <a:pt x="665782" y="2049637"/>
                                <a:pt x="672374" y="2023279"/>
                                <a:pt x="678966" y="1990332"/>
                              </a:cubicBezTo>
                              <a:cubicBezTo>
                                <a:pt x="685558" y="1957384"/>
                                <a:pt x="725110" y="1884900"/>
                                <a:pt x="725110" y="1884900"/>
                              </a:cubicBezTo>
                              <a:cubicBezTo>
                                <a:pt x="725110" y="1884900"/>
                                <a:pt x="777845" y="1851952"/>
                                <a:pt x="804213" y="1865131"/>
                              </a:cubicBezTo>
                              <a:cubicBezTo>
                                <a:pt x="823988" y="1878310"/>
                                <a:pt x="856948" y="1884900"/>
                                <a:pt x="896499" y="1891489"/>
                              </a:cubicBezTo>
                              <a:cubicBezTo>
                                <a:pt x="929459" y="1898079"/>
                                <a:pt x="922867" y="1911258"/>
                                <a:pt x="969010" y="1911258"/>
                              </a:cubicBezTo>
                              <a:cubicBezTo>
                                <a:pt x="1015154" y="1917847"/>
                                <a:pt x="1074481" y="1937616"/>
                                <a:pt x="1074481" y="1911258"/>
                              </a:cubicBezTo>
                              <a:cubicBezTo>
                                <a:pt x="1081073" y="1884900"/>
                                <a:pt x="1114032" y="1851952"/>
                                <a:pt x="1114032" y="1825594"/>
                              </a:cubicBezTo>
                              <a:cubicBezTo>
                                <a:pt x="1107440" y="1799236"/>
                                <a:pt x="1146992" y="1733341"/>
                                <a:pt x="1146992" y="1733341"/>
                              </a:cubicBezTo>
                              <a:cubicBezTo>
                                <a:pt x="1239278" y="1739931"/>
                                <a:pt x="1239278" y="1739931"/>
                                <a:pt x="1239278" y="1739931"/>
                              </a:cubicBezTo>
                              <a:cubicBezTo>
                                <a:pt x="1245870" y="1786057"/>
                                <a:pt x="1245870" y="1786057"/>
                                <a:pt x="1245870" y="1786057"/>
                              </a:cubicBezTo>
                              <a:cubicBezTo>
                                <a:pt x="1245870" y="1786057"/>
                                <a:pt x="1259054" y="1845363"/>
                                <a:pt x="1239278" y="1865131"/>
                              </a:cubicBezTo>
                              <a:cubicBezTo>
                                <a:pt x="1212911" y="1884900"/>
                                <a:pt x="1206319" y="1931026"/>
                                <a:pt x="1232686" y="1931026"/>
                              </a:cubicBezTo>
                              <a:cubicBezTo>
                                <a:pt x="1259054" y="1937616"/>
                                <a:pt x="1456811" y="1937616"/>
                                <a:pt x="1437036" y="1924437"/>
                              </a:cubicBezTo>
                              <a:cubicBezTo>
                                <a:pt x="1423852" y="1911258"/>
                                <a:pt x="1423852" y="1911258"/>
                                <a:pt x="1423852" y="1911258"/>
                              </a:cubicBezTo>
                              <a:cubicBezTo>
                                <a:pt x="1509547" y="1759699"/>
                                <a:pt x="1509547" y="1759699"/>
                                <a:pt x="1509547" y="1759699"/>
                              </a:cubicBezTo>
                              <a:cubicBezTo>
                                <a:pt x="1509547" y="1759699"/>
                                <a:pt x="1397484" y="1746520"/>
                                <a:pt x="1443628" y="1594961"/>
                              </a:cubicBezTo>
                              <a:cubicBezTo>
                                <a:pt x="1451868" y="1571898"/>
                                <a:pt x="1456811" y="1555836"/>
                                <a:pt x="1459489" y="1545025"/>
                              </a:cubicBezTo>
                              <a:lnTo>
                                <a:pt x="1461715" y="1526922"/>
                              </a:lnTo>
                              <a:lnTo>
                                <a:pt x="1488123" y="1496942"/>
                              </a:lnTo>
                              <a:cubicBezTo>
                                <a:pt x="1506251" y="1477998"/>
                                <a:pt x="1522730" y="1463171"/>
                                <a:pt x="1522730" y="1463171"/>
                              </a:cubicBezTo>
                              <a:close/>
                              <a:moveTo>
                                <a:pt x="2832694" y="1433993"/>
                              </a:moveTo>
                              <a:cubicBezTo>
                                <a:pt x="2837256" y="1432473"/>
                                <a:pt x="2842121" y="1433283"/>
                                <a:pt x="2846987" y="1438149"/>
                              </a:cubicBezTo>
                              <a:cubicBezTo>
                                <a:pt x="2834012" y="1470586"/>
                                <a:pt x="2834012" y="1470586"/>
                                <a:pt x="2834012" y="1470586"/>
                              </a:cubicBezTo>
                              <a:cubicBezTo>
                                <a:pt x="2821037" y="1477073"/>
                                <a:pt x="2808063" y="1464098"/>
                                <a:pt x="2808063" y="1464098"/>
                              </a:cubicBezTo>
                              <a:cubicBezTo>
                                <a:pt x="2808063" y="1464098"/>
                                <a:pt x="2819010" y="1438554"/>
                                <a:pt x="2832694" y="1433993"/>
                              </a:cubicBezTo>
                              <a:close/>
                              <a:moveTo>
                                <a:pt x="3278763" y="1399123"/>
                              </a:moveTo>
                              <a:cubicBezTo>
                                <a:pt x="3284934" y="1398814"/>
                                <a:pt x="3289047" y="1401697"/>
                                <a:pt x="3289047" y="1409935"/>
                              </a:cubicBezTo>
                              <a:cubicBezTo>
                                <a:pt x="3289047" y="1409935"/>
                                <a:pt x="3282465" y="1449477"/>
                                <a:pt x="3242974" y="1436296"/>
                              </a:cubicBezTo>
                              <a:cubicBezTo>
                                <a:pt x="3190319" y="1469248"/>
                                <a:pt x="3190319" y="1469248"/>
                                <a:pt x="3190319" y="1469248"/>
                              </a:cubicBezTo>
                              <a:cubicBezTo>
                                <a:pt x="3104755" y="1495609"/>
                                <a:pt x="3104755" y="1495609"/>
                                <a:pt x="3104755" y="1495609"/>
                              </a:cubicBezTo>
                              <a:cubicBezTo>
                                <a:pt x="3038937" y="1508789"/>
                                <a:pt x="3038937" y="1508789"/>
                                <a:pt x="3038937" y="1508789"/>
                              </a:cubicBezTo>
                              <a:lnTo>
                                <a:pt x="2966537" y="1554921"/>
                              </a:lnTo>
                              <a:cubicBezTo>
                                <a:pt x="2966537" y="1554921"/>
                                <a:pt x="2992864" y="1508789"/>
                                <a:pt x="3025773" y="1502199"/>
                              </a:cubicBezTo>
                              <a:cubicBezTo>
                                <a:pt x="3078428" y="1489018"/>
                                <a:pt x="3078428" y="1489018"/>
                                <a:pt x="3078428" y="1489018"/>
                              </a:cubicBezTo>
                              <a:cubicBezTo>
                                <a:pt x="3157410" y="1462657"/>
                                <a:pt x="3157410" y="1462657"/>
                                <a:pt x="3157410" y="1462657"/>
                              </a:cubicBezTo>
                              <a:cubicBezTo>
                                <a:pt x="3223228" y="1429706"/>
                                <a:pt x="3223228" y="1429706"/>
                                <a:pt x="3223228" y="1429706"/>
                              </a:cubicBezTo>
                              <a:cubicBezTo>
                                <a:pt x="3223228" y="1429706"/>
                                <a:pt x="3260252" y="1400050"/>
                                <a:pt x="3278763" y="1399123"/>
                              </a:cubicBezTo>
                              <a:close/>
                              <a:moveTo>
                                <a:pt x="3040257" y="1218887"/>
                              </a:moveTo>
                              <a:cubicBezTo>
                                <a:pt x="3042733" y="1219819"/>
                                <a:pt x="3044384" y="1222305"/>
                                <a:pt x="3044384" y="1227278"/>
                              </a:cubicBezTo>
                              <a:lnTo>
                                <a:pt x="2938734" y="1293577"/>
                              </a:lnTo>
                              <a:cubicBezTo>
                                <a:pt x="2938734" y="1293577"/>
                                <a:pt x="2938734" y="1293577"/>
                                <a:pt x="2984956" y="1253797"/>
                              </a:cubicBezTo>
                              <a:cubicBezTo>
                                <a:pt x="2984956" y="1253797"/>
                                <a:pt x="2984956" y="1253797"/>
                                <a:pt x="3017971" y="1227278"/>
                              </a:cubicBezTo>
                              <a:cubicBezTo>
                                <a:pt x="3017971" y="1227278"/>
                                <a:pt x="3032828" y="1216090"/>
                                <a:pt x="3040257" y="1218887"/>
                              </a:cubicBezTo>
                              <a:close/>
                              <a:moveTo>
                                <a:pt x="3577972" y="974958"/>
                              </a:moveTo>
                              <a:cubicBezTo>
                                <a:pt x="3577972" y="974958"/>
                                <a:pt x="3597656" y="1001648"/>
                                <a:pt x="3571410" y="1008321"/>
                              </a:cubicBezTo>
                              <a:cubicBezTo>
                                <a:pt x="3532042" y="1035011"/>
                                <a:pt x="3532042" y="1035011"/>
                                <a:pt x="3532042" y="1035011"/>
                              </a:cubicBezTo>
                              <a:cubicBezTo>
                                <a:pt x="3532042" y="1035011"/>
                                <a:pt x="3453305" y="1101737"/>
                                <a:pt x="3433620" y="1081719"/>
                              </a:cubicBezTo>
                              <a:cubicBezTo>
                                <a:pt x="3538603" y="1008321"/>
                                <a:pt x="3538603" y="1008321"/>
                                <a:pt x="3538603" y="1008321"/>
                              </a:cubicBezTo>
                              <a:cubicBezTo>
                                <a:pt x="3538603" y="1008321"/>
                                <a:pt x="3564849" y="968285"/>
                                <a:pt x="3577972" y="974958"/>
                              </a:cubicBezTo>
                              <a:close/>
                              <a:moveTo>
                                <a:pt x="3116672" y="937703"/>
                              </a:moveTo>
                              <a:cubicBezTo>
                                <a:pt x="3116672" y="937703"/>
                                <a:pt x="3077351" y="1016345"/>
                                <a:pt x="3024923" y="1029452"/>
                              </a:cubicBezTo>
                              <a:cubicBezTo>
                                <a:pt x="3116672" y="937703"/>
                                <a:pt x="3116672" y="937703"/>
                                <a:pt x="3116672" y="937703"/>
                              </a:cubicBezTo>
                              <a:close/>
                              <a:moveTo>
                                <a:pt x="3049945" y="929362"/>
                              </a:moveTo>
                              <a:lnTo>
                                <a:pt x="2944295" y="1040572"/>
                              </a:lnTo>
                              <a:lnTo>
                                <a:pt x="2985999" y="990527"/>
                              </a:lnTo>
                              <a:lnTo>
                                <a:pt x="3049945" y="929362"/>
                              </a:lnTo>
                              <a:close/>
                              <a:moveTo>
                                <a:pt x="3873636" y="467839"/>
                              </a:moveTo>
                              <a:cubicBezTo>
                                <a:pt x="3873636" y="467839"/>
                                <a:pt x="3873636" y="467839"/>
                                <a:pt x="3886803" y="467839"/>
                              </a:cubicBezTo>
                              <a:cubicBezTo>
                                <a:pt x="3886803" y="467839"/>
                                <a:pt x="3886803" y="467839"/>
                                <a:pt x="3873636" y="494178"/>
                              </a:cubicBezTo>
                              <a:cubicBezTo>
                                <a:pt x="3867053" y="507348"/>
                                <a:pt x="3840719" y="513933"/>
                                <a:pt x="3840719" y="513933"/>
                              </a:cubicBezTo>
                              <a:cubicBezTo>
                                <a:pt x="3840719" y="513933"/>
                                <a:pt x="3840719" y="513933"/>
                                <a:pt x="3728800" y="612705"/>
                              </a:cubicBezTo>
                              <a:cubicBezTo>
                                <a:pt x="3728800" y="612705"/>
                                <a:pt x="3728800" y="612705"/>
                                <a:pt x="3551047" y="770741"/>
                              </a:cubicBezTo>
                              <a:cubicBezTo>
                                <a:pt x="3551047" y="770741"/>
                                <a:pt x="3551047" y="770741"/>
                                <a:pt x="3472046" y="816835"/>
                              </a:cubicBezTo>
                              <a:cubicBezTo>
                                <a:pt x="3472046" y="816835"/>
                                <a:pt x="3472046" y="816835"/>
                                <a:pt x="3425962" y="862929"/>
                              </a:cubicBezTo>
                              <a:cubicBezTo>
                                <a:pt x="3425962" y="862929"/>
                                <a:pt x="3425962" y="862929"/>
                                <a:pt x="3366710" y="935362"/>
                              </a:cubicBezTo>
                              <a:cubicBezTo>
                                <a:pt x="3366710" y="935362"/>
                                <a:pt x="3366710" y="935362"/>
                                <a:pt x="3327210" y="981456"/>
                              </a:cubicBezTo>
                              <a:cubicBezTo>
                                <a:pt x="3327210" y="981456"/>
                                <a:pt x="3327210" y="981456"/>
                                <a:pt x="3281126" y="1020965"/>
                              </a:cubicBezTo>
                              <a:cubicBezTo>
                                <a:pt x="3281126" y="1020965"/>
                                <a:pt x="3281126" y="1020965"/>
                                <a:pt x="3188957" y="1093398"/>
                              </a:cubicBezTo>
                              <a:cubicBezTo>
                                <a:pt x="3188957" y="1093398"/>
                                <a:pt x="3215291" y="1047304"/>
                                <a:pt x="3221874" y="1040719"/>
                              </a:cubicBezTo>
                              <a:cubicBezTo>
                                <a:pt x="3221874" y="1040719"/>
                                <a:pt x="3221874" y="1040719"/>
                                <a:pt x="3248208" y="1014380"/>
                              </a:cubicBezTo>
                              <a:cubicBezTo>
                                <a:pt x="3248208" y="1014380"/>
                                <a:pt x="3248208" y="1014380"/>
                                <a:pt x="3267959" y="994625"/>
                              </a:cubicBezTo>
                              <a:cubicBezTo>
                                <a:pt x="3267959" y="994625"/>
                                <a:pt x="3267959" y="994625"/>
                                <a:pt x="3294292" y="974871"/>
                              </a:cubicBezTo>
                              <a:cubicBezTo>
                                <a:pt x="3294292" y="974871"/>
                                <a:pt x="3294292" y="974871"/>
                                <a:pt x="3314043" y="961701"/>
                              </a:cubicBezTo>
                              <a:cubicBezTo>
                                <a:pt x="3314043" y="961701"/>
                                <a:pt x="3314043" y="961701"/>
                                <a:pt x="3346960" y="922192"/>
                              </a:cubicBezTo>
                              <a:cubicBezTo>
                                <a:pt x="3346960" y="922192"/>
                                <a:pt x="3346960" y="922192"/>
                                <a:pt x="3406211" y="862929"/>
                              </a:cubicBezTo>
                              <a:cubicBezTo>
                                <a:pt x="3406211" y="862929"/>
                                <a:pt x="3406211" y="862929"/>
                                <a:pt x="3432545" y="843174"/>
                              </a:cubicBezTo>
                              <a:cubicBezTo>
                                <a:pt x="3432545" y="843174"/>
                                <a:pt x="3504963" y="783911"/>
                                <a:pt x="3518130" y="770741"/>
                              </a:cubicBezTo>
                              <a:cubicBezTo>
                                <a:pt x="3531297" y="757572"/>
                                <a:pt x="3537880" y="757572"/>
                                <a:pt x="3537880" y="757572"/>
                              </a:cubicBezTo>
                              <a:cubicBezTo>
                                <a:pt x="3537880" y="757572"/>
                                <a:pt x="3564214" y="744402"/>
                                <a:pt x="3570797" y="737817"/>
                              </a:cubicBezTo>
                              <a:cubicBezTo>
                                <a:pt x="3577381" y="731232"/>
                                <a:pt x="3583964" y="724647"/>
                                <a:pt x="3597131" y="711478"/>
                              </a:cubicBezTo>
                              <a:cubicBezTo>
                                <a:pt x="3610298" y="698308"/>
                                <a:pt x="3623465" y="691723"/>
                                <a:pt x="3636632" y="678554"/>
                              </a:cubicBezTo>
                              <a:cubicBezTo>
                                <a:pt x="3643215" y="665384"/>
                                <a:pt x="3682716" y="639045"/>
                                <a:pt x="3682716" y="639045"/>
                              </a:cubicBezTo>
                              <a:cubicBezTo>
                                <a:pt x="3682716" y="639045"/>
                                <a:pt x="3682716" y="639045"/>
                                <a:pt x="3722217" y="606120"/>
                              </a:cubicBezTo>
                              <a:cubicBezTo>
                                <a:pt x="3722217" y="606120"/>
                                <a:pt x="3827552" y="507348"/>
                                <a:pt x="3834136" y="500763"/>
                              </a:cubicBezTo>
                              <a:cubicBezTo>
                                <a:pt x="3834136" y="494178"/>
                                <a:pt x="3853886" y="487593"/>
                                <a:pt x="3853886" y="487593"/>
                              </a:cubicBezTo>
                              <a:cubicBezTo>
                                <a:pt x="3853886" y="487593"/>
                                <a:pt x="3860469" y="481009"/>
                                <a:pt x="3873636" y="467839"/>
                              </a:cubicBezTo>
                              <a:close/>
                              <a:moveTo>
                                <a:pt x="2746897" y="423355"/>
                              </a:moveTo>
                              <a:lnTo>
                                <a:pt x="2760799" y="437257"/>
                              </a:lnTo>
                              <a:lnTo>
                                <a:pt x="2741336" y="448378"/>
                              </a:lnTo>
                              <a:lnTo>
                                <a:pt x="2741336" y="428916"/>
                              </a:lnTo>
                              <a:lnTo>
                                <a:pt x="2746897" y="423355"/>
                              </a:lnTo>
                              <a:close/>
                              <a:moveTo>
                                <a:pt x="2272464" y="95"/>
                              </a:moveTo>
                              <a:cubicBezTo>
                                <a:pt x="2284975" y="1034"/>
                                <a:pt x="2299274" y="8540"/>
                                <a:pt x="2299274" y="8540"/>
                              </a:cubicBezTo>
                              <a:lnTo>
                                <a:pt x="2273854" y="28558"/>
                              </a:lnTo>
                              <a:cubicBezTo>
                                <a:pt x="2273854" y="28558"/>
                                <a:pt x="2273854" y="28558"/>
                                <a:pt x="2254790" y="28558"/>
                              </a:cubicBezTo>
                              <a:cubicBezTo>
                                <a:pt x="2254790" y="28558"/>
                                <a:pt x="2254790" y="8540"/>
                                <a:pt x="2261145" y="1868"/>
                              </a:cubicBezTo>
                              <a:cubicBezTo>
                                <a:pt x="2264322" y="200"/>
                                <a:pt x="2268294" y="-217"/>
                                <a:pt x="2272464" y="9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B8DE9"/>
                        </a:solidFill>
                        <a:ln w="9525">
                          <a:noFill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-1.6pt;margin-top:139.5pt;height:48.55pt;width:44.7pt;z-index:251697152;mso-width-relative:page;mso-height-relative:page;" fillcolor="#3B8DE9" filled="t" stroked="f" coordsize="4757024,5166475" o:gfxdata="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" path="m3800615,3920919c3978552,3927407,3978552,3927407,3978552,3927407c3978552,3927407,3866518,3959843,3800615,3920919xm3505907,3901458c3505907,3901458,3578340,3908033,3598095,3914607c3598095,3914607,3598095,3914607,3644189,3927756c3644189,3927756,3644189,3927756,3683698,3947480c3683698,3947480,3683698,3947480,3716622,3973778c3716622,3973778,3716622,3973778,3756131,3986927c3756131,3986927,3756131,3986927,3828564,4006650c3828564,4006650,3828564,4006650,3933921,4052672c3933921,4052672,3933921,4052672,3980015,4065821c3980015,4065821,4105126,4131566,4124881,4138140c4151220,4144715,4157805,4164438,4157805,4164438c4157805,4164438,4190729,4184162,4203899,4190736c4217068,4197311,4236823,4203886,4256577,4210460c4276332,4223609,4296086,4236758,4315841,4243333c4342180,4249907,4401444,4276205,4401444,4276205c4401444,4276205,4401444,4276205,4467292,4309078c4467292,4309078,4658252,4394546,4671421,4394546c4684591,4394546,4704346,4414270,4704346,4414270c4704346,4414270,4717515,4420844,4737270,4433993c4737270,4433993,4737270,4433993,4757024,4453717c4757024,4453717,4757024,4453717,4717515,4453717c4691176,4460291,4664837,4414270,4664837,4414270c4664837,4414270,4664837,4414270,4467292,4328801c4467292,4328801,4467292,4328801,4151220,4190736c4151220,4190736,4151220,4190736,4032693,4105268c4032693,4105268,4032693,4105268,3953675,4072395c3953675,4072395,3953675,4072395,3828564,4046097c3828564,4046097,3828564,4046097,3742961,4026374c3742961,4026374,3742961,4026374,3657358,3980352c3657358,3980352,3657358,3980352,3505907,3901458xm3795055,3815269l3920167,3840292,3697746,3829170,3795055,3815269xm4425720,1620817c4481777,1618505,4548787,1627756,4507550,1693542c4349199,1746171,4349199,1746171,4349199,1746171c4250230,1746171,4250230,1746171,4250230,1746171c3973117,1864587,3973117,1864587,3973117,1864587l3247344,2055367c3379303,2015895,3379303,2015895,3379303,2015895c3913736,1838272,3913736,1838272,3913736,1838272c4091880,1759329,4091880,1759329,4091880,1759329c4091880,1759329,4303014,1634335,4362395,1627756c4362395,1627756,4392086,1622205,4425720,1620817xm2833481,1554921c2833481,1554921,2846986,1568425,2840234,1581930c2826729,1595434,2799721,1602186,2799721,1602186l2813225,1568425c2813225,1568425,2813225,1568425,2833481,1554921xm1461755,1526595l1461715,1526922,1461549,1527110c1453516,1537303,1446924,1547187,1443628,1555424c1437036,1568603,1443628,1555424,1450219,1542245c1453515,1532361,1460107,1522477,1461755,1526595xm1522730,1463171c1522730,1463171,1588649,1463171,1582058,1496119c1575466,1529066,1562282,1614730,1562282,1614730c1582058,1674035,1582058,1674035,1582058,1674035c1601833,1739931,1601833,1739931,1601833,1739931c1568874,1779468,1568874,1779468,1568874,1779468c1549098,1851952,1549098,1851952,1549098,1851952c1549098,1851952,1601833,1917847,1661160,1891489c1661160,1891489,1740263,1983742,1812774,1911258c1812774,1911258,1891877,1812415,1924837,1891489c2010532,1838773,2010532,1838773,2010532,1838773c2135778,1799236,2135778,1799236,2135778,1799236c2135778,1799236,2181921,1812415,2188513,1772878c2188513,1772878,2155554,1700393,2228065,1687214c2261024,1634498,2261024,1634498,2261024,1634498c2261024,1634498,2392862,1555424,2465373,1634498c2498333,1746520,2498333,1746520,2498333,1746520c2498333,1746520,2584028,1792647,2518109,1838773c2491741,1898079,2491741,1898079,2491741,1898079c2491741,1898079,2544476,1957384,2478557,2010100c2478557,2010100,2419230,2082585,2491741,2082585c2524701,2148480,2524701,2148480,2524701,2148480c2524701,2148480,2577436,2188017,2570844,2260502c2696090,2339576,2696090,2339576,2696090,2339576c2788377,2379113,2788377,2379113,2788377,2379113c2887256,2425239,2887256,2425239,2887256,2425239c2979542,2359344,2979542,2359344,2979542,2359344c3085013,2326397,3085013,2326397,3085013,2326397c3085013,2372523,3085013,2372523,3085013,2372523c3019094,2405471,3019094,2405471,3019094,2405471c2966358,2471366,2966358,2471366,2966358,2471366c2900439,2517493,2900439,2517493,2900439,2517493c2893847,2596567,2893847,2596567,2893847,2596567c2900439,2616335,2920215,2609746,2926807,2603156c2939991,2596567,2939991,2589977,2913623,2636104c2860888,2721767,2887256,2754715,2887256,2754715c2880664,2807431,2880664,2807431,2880664,2807431c2966358,2820610,2966358,2820610,2966358,2820610c2966358,2820610,3019094,2820610,3005910,2886505c3012502,2965579,3012502,2965579,3012502,2965579c3065237,2945811,3065237,2945811,3065237,2945811c3078421,3044653,3078421,3044653,3078421,3044653c3078421,3044653,3078421,3084190,3058645,3110548c3032277,3130317,3032277,3130317,3032277,3130317c3111380,3189623,3111380,3189623,3111380,3189623c3157524,3262107,3157524,3262107,3157524,3262107c3150932,3301644,3131156,3341181,3131156,3341181c3170708,3387308,3170708,3387308,3170708,3387308c3164116,3492740,3164116,3492740,3164116,3492740c3269586,3604762,3269586,3604762,3269586,3604762c3144340,3677246,3144340,3677246,3144340,3677246c3104788,3716783,3104788,3716783,3104788,3716783c3078421,3789268,3078421,3789268,3078421,3789268c3065237,3868342,3065237,3868342,3065237,3868342c2986134,3901289,2986134,3901289,2986134,3901289c2939991,3901289,2939991,3901289,2939991,3901289c2939991,3901289,2933399,3934237,2926807,3960595c2920215,3986953,2913623,4033080,2913623,4033080c2847704,4079206,2847704,4079206,2847704,4079206c2748825,4085796,2748825,4085796,2748825,4085796c2748825,4085796,2729050,4098975,2702682,4098975c2676314,4105564,2656539,4164870,2656539,4164870c2597212,4197817,2597212,4230765,2610395,4257123c2623579,4283481,2623579,4309839,2610395,4336197c2597212,4355966,2630171,4388913,2584028,4395503c2537884,4402092,2524701,4408682,2498333,4415271c2471965,4415271,2471965,4415271,2471965,4415271c2386271,4448219,2386271,4448219,2386271,4448219c2386271,4448219,2359903,4514114,2412638,4566830c2478557,4639314,2478557,4639314,2478557,4639314c2478557,4639314,2544476,4678851,2518109,4678851c2485149,4678851,2419230,4685441,2419230,4685441c2392862,4626135,2392862,4626135,2392862,4626135c2346719,4560240,2346719,4560240,2346719,4560240c2346719,4507524,2346719,4507524,2346719,4507524c2300576,4454808,2300576,4454808,2300576,4454808c2267616,4415271,2267616,4415271,2267616,4415271c2267616,4415271,2188513,4369145,2181921,4402092c2168737,4421861,2168737,4421861,2162145,4421861c2162145,4421861,2162145,4421861,2162145,4448219c2162145,4494345,2195105,4487756,2162145,4494345c2122594,4507524,2122594,4507524,2122594,4507524c2056675,4435040,2056675,4435040,2056675,4435040c2030307,4435040,2003940,4474577,2003940,4474577c2003940,4474577,1957796,4481166,1938021,4500935c1918245,4520703,1918245,4520703,1918245,4520703c1918245,4520703,1852326,4553651,1839142,4573419c1825958,4599777,1819366,4632725,1819366,4632725c1839142,5159886,1839142,5159886,1839142,5159886c1792999,5166475,1792999,5166475,1792999,5166475c1792999,5074222,1792999,5074222,1792999,5074222c1792999,5074222,1766631,4988558,1773223,4968790c1773223,4942432,1753447,4843589,1753447,4843589c1773223,4738157,1773223,4738157,1773223,4738157c1766631,4678851,1766631,4678851,1766631,4678851c1694120,4639314,1694120,4639314,1694120,4639314c1694120,4639314,1634793,4599777,1641385,4652493c1647977,4705210,1628201,4738157,1628201,4738157c1582058,4757926,1549098,4738157,1562282,4711799c1575466,4692030,1575466,4692030,1575466,4692030c1582058,4612956,1582058,4612956,1582058,4612956c1535914,4580009,1535914,4580009,1535914,4580009c1535914,4580009,1529322,4553651,1502955,4533882c1483179,4507524,1483179,4507524,1483179,4507524c1390892,4461398,1390892,4461398,1390892,4461398c1390892,4461398,1357933,4494345,1344749,4514114c1331565,4540472,1285422,4553651,1285422,4553651c1206319,4553651,1206319,4553651,1206319,4553651c1160175,4527293,1160175,4527293,1160175,4527293c1140400,4448219,1140400,4448219,1140400,4448219c1140400,4448219,1127216,4421861,1100848,4402092c1081073,4375734,988786,4316428,988786,4316428c942643,4283481,942643,4283481,942643,4283481c942643,4283481,949234,4224175,949234,4197817c949234,4184638,955826,4184638,962418,4184638c969010,4184638,969010,4184638,942643,4171459c896499,4145101,955826,4164870,896499,4145101c837172,4125333,771253,4118743,804213,4079206c837172,4033080,837172,4033080,837172,4033080c837172,4033080,817396,3960595,791029,3973774c777845,3973774,771253,3973774,764661,3967185c758069,3960595,744885,3960595,725110,3986953c692150,4026490,731702,4000132,692150,4026490c646007,4052848,619639,4039669,619639,4039669c573496,3986953,573496,3986953,573496,3986953c593271,3934237,593271,3934237,593271,3934237c553720,3881521,566904,3848573,533944,3841984c494393,3835394,461433,3802447,461433,3802447c441658,3756320,441658,3756320,441658,3756320c441658,3756320,408698,3631120,375739,3637709c362555,3637709,355963,3631120,342779,3624530c336187,3617941,323003,3611351,309820,3611351c283452,3617941,204349,3611351,204349,3611351c138430,3558635,138430,3558635,138430,3558635c138430,3558635,138430,3538866,151614,3512508c164798,3492740,164798,3492740,164798,3492740c164798,3492740,158206,3505919,105470,3492740c52735,3486150,39551,3433434,39551,3433434c39551,3433434,59327,3400487,39551,3360950c26368,3328002,0,3229160,0,3229160c32959,3176444,32959,3176444,32959,3176444c112062,3117138,112062,3117138,112062,3117138c145022,3071011,158206,2978758,158206,2978758c210941,2965579,224125,2952400,257084,2952400c296636,2952400,296636,2932632,336187,2939221c369147,2945811,382330,2919453,382330,2919453c355963,2879916,342779,2853558,316411,2840379c296636,2827200,276860,2787662,276860,2787662c276860,2701999,276860,2701999,276860,2701999c276860,2701999,250492,2649283,263676,2622925c276860,2603156,210941,2622925,276860,2603156c342779,2583388,342779,2583388,342779,2583388c355963,2517493,355963,2517493,355963,2517493c355963,2431829,355963,2431829,355963,2431829c408698,2398881,408698,2398881,408698,2398881c474617,2372523,474617,2372523,474617,2372523c547128,2332986,547128,2332986,547128,2332986c553720,2240733,553720,2240733,553720,2240733c487801,2214375,487801,2214375,487801,2214375c487801,2214375,481209,2122122,507577,2115533c540536,2115533,586680,2082585,586680,2082585c586680,2082585,652599,2108943,659191,2075995c665782,2049637,672374,2023279,678966,1990332c685558,1957384,725110,1884900,725110,1884900c725110,1884900,777845,1851952,804213,1865131c823988,1878310,856948,1884900,896499,1891489c929459,1898079,922867,1911258,969010,1911258c1015154,1917847,1074481,1937616,1074481,1911258c1081073,1884900,1114032,1851952,1114032,1825594c1107440,1799236,1146992,1733341,1146992,1733341c1239278,1739931,1239278,1739931,1239278,1739931c1245870,1786057,1245870,1786057,1245870,1786057c1245870,1786057,1259054,1845363,1239278,1865131c1212911,1884900,1206319,1931026,1232686,1931026c1259054,1937616,1456811,1937616,1437036,1924437c1423852,1911258,1423852,1911258,1423852,1911258c1509547,1759699,1509547,1759699,1509547,1759699c1509547,1759699,1397484,1746520,1443628,1594961c1451868,1571898,1456811,1555836,1459489,1545025l1461715,1526922,1488123,1496942c1506251,1477998,1522730,1463171,1522730,1463171xm2832694,1433993c2837256,1432473,2842121,1433283,2846987,1438149c2834012,1470586,2834012,1470586,2834012,1470586c2821037,1477073,2808063,1464098,2808063,1464098c2808063,1464098,2819010,1438554,2832694,1433993xm3278763,1399123c3284934,1398814,3289047,1401697,3289047,1409935c3289047,1409935,3282465,1449477,3242974,1436296c3190319,1469248,3190319,1469248,3190319,1469248c3104755,1495609,3104755,1495609,3104755,1495609c3038937,1508789,3038937,1508789,3038937,1508789l2966537,1554921c2966537,1554921,2992864,1508789,3025773,1502199c3078428,1489018,3078428,1489018,3078428,1489018c3157410,1462657,3157410,1462657,3157410,1462657c3223228,1429706,3223228,1429706,3223228,1429706c3223228,1429706,3260252,1400050,3278763,1399123xm3040257,1218887c3042733,1219819,3044384,1222305,3044384,1227278l2938734,1293577c2938734,1293577,2938734,1293577,2984956,1253797c2984956,1253797,2984956,1253797,3017971,1227278c3017971,1227278,3032828,1216090,3040257,1218887xm3577972,974958c3577972,974958,3597656,1001648,3571410,1008321c3532042,1035011,3532042,1035011,3532042,1035011c3532042,1035011,3453305,1101737,3433620,1081719c3538603,1008321,3538603,1008321,3538603,1008321c3538603,1008321,3564849,968285,3577972,974958xm3116672,937703c3116672,937703,3077351,1016345,3024923,1029452c3116672,937703,3116672,937703,3116672,937703xm3049945,929362l2944295,1040572,2985999,990527,3049945,929362xm3873636,467839c3873636,467839,3873636,467839,3886803,467839c3886803,467839,3886803,467839,3873636,494178c3867053,507348,3840719,513933,3840719,513933c3840719,513933,3840719,513933,3728800,612705c3728800,612705,3728800,612705,3551047,770741c3551047,770741,3551047,770741,3472046,816835c3472046,816835,3472046,816835,3425962,862929c3425962,862929,3425962,862929,3366710,935362c3366710,935362,3366710,935362,3327210,981456c3327210,981456,3327210,981456,3281126,1020965c3281126,1020965,3281126,1020965,3188957,1093398c3188957,1093398,3215291,1047304,3221874,1040719c3221874,1040719,3221874,1040719,3248208,1014380c3248208,1014380,3248208,1014380,3267959,994625c3267959,994625,3267959,994625,3294292,974871c3294292,974871,3294292,974871,3314043,961701c3314043,961701,3314043,961701,3346960,922192c3346960,922192,3346960,922192,3406211,862929c3406211,862929,3406211,862929,3432545,843174c3432545,843174,3504963,783911,3518130,770741c3531297,757572,3537880,757572,3537880,757572c3537880,757572,3564214,744402,3570797,737817c3577381,731232,3583964,724647,3597131,711478c3610298,698308,3623465,691723,3636632,678554c3643215,665384,3682716,639045,3682716,639045c3682716,639045,3682716,639045,3722217,606120c3722217,606120,3827552,507348,3834136,500763c3834136,494178,3853886,487593,3853886,487593c3853886,487593,3860469,481009,3873636,467839xm2746897,423355l2760799,437257,2741336,448378,2741336,428916,2746897,423355xm2272464,95c2284975,1034,2299274,8540,2299274,8540l2273854,28558c2273854,28558,2273854,28558,2254790,28558c2254790,28558,2254790,8540,2261145,1868c2264322,200,2268294,-217,2272464,95xe">
                <v:fill on="t" focussize="0,0"/>
                <v:stroke on="f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56515</wp:posOffset>
                </wp:positionH>
                <wp:positionV relativeFrom="paragraph">
                  <wp:posOffset>2335530</wp:posOffset>
                </wp:positionV>
                <wp:extent cx="63500" cy="52705"/>
                <wp:effectExtent l="0" t="0" r="0" b="5080"/>
                <wp:wrapNone/>
                <wp:docPr id="20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63657" cy="52661"/>
                        </a:xfrm>
                        <a:custGeom>
                          <a:avLst/>
                          <a:gdLst>
                            <a:gd name="T0" fmla="*/ 520630 w 81"/>
                            <a:gd name="T1" fmla="*/ 191340 h 67"/>
                            <a:gd name="T2" fmla="*/ 243839 w 81"/>
                            <a:gd name="T3" fmla="*/ 6598 h 67"/>
                            <a:gd name="T4" fmla="*/ 224068 w 81"/>
                            <a:gd name="T5" fmla="*/ 26392 h 67"/>
                            <a:gd name="T6" fmla="*/ 210888 w 81"/>
                            <a:gd name="T7" fmla="*/ 52784 h 67"/>
                            <a:gd name="T8" fmla="*/ 171346 w 81"/>
                            <a:gd name="T9" fmla="*/ 85773 h 67"/>
                            <a:gd name="T10" fmla="*/ 158166 w 81"/>
                            <a:gd name="T11" fmla="*/ 98969 h 67"/>
                            <a:gd name="T12" fmla="*/ 164756 w 81"/>
                            <a:gd name="T13" fmla="*/ 112165 h 67"/>
                            <a:gd name="T14" fmla="*/ 138395 w 81"/>
                            <a:gd name="T15" fmla="*/ 125361 h 67"/>
                            <a:gd name="T16" fmla="*/ 138395 w 81"/>
                            <a:gd name="T17" fmla="*/ 131959 h 67"/>
                            <a:gd name="T18" fmla="*/ 131805 w 81"/>
                            <a:gd name="T19" fmla="*/ 131959 h 67"/>
                            <a:gd name="T20" fmla="*/ 105444 w 81"/>
                            <a:gd name="T21" fmla="*/ 151753 h 67"/>
                            <a:gd name="T22" fmla="*/ 85673 w 81"/>
                            <a:gd name="T23" fmla="*/ 178144 h 67"/>
                            <a:gd name="T24" fmla="*/ 85673 w 81"/>
                            <a:gd name="T25" fmla="*/ 204536 h 67"/>
                            <a:gd name="T26" fmla="*/ 65902 w 81"/>
                            <a:gd name="T27" fmla="*/ 217732 h 67"/>
                            <a:gd name="T28" fmla="*/ 72493 w 81"/>
                            <a:gd name="T29" fmla="*/ 224330 h 67"/>
                            <a:gd name="T30" fmla="*/ 59312 w 81"/>
                            <a:gd name="T31" fmla="*/ 244124 h 67"/>
                            <a:gd name="T32" fmla="*/ 26361 w 81"/>
                            <a:gd name="T33" fmla="*/ 244124 h 67"/>
                            <a:gd name="T34" fmla="*/ 79083 w 81"/>
                            <a:gd name="T35" fmla="*/ 250722 h 67"/>
                            <a:gd name="T36" fmla="*/ 98854 w 81"/>
                            <a:gd name="T37" fmla="*/ 270516 h 67"/>
                            <a:gd name="T38" fmla="*/ 98854 w 81"/>
                            <a:gd name="T39" fmla="*/ 296907 h 67"/>
                            <a:gd name="T40" fmla="*/ 105444 w 81"/>
                            <a:gd name="T41" fmla="*/ 310103 h 67"/>
                            <a:gd name="T42" fmla="*/ 72493 w 81"/>
                            <a:gd name="T43" fmla="*/ 329897 h 67"/>
                            <a:gd name="T44" fmla="*/ 92263 w 81"/>
                            <a:gd name="T45" fmla="*/ 329897 h 67"/>
                            <a:gd name="T46" fmla="*/ 112034 w 81"/>
                            <a:gd name="T47" fmla="*/ 336495 h 67"/>
                            <a:gd name="T48" fmla="*/ 125215 w 81"/>
                            <a:gd name="T49" fmla="*/ 356289 h 67"/>
                            <a:gd name="T50" fmla="*/ 138395 w 81"/>
                            <a:gd name="T51" fmla="*/ 349691 h 67"/>
                            <a:gd name="T52" fmla="*/ 164756 w 81"/>
                            <a:gd name="T53" fmla="*/ 382681 h 67"/>
                            <a:gd name="T54" fmla="*/ 191117 w 81"/>
                            <a:gd name="T55" fmla="*/ 402474 h 67"/>
                            <a:gd name="T56" fmla="*/ 224068 w 81"/>
                            <a:gd name="T57" fmla="*/ 422268 h 67"/>
                            <a:gd name="T58" fmla="*/ 270200 w 81"/>
                            <a:gd name="T59" fmla="*/ 422268 h 67"/>
                            <a:gd name="T60" fmla="*/ 303151 w 81"/>
                            <a:gd name="T61" fmla="*/ 409072 h 67"/>
                            <a:gd name="T62" fmla="*/ 322922 w 81"/>
                            <a:gd name="T63" fmla="*/ 402474 h 67"/>
                            <a:gd name="T64" fmla="*/ 342693 w 81"/>
                            <a:gd name="T65" fmla="*/ 382681 h 67"/>
                            <a:gd name="T66" fmla="*/ 375644 w 81"/>
                            <a:gd name="T67" fmla="*/ 395876 h 67"/>
                            <a:gd name="T68" fmla="*/ 402005 w 81"/>
                            <a:gd name="T69" fmla="*/ 402474 h 67"/>
                            <a:gd name="T70" fmla="*/ 402005 w 81"/>
                            <a:gd name="T71" fmla="*/ 382681 h 67"/>
                            <a:gd name="T72" fmla="*/ 421776 w 81"/>
                            <a:gd name="T73" fmla="*/ 343093 h 67"/>
                            <a:gd name="T74" fmla="*/ 461317 w 81"/>
                            <a:gd name="T75" fmla="*/ 329897 h 67"/>
                            <a:gd name="T76" fmla="*/ 487678 w 81"/>
                            <a:gd name="T77" fmla="*/ 336495 h 67"/>
                            <a:gd name="T78" fmla="*/ 500859 w 81"/>
                            <a:gd name="T79" fmla="*/ 296907 h 67"/>
                            <a:gd name="T80" fmla="*/ 481088 w 81"/>
                            <a:gd name="T81" fmla="*/ 263918 h 67"/>
                            <a:gd name="T82" fmla="*/ 474498 w 81"/>
                            <a:gd name="T83" fmla="*/ 204536 h 67"/>
                            <a:gd name="T84" fmla="*/ 507449 w 81"/>
                            <a:gd name="T85" fmla="*/ 204536 h 67"/>
                            <a:gd name="T86" fmla="*/ 520630 w 81"/>
                            <a:gd name="T87" fmla="*/ 191340 h 67"/>
                            <a:gd name="T88" fmla="*/ 487678 w 81"/>
                            <a:gd name="T89" fmla="*/ 197938 h 67"/>
                            <a:gd name="T90" fmla="*/ 461317 w 81"/>
                            <a:gd name="T91" fmla="*/ 164949 h 67"/>
                            <a:gd name="T92" fmla="*/ 481088 w 81"/>
                            <a:gd name="T93" fmla="*/ 164949 h 67"/>
                            <a:gd name="T94" fmla="*/ 474498 w 81"/>
                            <a:gd name="T95" fmla="*/ 145155 h 67"/>
                            <a:gd name="T96" fmla="*/ 467908 w 81"/>
                            <a:gd name="T97" fmla="*/ 118763 h 67"/>
                            <a:gd name="T98" fmla="*/ 434956 w 81"/>
                            <a:gd name="T99" fmla="*/ 85773 h 67"/>
                            <a:gd name="T100" fmla="*/ 415186 w 81"/>
                            <a:gd name="T101" fmla="*/ 65979 h 67"/>
                            <a:gd name="T102" fmla="*/ 388825 w 81"/>
                            <a:gd name="T103" fmla="*/ 52784 h 67"/>
                            <a:gd name="T104" fmla="*/ 355873 w 81"/>
                            <a:gd name="T105" fmla="*/ 39588 h 67"/>
                            <a:gd name="T106" fmla="*/ 355873 w 81"/>
                            <a:gd name="T107" fmla="*/ 39588 h 67"/>
                            <a:gd name="T108" fmla="*/ 322922 w 81"/>
                            <a:gd name="T109" fmla="*/ 46186 h 67"/>
                            <a:gd name="T110" fmla="*/ 303151 w 81"/>
                            <a:gd name="T111" fmla="*/ 19794 h 67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</a:gdLst>
                          <a:ahLst/>
                          <a:cxnLst>
                            <a:cxn ang="T112">
                              <a:pos x="T0" y="T1"/>
                            </a:cxn>
                            <a:cxn ang="T113">
                              <a:pos x="T2" y="T3"/>
                            </a:cxn>
                            <a:cxn ang="T114">
                              <a:pos x="T4" y="T5"/>
                            </a:cxn>
                            <a:cxn ang="T115">
                              <a:pos x="T6" y="T7"/>
                            </a:cxn>
                            <a:cxn ang="T116">
                              <a:pos x="T8" y="T9"/>
                            </a:cxn>
                            <a:cxn ang="T117">
                              <a:pos x="T10" y="T11"/>
                            </a:cxn>
                            <a:cxn ang="T118">
                              <a:pos x="T12" y="T13"/>
                            </a:cxn>
                            <a:cxn ang="T119">
                              <a:pos x="T14" y="T15"/>
                            </a:cxn>
                            <a:cxn ang="T120">
                              <a:pos x="T16" y="T17"/>
                            </a:cxn>
                            <a:cxn ang="T121">
                              <a:pos x="T18" y="T19"/>
                            </a:cxn>
                            <a:cxn ang="T122">
                              <a:pos x="T20" y="T21"/>
                            </a:cxn>
                            <a:cxn ang="T123">
                              <a:pos x="T22" y="T23"/>
                            </a:cxn>
                            <a:cxn ang="T124">
                              <a:pos x="T24" y="T25"/>
                            </a:cxn>
                            <a:cxn ang="T125">
                              <a:pos x="T26" y="T27"/>
                            </a:cxn>
                            <a:cxn ang="T126">
                              <a:pos x="T28" y="T29"/>
                            </a:cxn>
                            <a:cxn ang="T127">
                              <a:pos x="T30" y="T31"/>
                            </a:cxn>
                            <a:cxn ang="T128">
                              <a:pos x="T32" y="T33"/>
                            </a:cxn>
                            <a:cxn ang="T129">
                              <a:pos x="T34" y="T35"/>
                            </a:cxn>
                            <a:cxn ang="T130">
                              <a:pos x="T36" y="T37"/>
                            </a:cxn>
                            <a:cxn ang="T131">
                              <a:pos x="T38" y="T39"/>
                            </a:cxn>
                            <a:cxn ang="T132">
                              <a:pos x="T40" y="T41"/>
                            </a:cxn>
                            <a:cxn ang="T133">
                              <a:pos x="T42" y="T43"/>
                            </a:cxn>
                            <a:cxn ang="T134">
                              <a:pos x="T44" y="T45"/>
                            </a:cxn>
                            <a:cxn ang="T135">
                              <a:pos x="T46" y="T47"/>
                            </a:cxn>
                            <a:cxn ang="T136">
                              <a:pos x="T48" y="T49"/>
                            </a:cxn>
                            <a:cxn ang="T137">
                              <a:pos x="T50" y="T51"/>
                            </a:cxn>
                            <a:cxn ang="T138">
                              <a:pos x="T52" y="T53"/>
                            </a:cxn>
                            <a:cxn ang="T139">
                              <a:pos x="T54" y="T55"/>
                            </a:cxn>
                            <a:cxn ang="T140">
                              <a:pos x="T56" y="T57"/>
                            </a:cxn>
                            <a:cxn ang="T141">
                              <a:pos x="T58" y="T59"/>
                            </a:cxn>
                            <a:cxn ang="T142">
                              <a:pos x="T60" y="T61"/>
                            </a:cxn>
                            <a:cxn ang="T143">
                              <a:pos x="T62" y="T63"/>
                            </a:cxn>
                            <a:cxn ang="T144">
                              <a:pos x="T64" y="T65"/>
                            </a:cxn>
                            <a:cxn ang="T145">
                              <a:pos x="T66" y="T67"/>
                            </a:cxn>
                            <a:cxn ang="T146">
                              <a:pos x="T68" y="T69"/>
                            </a:cxn>
                            <a:cxn ang="T147">
                              <a:pos x="T70" y="T71"/>
                            </a:cxn>
                            <a:cxn ang="T148">
                              <a:pos x="T72" y="T73"/>
                            </a:cxn>
                            <a:cxn ang="T149">
                              <a:pos x="T74" y="T75"/>
                            </a:cxn>
                            <a:cxn ang="T150">
                              <a:pos x="T76" y="T77"/>
                            </a:cxn>
                            <a:cxn ang="T151">
                              <a:pos x="T78" y="T79"/>
                            </a:cxn>
                            <a:cxn ang="T152">
                              <a:pos x="T80" y="T81"/>
                            </a:cxn>
                            <a:cxn ang="T153">
                              <a:pos x="T82" y="T83"/>
                            </a:cxn>
                            <a:cxn ang="T154">
                              <a:pos x="T84" y="T85"/>
                            </a:cxn>
                            <a:cxn ang="T155">
                              <a:pos x="T86" y="T87"/>
                            </a:cxn>
                            <a:cxn ang="T156">
                              <a:pos x="T88" y="T89"/>
                            </a:cxn>
                            <a:cxn ang="T157">
                              <a:pos x="T90" y="T91"/>
                            </a:cxn>
                            <a:cxn ang="T158">
                              <a:pos x="T92" y="T93"/>
                            </a:cxn>
                            <a:cxn ang="T159">
                              <a:pos x="T94" y="T95"/>
                            </a:cxn>
                            <a:cxn ang="T160">
                              <a:pos x="T96" y="T97"/>
                            </a:cxn>
                            <a:cxn ang="T161">
                              <a:pos x="T98" y="T99"/>
                            </a:cxn>
                            <a:cxn ang="T162">
                              <a:pos x="T100" y="T101"/>
                            </a:cxn>
                            <a:cxn ang="T163">
                              <a:pos x="T102" y="T103"/>
                            </a:cxn>
                            <a:cxn ang="T164">
                              <a:pos x="T104" y="T105"/>
                            </a:cxn>
                            <a:cxn ang="T165">
                              <a:pos x="T106" y="T107"/>
                            </a:cxn>
                            <a:cxn ang="T166">
                              <a:pos x="T108" y="T109"/>
                            </a:cxn>
                            <a:cxn ang="T167">
                              <a:pos x="T110" y="T111"/>
                            </a:cxn>
                          </a:cxnLst>
                          <a:rect l="0" t="0" r="r" b="b"/>
                          <a:pathLst>
                            <a:path w="81" h="67">
                              <a:moveTo>
                                <a:pt x="78" y="29"/>
                              </a:moveTo>
                              <a:cubicBezTo>
                                <a:pt x="78" y="29"/>
                                <a:pt x="78" y="29"/>
                                <a:pt x="78" y="29"/>
                              </a:cubicBezTo>
                              <a:cubicBezTo>
                                <a:pt x="79" y="29"/>
                                <a:pt x="79" y="29"/>
                                <a:pt x="79" y="29"/>
                              </a:cubicBezTo>
                              <a:cubicBezTo>
                                <a:pt x="79" y="29"/>
                                <a:pt x="79" y="29"/>
                                <a:pt x="79" y="29"/>
                              </a:cubicBezTo>
                              <a:cubicBezTo>
                                <a:pt x="79" y="29"/>
                                <a:pt x="78" y="29"/>
                                <a:pt x="78" y="29"/>
                              </a:cubicBezTo>
                              <a:moveTo>
                                <a:pt x="40" y="0"/>
                              </a:moveTo>
                              <a:cubicBezTo>
                                <a:pt x="40" y="0"/>
                                <a:pt x="38" y="1"/>
                                <a:pt x="37" y="1"/>
                              </a:cubicBezTo>
                              <a:cubicBezTo>
                                <a:pt x="37" y="1"/>
                                <a:pt x="37" y="1"/>
                                <a:pt x="37" y="1"/>
                              </a:cubicBezTo>
                              <a:cubicBezTo>
                                <a:pt x="36" y="1"/>
                                <a:pt x="36" y="1"/>
                                <a:pt x="36" y="1"/>
                              </a:cubicBezTo>
                              <a:cubicBezTo>
                                <a:pt x="36" y="1"/>
                                <a:pt x="35" y="2"/>
                                <a:pt x="35" y="3"/>
                              </a:cubicBezTo>
                              <a:cubicBezTo>
                                <a:pt x="35" y="4"/>
                                <a:pt x="35" y="4"/>
                                <a:pt x="35" y="4"/>
                              </a:cubicBezTo>
                              <a:cubicBezTo>
                                <a:pt x="35" y="4"/>
                                <a:pt x="35" y="4"/>
                                <a:pt x="34" y="4"/>
                              </a:cubicBezTo>
                              <a:cubicBezTo>
                                <a:pt x="34" y="3"/>
                                <a:pt x="33" y="3"/>
                                <a:pt x="33" y="3"/>
                              </a:cubicBezTo>
                              <a:cubicBezTo>
                                <a:pt x="32" y="5"/>
                                <a:pt x="32" y="5"/>
                                <a:pt x="32" y="5"/>
                              </a:cubicBezTo>
                              <a:cubicBezTo>
                                <a:pt x="32" y="5"/>
                                <a:pt x="32" y="6"/>
                                <a:pt x="32" y="7"/>
                              </a:cubicBezTo>
                              <a:cubicBezTo>
                                <a:pt x="32" y="7"/>
                                <a:pt x="32" y="8"/>
                                <a:pt x="32" y="8"/>
                              </a:cubicBezTo>
                              <a:cubicBezTo>
                                <a:pt x="32" y="9"/>
                                <a:pt x="29" y="10"/>
                                <a:pt x="29" y="10"/>
                              </a:cubicBezTo>
                              <a:cubicBezTo>
                                <a:pt x="28" y="10"/>
                                <a:pt x="28" y="10"/>
                                <a:pt x="28" y="10"/>
                              </a:cubicBezTo>
                              <a:cubicBezTo>
                                <a:pt x="28" y="10"/>
                                <a:pt x="28" y="11"/>
                                <a:pt x="27" y="11"/>
                              </a:cubicBezTo>
                              <a:cubicBezTo>
                                <a:pt x="27" y="12"/>
                                <a:pt x="27" y="12"/>
                                <a:pt x="26" y="13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23" y="13"/>
                                <a:pt x="23" y="13"/>
                                <a:pt x="23" y="13"/>
                              </a:cubicBezTo>
                              <a:cubicBezTo>
                                <a:pt x="23" y="13"/>
                                <a:pt x="23" y="14"/>
                                <a:pt x="24" y="15"/>
                              </a:cubicBezTo>
                              <a:cubicBezTo>
                                <a:pt x="24" y="15"/>
                                <a:pt x="24" y="15"/>
                                <a:pt x="24" y="15"/>
                              </a:cubicBezTo>
                              <a:cubicBezTo>
                                <a:pt x="24" y="15"/>
                                <a:pt x="24" y="15"/>
                                <a:pt x="24" y="15"/>
                              </a:cubicBezTo>
                              <a:cubicBezTo>
                                <a:pt x="24" y="15"/>
                                <a:pt x="24" y="15"/>
                                <a:pt x="24" y="15"/>
                              </a:cubicBezTo>
                              <a:cubicBezTo>
                                <a:pt x="24" y="15"/>
                                <a:pt x="24" y="15"/>
                                <a:pt x="25" y="15"/>
                              </a:cubicBezTo>
                              <a:cubicBezTo>
                                <a:pt x="26" y="16"/>
                                <a:pt x="25" y="16"/>
                                <a:pt x="25" y="17"/>
                              </a:cubicBezTo>
                              <a:cubicBezTo>
                                <a:pt x="25" y="17"/>
                                <a:pt x="24" y="18"/>
                                <a:pt x="24" y="18"/>
                              </a:cubicBezTo>
                              <a:cubicBezTo>
                                <a:pt x="24" y="18"/>
                                <a:pt x="24" y="18"/>
                                <a:pt x="23" y="17"/>
                              </a:cubicBezTo>
                              <a:cubicBezTo>
                                <a:pt x="23" y="17"/>
                                <a:pt x="22" y="17"/>
                                <a:pt x="22" y="17"/>
                              </a:cubicBezTo>
                              <a:cubicBezTo>
                                <a:pt x="22" y="17"/>
                                <a:pt x="22" y="18"/>
                                <a:pt x="21" y="19"/>
                              </a:cubicBezTo>
                              <a:cubicBezTo>
                                <a:pt x="21" y="19"/>
                                <a:pt x="21" y="19"/>
                                <a:pt x="21" y="19"/>
                              </a:cubicBezTo>
                              <a:cubicBezTo>
                                <a:pt x="21" y="19"/>
                                <a:pt x="21" y="19"/>
                                <a:pt x="21" y="19"/>
                              </a:cubicBezTo>
                              <a:cubicBezTo>
                                <a:pt x="21" y="19"/>
                                <a:pt x="21" y="19"/>
                                <a:pt x="21" y="19"/>
                              </a:cubicBezTo>
                              <a:cubicBezTo>
                                <a:pt x="21" y="19"/>
                                <a:pt x="21" y="20"/>
                                <a:pt x="21" y="20"/>
                              </a:cubicBezTo>
                              <a:cubicBezTo>
                                <a:pt x="21" y="20"/>
                                <a:pt x="20" y="20"/>
                                <a:pt x="20" y="20"/>
                              </a:cubicBezTo>
                              <a:cubicBezTo>
                                <a:pt x="20" y="20"/>
                                <a:pt x="20" y="20"/>
                                <a:pt x="20" y="20"/>
                              </a:cubicBezTo>
                              <a:cubicBezTo>
                                <a:pt x="20" y="20"/>
                                <a:pt x="20" y="20"/>
                                <a:pt x="20" y="20"/>
                              </a:cubicBezTo>
                              <a:cubicBezTo>
                                <a:pt x="20" y="20"/>
                                <a:pt x="20" y="20"/>
                                <a:pt x="20" y="20"/>
                              </a:cubicBezTo>
                              <a:cubicBezTo>
                                <a:pt x="20" y="20"/>
                                <a:pt x="20" y="20"/>
                                <a:pt x="20" y="20"/>
                              </a:cubicBezTo>
                              <a:cubicBezTo>
                                <a:pt x="19" y="20"/>
                                <a:pt x="18" y="20"/>
                                <a:pt x="18" y="20"/>
                              </a:cubicBezTo>
                              <a:cubicBezTo>
                                <a:pt x="18" y="21"/>
                                <a:pt x="18" y="21"/>
                                <a:pt x="18" y="21"/>
                              </a:cubicBezTo>
                              <a:cubicBezTo>
                                <a:pt x="18" y="21"/>
                                <a:pt x="16" y="23"/>
                                <a:pt x="16" y="23"/>
                              </a:cubicBezTo>
                              <a:cubicBezTo>
                                <a:pt x="15" y="24"/>
                                <a:pt x="15" y="24"/>
                                <a:pt x="15" y="24"/>
                              </a:cubicBezTo>
                              <a:cubicBezTo>
                                <a:pt x="13" y="24"/>
                                <a:pt x="13" y="24"/>
                                <a:pt x="13" y="24"/>
                              </a:cubicBezTo>
                              <a:cubicBezTo>
                                <a:pt x="13" y="25"/>
                                <a:pt x="13" y="25"/>
                                <a:pt x="13" y="25"/>
                              </a:cubicBezTo>
                              <a:cubicBezTo>
                                <a:pt x="13" y="27"/>
                                <a:pt x="13" y="27"/>
                                <a:pt x="13" y="27"/>
                              </a:cubicBezTo>
                              <a:cubicBezTo>
                                <a:pt x="13" y="27"/>
                                <a:pt x="13" y="28"/>
                                <a:pt x="14" y="28"/>
                              </a:cubicBezTo>
                              <a:cubicBezTo>
                                <a:pt x="14" y="28"/>
                                <a:pt x="15" y="29"/>
                                <a:pt x="15" y="29"/>
                              </a:cubicBezTo>
                              <a:cubicBezTo>
                                <a:pt x="14" y="31"/>
                                <a:pt x="14" y="31"/>
                                <a:pt x="14" y="31"/>
                              </a:cubicBezTo>
                              <a:cubicBezTo>
                                <a:pt x="14" y="31"/>
                                <a:pt x="14" y="31"/>
                                <a:pt x="13" y="31"/>
                              </a:cubicBezTo>
                              <a:cubicBezTo>
                                <a:pt x="13" y="32"/>
                                <a:pt x="12" y="32"/>
                                <a:pt x="12" y="32"/>
                              </a:cubicBezTo>
                              <a:cubicBezTo>
                                <a:pt x="12" y="33"/>
                                <a:pt x="12" y="33"/>
                                <a:pt x="12" y="33"/>
                              </a:cubicBezTo>
                              <a:cubicBezTo>
                                <a:pt x="10" y="33"/>
                                <a:pt x="10" y="33"/>
                                <a:pt x="10" y="33"/>
                              </a:cubicBezTo>
                              <a:cubicBezTo>
                                <a:pt x="10" y="33"/>
                                <a:pt x="10" y="33"/>
                                <a:pt x="10" y="33"/>
                              </a:cubicBezTo>
                              <a:cubicBezTo>
                                <a:pt x="9" y="33"/>
                                <a:pt x="9" y="33"/>
                                <a:pt x="9" y="33"/>
                              </a:cubicBezTo>
                              <a:cubicBezTo>
                                <a:pt x="9" y="33"/>
                                <a:pt x="9" y="33"/>
                                <a:pt x="9" y="34"/>
                              </a:cubicBezTo>
                              <a:cubicBezTo>
                                <a:pt x="9" y="34"/>
                                <a:pt x="10" y="34"/>
                                <a:pt x="10" y="34"/>
                              </a:cubicBezTo>
                              <a:cubicBezTo>
                                <a:pt x="10" y="34"/>
                                <a:pt x="11" y="34"/>
                                <a:pt x="11" y="34"/>
                              </a:cubicBezTo>
                              <a:cubicBezTo>
                                <a:pt x="11" y="34"/>
                                <a:pt x="11" y="34"/>
                                <a:pt x="11" y="34"/>
                              </a:cubicBezTo>
                              <a:cubicBezTo>
                                <a:pt x="12" y="34"/>
                                <a:pt x="11" y="35"/>
                                <a:pt x="11" y="35"/>
                              </a:cubicBezTo>
                              <a:cubicBezTo>
                                <a:pt x="11" y="37"/>
                                <a:pt x="11" y="37"/>
                                <a:pt x="11" y="37"/>
                              </a:cubicBezTo>
                              <a:cubicBezTo>
                                <a:pt x="9" y="37"/>
                                <a:pt x="9" y="37"/>
                                <a:pt x="9" y="37"/>
                              </a:cubicBezTo>
                              <a:cubicBezTo>
                                <a:pt x="7" y="36"/>
                                <a:pt x="7" y="36"/>
                                <a:pt x="7" y="36"/>
                              </a:cubicBezTo>
                              <a:cubicBezTo>
                                <a:pt x="7" y="36"/>
                                <a:pt x="5" y="37"/>
                                <a:pt x="4" y="37"/>
                              </a:cubicBezTo>
                              <a:cubicBezTo>
                                <a:pt x="4" y="37"/>
                                <a:pt x="4" y="37"/>
                                <a:pt x="4" y="37"/>
                              </a:cubicBezTo>
                              <a:cubicBezTo>
                                <a:pt x="4" y="37"/>
                                <a:pt x="4" y="37"/>
                                <a:pt x="4" y="37"/>
                              </a:cubicBezTo>
                              <a:cubicBezTo>
                                <a:pt x="3" y="37"/>
                                <a:pt x="2" y="37"/>
                                <a:pt x="2" y="37"/>
                              </a:cubicBezTo>
                              <a:cubicBezTo>
                                <a:pt x="0" y="37"/>
                                <a:pt x="0" y="37"/>
                                <a:pt x="0" y="37"/>
                              </a:cubicBezTo>
                              <a:cubicBezTo>
                                <a:pt x="0" y="38"/>
                                <a:pt x="0" y="38"/>
                                <a:pt x="0" y="38"/>
                              </a:cubicBezTo>
                              <a:cubicBezTo>
                                <a:pt x="12" y="38"/>
                                <a:pt x="12" y="38"/>
                                <a:pt x="12" y="38"/>
                              </a:cubicBezTo>
                              <a:cubicBezTo>
                                <a:pt x="12" y="38"/>
                                <a:pt x="12" y="38"/>
                                <a:pt x="13" y="38"/>
                              </a:cubicBezTo>
                              <a:cubicBezTo>
                                <a:pt x="13" y="38"/>
                                <a:pt x="14" y="40"/>
                                <a:pt x="14" y="40"/>
                              </a:cubicBezTo>
                              <a:cubicBezTo>
                                <a:pt x="14" y="40"/>
                                <a:pt x="14" y="40"/>
                                <a:pt x="15" y="40"/>
                              </a:cubicBezTo>
                              <a:cubicBezTo>
                                <a:pt x="15" y="41"/>
                                <a:pt x="15" y="41"/>
                                <a:pt x="15" y="41"/>
                              </a:cubicBezTo>
                              <a:cubicBezTo>
                                <a:pt x="15" y="41"/>
                                <a:pt x="16" y="42"/>
                                <a:pt x="16" y="42"/>
                              </a:cubicBezTo>
                              <a:cubicBezTo>
                                <a:pt x="15" y="44"/>
                                <a:pt x="15" y="44"/>
                                <a:pt x="15" y="44"/>
                              </a:cubicBezTo>
                              <a:cubicBezTo>
                                <a:pt x="15" y="44"/>
                                <a:pt x="15" y="44"/>
                                <a:pt x="15" y="45"/>
                              </a:cubicBezTo>
                              <a:cubicBezTo>
                                <a:pt x="15" y="45"/>
                                <a:pt x="15" y="45"/>
                                <a:pt x="15" y="45"/>
                              </a:cubicBezTo>
                              <a:cubicBezTo>
                                <a:pt x="15" y="45"/>
                                <a:pt x="15" y="45"/>
                                <a:pt x="16" y="45"/>
                              </a:cubicBezTo>
                              <a:cubicBezTo>
                                <a:pt x="17" y="45"/>
                                <a:pt x="16" y="45"/>
                                <a:pt x="17" y="45"/>
                              </a:cubicBezTo>
                              <a:cubicBezTo>
                                <a:pt x="18" y="45"/>
                                <a:pt x="17" y="47"/>
                                <a:pt x="17" y="47"/>
                              </a:cubicBezTo>
                              <a:cubicBezTo>
                                <a:pt x="17" y="47"/>
                                <a:pt x="17" y="47"/>
                                <a:pt x="16" y="47"/>
                              </a:cubicBezTo>
                              <a:cubicBezTo>
                                <a:pt x="15" y="48"/>
                                <a:pt x="15" y="48"/>
                                <a:pt x="15" y="48"/>
                              </a:cubicBezTo>
                              <a:cubicBezTo>
                                <a:pt x="14" y="48"/>
                                <a:pt x="14" y="48"/>
                                <a:pt x="14" y="48"/>
                              </a:cubicBezTo>
                              <a:cubicBezTo>
                                <a:pt x="12" y="49"/>
                                <a:pt x="12" y="49"/>
                                <a:pt x="12" y="49"/>
                              </a:cubicBezTo>
                              <a:cubicBezTo>
                                <a:pt x="12" y="49"/>
                                <a:pt x="12" y="49"/>
                                <a:pt x="11" y="50"/>
                              </a:cubicBezTo>
                              <a:cubicBezTo>
                                <a:pt x="11" y="50"/>
                                <a:pt x="11" y="51"/>
                                <a:pt x="11" y="52"/>
                              </a:cubicBezTo>
                              <a:cubicBezTo>
                                <a:pt x="11" y="52"/>
                                <a:pt x="11" y="52"/>
                                <a:pt x="11" y="52"/>
                              </a:cubicBezTo>
                              <a:cubicBezTo>
                                <a:pt x="12" y="52"/>
                                <a:pt x="12" y="51"/>
                                <a:pt x="12" y="51"/>
                              </a:cubicBezTo>
                              <a:cubicBezTo>
                                <a:pt x="14" y="50"/>
                                <a:pt x="14" y="50"/>
                                <a:pt x="14" y="50"/>
                              </a:cubicBezTo>
                              <a:cubicBezTo>
                                <a:pt x="14" y="49"/>
                                <a:pt x="15" y="49"/>
                                <a:pt x="15" y="49"/>
                              </a:cubicBezTo>
                              <a:cubicBezTo>
                                <a:pt x="16" y="49"/>
                                <a:pt x="16" y="49"/>
                                <a:pt x="16" y="49"/>
                              </a:cubicBezTo>
                              <a:cubicBezTo>
                                <a:pt x="17" y="51"/>
                                <a:pt x="17" y="51"/>
                                <a:pt x="17" y="51"/>
                              </a:cubicBezTo>
                              <a:cubicBezTo>
                                <a:pt x="17" y="51"/>
                                <a:pt x="17" y="51"/>
                                <a:pt x="17" y="51"/>
                              </a:cubicBezTo>
                              <a:cubicBezTo>
                                <a:pt x="17" y="52"/>
                                <a:pt x="17" y="52"/>
                                <a:pt x="18" y="53"/>
                              </a:cubicBezTo>
                              <a:cubicBezTo>
                                <a:pt x="18" y="54"/>
                                <a:pt x="18" y="54"/>
                                <a:pt x="18" y="54"/>
                              </a:cubicBezTo>
                              <a:cubicBezTo>
                                <a:pt x="18" y="54"/>
                                <a:pt x="18" y="54"/>
                                <a:pt x="18" y="54"/>
                              </a:cubicBezTo>
                              <a:cubicBezTo>
                                <a:pt x="18" y="54"/>
                                <a:pt x="18" y="54"/>
                                <a:pt x="19" y="54"/>
                              </a:cubicBezTo>
                              <a:cubicBezTo>
                                <a:pt x="19" y="54"/>
                                <a:pt x="19" y="54"/>
                                <a:pt x="19" y="54"/>
                              </a:cubicBezTo>
                              <a:cubicBezTo>
                                <a:pt x="19" y="54"/>
                                <a:pt x="19" y="54"/>
                                <a:pt x="20" y="54"/>
                              </a:cubicBezTo>
                              <a:cubicBezTo>
                                <a:pt x="20" y="54"/>
                                <a:pt x="20" y="54"/>
                                <a:pt x="21" y="54"/>
                              </a:cubicBezTo>
                              <a:cubicBezTo>
                                <a:pt x="21" y="53"/>
                                <a:pt x="21" y="53"/>
                                <a:pt x="21" y="53"/>
                              </a:cubicBezTo>
                              <a:cubicBezTo>
                                <a:pt x="22" y="53"/>
                                <a:pt x="22" y="54"/>
                                <a:pt x="23" y="54"/>
                              </a:cubicBezTo>
                              <a:cubicBezTo>
                                <a:pt x="23" y="54"/>
                                <a:pt x="24" y="55"/>
                                <a:pt x="24" y="55"/>
                              </a:cubicBezTo>
                              <a:cubicBezTo>
                                <a:pt x="24" y="56"/>
                                <a:pt x="24" y="56"/>
                                <a:pt x="24" y="56"/>
                              </a:cubicBezTo>
                              <a:cubicBezTo>
                                <a:pt x="25" y="58"/>
                                <a:pt x="25" y="58"/>
                                <a:pt x="25" y="58"/>
                              </a:cubicBezTo>
                              <a:cubicBezTo>
                                <a:pt x="26" y="60"/>
                                <a:pt x="26" y="60"/>
                                <a:pt x="26" y="60"/>
                              </a:cubicBezTo>
                              <a:cubicBezTo>
                                <a:pt x="26" y="60"/>
                                <a:pt x="27" y="60"/>
                                <a:pt x="27" y="60"/>
                              </a:cubicBezTo>
                              <a:cubicBezTo>
                                <a:pt x="28" y="60"/>
                                <a:pt x="29" y="60"/>
                                <a:pt x="29" y="60"/>
                              </a:cubicBezTo>
                              <a:cubicBezTo>
                                <a:pt x="29" y="61"/>
                                <a:pt x="29" y="61"/>
                                <a:pt x="29" y="61"/>
                              </a:cubicBezTo>
                              <a:cubicBezTo>
                                <a:pt x="30" y="63"/>
                                <a:pt x="30" y="63"/>
                                <a:pt x="30" y="63"/>
                              </a:cubicBezTo>
                              <a:cubicBezTo>
                                <a:pt x="31" y="63"/>
                                <a:pt x="31" y="63"/>
                                <a:pt x="31" y="63"/>
                              </a:cubicBezTo>
                              <a:cubicBezTo>
                                <a:pt x="33" y="63"/>
                                <a:pt x="33" y="63"/>
                                <a:pt x="33" y="63"/>
                              </a:cubicBezTo>
                              <a:cubicBezTo>
                                <a:pt x="34" y="64"/>
                                <a:pt x="34" y="64"/>
                                <a:pt x="34" y="64"/>
                              </a:cubicBezTo>
                              <a:cubicBezTo>
                                <a:pt x="35" y="67"/>
                                <a:pt x="35" y="67"/>
                                <a:pt x="35" y="67"/>
                              </a:cubicBezTo>
                              <a:cubicBezTo>
                                <a:pt x="38" y="65"/>
                                <a:pt x="38" y="65"/>
                                <a:pt x="38" y="65"/>
                              </a:cubicBezTo>
                              <a:cubicBezTo>
                                <a:pt x="40" y="65"/>
                                <a:pt x="40" y="65"/>
                                <a:pt x="40" y="65"/>
                              </a:cubicBezTo>
                              <a:cubicBezTo>
                                <a:pt x="41" y="64"/>
                                <a:pt x="41" y="64"/>
                                <a:pt x="41" y="64"/>
                              </a:cubicBezTo>
                              <a:cubicBezTo>
                                <a:pt x="41" y="64"/>
                                <a:pt x="42" y="64"/>
                                <a:pt x="43" y="64"/>
                              </a:cubicBezTo>
                              <a:cubicBezTo>
                                <a:pt x="44" y="63"/>
                                <a:pt x="44" y="63"/>
                                <a:pt x="44" y="63"/>
                              </a:cubicBezTo>
                              <a:cubicBezTo>
                                <a:pt x="46" y="62"/>
                                <a:pt x="46" y="62"/>
                                <a:pt x="46" y="62"/>
                              </a:cubicBezTo>
                              <a:cubicBezTo>
                                <a:pt x="46" y="62"/>
                                <a:pt x="46" y="62"/>
                                <a:pt x="46" y="62"/>
                              </a:cubicBezTo>
                              <a:cubicBezTo>
                                <a:pt x="47" y="63"/>
                                <a:pt x="47" y="63"/>
                                <a:pt x="48" y="63"/>
                              </a:cubicBezTo>
                              <a:cubicBezTo>
                                <a:pt x="48" y="63"/>
                                <a:pt x="48" y="63"/>
                                <a:pt x="48" y="63"/>
                              </a:cubicBezTo>
                              <a:cubicBezTo>
                                <a:pt x="50" y="62"/>
                                <a:pt x="50" y="62"/>
                                <a:pt x="50" y="62"/>
                              </a:cubicBezTo>
                              <a:cubicBezTo>
                                <a:pt x="49" y="61"/>
                                <a:pt x="49" y="61"/>
                                <a:pt x="49" y="61"/>
                              </a:cubicBezTo>
                              <a:cubicBezTo>
                                <a:pt x="51" y="61"/>
                                <a:pt x="51" y="61"/>
                                <a:pt x="51" y="61"/>
                              </a:cubicBezTo>
                              <a:cubicBezTo>
                                <a:pt x="51" y="61"/>
                                <a:pt x="51" y="61"/>
                                <a:pt x="51" y="61"/>
                              </a:cubicBezTo>
                              <a:cubicBezTo>
                                <a:pt x="52" y="61"/>
                                <a:pt x="52" y="60"/>
                                <a:pt x="52" y="60"/>
                              </a:cubicBezTo>
                              <a:cubicBezTo>
                                <a:pt x="52" y="58"/>
                                <a:pt x="52" y="58"/>
                                <a:pt x="52" y="58"/>
                              </a:cubicBezTo>
                              <a:cubicBezTo>
                                <a:pt x="54" y="59"/>
                                <a:pt x="54" y="59"/>
                                <a:pt x="54" y="59"/>
                              </a:cubicBezTo>
                              <a:cubicBezTo>
                                <a:pt x="54" y="59"/>
                                <a:pt x="54" y="58"/>
                                <a:pt x="54" y="58"/>
                              </a:cubicBezTo>
                              <a:cubicBezTo>
                                <a:pt x="55" y="58"/>
                                <a:pt x="55" y="59"/>
                                <a:pt x="56" y="59"/>
                              </a:cubicBezTo>
                              <a:cubicBezTo>
                                <a:pt x="57" y="59"/>
                                <a:pt x="57" y="60"/>
                                <a:pt x="57" y="60"/>
                              </a:cubicBezTo>
                              <a:cubicBezTo>
                                <a:pt x="57" y="60"/>
                                <a:pt x="57" y="59"/>
                                <a:pt x="57" y="59"/>
                              </a:cubicBezTo>
                              <a:cubicBezTo>
                                <a:pt x="59" y="59"/>
                                <a:pt x="59" y="59"/>
                                <a:pt x="59" y="59"/>
                              </a:cubicBezTo>
                              <a:cubicBezTo>
                                <a:pt x="60" y="60"/>
                                <a:pt x="60" y="60"/>
                                <a:pt x="60" y="60"/>
                              </a:cubicBezTo>
                              <a:cubicBezTo>
                                <a:pt x="61" y="61"/>
                                <a:pt x="61" y="61"/>
                                <a:pt x="61" y="61"/>
                              </a:cubicBezTo>
                              <a:cubicBezTo>
                                <a:pt x="62" y="62"/>
                                <a:pt x="62" y="62"/>
                                <a:pt x="62" y="62"/>
                              </a:cubicBezTo>
                              <a:cubicBezTo>
                                <a:pt x="63" y="62"/>
                                <a:pt x="63" y="62"/>
                                <a:pt x="63" y="62"/>
                              </a:cubicBezTo>
                              <a:cubicBezTo>
                                <a:pt x="62" y="60"/>
                                <a:pt x="62" y="60"/>
                                <a:pt x="62" y="60"/>
                              </a:cubicBezTo>
                              <a:cubicBezTo>
                                <a:pt x="61" y="58"/>
                                <a:pt x="61" y="58"/>
                                <a:pt x="61" y="58"/>
                              </a:cubicBezTo>
                              <a:cubicBezTo>
                                <a:pt x="62" y="56"/>
                                <a:pt x="62" y="56"/>
                                <a:pt x="62" y="56"/>
                              </a:cubicBezTo>
                              <a:cubicBezTo>
                                <a:pt x="63" y="55"/>
                                <a:pt x="63" y="55"/>
                                <a:pt x="63" y="55"/>
                              </a:cubicBezTo>
                              <a:cubicBezTo>
                                <a:pt x="64" y="52"/>
                                <a:pt x="64" y="52"/>
                                <a:pt x="64" y="52"/>
                              </a:cubicBezTo>
                              <a:cubicBezTo>
                                <a:pt x="64" y="52"/>
                                <a:pt x="64" y="52"/>
                                <a:pt x="64" y="52"/>
                              </a:cubicBezTo>
                              <a:cubicBezTo>
                                <a:pt x="66" y="52"/>
                                <a:pt x="67" y="51"/>
                                <a:pt x="67" y="51"/>
                              </a:cubicBezTo>
                              <a:cubicBezTo>
                                <a:pt x="68" y="50"/>
                                <a:pt x="68" y="50"/>
                                <a:pt x="68" y="50"/>
                              </a:cubicBezTo>
                              <a:cubicBezTo>
                                <a:pt x="68" y="50"/>
                                <a:pt x="68" y="50"/>
                                <a:pt x="68" y="50"/>
                              </a:cubicBezTo>
                              <a:cubicBezTo>
                                <a:pt x="69" y="50"/>
                                <a:pt x="70" y="50"/>
                                <a:pt x="70" y="50"/>
                              </a:cubicBezTo>
                              <a:cubicBezTo>
                                <a:pt x="70" y="51"/>
                                <a:pt x="71" y="51"/>
                                <a:pt x="71" y="51"/>
                              </a:cubicBezTo>
                              <a:cubicBezTo>
                                <a:pt x="72" y="51"/>
                                <a:pt x="72" y="50"/>
                                <a:pt x="72" y="50"/>
                              </a:cubicBezTo>
                              <a:cubicBezTo>
                                <a:pt x="73" y="51"/>
                                <a:pt x="73" y="51"/>
                                <a:pt x="73" y="51"/>
                              </a:cubicBezTo>
                              <a:cubicBezTo>
                                <a:pt x="74" y="51"/>
                                <a:pt x="74" y="51"/>
                                <a:pt x="74" y="51"/>
                              </a:cubicBezTo>
                              <a:cubicBezTo>
                                <a:pt x="75" y="51"/>
                                <a:pt x="75" y="50"/>
                                <a:pt x="75" y="50"/>
                              </a:cubicBezTo>
                              <a:cubicBezTo>
                                <a:pt x="78" y="50"/>
                                <a:pt x="78" y="50"/>
                                <a:pt x="78" y="50"/>
                              </a:cubicBezTo>
                              <a:cubicBezTo>
                                <a:pt x="79" y="48"/>
                                <a:pt x="77" y="46"/>
                                <a:pt x="77" y="46"/>
                              </a:cubicBezTo>
                              <a:cubicBezTo>
                                <a:pt x="76" y="45"/>
                                <a:pt x="76" y="45"/>
                                <a:pt x="76" y="45"/>
                              </a:cubicBezTo>
                              <a:cubicBezTo>
                                <a:pt x="76" y="44"/>
                                <a:pt x="76" y="44"/>
                                <a:pt x="75" y="44"/>
                              </a:cubicBezTo>
                              <a:cubicBezTo>
                                <a:pt x="75" y="44"/>
                                <a:pt x="74" y="44"/>
                                <a:pt x="74" y="44"/>
                              </a:cubicBezTo>
                              <a:cubicBezTo>
                                <a:pt x="74" y="44"/>
                                <a:pt x="74" y="43"/>
                                <a:pt x="74" y="43"/>
                              </a:cubicBezTo>
                              <a:cubicBezTo>
                                <a:pt x="73" y="40"/>
                                <a:pt x="73" y="40"/>
                                <a:pt x="73" y="40"/>
                              </a:cubicBezTo>
                              <a:cubicBezTo>
                                <a:pt x="72" y="39"/>
                                <a:pt x="72" y="39"/>
                                <a:pt x="72" y="39"/>
                              </a:cubicBezTo>
                              <a:cubicBezTo>
                                <a:pt x="73" y="38"/>
                                <a:pt x="71" y="37"/>
                                <a:pt x="71" y="37"/>
                              </a:cubicBezTo>
                              <a:cubicBezTo>
                                <a:pt x="69" y="35"/>
                                <a:pt x="71" y="33"/>
                                <a:pt x="71" y="33"/>
                              </a:cubicBezTo>
                              <a:cubicBezTo>
                                <a:pt x="71" y="32"/>
                                <a:pt x="72" y="31"/>
                                <a:pt x="72" y="31"/>
                              </a:cubicBezTo>
                              <a:cubicBezTo>
                                <a:pt x="74" y="32"/>
                                <a:pt x="74" y="32"/>
                                <a:pt x="74" y="32"/>
                              </a:cubicBezTo>
                              <a:cubicBezTo>
                                <a:pt x="75" y="32"/>
                                <a:pt x="75" y="32"/>
                                <a:pt x="75" y="32"/>
                              </a:cubicBezTo>
                              <a:cubicBezTo>
                                <a:pt x="76" y="32"/>
                                <a:pt x="76" y="32"/>
                                <a:pt x="76" y="32"/>
                              </a:cubicBezTo>
                              <a:cubicBezTo>
                                <a:pt x="77" y="31"/>
                                <a:pt x="77" y="31"/>
                                <a:pt x="77" y="31"/>
                              </a:cubicBezTo>
                              <a:cubicBezTo>
                                <a:pt x="77" y="31"/>
                                <a:pt x="79" y="32"/>
                                <a:pt x="80" y="32"/>
                              </a:cubicBezTo>
                              <a:cubicBezTo>
                                <a:pt x="80" y="32"/>
                                <a:pt x="80" y="32"/>
                                <a:pt x="80" y="32"/>
                              </a:cubicBezTo>
                              <a:cubicBezTo>
                                <a:pt x="81" y="32"/>
                                <a:pt x="81" y="31"/>
                                <a:pt x="81" y="31"/>
                              </a:cubicBezTo>
                              <a:cubicBezTo>
                                <a:pt x="81" y="31"/>
                                <a:pt x="80" y="30"/>
                                <a:pt x="79" y="29"/>
                              </a:cubicBezTo>
                              <a:cubicBezTo>
                                <a:pt x="79" y="29"/>
                                <a:pt x="79" y="29"/>
                                <a:pt x="79" y="29"/>
                              </a:cubicBezTo>
                              <a:cubicBezTo>
                                <a:pt x="79" y="29"/>
                                <a:pt x="78" y="29"/>
                                <a:pt x="78" y="29"/>
                              </a:cubicBezTo>
                              <a:cubicBezTo>
                                <a:pt x="77" y="29"/>
                                <a:pt x="77" y="29"/>
                                <a:pt x="76" y="29"/>
                              </a:cubicBezTo>
                              <a:cubicBezTo>
                                <a:pt x="74" y="29"/>
                                <a:pt x="74" y="30"/>
                                <a:pt x="74" y="30"/>
                              </a:cubicBezTo>
                              <a:cubicBezTo>
                                <a:pt x="71" y="29"/>
                                <a:pt x="71" y="29"/>
                                <a:pt x="71" y="29"/>
                              </a:cubicBezTo>
                              <a:cubicBezTo>
                                <a:pt x="70" y="29"/>
                                <a:pt x="70" y="29"/>
                                <a:pt x="70" y="29"/>
                              </a:cubicBezTo>
                              <a:cubicBezTo>
                                <a:pt x="70" y="29"/>
                                <a:pt x="70" y="29"/>
                                <a:pt x="70" y="29"/>
                              </a:cubicBezTo>
                              <a:cubicBezTo>
                                <a:pt x="70" y="29"/>
                                <a:pt x="70" y="25"/>
                                <a:pt x="70" y="25"/>
                              </a:cubicBezTo>
                              <a:cubicBezTo>
                                <a:pt x="70" y="25"/>
                                <a:pt x="70" y="25"/>
                                <a:pt x="70" y="25"/>
                              </a:cubicBezTo>
                              <a:cubicBezTo>
                                <a:pt x="71" y="25"/>
                                <a:pt x="71" y="25"/>
                                <a:pt x="71" y="25"/>
                              </a:cubicBezTo>
                              <a:cubicBezTo>
                                <a:pt x="72" y="25"/>
                                <a:pt x="72" y="25"/>
                                <a:pt x="72" y="25"/>
                              </a:cubicBezTo>
                              <a:cubicBezTo>
                                <a:pt x="73" y="25"/>
                                <a:pt x="73" y="25"/>
                                <a:pt x="73" y="25"/>
                              </a:cubicBezTo>
                              <a:cubicBezTo>
                                <a:pt x="74" y="25"/>
                                <a:pt x="74" y="25"/>
                                <a:pt x="74" y="25"/>
                              </a:cubicBezTo>
                              <a:cubicBezTo>
                                <a:pt x="74" y="23"/>
                                <a:pt x="74" y="23"/>
                                <a:pt x="74" y="23"/>
                              </a:cubicBezTo>
                              <a:cubicBezTo>
                                <a:pt x="74" y="23"/>
                                <a:pt x="73" y="22"/>
                                <a:pt x="72" y="22"/>
                              </a:cubicBezTo>
                              <a:cubicBezTo>
                                <a:pt x="72" y="22"/>
                                <a:pt x="72" y="22"/>
                                <a:pt x="72" y="22"/>
                              </a:cubicBezTo>
                              <a:cubicBezTo>
                                <a:pt x="72" y="22"/>
                                <a:pt x="72" y="22"/>
                                <a:pt x="72" y="22"/>
                              </a:cubicBezTo>
                              <a:cubicBezTo>
                                <a:pt x="72" y="22"/>
                                <a:pt x="71" y="22"/>
                                <a:pt x="70" y="22"/>
                              </a:cubicBezTo>
                              <a:cubicBezTo>
                                <a:pt x="70" y="22"/>
                                <a:pt x="70" y="20"/>
                                <a:pt x="70" y="20"/>
                              </a:cubicBezTo>
                              <a:cubicBezTo>
                                <a:pt x="70" y="19"/>
                                <a:pt x="70" y="19"/>
                                <a:pt x="71" y="18"/>
                              </a:cubicBezTo>
                              <a:cubicBezTo>
                                <a:pt x="71" y="17"/>
                                <a:pt x="71" y="17"/>
                                <a:pt x="71" y="16"/>
                              </a:cubicBezTo>
                              <a:cubicBezTo>
                                <a:pt x="71" y="16"/>
                                <a:pt x="71" y="15"/>
                                <a:pt x="71" y="15"/>
                              </a:cubicBezTo>
                              <a:cubicBezTo>
                                <a:pt x="71" y="15"/>
                                <a:pt x="69" y="14"/>
                                <a:pt x="68" y="14"/>
                              </a:cubicBezTo>
                              <a:cubicBezTo>
                                <a:pt x="67" y="14"/>
                                <a:pt x="67" y="13"/>
                                <a:pt x="66" y="13"/>
                              </a:cubicBezTo>
                              <a:cubicBezTo>
                                <a:pt x="65" y="13"/>
                                <a:pt x="66" y="12"/>
                                <a:pt x="66" y="12"/>
                              </a:cubicBezTo>
                              <a:cubicBezTo>
                                <a:pt x="66" y="12"/>
                                <a:pt x="65" y="11"/>
                                <a:pt x="65" y="10"/>
                              </a:cubicBezTo>
                              <a:cubicBezTo>
                                <a:pt x="65" y="10"/>
                                <a:pt x="64" y="10"/>
                                <a:pt x="64" y="10"/>
                              </a:cubicBezTo>
                              <a:cubicBezTo>
                                <a:pt x="63" y="10"/>
                                <a:pt x="63" y="10"/>
                                <a:pt x="63" y="10"/>
                              </a:cubicBezTo>
                              <a:cubicBezTo>
                                <a:pt x="62" y="11"/>
                                <a:pt x="62" y="11"/>
                                <a:pt x="62" y="11"/>
                              </a:cubicBezTo>
                              <a:cubicBezTo>
                                <a:pt x="60" y="11"/>
                                <a:pt x="60" y="11"/>
                                <a:pt x="60" y="11"/>
                              </a:cubicBezTo>
                              <a:cubicBezTo>
                                <a:pt x="60" y="10"/>
                                <a:pt x="60" y="10"/>
                                <a:pt x="60" y="10"/>
                              </a:cubicBezTo>
                              <a:cubicBezTo>
                                <a:pt x="59" y="8"/>
                                <a:pt x="59" y="8"/>
                                <a:pt x="59" y="8"/>
                              </a:cubicBezTo>
                              <a:cubicBezTo>
                                <a:pt x="58" y="7"/>
                                <a:pt x="58" y="7"/>
                                <a:pt x="58" y="7"/>
                              </a:cubicBezTo>
                              <a:cubicBezTo>
                                <a:pt x="56" y="7"/>
                                <a:pt x="56" y="7"/>
                                <a:pt x="56" y="7"/>
                              </a:cubicBezTo>
                              <a:cubicBezTo>
                                <a:pt x="55" y="7"/>
                                <a:pt x="55" y="7"/>
                                <a:pt x="55" y="7"/>
                              </a:cubicBezTo>
                              <a:cubicBezTo>
                                <a:pt x="55" y="7"/>
                                <a:pt x="55" y="7"/>
                                <a:pt x="54" y="6"/>
                              </a:cubicBezTo>
                              <a:cubicBezTo>
                                <a:pt x="54" y="5"/>
                                <a:pt x="54" y="5"/>
                                <a:pt x="54" y="5"/>
                              </a:cubicBezTo>
                              <a:cubicBezTo>
                                <a:pt x="54" y="5"/>
                                <a:pt x="54" y="5"/>
                                <a:pt x="54" y="5"/>
                              </a:cubicBezTo>
                              <a:cubicBezTo>
                                <a:pt x="54" y="5"/>
                                <a:pt x="54" y="6"/>
                                <a:pt x="54" y="6"/>
                              </a:cubicBezTo>
                              <a:cubicBezTo>
                                <a:pt x="54" y="6"/>
                                <a:pt x="54" y="6"/>
                                <a:pt x="54" y="6"/>
                              </a:cubicBezTo>
                              <a:cubicBezTo>
                                <a:pt x="54" y="5"/>
                                <a:pt x="54" y="5"/>
                                <a:pt x="54" y="5"/>
                              </a:cubicBezTo>
                              <a:cubicBezTo>
                                <a:pt x="53" y="5"/>
                                <a:pt x="52" y="6"/>
                                <a:pt x="52" y="6"/>
                              </a:cubicBezTo>
                              <a:cubicBezTo>
                                <a:pt x="50" y="6"/>
                                <a:pt x="50" y="6"/>
                                <a:pt x="50" y="6"/>
                              </a:cubicBezTo>
                              <a:cubicBezTo>
                                <a:pt x="50" y="6"/>
                                <a:pt x="50" y="6"/>
                                <a:pt x="49" y="7"/>
                              </a:cubicBezTo>
                              <a:cubicBezTo>
                                <a:pt x="49" y="7"/>
                                <a:pt x="48" y="7"/>
                                <a:pt x="48" y="8"/>
                              </a:cubicBezTo>
                              <a:cubicBezTo>
                                <a:pt x="48" y="8"/>
                                <a:pt x="47" y="8"/>
                                <a:pt x="47" y="7"/>
                              </a:cubicBezTo>
                              <a:cubicBezTo>
                                <a:pt x="47" y="6"/>
                                <a:pt x="47" y="6"/>
                                <a:pt x="47" y="6"/>
                              </a:cubicBezTo>
                              <a:cubicBezTo>
                                <a:pt x="47" y="5"/>
                                <a:pt x="46" y="5"/>
                                <a:pt x="46" y="3"/>
                              </a:cubicBezTo>
                              <a:cubicBezTo>
                                <a:pt x="46" y="3"/>
                                <a:pt x="44" y="3"/>
                                <a:pt x="43" y="3"/>
                              </a:cubicBezTo>
                              <a:cubicBezTo>
                                <a:pt x="42" y="1"/>
                                <a:pt x="42" y="1"/>
                                <a:pt x="42" y="1"/>
                              </a:cubicBezTo>
                              <a:cubicBezTo>
                                <a:pt x="40" y="0"/>
                                <a:pt x="40" y="0"/>
                                <a:pt x="40" y="0"/>
                              </a:cubicBezTo>
                            </a:path>
                          </a:pathLst>
                        </a:custGeom>
                        <a:solidFill>
                          <a:srgbClr val="3B8DE9"/>
                        </a:solidFill>
                        <a:ln w="9525">
                          <a:noFill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" o:spid="_x0000_s1026" o:spt="100" style="position:absolute;left:0pt;margin-left:4.45pt;margin-top:183.9pt;height:4.15pt;width:5pt;z-index:251699200;mso-width-relative:page;mso-height-relative:page;" fillcolor="#3B8DE9" filled="t" stroked="f" coordsize="81,67" o:gfxdata="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" path="m78,29c78,29,78,29,78,29c79,29,79,29,79,29c79,29,79,29,79,29c79,29,78,29,78,29m40,0c40,0,38,1,37,1c37,1,37,1,37,1c36,1,36,1,36,1c36,1,35,2,35,3c35,4,35,4,35,4c35,4,35,4,34,4c34,3,33,3,33,3c32,5,32,5,32,5c32,5,32,6,32,7c32,7,32,8,32,8c32,9,29,10,29,10c28,10,28,10,28,10c28,10,28,11,27,11c27,12,27,12,26,13c24,12,24,12,24,12c23,13,23,13,23,13c23,13,23,14,24,15c24,15,24,15,24,15c24,15,24,15,24,15c24,15,24,15,24,15c24,15,24,15,25,15c26,16,25,16,25,17c25,17,24,18,24,18c24,18,24,18,23,17c23,17,22,17,22,17c22,17,22,18,21,19c21,19,21,19,21,19c21,19,21,19,21,19c21,19,21,19,21,19c21,19,21,20,21,20c21,20,20,20,20,20c20,20,20,20,20,20c20,20,20,20,20,20c20,20,20,20,20,20c20,20,20,20,20,20c19,20,18,20,18,20c18,21,18,21,18,21c18,21,16,23,16,23c15,24,15,24,15,24c13,24,13,24,13,24c13,25,13,25,13,25c13,27,13,27,13,27c13,27,13,28,14,28c14,28,15,29,15,29c14,31,14,31,14,31c14,31,14,31,13,31c13,32,12,32,12,32c12,33,12,33,12,33c10,33,10,33,10,33c10,33,10,33,10,33c9,33,9,33,9,33c9,33,9,33,9,34c9,34,10,34,10,34c10,34,11,34,11,34c11,34,11,34,11,34c12,34,11,35,11,35c11,37,11,37,11,37c9,37,9,37,9,37c7,36,7,36,7,36c7,36,5,37,4,37c4,37,4,37,4,37c4,37,4,37,4,37c3,37,2,37,2,37c0,37,0,37,0,37c0,38,0,38,0,38c12,38,12,38,12,38c12,38,12,38,13,38c13,38,14,40,14,40c14,40,14,40,15,40c15,41,15,41,15,41c15,41,16,42,16,42c15,44,15,44,15,44c15,44,15,44,15,45c15,45,15,45,15,45c15,45,15,45,16,45c17,45,16,45,17,45c18,45,17,47,17,47c17,47,17,47,16,47c15,48,15,48,15,48c14,48,14,48,14,48c12,49,12,49,12,49c12,49,12,49,11,50c11,50,11,51,11,52c11,52,11,52,11,52c12,52,12,51,12,51c14,50,14,50,14,50c14,49,15,49,15,49c16,49,16,49,16,49c17,51,17,51,17,51c17,51,17,51,17,51c17,52,17,52,18,53c18,54,18,54,18,54c18,54,18,54,18,54c18,54,18,54,19,54c19,54,19,54,19,54c19,54,19,54,20,54c20,54,20,54,21,54c21,53,21,53,21,53c22,53,22,54,23,54c23,54,24,55,24,55c24,56,24,56,24,56c25,58,25,58,25,58c26,60,26,60,26,60c26,60,27,60,27,60c28,60,29,60,29,60c29,61,29,61,29,61c30,63,30,63,30,63c31,63,31,63,31,63c33,63,33,63,33,63c34,64,34,64,34,64c35,67,35,67,35,67c38,65,38,65,38,65c40,65,40,65,40,65c41,64,41,64,41,64c41,64,42,64,43,64c44,63,44,63,44,63c46,62,46,62,46,62c46,62,46,62,46,62c47,63,47,63,48,63c48,63,48,63,48,63c50,62,50,62,50,62c49,61,49,61,49,61c51,61,51,61,51,61c51,61,51,61,51,61c52,61,52,60,52,60c52,58,52,58,52,58c54,59,54,59,54,59c54,59,54,58,54,58c55,58,55,59,56,59c57,59,57,60,57,60c57,60,57,59,57,59c59,59,59,59,59,59c60,60,60,60,60,60c61,61,61,61,61,61c62,62,62,62,62,62c63,62,63,62,63,62c62,60,62,60,62,60c61,58,61,58,61,58c62,56,62,56,62,56c63,55,63,55,63,55c64,52,64,52,64,52c64,52,64,52,64,52c66,52,67,51,67,51c68,50,68,50,68,50c68,50,68,50,68,50c69,50,70,50,70,50c70,51,71,51,71,51c72,51,72,50,72,50c73,51,73,51,73,51c74,51,74,51,74,51c75,51,75,50,75,50c78,50,78,50,78,50c79,48,77,46,77,46c76,45,76,45,76,45c76,44,76,44,75,44c75,44,74,44,74,44c74,44,74,43,74,43c73,40,73,40,73,40c72,39,72,39,72,39c73,38,71,37,71,37c69,35,71,33,71,33c71,32,72,31,72,31c74,32,74,32,74,32c75,32,75,32,75,32c76,32,76,32,76,32c77,31,77,31,77,31c77,31,79,32,80,32c80,32,80,32,80,32c81,32,81,31,81,31c81,31,80,30,79,29c79,29,79,29,79,29c79,29,78,29,78,29c77,29,77,29,76,29c74,29,74,30,74,30c71,29,71,29,71,29c70,29,70,29,70,29c70,29,70,29,70,29c70,29,70,25,70,25c70,25,70,25,70,25c71,25,71,25,71,25c72,25,72,25,72,25c73,25,73,25,73,25c74,25,74,25,74,25c74,23,74,23,74,23c74,23,73,22,72,22c72,22,72,22,72,22c72,22,72,22,72,22c72,22,71,22,70,22c70,22,70,20,70,20c70,19,70,19,71,18c71,17,71,17,71,16c71,16,71,15,71,15c71,15,69,14,68,14c67,14,67,13,66,13c65,13,66,12,66,12c66,12,65,11,65,10c65,10,64,10,64,10c63,10,63,10,63,10c62,11,62,11,62,11c60,11,60,11,60,11c60,10,60,10,60,10c59,8,59,8,59,8c58,7,58,7,58,7c56,7,56,7,56,7c55,7,55,7,55,7c55,7,55,7,54,6c54,5,54,5,54,5c54,5,54,5,54,5c54,5,54,6,54,6c54,6,54,6,54,6c54,5,54,5,54,5c53,5,52,6,52,6c50,6,50,6,50,6c50,6,50,6,49,7c49,7,48,7,48,8c48,8,47,8,47,7c47,6,47,6,47,6c47,5,46,5,46,3c46,3,44,3,43,3c42,1,42,1,42,1c40,0,40,0,40,0e">
                <v:path o:connectlocs="409157332,150390384;191630360,5185929;176092551,20743718;165734536,41487436;134658917,67416297;124300902,77788156;129479909,88160015;108763092,98531874;108763092,103717804;103584085,103717804;82867268,119275593;67329458,140018525;67329458,160762243;51791649,171134102;56971443,176320031;46612641,191877820;20716817,191877820;62150451,197063749;77688260,212621538;77688260,233364470;82867268,243736329;56971443,259294118;72508466,259294118;88046275,264480047;98405077,280037836;108763092,274851906;129479909,300781554;150196726,316338556;176092551,331896345;212347177,331896345;238243002,321524486;253780811,316338556;269318621,300781554;295214445,311152627;315931262,316338556;315931262,300781554;331469072,269665977;362543904,259294118;383260721,264480047;393619523,233364470;378081713,207435608;372902706,160762243;398798530,160762243;409157332,150390384;383260721,155576313;362543904,129647452;378081713,129647452;372902706,114089663;367723698,93345945;341827087,67416297;326290064,51858509;305573247,41487436;279676636,31115577;279676636,31115577;253780811,36301506;238243002,15557788" o:connectangles="0,0,0,0,0,0,0,0,0,0,0,0,0,0,0,0,0,0,0,0,0,0,0,0,0,0,0,0,0,0,0,0,0,0,0,0,0,0,0,0,0,0,0,0,0,0,0,0,0,0,0,0,0,0,0,0"/>
                <v:fill on="t" focussize="0,0"/>
                <v:stroke on="f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-81280</wp:posOffset>
                </wp:positionH>
                <wp:positionV relativeFrom="paragraph">
                  <wp:posOffset>1985645</wp:posOffset>
                </wp:positionV>
                <wp:extent cx="82550" cy="69850"/>
                <wp:effectExtent l="0" t="0" r="0" b="6350"/>
                <wp:wrapNone/>
                <wp:docPr id="21" name="Freeform 1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82603" cy="69899"/>
                        </a:xfrm>
                        <a:custGeom>
                          <a:avLst/>
                          <a:gdLst>
                            <a:gd name="T0" fmla="*/ 639540 w 105"/>
                            <a:gd name="T1" fmla="*/ 454807 h 89"/>
                            <a:gd name="T2" fmla="*/ 646134 w 105"/>
                            <a:gd name="T3" fmla="*/ 514130 h 89"/>
                            <a:gd name="T4" fmla="*/ 685693 w 105"/>
                            <a:gd name="T5" fmla="*/ 520721 h 89"/>
                            <a:gd name="T6" fmla="*/ 685693 w 105"/>
                            <a:gd name="T7" fmla="*/ 507538 h 89"/>
                            <a:gd name="T8" fmla="*/ 692286 w 105"/>
                            <a:gd name="T9" fmla="*/ 494355 h 89"/>
                            <a:gd name="T10" fmla="*/ 639540 w 105"/>
                            <a:gd name="T11" fmla="*/ 454807 h 89"/>
                            <a:gd name="T12" fmla="*/ 316474 w 105"/>
                            <a:gd name="T13" fmla="*/ 0 h 89"/>
                            <a:gd name="T14" fmla="*/ 164830 w 105"/>
                            <a:gd name="T15" fmla="*/ 336162 h 89"/>
                            <a:gd name="T16" fmla="*/ 606574 w 105"/>
                            <a:gd name="T17" fmla="*/ 573452 h 89"/>
                            <a:gd name="T18" fmla="*/ 652727 w 105"/>
                            <a:gd name="T19" fmla="*/ 586635 h 89"/>
                            <a:gd name="T20" fmla="*/ 652727 w 105"/>
                            <a:gd name="T21" fmla="*/ 586635 h 89"/>
                            <a:gd name="T22" fmla="*/ 659320 w 105"/>
                            <a:gd name="T23" fmla="*/ 573452 h 89"/>
                            <a:gd name="T24" fmla="*/ 659320 w 105"/>
                            <a:gd name="T25" fmla="*/ 573452 h 89"/>
                            <a:gd name="T26" fmla="*/ 659320 w 105"/>
                            <a:gd name="T27" fmla="*/ 573452 h 89"/>
                            <a:gd name="T28" fmla="*/ 659320 w 105"/>
                            <a:gd name="T29" fmla="*/ 547087 h 89"/>
                            <a:gd name="T30" fmla="*/ 646134 w 105"/>
                            <a:gd name="T31" fmla="*/ 540495 h 89"/>
                            <a:gd name="T32" fmla="*/ 659320 w 105"/>
                            <a:gd name="T33" fmla="*/ 547087 h 89"/>
                            <a:gd name="T34" fmla="*/ 659320 w 105"/>
                            <a:gd name="T35" fmla="*/ 547087 h 89"/>
                            <a:gd name="T36" fmla="*/ 665913 w 105"/>
                            <a:gd name="T37" fmla="*/ 520721 h 89"/>
                            <a:gd name="T38" fmla="*/ 665913 w 105"/>
                            <a:gd name="T39" fmla="*/ 520721 h 89"/>
                            <a:gd name="T40" fmla="*/ 652727 w 105"/>
                            <a:gd name="T41" fmla="*/ 520721 h 89"/>
                            <a:gd name="T42" fmla="*/ 665913 w 105"/>
                            <a:gd name="T43" fmla="*/ 520721 h 89"/>
                            <a:gd name="T44" fmla="*/ 665913 w 105"/>
                            <a:gd name="T45" fmla="*/ 520721 h 89"/>
                            <a:gd name="T46" fmla="*/ 665913 w 105"/>
                            <a:gd name="T47" fmla="*/ 514130 h 89"/>
                            <a:gd name="T48" fmla="*/ 665913 w 105"/>
                            <a:gd name="T49" fmla="*/ 514130 h 89"/>
                            <a:gd name="T50" fmla="*/ 646134 w 105"/>
                            <a:gd name="T51" fmla="*/ 514130 h 89"/>
                            <a:gd name="T52" fmla="*/ 646134 w 105"/>
                            <a:gd name="T53" fmla="*/ 520721 h 89"/>
                            <a:gd name="T54" fmla="*/ 547236 w 105"/>
                            <a:gd name="T55" fmla="*/ 461398 h 89"/>
                            <a:gd name="T56" fmla="*/ 553829 w 105"/>
                            <a:gd name="T57" fmla="*/ 481173 h 89"/>
                            <a:gd name="T58" fmla="*/ 501083 w 105"/>
                            <a:gd name="T59" fmla="*/ 454807 h 89"/>
                            <a:gd name="T60" fmla="*/ 501083 w 105"/>
                            <a:gd name="T61" fmla="*/ 487764 h 89"/>
                            <a:gd name="T62" fmla="*/ 138457 w 105"/>
                            <a:gd name="T63" fmla="*/ 230699 h 89"/>
                            <a:gd name="T64" fmla="*/ 316474 w 105"/>
                            <a:gd name="T65" fmla="*/ 0 h 89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105" h="89">
                              <a:moveTo>
                                <a:pt x="97" y="69"/>
                              </a:moveTo>
                              <a:cubicBezTo>
                                <a:pt x="97" y="72"/>
                                <a:pt x="97" y="75"/>
                                <a:pt x="98" y="78"/>
                              </a:cubicBezTo>
                              <a:cubicBezTo>
                                <a:pt x="99" y="78"/>
                                <a:pt x="101" y="78"/>
                                <a:pt x="104" y="79"/>
                              </a:cubicBezTo>
                              <a:cubicBezTo>
                                <a:pt x="104" y="78"/>
                                <a:pt x="104" y="78"/>
                                <a:pt x="104" y="77"/>
                              </a:cubicBezTo>
                              <a:cubicBezTo>
                                <a:pt x="105" y="77"/>
                                <a:pt x="105" y="76"/>
                                <a:pt x="105" y="75"/>
                              </a:cubicBezTo>
                              <a:cubicBezTo>
                                <a:pt x="103" y="73"/>
                                <a:pt x="100" y="71"/>
                                <a:pt x="97" y="69"/>
                              </a:cubicBezTo>
                              <a:moveTo>
                                <a:pt x="48" y="0"/>
                              </a:moveTo>
                              <a:cubicBezTo>
                                <a:pt x="29" y="8"/>
                                <a:pt x="0" y="23"/>
                                <a:pt x="25" y="51"/>
                              </a:cubicBezTo>
                              <a:cubicBezTo>
                                <a:pt x="41" y="69"/>
                                <a:pt x="70" y="79"/>
                                <a:pt x="92" y="87"/>
                              </a:cubicBezTo>
                              <a:cubicBezTo>
                                <a:pt x="95" y="88"/>
                                <a:pt x="97" y="88"/>
                                <a:pt x="99" y="89"/>
                              </a:cubicBezTo>
                              <a:cubicBezTo>
                                <a:pt x="99" y="89"/>
                                <a:pt x="99" y="89"/>
                                <a:pt x="99" y="89"/>
                              </a:cubicBezTo>
                              <a:cubicBezTo>
                                <a:pt x="100" y="87"/>
                                <a:pt x="100" y="87"/>
                                <a:pt x="100" y="87"/>
                              </a:cubicBezTo>
                              <a:cubicBezTo>
                                <a:pt x="100" y="87"/>
                                <a:pt x="100" y="87"/>
                                <a:pt x="100" y="87"/>
                              </a:cubicBezTo>
                              <a:cubicBezTo>
                                <a:pt x="100" y="87"/>
                                <a:pt x="100" y="87"/>
                                <a:pt x="100" y="87"/>
                              </a:cubicBezTo>
                              <a:cubicBezTo>
                                <a:pt x="100" y="83"/>
                                <a:pt x="100" y="83"/>
                                <a:pt x="100" y="83"/>
                              </a:cubicBezTo>
                              <a:cubicBezTo>
                                <a:pt x="99" y="83"/>
                                <a:pt x="98" y="82"/>
                                <a:pt x="98" y="82"/>
                              </a:cubicBezTo>
                              <a:cubicBezTo>
                                <a:pt x="98" y="82"/>
                                <a:pt x="99" y="83"/>
                                <a:pt x="100" y="83"/>
                              </a:cubicBezTo>
                              <a:cubicBezTo>
                                <a:pt x="100" y="83"/>
                                <a:pt x="100" y="83"/>
                                <a:pt x="100" y="83"/>
                              </a:cubicBezTo>
                              <a:cubicBezTo>
                                <a:pt x="101" y="79"/>
                                <a:pt x="101" y="79"/>
                                <a:pt x="101" y="79"/>
                              </a:cubicBezTo>
                              <a:cubicBezTo>
                                <a:pt x="101" y="79"/>
                                <a:pt x="101" y="79"/>
                                <a:pt x="101" y="79"/>
                              </a:cubicBezTo>
                              <a:cubicBezTo>
                                <a:pt x="100" y="79"/>
                                <a:pt x="99" y="79"/>
                                <a:pt x="99" y="79"/>
                              </a:cubicBezTo>
                              <a:cubicBezTo>
                                <a:pt x="99" y="79"/>
                                <a:pt x="100" y="79"/>
                                <a:pt x="101" y="79"/>
                              </a:cubicBezTo>
                              <a:cubicBezTo>
                                <a:pt x="101" y="79"/>
                                <a:pt x="101" y="79"/>
                                <a:pt x="101" y="79"/>
                              </a:cubicBezTo>
                              <a:cubicBezTo>
                                <a:pt x="101" y="78"/>
                                <a:pt x="101" y="78"/>
                                <a:pt x="101" y="78"/>
                              </a:cubicBezTo>
                              <a:cubicBezTo>
                                <a:pt x="101" y="78"/>
                                <a:pt x="101" y="78"/>
                                <a:pt x="101" y="78"/>
                              </a:cubicBezTo>
                              <a:cubicBezTo>
                                <a:pt x="99" y="78"/>
                                <a:pt x="98" y="78"/>
                                <a:pt x="98" y="78"/>
                              </a:cubicBezTo>
                              <a:cubicBezTo>
                                <a:pt x="98" y="78"/>
                                <a:pt x="98" y="78"/>
                                <a:pt x="98" y="79"/>
                              </a:cubicBezTo>
                              <a:cubicBezTo>
                                <a:pt x="93" y="77"/>
                                <a:pt x="87" y="73"/>
                                <a:pt x="83" y="70"/>
                              </a:cubicBezTo>
                              <a:cubicBezTo>
                                <a:pt x="83" y="71"/>
                                <a:pt x="84" y="72"/>
                                <a:pt x="84" y="73"/>
                              </a:cubicBezTo>
                              <a:cubicBezTo>
                                <a:pt x="82" y="72"/>
                                <a:pt x="78" y="70"/>
                                <a:pt x="76" y="69"/>
                              </a:cubicBezTo>
                              <a:cubicBezTo>
                                <a:pt x="77" y="71"/>
                                <a:pt x="76" y="72"/>
                                <a:pt x="76" y="74"/>
                              </a:cubicBezTo>
                              <a:cubicBezTo>
                                <a:pt x="58" y="68"/>
                                <a:pt x="27" y="51"/>
                                <a:pt x="21" y="35"/>
                              </a:cubicBezTo>
                              <a:cubicBezTo>
                                <a:pt x="13" y="13"/>
                                <a:pt x="41" y="13"/>
                                <a:pt x="48" y="0"/>
                              </a:cubicBezTo>
                            </a:path>
                          </a:pathLst>
                        </a:custGeom>
                        <a:solidFill>
                          <a:srgbClr val="3B8DE9"/>
                        </a:solidFill>
                        <a:ln w="9525">
                          <a:noFill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82" o:spid="_x0000_s1026" o:spt="100" style="position:absolute;left:0pt;margin-left:-6.4pt;margin-top:156.35pt;height:5.5pt;width:6.5pt;z-index:251701248;mso-width-relative:page;mso-height-relative:page;" fillcolor="#3B8DE9" filled="t" stroked="f" coordsize="105,89" o:gfxdata="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" path="m97,69c97,72,97,75,98,78c99,78,101,78,104,79c104,78,104,78,104,77c105,77,105,76,105,75c103,73,100,71,97,69m48,0c29,8,0,23,25,51c41,69,70,79,92,87c95,88,97,88,99,89c99,89,99,89,99,89c100,87,100,87,100,87c100,87,100,87,100,87c100,87,100,87,100,87c100,83,100,83,100,83c99,83,98,82,98,82c98,82,99,83,100,83c100,83,100,83,100,83c101,79,101,79,101,79c101,79,101,79,101,79c100,79,99,79,99,79c99,79,100,79,101,79c101,79,101,79,101,79c101,78,101,78,101,78c101,78,101,78,101,78c99,78,98,78,98,78c98,78,98,78,98,79c93,77,87,73,83,70c83,71,84,72,84,73c82,72,78,70,76,69c77,71,76,72,76,74c58,68,27,51,21,35c13,13,41,13,48,0e">
                <v:path o:connectlocs="503123072,357197241;508310540,403788459;539431417,408964912;539431417,398611220;544618099,388257529;503123072,357197241;248968588,0;129670976,264015591;477188877,450378891;513497222,460732582;513497222,460732582;518683904,450378891;518683904,450378891;518683904,450378891;518683904,429672294;508310540,424495056;518683904,429672294;518683904,429672294;523870586,408964912;523870586,408964912;513497222,408964912;523870586,408964912;523870586,408964912;523870586,403788459;523870586,403788459;508310540,403788459;508310540,408964912;430507955,362373694;435694637,377904623;394199609,357197241;394199609,383081076;108923462,181186847;248968588,0" o:connectangles="0,0,0,0,0,0,0,0,0,0,0,0,0,0,0,0,0,0,0,0,0,0,0,0,0,0,0,0,0,0,0,0,0"/>
                <v:fill on="t" focussize="0,0"/>
                <v:stroke on="f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-200025</wp:posOffset>
                </wp:positionH>
                <wp:positionV relativeFrom="paragraph">
                  <wp:posOffset>2159000</wp:posOffset>
                </wp:positionV>
                <wp:extent cx="168910" cy="97155"/>
                <wp:effectExtent l="0" t="0" r="2540" b="0"/>
                <wp:wrapNone/>
                <wp:docPr id="22" name="任意多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8995" cy="97176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808038" h="465148">
                              <a:moveTo>
                                <a:pt x="472836" y="449620"/>
                              </a:moveTo>
                              <a:lnTo>
                                <a:pt x="473086" y="450141"/>
                              </a:lnTo>
                              <a:cubicBezTo>
                                <a:pt x="475733" y="455968"/>
                                <a:pt x="478321" y="461382"/>
                                <a:pt x="481144" y="465148"/>
                              </a:cubicBezTo>
                              <a:cubicBezTo>
                                <a:pt x="473616" y="461382"/>
                                <a:pt x="473616" y="457615"/>
                                <a:pt x="469852" y="450083"/>
                              </a:cubicBezTo>
                              <a:lnTo>
                                <a:pt x="472836" y="449620"/>
                              </a:lnTo>
                              <a:close/>
                              <a:moveTo>
                                <a:pt x="623888" y="300047"/>
                              </a:moveTo>
                              <a:lnTo>
                                <a:pt x="590551" y="314335"/>
                              </a:lnTo>
                              <a:lnTo>
                                <a:pt x="544513" y="322272"/>
                              </a:lnTo>
                              <a:lnTo>
                                <a:pt x="623888" y="300047"/>
                              </a:lnTo>
                              <a:close/>
                              <a:moveTo>
                                <a:pt x="554931" y="279658"/>
                              </a:moveTo>
                              <a:cubicBezTo>
                                <a:pt x="562570" y="278617"/>
                                <a:pt x="570442" y="278617"/>
                                <a:pt x="577850" y="280469"/>
                              </a:cubicBezTo>
                              <a:cubicBezTo>
                                <a:pt x="511175" y="295285"/>
                                <a:pt x="511175" y="295285"/>
                                <a:pt x="511175" y="295285"/>
                              </a:cubicBezTo>
                              <a:cubicBezTo>
                                <a:pt x="511175" y="295285"/>
                                <a:pt x="532011" y="282784"/>
                                <a:pt x="554931" y="279658"/>
                              </a:cubicBezTo>
                              <a:close/>
                              <a:moveTo>
                                <a:pt x="804863" y="273060"/>
                              </a:moveTo>
                              <a:cubicBezTo>
                                <a:pt x="748401" y="310725"/>
                                <a:pt x="684410" y="333323"/>
                                <a:pt x="627947" y="370987"/>
                              </a:cubicBezTo>
                              <a:cubicBezTo>
                                <a:pt x="594069" y="393586"/>
                                <a:pt x="553840" y="428896"/>
                                <a:pt x="512022" y="443550"/>
                              </a:cubicBezTo>
                              <a:lnTo>
                                <a:pt x="472836" y="449620"/>
                              </a:lnTo>
                              <a:lnTo>
                                <a:pt x="464676" y="432663"/>
                              </a:lnTo>
                              <a:cubicBezTo>
                                <a:pt x="458559" y="421834"/>
                                <a:pt x="451031" y="414302"/>
                                <a:pt x="439738" y="419951"/>
                              </a:cubicBezTo>
                              <a:cubicBezTo>
                                <a:pt x="443502" y="416185"/>
                                <a:pt x="447266" y="416185"/>
                                <a:pt x="454795" y="416185"/>
                              </a:cubicBezTo>
                              <a:lnTo>
                                <a:pt x="503729" y="401119"/>
                              </a:lnTo>
                              <a:cubicBezTo>
                                <a:pt x="601598" y="355922"/>
                                <a:pt x="703230" y="310725"/>
                                <a:pt x="804863" y="273060"/>
                              </a:cubicBezTo>
                              <a:close/>
                              <a:moveTo>
                                <a:pt x="500063" y="198447"/>
                              </a:moveTo>
                              <a:cubicBezTo>
                                <a:pt x="500063" y="198447"/>
                                <a:pt x="477504" y="209758"/>
                                <a:pt x="469984" y="213528"/>
                              </a:cubicBezTo>
                              <a:cubicBezTo>
                                <a:pt x="469984" y="213528"/>
                                <a:pt x="469984" y="213528"/>
                                <a:pt x="454945" y="217299"/>
                              </a:cubicBezTo>
                              <a:cubicBezTo>
                                <a:pt x="454945" y="217299"/>
                                <a:pt x="454945" y="217299"/>
                                <a:pt x="436145" y="221069"/>
                              </a:cubicBezTo>
                              <a:cubicBezTo>
                                <a:pt x="436145" y="221069"/>
                                <a:pt x="436145" y="221069"/>
                                <a:pt x="421106" y="221069"/>
                              </a:cubicBezTo>
                              <a:cubicBezTo>
                                <a:pt x="421106" y="221069"/>
                                <a:pt x="421106" y="221069"/>
                                <a:pt x="406066" y="224839"/>
                              </a:cubicBezTo>
                              <a:cubicBezTo>
                                <a:pt x="406066" y="224839"/>
                                <a:pt x="406066" y="224839"/>
                                <a:pt x="379747" y="232380"/>
                              </a:cubicBezTo>
                              <a:cubicBezTo>
                                <a:pt x="379747" y="232380"/>
                                <a:pt x="379747" y="232380"/>
                                <a:pt x="338388" y="239921"/>
                              </a:cubicBezTo>
                              <a:cubicBezTo>
                                <a:pt x="338388" y="239921"/>
                                <a:pt x="338388" y="239921"/>
                                <a:pt x="319589" y="243691"/>
                              </a:cubicBezTo>
                              <a:cubicBezTo>
                                <a:pt x="319589" y="243691"/>
                                <a:pt x="270711" y="251231"/>
                                <a:pt x="259431" y="255002"/>
                              </a:cubicBezTo>
                              <a:cubicBezTo>
                                <a:pt x="251911" y="258772"/>
                                <a:pt x="244392" y="255002"/>
                                <a:pt x="244392" y="255002"/>
                              </a:cubicBezTo>
                              <a:cubicBezTo>
                                <a:pt x="244392" y="255002"/>
                                <a:pt x="229352" y="251231"/>
                                <a:pt x="225592" y="255002"/>
                              </a:cubicBezTo>
                              <a:cubicBezTo>
                                <a:pt x="221832" y="255002"/>
                                <a:pt x="214313" y="255002"/>
                                <a:pt x="206793" y="258772"/>
                              </a:cubicBezTo>
                              <a:cubicBezTo>
                                <a:pt x="199273" y="258772"/>
                                <a:pt x="187993" y="258772"/>
                                <a:pt x="180474" y="262542"/>
                              </a:cubicBezTo>
                              <a:cubicBezTo>
                                <a:pt x="169194" y="266313"/>
                                <a:pt x="146635" y="266313"/>
                                <a:pt x="146635" y="266313"/>
                              </a:cubicBezTo>
                              <a:cubicBezTo>
                                <a:pt x="146635" y="266313"/>
                                <a:pt x="146635" y="266313"/>
                                <a:pt x="120316" y="270083"/>
                              </a:cubicBezTo>
                              <a:cubicBezTo>
                                <a:pt x="120316" y="270083"/>
                                <a:pt x="45118" y="285165"/>
                                <a:pt x="41358" y="285165"/>
                              </a:cubicBezTo>
                              <a:cubicBezTo>
                                <a:pt x="33839" y="288935"/>
                                <a:pt x="26319" y="288935"/>
                                <a:pt x="26319" y="288935"/>
                              </a:cubicBezTo>
                              <a:cubicBezTo>
                                <a:pt x="26319" y="288935"/>
                                <a:pt x="18799" y="288935"/>
                                <a:pt x="11279" y="288935"/>
                              </a:cubicBezTo>
                              <a:cubicBezTo>
                                <a:pt x="11279" y="288935"/>
                                <a:pt x="11279" y="288935"/>
                                <a:pt x="0" y="288935"/>
                              </a:cubicBezTo>
                              <a:cubicBezTo>
                                <a:pt x="0" y="288935"/>
                                <a:pt x="0" y="288935"/>
                                <a:pt x="15039" y="277624"/>
                              </a:cubicBezTo>
                              <a:cubicBezTo>
                                <a:pt x="18799" y="270083"/>
                                <a:pt x="37599" y="281395"/>
                                <a:pt x="37599" y="281395"/>
                              </a:cubicBezTo>
                              <a:cubicBezTo>
                                <a:pt x="37599" y="281395"/>
                                <a:pt x="37599" y="281395"/>
                                <a:pt x="116556" y="266313"/>
                              </a:cubicBezTo>
                              <a:cubicBezTo>
                                <a:pt x="116556" y="266313"/>
                                <a:pt x="116556" y="266313"/>
                                <a:pt x="244392" y="243691"/>
                              </a:cubicBezTo>
                              <a:cubicBezTo>
                                <a:pt x="244392" y="243691"/>
                                <a:pt x="244392" y="243691"/>
                                <a:pt x="297030" y="243691"/>
                              </a:cubicBezTo>
                              <a:cubicBezTo>
                                <a:pt x="297030" y="243691"/>
                                <a:pt x="297030" y="243691"/>
                                <a:pt x="327109" y="239921"/>
                              </a:cubicBezTo>
                              <a:cubicBezTo>
                                <a:pt x="327109" y="239921"/>
                                <a:pt x="327109" y="239921"/>
                                <a:pt x="372227" y="221069"/>
                              </a:cubicBezTo>
                              <a:cubicBezTo>
                                <a:pt x="372227" y="221069"/>
                                <a:pt x="372227" y="221069"/>
                                <a:pt x="402306" y="209758"/>
                              </a:cubicBezTo>
                              <a:cubicBezTo>
                                <a:pt x="402306" y="209758"/>
                                <a:pt x="402306" y="209758"/>
                                <a:pt x="436145" y="205988"/>
                              </a:cubicBezTo>
                              <a:cubicBezTo>
                                <a:pt x="436145" y="205988"/>
                                <a:pt x="436145" y="205988"/>
                                <a:pt x="500063" y="198447"/>
                              </a:cubicBezTo>
                              <a:close/>
                              <a:moveTo>
                                <a:pt x="673100" y="176222"/>
                              </a:moveTo>
                              <a:cubicBezTo>
                                <a:pt x="673100" y="176222"/>
                                <a:pt x="673100" y="176222"/>
                                <a:pt x="638810" y="183631"/>
                              </a:cubicBezTo>
                              <a:cubicBezTo>
                                <a:pt x="638810" y="183631"/>
                                <a:pt x="638810" y="183631"/>
                                <a:pt x="619760" y="187335"/>
                              </a:cubicBezTo>
                              <a:cubicBezTo>
                                <a:pt x="619760" y="187335"/>
                                <a:pt x="596900" y="187335"/>
                                <a:pt x="600710" y="179926"/>
                              </a:cubicBezTo>
                              <a:lnTo>
                                <a:pt x="673100" y="176222"/>
                              </a:lnTo>
                              <a:close/>
                              <a:moveTo>
                                <a:pt x="762454" y="127010"/>
                              </a:moveTo>
                              <a:cubicBezTo>
                                <a:pt x="770165" y="127010"/>
                                <a:pt x="777876" y="134418"/>
                                <a:pt x="777876" y="134418"/>
                              </a:cubicBezTo>
                              <a:cubicBezTo>
                                <a:pt x="777876" y="134418"/>
                                <a:pt x="754744" y="149235"/>
                                <a:pt x="750888" y="134418"/>
                              </a:cubicBezTo>
                              <a:cubicBezTo>
                                <a:pt x="762454" y="127010"/>
                                <a:pt x="762454" y="127010"/>
                                <a:pt x="762454" y="127010"/>
                              </a:cubicBezTo>
                              <a:close/>
                              <a:moveTo>
                                <a:pt x="327437" y="113979"/>
                              </a:moveTo>
                              <a:cubicBezTo>
                                <a:pt x="341548" y="114442"/>
                                <a:pt x="356600" y="117220"/>
                                <a:pt x="360363" y="126481"/>
                              </a:cubicBezTo>
                              <a:cubicBezTo>
                                <a:pt x="288867" y="130185"/>
                                <a:pt x="288867" y="130185"/>
                                <a:pt x="288867" y="130185"/>
                              </a:cubicBezTo>
                              <a:cubicBezTo>
                                <a:pt x="288867" y="130185"/>
                                <a:pt x="270052" y="141298"/>
                                <a:pt x="262526" y="130185"/>
                              </a:cubicBezTo>
                              <a:cubicBezTo>
                                <a:pt x="262526" y="130185"/>
                                <a:pt x="258763" y="115368"/>
                                <a:pt x="273815" y="119073"/>
                              </a:cubicBezTo>
                              <a:cubicBezTo>
                                <a:pt x="300155" y="115368"/>
                                <a:pt x="300155" y="115368"/>
                                <a:pt x="300155" y="115368"/>
                              </a:cubicBezTo>
                              <a:cubicBezTo>
                                <a:pt x="300155" y="115368"/>
                                <a:pt x="313326" y="113516"/>
                                <a:pt x="327437" y="113979"/>
                              </a:cubicBezTo>
                              <a:close/>
                              <a:moveTo>
                                <a:pt x="782109" y="65732"/>
                              </a:moveTo>
                              <a:cubicBezTo>
                                <a:pt x="785813" y="61922"/>
                                <a:pt x="808038" y="69542"/>
                                <a:pt x="808038" y="69542"/>
                              </a:cubicBezTo>
                              <a:lnTo>
                                <a:pt x="789517" y="80972"/>
                              </a:lnTo>
                              <a:cubicBezTo>
                                <a:pt x="789517" y="80972"/>
                                <a:pt x="789517" y="80972"/>
                                <a:pt x="778404" y="80972"/>
                              </a:cubicBezTo>
                              <a:cubicBezTo>
                                <a:pt x="778404" y="80972"/>
                                <a:pt x="774700" y="69542"/>
                                <a:pt x="782109" y="65732"/>
                              </a:cubicBezTo>
                              <a:close/>
                              <a:moveTo>
                                <a:pt x="508496" y="535"/>
                              </a:moveTo>
                              <a:cubicBezTo>
                                <a:pt x="514152" y="-901"/>
                                <a:pt x="521692" y="57"/>
                                <a:pt x="529233" y="9628"/>
                              </a:cubicBezTo>
                              <a:cubicBezTo>
                                <a:pt x="566936" y="13457"/>
                                <a:pt x="566936" y="13457"/>
                                <a:pt x="566936" y="13457"/>
                              </a:cubicBezTo>
                              <a:cubicBezTo>
                                <a:pt x="619721" y="24943"/>
                                <a:pt x="619721" y="24943"/>
                                <a:pt x="619721" y="24943"/>
                              </a:cubicBezTo>
                              <a:cubicBezTo>
                                <a:pt x="661194" y="40258"/>
                                <a:pt x="661194" y="40258"/>
                                <a:pt x="661194" y="40258"/>
                              </a:cubicBezTo>
                              <a:lnTo>
                                <a:pt x="706438" y="40258"/>
                              </a:lnTo>
                              <a:cubicBezTo>
                                <a:pt x="706438" y="40258"/>
                                <a:pt x="683816" y="55573"/>
                                <a:pt x="661194" y="47915"/>
                              </a:cubicBezTo>
                              <a:cubicBezTo>
                                <a:pt x="631032" y="36429"/>
                                <a:pt x="631032" y="36429"/>
                                <a:pt x="631032" y="36429"/>
                              </a:cubicBezTo>
                              <a:cubicBezTo>
                                <a:pt x="585788" y="24943"/>
                                <a:pt x="585788" y="24943"/>
                                <a:pt x="585788" y="24943"/>
                              </a:cubicBezTo>
                              <a:cubicBezTo>
                                <a:pt x="540544" y="21115"/>
                                <a:pt x="540544" y="21115"/>
                                <a:pt x="540544" y="21115"/>
                              </a:cubicBezTo>
                              <a:cubicBezTo>
                                <a:pt x="540544" y="21115"/>
                                <a:pt x="495300" y="24943"/>
                                <a:pt x="499070" y="5800"/>
                              </a:cubicBezTo>
                              <a:cubicBezTo>
                                <a:pt x="499070" y="5800"/>
                                <a:pt x="502841" y="1971"/>
                                <a:pt x="508496" y="53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B8DE9"/>
                        </a:solidFill>
                        <a:ln w="9525">
                          <a:noFill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-15.75pt;margin-top:170pt;height:7.65pt;width:13.3pt;z-index:251703296;mso-width-relative:page;mso-height-relative:page;" fillcolor="#3B8DE9" filled="t" stroked="f" coordsize="808038,465148" o:gfxdata="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" path="m472836,449620l473086,450141c475733,455968,478321,461382,481144,465148c473616,461382,473616,457615,469852,450083l472836,449620xm623888,300047l590551,314335,544513,322272,623888,300047xm554931,279658c562570,278617,570442,278617,577850,280469c511175,295285,511175,295285,511175,295285c511175,295285,532011,282784,554931,279658xm804863,273060c748401,310725,684410,333323,627947,370987c594069,393586,553840,428896,512022,443550l472836,449620,464676,432663c458559,421834,451031,414302,439738,419951c443502,416185,447266,416185,454795,416185l503729,401119c601598,355922,703230,310725,804863,273060xm500063,198447c500063,198447,477504,209758,469984,213528c469984,213528,469984,213528,454945,217299c454945,217299,454945,217299,436145,221069c436145,221069,436145,221069,421106,221069c421106,221069,421106,221069,406066,224839c406066,224839,406066,224839,379747,232380c379747,232380,379747,232380,338388,239921c338388,239921,338388,239921,319589,243691c319589,243691,270711,251231,259431,255002c251911,258772,244392,255002,244392,255002c244392,255002,229352,251231,225592,255002c221832,255002,214313,255002,206793,258772c199273,258772,187993,258772,180474,262542c169194,266313,146635,266313,146635,266313c146635,266313,146635,266313,120316,270083c120316,270083,45118,285165,41358,285165c33839,288935,26319,288935,26319,288935c26319,288935,18799,288935,11279,288935c11279,288935,11279,288935,0,288935c0,288935,0,288935,15039,277624c18799,270083,37599,281395,37599,281395c37599,281395,37599,281395,116556,266313c116556,266313,116556,266313,244392,243691c244392,243691,244392,243691,297030,243691c297030,243691,297030,243691,327109,239921c327109,239921,327109,239921,372227,221069c372227,221069,372227,221069,402306,209758c402306,209758,402306,209758,436145,205988c436145,205988,436145,205988,500063,198447xm673100,176222c673100,176222,673100,176222,638810,183631c638810,183631,638810,183631,619760,187335c619760,187335,596900,187335,600710,179926l673100,176222xm762454,127010c770165,127010,777876,134418,777876,134418c777876,134418,754744,149235,750888,134418c762454,127010,762454,127010,762454,127010xm327437,113979c341548,114442,356600,117220,360363,126481c288867,130185,288867,130185,288867,130185c288867,130185,270052,141298,262526,130185c262526,130185,258763,115368,273815,119073c300155,115368,300155,115368,300155,115368c300155,115368,313326,113516,327437,113979xm782109,65732c785813,61922,808038,69542,808038,69542l789517,80972c789517,80972,789517,80972,778404,80972c778404,80972,774700,69542,782109,65732xm508496,535c514152,-901,521692,57,529233,9628c566936,13457,566936,13457,566936,13457c619721,24943,619721,24943,619721,24943c661194,40258,661194,40258,661194,40258l706438,40258c706438,40258,683816,55573,661194,47915c631032,36429,631032,36429,631032,36429c585788,24943,585788,24943,585788,24943c540544,21115,540544,21115,540544,21115c540544,21115,495300,24943,499070,5800c499070,5800,502841,1971,508496,535xe">
                <v:fill on="t" focussize="0,0"/>
                <v:stroke on="f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1943100</wp:posOffset>
                </wp:positionV>
                <wp:extent cx="1047750" cy="326390"/>
                <wp:effectExtent l="0" t="0" r="0" b="0"/>
                <wp:wrapNone/>
                <wp:docPr id="571" name="文本框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326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教育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背景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pt;margin-top:153pt;height:25.7pt;width:82.5pt;z-index:251705344;mso-width-relative:page;mso-height-relative:page;" filled="f" stroked="f" coordsize="21600,21600" o:gfxdata="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iYdTadYAAAAKAQAADwAAAAAAAAABACAA&#10;AAAiAAAAZHJzL2Rvd25yZXYueG1sUEsBAhQAFAAAAAgAh07iQNzoN78PAgAA9gMAAA4AAAAAAAAA&#10;AQAgAAAAJQEAAGRycy9lMm9Eb2MueG1sUEsFBgAAAAAGAAYAWQEAAKYF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教育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背景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440055</wp:posOffset>
                </wp:positionH>
                <wp:positionV relativeFrom="paragraph">
                  <wp:posOffset>2276475</wp:posOffset>
                </wp:positionV>
                <wp:extent cx="3455670" cy="0"/>
                <wp:effectExtent l="0" t="0" r="0" b="0"/>
                <wp:wrapNone/>
                <wp:docPr id="575" name="直接连接符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55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4.65pt;margin-top:179.25pt;height:0pt;width:272.1pt;z-index:251707392;mso-width-relative:page;mso-height-relative:page;" filled="f" stroked="t" coordsize="21600,21600" o:gfxdata="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iUXQCNQAAAAKAQAADwAAAAAAAAAB&#10;ACAAAAAiAAAAZHJzL2Rvd25yZXYueG1sUEsBAhQAFAAAAAgAh07iQDKYxBTbAQAAiQMAAA4AAAAA&#10;AAAAAQAgAAAAIwEAAGRycy9lMm9Eb2MueG1sUEsFBgAAAAAGAAYAWQEAAHAFAAAAAA==&#10;">
                <v:fill on="f" focussize="0,0"/>
                <v:stroke weight="0.5pt" color="#7F7F7F [161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3733800</wp:posOffset>
                </wp:positionV>
                <wp:extent cx="567690" cy="616585"/>
                <wp:effectExtent l="0" t="0" r="4445" b="0"/>
                <wp:wrapNone/>
                <wp:docPr id="26" name="任意多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67642" cy="616688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4757024" h="5166475">
                              <a:moveTo>
                                <a:pt x="3800615" y="3920919"/>
                              </a:moveTo>
                              <a:cubicBezTo>
                                <a:pt x="3978552" y="3927407"/>
                                <a:pt x="3978552" y="3927407"/>
                                <a:pt x="3978552" y="3927407"/>
                              </a:cubicBezTo>
                              <a:cubicBezTo>
                                <a:pt x="3978552" y="3927407"/>
                                <a:pt x="3866518" y="3959843"/>
                                <a:pt x="3800615" y="3920919"/>
                              </a:cubicBezTo>
                              <a:close/>
                              <a:moveTo>
                                <a:pt x="3505907" y="3901458"/>
                              </a:moveTo>
                              <a:cubicBezTo>
                                <a:pt x="3505907" y="3901458"/>
                                <a:pt x="3578340" y="3908033"/>
                                <a:pt x="3598095" y="3914607"/>
                              </a:cubicBezTo>
                              <a:cubicBezTo>
                                <a:pt x="3598095" y="3914607"/>
                                <a:pt x="3598095" y="3914607"/>
                                <a:pt x="3644189" y="3927756"/>
                              </a:cubicBezTo>
                              <a:cubicBezTo>
                                <a:pt x="3644189" y="3927756"/>
                                <a:pt x="3644189" y="3927756"/>
                                <a:pt x="3683698" y="3947480"/>
                              </a:cubicBezTo>
                              <a:cubicBezTo>
                                <a:pt x="3683698" y="3947480"/>
                                <a:pt x="3683698" y="3947480"/>
                                <a:pt x="3716622" y="3973778"/>
                              </a:cubicBezTo>
                              <a:cubicBezTo>
                                <a:pt x="3716622" y="3973778"/>
                                <a:pt x="3716622" y="3973778"/>
                                <a:pt x="3756131" y="3986927"/>
                              </a:cubicBezTo>
                              <a:cubicBezTo>
                                <a:pt x="3756131" y="3986927"/>
                                <a:pt x="3756131" y="3986927"/>
                                <a:pt x="3828564" y="4006650"/>
                              </a:cubicBezTo>
                              <a:cubicBezTo>
                                <a:pt x="3828564" y="4006650"/>
                                <a:pt x="3828564" y="4006650"/>
                                <a:pt x="3933921" y="4052672"/>
                              </a:cubicBezTo>
                              <a:cubicBezTo>
                                <a:pt x="3933921" y="4052672"/>
                                <a:pt x="3933921" y="4052672"/>
                                <a:pt x="3980015" y="4065821"/>
                              </a:cubicBezTo>
                              <a:cubicBezTo>
                                <a:pt x="3980015" y="4065821"/>
                                <a:pt x="4105126" y="4131566"/>
                                <a:pt x="4124881" y="4138140"/>
                              </a:cubicBezTo>
                              <a:cubicBezTo>
                                <a:pt x="4151220" y="4144715"/>
                                <a:pt x="4157805" y="4164438"/>
                                <a:pt x="4157805" y="4164438"/>
                              </a:cubicBezTo>
                              <a:cubicBezTo>
                                <a:pt x="4157805" y="4164438"/>
                                <a:pt x="4190729" y="4184162"/>
                                <a:pt x="4203899" y="4190736"/>
                              </a:cubicBezTo>
                              <a:cubicBezTo>
                                <a:pt x="4217068" y="4197311"/>
                                <a:pt x="4236823" y="4203886"/>
                                <a:pt x="4256577" y="4210460"/>
                              </a:cubicBezTo>
                              <a:cubicBezTo>
                                <a:pt x="4276332" y="4223609"/>
                                <a:pt x="4296086" y="4236758"/>
                                <a:pt x="4315841" y="4243333"/>
                              </a:cubicBezTo>
                              <a:cubicBezTo>
                                <a:pt x="4342180" y="4249907"/>
                                <a:pt x="4401444" y="4276205"/>
                                <a:pt x="4401444" y="4276205"/>
                              </a:cubicBezTo>
                              <a:cubicBezTo>
                                <a:pt x="4401444" y="4276205"/>
                                <a:pt x="4401444" y="4276205"/>
                                <a:pt x="4467292" y="4309078"/>
                              </a:cubicBezTo>
                              <a:cubicBezTo>
                                <a:pt x="4467292" y="4309078"/>
                                <a:pt x="4658252" y="4394546"/>
                                <a:pt x="4671421" y="4394546"/>
                              </a:cubicBezTo>
                              <a:cubicBezTo>
                                <a:pt x="4684591" y="4394546"/>
                                <a:pt x="4704346" y="4414270"/>
                                <a:pt x="4704346" y="4414270"/>
                              </a:cubicBezTo>
                              <a:cubicBezTo>
                                <a:pt x="4704346" y="4414270"/>
                                <a:pt x="4717515" y="4420844"/>
                                <a:pt x="4737270" y="4433993"/>
                              </a:cubicBezTo>
                              <a:cubicBezTo>
                                <a:pt x="4737270" y="4433993"/>
                                <a:pt x="4737270" y="4433993"/>
                                <a:pt x="4757024" y="4453717"/>
                              </a:cubicBezTo>
                              <a:cubicBezTo>
                                <a:pt x="4757024" y="4453717"/>
                                <a:pt x="4757024" y="4453717"/>
                                <a:pt x="4717515" y="4453717"/>
                              </a:cubicBezTo>
                              <a:cubicBezTo>
                                <a:pt x="4691176" y="4460291"/>
                                <a:pt x="4664837" y="4414270"/>
                                <a:pt x="4664837" y="4414270"/>
                              </a:cubicBezTo>
                              <a:cubicBezTo>
                                <a:pt x="4664837" y="4414270"/>
                                <a:pt x="4664837" y="4414270"/>
                                <a:pt x="4467292" y="4328801"/>
                              </a:cubicBezTo>
                              <a:cubicBezTo>
                                <a:pt x="4467292" y="4328801"/>
                                <a:pt x="4467292" y="4328801"/>
                                <a:pt x="4151220" y="4190736"/>
                              </a:cubicBezTo>
                              <a:cubicBezTo>
                                <a:pt x="4151220" y="4190736"/>
                                <a:pt x="4151220" y="4190736"/>
                                <a:pt x="4032693" y="4105268"/>
                              </a:cubicBezTo>
                              <a:cubicBezTo>
                                <a:pt x="4032693" y="4105268"/>
                                <a:pt x="4032693" y="4105268"/>
                                <a:pt x="3953675" y="4072395"/>
                              </a:cubicBezTo>
                              <a:cubicBezTo>
                                <a:pt x="3953675" y="4072395"/>
                                <a:pt x="3953675" y="4072395"/>
                                <a:pt x="3828564" y="4046097"/>
                              </a:cubicBezTo>
                              <a:cubicBezTo>
                                <a:pt x="3828564" y="4046097"/>
                                <a:pt x="3828564" y="4046097"/>
                                <a:pt x="3742961" y="4026374"/>
                              </a:cubicBezTo>
                              <a:cubicBezTo>
                                <a:pt x="3742961" y="4026374"/>
                                <a:pt x="3742961" y="4026374"/>
                                <a:pt x="3657358" y="3980352"/>
                              </a:cubicBezTo>
                              <a:cubicBezTo>
                                <a:pt x="3657358" y="3980352"/>
                                <a:pt x="3657358" y="3980352"/>
                                <a:pt x="3505907" y="3901458"/>
                              </a:cubicBezTo>
                              <a:close/>
                              <a:moveTo>
                                <a:pt x="3795055" y="3815269"/>
                              </a:moveTo>
                              <a:lnTo>
                                <a:pt x="3920167" y="3840292"/>
                              </a:lnTo>
                              <a:lnTo>
                                <a:pt x="3697746" y="3829170"/>
                              </a:lnTo>
                              <a:lnTo>
                                <a:pt x="3795055" y="3815269"/>
                              </a:lnTo>
                              <a:close/>
                              <a:moveTo>
                                <a:pt x="4425720" y="1620817"/>
                              </a:moveTo>
                              <a:cubicBezTo>
                                <a:pt x="4481777" y="1618505"/>
                                <a:pt x="4548787" y="1627756"/>
                                <a:pt x="4507550" y="1693542"/>
                              </a:cubicBezTo>
                              <a:cubicBezTo>
                                <a:pt x="4349199" y="1746171"/>
                                <a:pt x="4349199" y="1746171"/>
                                <a:pt x="4349199" y="1746171"/>
                              </a:cubicBezTo>
                              <a:cubicBezTo>
                                <a:pt x="4250230" y="1746171"/>
                                <a:pt x="4250230" y="1746171"/>
                                <a:pt x="4250230" y="1746171"/>
                              </a:cubicBezTo>
                              <a:cubicBezTo>
                                <a:pt x="3973117" y="1864587"/>
                                <a:pt x="3973117" y="1864587"/>
                                <a:pt x="3973117" y="1864587"/>
                              </a:cubicBezTo>
                              <a:lnTo>
                                <a:pt x="3247344" y="2055367"/>
                              </a:lnTo>
                              <a:cubicBezTo>
                                <a:pt x="3379303" y="2015895"/>
                                <a:pt x="3379303" y="2015895"/>
                                <a:pt x="3379303" y="2015895"/>
                              </a:cubicBezTo>
                              <a:cubicBezTo>
                                <a:pt x="3913736" y="1838272"/>
                                <a:pt x="3913736" y="1838272"/>
                                <a:pt x="3913736" y="1838272"/>
                              </a:cubicBezTo>
                              <a:cubicBezTo>
                                <a:pt x="4091880" y="1759329"/>
                                <a:pt x="4091880" y="1759329"/>
                                <a:pt x="4091880" y="1759329"/>
                              </a:cubicBezTo>
                              <a:cubicBezTo>
                                <a:pt x="4091880" y="1759329"/>
                                <a:pt x="4303014" y="1634335"/>
                                <a:pt x="4362395" y="1627756"/>
                              </a:cubicBezTo>
                              <a:cubicBezTo>
                                <a:pt x="4362395" y="1627756"/>
                                <a:pt x="4392086" y="1622205"/>
                                <a:pt x="4425720" y="1620817"/>
                              </a:cubicBezTo>
                              <a:close/>
                              <a:moveTo>
                                <a:pt x="2833481" y="1554921"/>
                              </a:moveTo>
                              <a:cubicBezTo>
                                <a:pt x="2833481" y="1554921"/>
                                <a:pt x="2846986" y="1568425"/>
                                <a:pt x="2840234" y="1581930"/>
                              </a:cubicBezTo>
                              <a:cubicBezTo>
                                <a:pt x="2826729" y="1595434"/>
                                <a:pt x="2799721" y="1602186"/>
                                <a:pt x="2799721" y="1602186"/>
                              </a:cubicBezTo>
                              <a:lnTo>
                                <a:pt x="2813225" y="1568425"/>
                              </a:lnTo>
                              <a:cubicBezTo>
                                <a:pt x="2813225" y="1568425"/>
                                <a:pt x="2813225" y="1568425"/>
                                <a:pt x="2833481" y="1554921"/>
                              </a:cubicBezTo>
                              <a:close/>
                              <a:moveTo>
                                <a:pt x="1461755" y="1526595"/>
                              </a:moveTo>
                              <a:lnTo>
                                <a:pt x="1461715" y="1526922"/>
                              </a:lnTo>
                              <a:lnTo>
                                <a:pt x="1461549" y="1527110"/>
                              </a:lnTo>
                              <a:cubicBezTo>
                                <a:pt x="1453516" y="1537303"/>
                                <a:pt x="1446924" y="1547187"/>
                                <a:pt x="1443628" y="1555424"/>
                              </a:cubicBezTo>
                              <a:cubicBezTo>
                                <a:pt x="1437036" y="1568603"/>
                                <a:pt x="1443628" y="1555424"/>
                                <a:pt x="1450219" y="1542245"/>
                              </a:cubicBezTo>
                              <a:cubicBezTo>
                                <a:pt x="1453515" y="1532361"/>
                                <a:pt x="1460107" y="1522477"/>
                                <a:pt x="1461755" y="1526595"/>
                              </a:cubicBezTo>
                              <a:close/>
                              <a:moveTo>
                                <a:pt x="1522730" y="1463171"/>
                              </a:moveTo>
                              <a:cubicBezTo>
                                <a:pt x="1522730" y="1463171"/>
                                <a:pt x="1588649" y="1463171"/>
                                <a:pt x="1582058" y="1496119"/>
                              </a:cubicBezTo>
                              <a:cubicBezTo>
                                <a:pt x="1575466" y="1529066"/>
                                <a:pt x="1562282" y="1614730"/>
                                <a:pt x="1562282" y="1614730"/>
                              </a:cubicBezTo>
                              <a:cubicBezTo>
                                <a:pt x="1582058" y="1674035"/>
                                <a:pt x="1582058" y="1674035"/>
                                <a:pt x="1582058" y="1674035"/>
                              </a:cubicBezTo>
                              <a:cubicBezTo>
                                <a:pt x="1601833" y="1739931"/>
                                <a:pt x="1601833" y="1739931"/>
                                <a:pt x="1601833" y="1739931"/>
                              </a:cubicBezTo>
                              <a:cubicBezTo>
                                <a:pt x="1568874" y="1779468"/>
                                <a:pt x="1568874" y="1779468"/>
                                <a:pt x="1568874" y="1779468"/>
                              </a:cubicBezTo>
                              <a:cubicBezTo>
                                <a:pt x="1549098" y="1851952"/>
                                <a:pt x="1549098" y="1851952"/>
                                <a:pt x="1549098" y="1851952"/>
                              </a:cubicBezTo>
                              <a:cubicBezTo>
                                <a:pt x="1549098" y="1851952"/>
                                <a:pt x="1601833" y="1917847"/>
                                <a:pt x="1661160" y="1891489"/>
                              </a:cubicBezTo>
                              <a:cubicBezTo>
                                <a:pt x="1661160" y="1891489"/>
                                <a:pt x="1740263" y="1983742"/>
                                <a:pt x="1812774" y="1911258"/>
                              </a:cubicBezTo>
                              <a:cubicBezTo>
                                <a:pt x="1812774" y="1911258"/>
                                <a:pt x="1891877" y="1812415"/>
                                <a:pt x="1924837" y="1891489"/>
                              </a:cubicBezTo>
                              <a:cubicBezTo>
                                <a:pt x="2010532" y="1838773"/>
                                <a:pt x="2010532" y="1838773"/>
                                <a:pt x="2010532" y="1838773"/>
                              </a:cubicBezTo>
                              <a:cubicBezTo>
                                <a:pt x="2135778" y="1799236"/>
                                <a:pt x="2135778" y="1799236"/>
                                <a:pt x="2135778" y="1799236"/>
                              </a:cubicBezTo>
                              <a:cubicBezTo>
                                <a:pt x="2135778" y="1799236"/>
                                <a:pt x="2181921" y="1812415"/>
                                <a:pt x="2188513" y="1772878"/>
                              </a:cubicBezTo>
                              <a:cubicBezTo>
                                <a:pt x="2188513" y="1772878"/>
                                <a:pt x="2155554" y="1700393"/>
                                <a:pt x="2228065" y="1687214"/>
                              </a:cubicBezTo>
                              <a:cubicBezTo>
                                <a:pt x="2261024" y="1634498"/>
                                <a:pt x="2261024" y="1634498"/>
                                <a:pt x="2261024" y="1634498"/>
                              </a:cubicBezTo>
                              <a:cubicBezTo>
                                <a:pt x="2261024" y="1634498"/>
                                <a:pt x="2392862" y="1555424"/>
                                <a:pt x="2465373" y="1634498"/>
                              </a:cubicBezTo>
                              <a:cubicBezTo>
                                <a:pt x="2498333" y="1746520"/>
                                <a:pt x="2498333" y="1746520"/>
                                <a:pt x="2498333" y="1746520"/>
                              </a:cubicBezTo>
                              <a:cubicBezTo>
                                <a:pt x="2498333" y="1746520"/>
                                <a:pt x="2584028" y="1792647"/>
                                <a:pt x="2518109" y="1838773"/>
                              </a:cubicBezTo>
                              <a:cubicBezTo>
                                <a:pt x="2491741" y="1898079"/>
                                <a:pt x="2491741" y="1898079"/>
                                <a:pt x="2491741" y="1898079"/>
                              </a:cubicBezTo>
                              <a:cubicBezTo>
                                <a:pt x="2491741" y="1898079"/>
                                <a:pt x="2544476" y="1957384"/>
                                <a:pt x="2478557" y="2010100"/>
                              </a:cubicBezTo>
                              <a:cubicBezTo>
                                <a:pt x="2478557" y="2010100"/>
                                <a:pt x="2419230" y="2082585"/>
                                <a:pt x="2491741" y="2082585"/>
                              </a:cubicBezTo>
                              <a:cubicBezTo>
                                <a:pt x="2524701" y="2148480"/>
                                <a:pt x="2524701" y="2148480"/>
                                <a:pt x="2524701" y="2148480"/>
                              </a:cubicBezTo>
                              <a:cubicBezTo>
                                <a:pt x="2524701" y="2148480"/>
                                <a:pt x="2577436" y="2188017"/>
                                <a:pt x="2570844" y="2260502"/>
                              </a:cubicBezTo>
                              <a:cubicBezTo>
                                <a:pt x="2696090" y="2339576"/>
                                <a:pt x="2696090" y="2339576"/>
                                <a:pt x="2696090" y="2339576"/>
                              </a:cubicBezTo>
                              <a:cubicBezTo>
                                <a:pt x="2788377" y="2379113"/>
                                <a:pt x="2788377" y="2379113"/>
                                <a:pt x="2788377" y="2379113"/>
                              </a:cubicBezTo>
                              <a:cubicBezTo>
                                <a:pt x="2887256" y="2425239"/>
                                <a:pt x="2887256" y="2425239"/>
                                <a:pt x="2887256" y="2425239"/>
                              </a:cubicBezTo>
                              <a:cubicBezTo>
                                <a:pt x="2979542" y="2359344"/>
                                <a:pt x="2979542" y="2359344"/>
                                <a:pt x="2979542" y="2359344"/>
                              </a:cubicBezTo>
                              <a:cubicBezTo>
                                <a:pt x="3085013" y="2326397"/>
                                <a:pt x="3085013" y="2326397"/>
                                <a:pt x="3085013" y="2326397"/>
                              </a:cubicBezTo>
                              <a:cubicBezTo>
                                <a:pt x="3085013" y="2372523"/>
                                <a:pt x="3085013" y="2372523"/>
                                <a:pt x="3085013" y="2372523"/>
                              </a:cubicBezTo>
                              <a:cubicBezTo>
                                <a:pt x="3019094" y="2405471"/>
                                <a:pt x="3019094" y="2405471"/>
                                <a:pt x="3019094" y="2405471"/>
                              </a:cubicBezTo>
                              <a:cubicBezTo>
                                <a:pt x="2966358" y="2471366"/>
                                <a:pt x="2966358" y="2471366"/>
                                <a:pt x="2966358" y="2471366"/>
                              </a:cubicBezTo>
                              <a:cubicBezTo>
                                <a:pt x="2900439" y="2517493"/>
                                <a:pt x="2900439" y="2517493"/>
                                <a:pt x="2900439" y="2517493"/>
                              </a:cubicBezTo>
                              <a:cubicBezTo>
                                <a:pt x="2893847" y="2596567"/>
                                <a:pt x="2893847" y="2596567"/>
                                <a:pt x="2893847" y="2596567"/>
                              </a:cubicBezTo>
                              <a:cubicBezTo>
                                <a:pt x="2900439" y="2616335"/>
                                <a:pt x="2920215" y="2609746"/>
                                <a:pt x="2926807" y="2603156"/>
                              </a:cubicBezTo>
                              <a:cubicBezTo>
                                <a:pt x="2939991" y="2596567"/>
                                <a:pt x="2939991" y="2589977"/>
                                <a:pt x="2913623" y="2636104"/>
                              </a:cubicBezTo>
                              <a:cubicBezTo>
                                <a:pt x="2860888" y="2721767"/>
                                <a:pt x="2887256" y="2754715"/>
                                <a:pt x="2887256" y="2754715"/>
                              </a:cubicBezTo>
                              <a:cubicBezTo>
                                <a:pt x="2880664" y="2807431"/>
                                <a:pt x="2880664" y="2807431"/>
                                <a:pt x="2880664" y="2807431"/>
                              </a:cubicBezTo>
                              <a:cubicBezTo>
                                <a:pt x="2966358" y="2820610"/>
                                <a:pt x="2966358" y="2820610"/>
                                <a:pt x="2966358" y="2820610"/>
                              </a:cubicBezTo>
                              <a:cubicBezTo>
                                <a:pt x="2966358" y="2820610"/>
                                <a:pt x="3019094" y="2820610"/>
                                <a:pt x="3005910" y="2886505"/>
                              </a:cubicBezTo>
                              <a:cubicBezTo>
                                <a:pt x="3012502" y="2965579"/>
                                <a:pt x="3012502" y="2965579"/>
                                <a:pt x="3012502" y="2965579"/>
                              </a:cubicBezTo>
                              <a:cubicBezTo>
                                <a:pt x="3065237" y="2945811"/>
                                <a:pt x="3065237" y="2945811"/>
                                <a:pt x="3065237" y="2945811"/>
                              </a:cubicBezTo>
                              <a:cubicBezTo>
                                <a:pt x="3078421" y="3044653"/>
                                <a:pt x="3078421" y="3044653"/>
                                <a:pt x="3078421" y="3044653"/>
                              </a:cubicBezTo>
                              <a:cubicBezTo>
                                <a:pt x="3078421" y="3044653"/>
                                <a:pt x="3078421" y="3084190"/>
                                <a:pt x="3058645" y="3110548"/>
                              </a:cubicBezTo>
                              <a:cubicBezTo>
                                <a:pt x="3032277" y="3130317"/>
                                <a:pt x="3032277" y="3130317"/>
                                <a:pt x="3032277" y="3130317"/>
                              </a:cubicBezTo>
                              <a:cubicBezTo>
                                <a:pt x="3111380" y="3189623"/>
                                <a:pt x="3111380" y="3189623"/>
                                <a:pt x="3111380" y="3189623"/>
                              </a:cubicBezTo>
                              <a:cubicBezTo>
                                <a:pt x="3157524" y="3262107"/>
                                <a:pt x="3157524" y="3262107"/>
                                <a:pt x="3157524" y="3262107"/>
                              </a:cubicBezTo>
                              <a:cubicBezTo>
                                <a:pt x="3150932" y="3301644"/>
                                <a:pt x="3131156" y="3341181"/>
                                <a:pt x="3131156" y="3341181"/>
                              </a:cubicBezTo>
                              <a:cubicBezTo>
                                <a:pt x="3170708" y="3387308"/>
                                <a:pt x="3170708" y="3387308"/>
                                <a:pt x="3170708" y="3387308"/>
                              </a:cubicBezTo>
                              <a:cubicBezTo>
                                <a:pt x="3164116" y="3492740"/>
                                <a:pt x="3164116" y="3492740"/>
                                <a:pt x="3164116" y="3492740"/>
                              </a:cubicBezTo>
                              <a:cubicBezTo>
                                <a:pt x="3269586" y="3604762"/>
                                <a:pt x="3269586" y="3604762"/>
                                <a:pt x="3269586" y="3604762"/>
                              </a:cubicBezTo>
                              <a:cubicBezTo>
                                <a:pt x="3144340" y="3677246"/>
                                <a:pt x="3144340" y="3677246"/>
                                <a:pt x="3144340" y="3677246"/>
                              </a:cubicBezTo>
                              <a:cubicBezTo>
                                <a:pt x="3104788" y="3716783"/>
                                <a:pt x="3104788" y="3716783"/>
                                <a:pt x="3104788" y="3716783"/>
                              </a:cubicBezTo>
                              <a:cubicBezTo>
                                <a:pt x="3078421" y="3789268"/>
                                <a:pt x="3078421" y="3789268"/>
                                <a:pt x="3078421" y="3789268"/>
                              </a:cubicBezTo>
                              <a:cubicBezTo>
                                <a:pt x="3065237" y="3868342"/>
                                <a:pt x="3065237" y="3868342"/>
                                <a:pt x="3065237" y="3868342"/>
                              </a:cubicBezTo>
                              <a:cubicBezTo>
                                <a:pt x="2986134" y="3901289"/>
                                <a:pt x="2986134" y="3901289"/>
                                <a:pt x="2986134" y="3901289"/>
                              </a:cubicBezTo>
                              <a:cubicBezTo>
                                <a:pt x="2939991" y="3901289"/>
                                <a:pt x="2939991" y="3901289"/>
                                <a:pt x="2939991" y="3901289"/>
                              </a:cubicBezTo>
                              <a:cubicBezTo>
                                <a:pt x="2939991" y="3901289"/>
                                <a:pt x="2933399" y="3934237"/>
                                <a:pt x="2926807" y="3960595"/>
                              </a:cubicBezTo>
                              <a:cubicBezTo>
                                <a:pt x="2920215" y="3986953"/>
                                <a:pt x="2913623" y="4033080"/>
                                <a:pt x="2913623" y="4033080"/>
                              </a:cubicBezTo>
                              <a:cubicBezTo>
                                <a:pt x="2847704" y="4079206"/>
                                <a:pt x="2847704" y="4079206"/>
                                <a:pt x="2847704" y="4079206"/>
                              </a:cubicBezTo>
                              <a:cubicBezTo>
                                <a:pt x="2748825" y="4085796"/>
                                <a:pt x="2748825" y="4085796"/>
                                <a:pt x="2748825" y="4085796"/>
                              </a:cubicBezTo>
                              <a:cubicBezTo>
                                <a:pt x="2748825" y="4085796"/>
                                <a:pt x="2729050" y="4098975"/>
                                <a:pt x="2702682" y="4098975"/>
                              </a:cubicBezTo>
                              <a:cubicBezTo>
                                <a:pt x="2676314" y="4105564"/>
                                <a:pt x="2656539" y="4164870"/>
                                <a:pt x="2656539" y="4164870"/>
                              </a:cubicBezTo>
                              <a:cubicBezTo>
                                <a:pt x="2597212" y="4197817"/>
                                <a:pt x="2597212" y="4230765"/>
                                <a:pt x="2610395" y="4257123"/>
                              </a:cubicBezTo>
                              <a:cubicBezTo>
                                <a:pt x="2623579" y="4283481"/>
                                <a:pt x="2623579" y="4309839"/>
                                <a:pt x="2610395" y="4336197"/>
                              </a:cubicBezTo>
                              <a:cubicBezTo>
                                <a:pt x="2597212" y="4355966"/>
                                <a:pt x="2630171" y="4388913"/>
                                <a:pt x="2584028" y="4395503"/>
                              </a:cubicBezTo>
                              <a:cubicBezTo>
                                <a:pt x="2537884" y="4402092"/>
                                <a:pt x="2524701" y="4408682"/>
                                <a:pt x="2498333" y="4415271"/>
                              </a:cubicBezTo>
                              <a:cubicBezTo>
                                <a:pt x="2471965" y="4415271"/>
                                <a:pt x="2471965" y="4415271"/>
                                <a:pt x="2471965" y="4415271"/>
                              </a:cubicBezTo>
                              <a:cubicBezTo>
                                <a:pt x="2386271" y="4448219"/>
                                <a:pt x="2386271" y="4448219"/>
                                <a:pt x="2386271" y="4448219"/>
                              </a:cubicBezTo>
                              <a:cubicBezTo>
                                <a:pt x="2386271" y="4448219"/>
                                <a:pt x="2359903" y="4514114"/>
                                <a:pt x="2412638" y="4566830"/>
                              </a:cubicBezTo>
                              <a:cubicBezTo>
                                <a:pt x="2478557" y="4639314"/>
                                <a:pt x="2478557" y="4639314"/>
                                <a:pt x="2478557" y="4639314"/>
                              </a:cubicBezTo>
                              <a:cubicBezTo>
                                <a:pt x="2478557" y="4639314"/>
                                <a:pt x="2544476" y="4678851"/>
                                <a:pt x="2518109" y="4678851"/>
                              </a:cubicBezTo>
                              <a:cubicBezTo>
                                <a:pt x="2485149" y="4678851"/>
                                <a:pt x="2419230" y="4685441"/>
                                <a:pt x="2419230" y="4685441"/>
                              </a:cubicBezTo>
                              <a:cubicBezTo>
                                <a:pt x="2392862" y="4626135"/>
                                <a:pt x="2392862" y="4626135"/>
                                <a:pt x="2392862" y="4626135"/>
                              </a:cubicBezTo>
                              <a:cubicBezTo>
                                <a:pt x="2346719" y="4560240"/>
                                <a:pt x="2346719" y="4560240"/>
                                <a:pt x="2346719" y="4560240"/>
                              </a:cubicBezTo>
                              <a:cubicBezTo>
                                <a:pt x="2346719" y="4507524"/>
                                <a:pt x="2346719" y="4507524"/>
                                <a:pt x="2346719" y="4507524"/>
                              </a:cubicBezTo>
                              <a:cubicBezTo>
                                <a:pt x="2300576" y="4454808"/>
                                <a:pt x="2300576" y="4454808"/>
                                <a:pt x="2300576" y="4454808"/>
                              </a:cubicBezTo>
                              <a:cubicBezTo>
                                <a:pt x="2267616" y="4415271"/>
                                <a:pt x="2267616" y="4415271"/>
                                <a:pt x="2267616" y="4415271"/>
                              </a:cubicBezTo>
                              <a:cubicBezTo>
                                <a:pt x="2267616" y="4415271"/>
                                <a:pt x="2188513" y="4369145"/>
                                <a:pt x="2181921" y="4402092"/>
                              </a:cubicBezTo>
                              <a:cubicBezTo>
                                <a:pt x="2168737" y="4421861"/>
                                <a:pt x="2168737" y="4421861"/>
                                <a:pt x="2162145" y="4421861"/>
                              </a:cubicBezTo>
                              <a:cubicBezTo>
                                <a:pt x="2162145" y="4421861"/>
                                <a:pt x="2162145" y="4421861"/>
                                <a:pt x="2162145" y="4448219"/>
                              </a:cubicBezTo>
                              <a:cubicBezTo>
                                <a:pt x="2162145" y="4494345"/>
                                <a:pt x="2195105" y="4487756"/>
                                <a:pt x="2162145" y="4494345"/>
                              </a:cubicBezTo>
                              <a:cubicBezTo>
                                <a:pt x="2122594" y="4507524"/>
                                <a:pt x="2122594" y="4507524"/>
                                <a:pt x="2122594" y="4507524"/>
                              </a:cubicBezTo>
                              <a:cubicBezTo>
                                <a:pt x="2056675" y="4435040"/>
                                <a:pt x="2056675" y="4435040"/>
                                <a:pt x="2056675" y="4435040"/>
                              </a:cubicBezTo>
                              <a:cubicBezTo>
                                <a:pt x="2030307" y="4435040"/>
                                <a:pt x="2003940" y="4474577"/>
                                <a:pt x="2003940" y="4474577"/>
                              </a:cubicBezTo>
                              <a:cubicBezTo>
                                <a:pt x="2003940" y="4474577"/>
                                <a:pt x="1957796" y="4481166"/>
                                <a:pt x="1938021" y="4500935"/>
                              </a:cubicBezTo>
                              <a:cubicBezTo>
                                <a:pt x="1918245" y="4520703"/>
                                <a:pt x="1918245" y="4520703"/>
                                <a:pt x="1918245" y="4520703"/>
                              </a:cubicBezTo>
                              <a:cubicBezTo>
                                <a:pt x="1918245" y="4520703"/>
                                <a:pt x="1852326" y="4553651"/>
                                <a:pt x="1839142" y="4573419"/>
                              </a:cubicBezTo>
                              <a:cubicBezTo>
                                <a:pt x="1825958" y="4599777"/>
                                <a:pt x="1819366" y="4632725"/>
                                <a:pt x="1819366" y="4632725"/>
                              </a:cubicBezTo>
                              <a:cubicBezTo>
                                <a:pt x="1839142" y="5159886"/>
                                <a:pt x="1839142" y="5159886"/>
                                <a:pt x="1839142" y="5159886"/>
                              </a:cubicBezTo>
                              <a:cubicBezTo>
                                <a:pt x="1792999" y="5166475"/>
                                <a:pt x="1792999" y="5166475"/>
                                <a:pt x="1792999" y="5166475"/>
                              </a:cubicBezTo>
                              <a:cubicBezTo>
                                <a:pt x="1792999" y="5074222"/>
                                <a:pt x="1792999" y="5074222"/>
                                <a:pt x="1792999" y="5074222"/>
                              </a:cubicBezTo>
                              <a:cubicBezTo>
                                <a:pt x="1792999" y="5074222"/>
                                <a:pt x="1766631" y="4988558"/>
                                <a:pt x="1773223" y="4968790"/>
                              </a:cubicBezTo>
                              <a:cubicBezTo>
                                <a:pt x="1773223" y="4942432"/>
                                <a:pt x="1753447" y="4843589"/>
                                <a:pt x="1753447" y="4843589"/>
                              </a:cubicBezTo>
                              <a:cubicBezTo>
                                <a:pt x="1773223" y="4738157"/>
                                <a:pt x="1773223" y="4738157"/>
                                <a:pt x="1773223" y="4738157"/>
                              </a:cubicBezTo>
                              <a:cubicBezTo>
                                <a:pt x="1766631" y="4678851"/>
                                <a:pt x="1766631" y="4678851"/>
                                <a:pt x="1766631" y="4678851"/>
                              </a:cubicBezTo>
                              <a:cubicBezTo>
                                <a:pt x="1694120" y="4639314"/>
                                <a:pt x="1694120" y="4639314"/>
                                <a:pt x="1694120" y="4639314"/>
                              </a:cubicBezTo>
                              <a:cubicBezTo>
                                <a:pt x="1694120" y="4639314"/>
                                <a:pt x="1634793" y="4599777"/>
                                <a:pt x="1641385" y="4652493"/>
                              </a:cubicBezTo>
                              <a:cubicBezTo>
                                <a:pt x="1647977" y="4705210"/>
                                <a:pt x="1628201" y="4738157"/>
                                <a:pt x="1628201" y="4738157"/>
                              </a:cubicBezTo>
                              <a:cubicBezTo>
                                <a:pt x="1582058" y="4757926"/>
                                <a:pt x="1549098" y="4738157"/>
                                <a:pt x="1562282" y="4711799"/>
                              </a:cubicBezTo>
                              <a:cubicBezTo>
                                <a:pt x="1575466" y="4692030"/>
                                <a:pt x="1575466" y="4692030"/>
                                <a:pt x="1575466" y="4692030"/>
                              </a:cubicBezTo>
                              <a:cubicBezTo>
                                <a:pt x="1582058" y="4612956"/>
                                <a:pt x="1582058" y="4612956"/>
                                <a:pt x="1582058" y="4612956"/>
                              </a:cubicBezTo>
                              <a:cubicBezTo>
                                <a:pt x="1535914" y="4580009"/>
                                <a:pt x="1535914" y="4580009"/>
                                <a:pt x="1535914" y="4580009"/>
                              </a:cubicBezTo>
                              <a:cubicBezTo>
                                <a:pt x="1535914" y="4580009"/>
                                <a:pt x="1529322" y="4553651"/>
                                <a:pt x="1502955" y="4533882"/>
                              </a:cubicBezTo>
                              <a:cubicBezTo>
                                <a:pt x="1483179" y="4507524"/>
                                <a:pt x="1483179" y="4507524"/>
                                <a:pt x="1483179" y="4507524"/>
                              </a:cubicBezTo>
                              <a:cubicBezTo>
                                <a:pt x="1390892" y="4461398"/>
                                <a:pt x="1390892" y="4461398"/>
                                <a:pt x="1390892" y="4461398"/>
                              </a:cubicBezTo>
                              <a:cubicBezTo>
                                <a:pt x="1390892" y="4461398"/>
                                <a:pt x="1357933" y="4494345"/>
                                <a:pt x="1344749" y="4514114"/>
                              </a:cubicBezTo>
                              <a:cubicBezTo>
                                <a:pt x="1331565" y="4540472"/>
                                <a:pt x="1285422" y="4553651"/>
                                <a:pt x="1285422" y="4553651"/>
                              </a:cubicBezTo>
                              <a:cubicBezTo>
                                <a:pt x="1206319" y="4553651"/>
                                <a:pt x="1206319" y="4553651"/>
                                <a:pt x="1206319" y="4553651"/>
                              </a:cubicBezTo>
                              <a:cubicBezTo>
                                <a:pt x="1160175" y="4527293"/>
                                <a:pt x="1160175" y="4527293"/>
                                <a:pt x="1160175" y="4527293"/>
                              </a:cubicBezTo>
                              <a:cubicBezTo>
                                <a:pt x="1140400" y="4448219"/>
                                <a:pt x="1140400" y="4448219"/>
                                <a:pt x="1140400" y="4448219"/>
                              </a:cubicBezTo>
                              <a:cubicBezTo>
                                <a:pt x="1140400" y="4448219"/>
                                <a:pt x="1127216" y="4421861"/>
                                <a:pt x="1100848" y="4402092"/>
                              </a:cubicBezTo>
                              <a:cubicBezTo>
                                <a:pt x="1081073" y="4375734"/>
                                <a:pt x="988786" y="4316428"/>
                                <a:pt x="988786" y="4316428"/>
                              </a:cubicBezTo>
                              <a:cubicBezTo>
                                <a:pt x="942643" y="4283481"/>
                                <a:pt x="942643" y="4283481"/>
                                <a:pt x="942643" y="4283481"/>
                              </a:cubicBezTo>
                              <a:cubicBezTo>
                                <a:pt x="942643" y="4283481"/>
                                <a:pt x="949234" y="4224175"/>
                                <a:pt x="949234" y="4197817"/>
                              </a:cubicBezTo>
                              <a:cubicBezTo>
                                <a:pt x="949234" y="4184638"/>
                                <a:pt x="955826" y="4184638"/>
                                <a:pt x="962418" y="4184638"/>
                              </a:cubicBezTo>
                              <a:cubicBezTo>
                                <a:pt x="969010" y="4184638"/>
                                <a:pt x="969010" y="4184638"/>
                                <a:pt x="942643" y="4171459"/>
                              </a:cubicBezTo>
                              <a:cubicBezTo>
                                <a:pt x="896499" y="4145101"/>
                                <a:pt x="955826" y="4164870"/>
                                <a:pt x="896499" y="4145101"/>
                              </a:cubicBezTo>
                              <a:cubicBezTo>
                                <a:pt x="837172" y="4125333"/>
                                <a:pt x="771253" y="4118743"/>
                                <a:pt x="804213" y="4079206"/>
                              </a:cubicBezTo>
                              <a:cubicBezTo>
                                <a:pt x="837172" y="4033080"/>
                                <a:pt x="837172" y="4033080"/>
                                <a:pt x="837172" y="4033080"/>
                              </a:cubicBezTo>
                              <a:cubicBezTo>
                                <a:pt x="837172" y="4033080"/>
                                <a:pt x="817396" y="3960595"/>
                                <a:pt x="791029" y="3973774"/>
                              </a:cubicBezTo>
                              <a:cubicBezTo>
                                <a:pt x="777845" y="3973774"/>
                                <a:pt x="771253" y="3973774"/>
                                <a:pt x="764661" y="3967185"/>
                              </a:cubicBezTo>
                              <a:cubicBezTo>
                                <a:pt x="758069" y="3960595"/>
                                <a:pt x="744885" y="3960595"/>
                                <a:pt x="725110" y="3986953"/>
                              </a:cubicBezTo>
                              <a:cubicBezTo>
                                <a:pt x="692150" y="4026490"/>
                                <a:pt x="731702" y="4000132"/>
                                <a:pt x="692150" y="4026490"/>
                              </a:cubicBezTo>
                              <a:cubicBezTo>
                                <a:pt x="646007" y="4052848"/>
                                <a:pt x="619639" y="4039669"/>
                                <a:pt x="619639" y="4039669"/>
                              </a:cubicBezTo>
                              <a:cubicBezTo>
                                <a:pt x="573496" y="3986953"/>
                                <a:pt x="573496" y="3986953"/>
                                <a:pt x="573496" y="3986953"/>
                              </a:cubicBezTo>
                              <a:cubicBezTo>
                                <a:pt x="593271" y="3934237"/>
                                <a:pt x="593271" y="3934237"/>
                                <a:pt x="593271" y="3934237"/>
                              </a:cubicBezTo>
                              <a:cubicBezTo>
                                <a:pt x="553720" y="3881521"/>
                                <a:pt x="566904" y="3848573"/>
                                <a:pt x="533944" y="3841984"/>
                              </a:cubicBezTo>
                              <a:cubicBezTo>
                                <a:pt x="494393" y="3835394"/>
                                <a:pt x="461433" y="3802447"/>
                                <a:pt x="461433" y="3802447"/>
                              </a:cubicBezTo>
                              <a:cubicBezTo>
                                <a:pt x="441658" y="3756320"/>
                                <a:pt x="441658" y="3756320"/>
                                <a:pt x="441658" y="3756320"/>
                              </a:cubicBezTo>
                              <a:cubicBezTo>
                                <a:pt x="441658" y="3756320"/>
                                <a:pt x="408698" y="3631120"/>
                                <a:pt x="375739" y="3637709"/>
                              </a:cubicBezTo>
                              <a:cubicBezTo>
                                <a:pt x="362555" y="3637709"/>
                                <a:pt x="355963" y="3631120"/>
                                <a:pt x="342779" y="3624530"/>
                              </a:cubicBezTo>
                              <a:cubicBezTo>
                                <a:pt x="336187" y="3617941"/>
                                <a:pt x="323003" y="3611351"/>
                                <a:pt x="309820" y="3611351"/>
                              </a:cubicBezTo>
                              <a:cubicBezTo>
                                <a:pt x="283452" y="3617941"/>
                                <a:pt x="204349" y="3611351"/>
                                <a:pt x="204349" y="3611351"/>
                              </a:cubicBezTo>
                              <a:cubicBezTo>
                                <a:pt x="138430" y="3558635"/>
                                <a:pt x="138430" y="3558635"/>
                                <a:pt x="138430" y="3558635"/>
                              </a:cubicBezTo>
                              <a:cubicBezTo>
                                <a:pt x="138430" y="3558635"/>
                                <a:pt x="138430" y="3538866"/>
                                <a:pt x="151614" y="3512508"/>
                              </a:cubicBezTo>
                              <a:cubicBezTo>
                                <a:pt x="164798" y="3492740"/>
                                <a:pt x="164798" y="3492740"/>
                                <a:pt x="164798" y="3492740"/>
                              </a:cubicBezTo>
                              <a:cubicBezTo>
                                <a:pt x="164798" y="3492740"/>
                                <a:pt x="158206" y="3505919"/>
                                <a:pt x="105470" y="3492740"/>
                              </a:cubicBezTo>
                              <a:cubicBezTo>
                                <a:pt x="52735" y="3486150"/>
                                <a:pt x="39551" y="3433434"/>
                                <a:pt x="39551" y="3433434"/>
                              </a:cubicBezTo>
                              <a:cubicBezTo>
                                <a:pt x="39551" y="3433434"/>
                                <a:pt x="59327" y="3400487"/>
                                <a:pt x="39551" y="3360950"/>
                              </a:cubicBezTo>
                              <a:cubicBezTo>
                                <a:pt x="26368" y="3328002"/>
                                <a:pt x="0" y="3229160"/>
                                <a:pt x="0" y="3229160"/>
                              </a:cubicBezTo>
                              <a:cubicBezTo>
                                <a:pt x="32959" y="3176444"/>
                                <a:pt x="32959" y="3176444"/>
                                <a:pt x="32959" y="3176444"/>
                              </a:cubicBezTo>
                              <a:cubicBezTo>
                                <a:pt x="112062" y="3117138"/>
                                <a:pt x="112062" y="3117138"/>
                                <a:pt x="112062" y="3117138"/>
                              </a:cubicBezTo>
                              <a:cubicBezTo>
                                <a:pt x="145022" y="3071011"/>
                                <a:pt x="158206" y="2978758"/>
                                <a:pt x="158206" y="2978758"/>
                              </a:cubicBezTo>
                              <a:cubicBezTo>
                                <a:pt x="210941" y="2965579"/>
                                <a:pt x="224125" y="2952400"/>
                                <a:pt x="257084" y="2952400"/>
                              </a:cubicBezTo>
                              <a:cubicBezTo>
                                <a:pt x="296636" y="2952400"/>
                                <a:pt x="296636" y="2932632"/>
                                <a:pt x="336187" y="2939221"/>
                              </a:cubicBezTo>
                              <a:cubicBezTo>
                                <a:pt x="369147" y="2945811"/>
                                <a:pt x="382330" y="2919453"/>
                                <a:pt x="382330" y="2919453"/>
                              </a:cubicBezTo>
                              <a:cubicBezTo>
                                <a:pt x="355963" y="2879916"/>
                                <a:pt x="342779" y="2853558"/>
                                <a:pt x="316411" y="2840379"/>
                              </a:cubicBezTo>
                              <a:cubicBezTo>
                                <a:pt x="296636" y="2827200"/>
                                <a:pt x="276860" y="2787662"/>
                                <a:pt x="276860" y="2787662"/>
                              </a:cubicBezTo>
                              <a:cubicBezTo>
                                <a:pt x="276860" y="2701999"/>
                                <a:pt x="276860" y="2701999"/>
                                <a:pt x="276860" y="2701999"/>
                              </a:cubicBezTo>
                              <a:cubicBezTo>
                                <a:pt x="276860" y="2701999"/>
                                <a:pt x="250492" y="2649283"/>
                                <a:pt x="263676" y="2622925"/>
                              </a:cubicBezTo>
                              <a:cubicBezTo>
                                <a:pt x="276860" y="2603156"/>
                                <a:pt x="210941" y="2622925"/>
                                <a:pt x="276860" y="2603156"/>
                              </a:cubicBezTo>
                              <a:cubicBezTo>
                                <a:pt x="342779" y="2583388"/>
                                <a:pt x="342779" y="2583388"/>
                                <a:pt x="342779" y="2583388"/>
                              </a:cubicBezTo>
                              <a:cubicBezTo>
                                <a:pt x="355963" y="2517493"/>
                                <a:pt x="355963" y="2517493"/>
                                <a:pt x="355963" y="2517493"/>
                              </a:cubicBezTo>
                              <a:cubicBezTo>
                                <a:pt x="355963" y="2431829"/>
                                <a:pt x="355963" y="2431829"/>
                                <a:pt x="355963" y="2431829"/>
                              </a:cubicBezTo>
                              <a:cubicBezTo>
                                <a:pt x="408698" y="2398881"/>
                                <a:pt x="408698" y="2398881"/>
                                <a:pt x="408698" y="2398881"/>
                              </a:cubicBezTo>
                              <a:cubicBezTo>
                                <a:pt x="474617" y="2372523"/>
                                <a:pt x="474617" y="2372523"/>
                                <a:pt x="474617" y="2372523"/>
                              </a:cubicBezTo>
                              <a:cubicBezTo>
                                <a:pt x="547128" y="2332986"/>
                                <a:pt x="547128" y="2332986"/>
                                <a:pt x="547128" y="2332986"/>
                              </a:cubicBezTo>
                              <a:cubicBezTo>
                                <a:pt x="553720" y="2240733"/>
                                <a:pt x="553720" y="2240733"/>
                                <a:pt x="553720" y="2240733"/>
                              </a:cubicBezTo>
                              <a:cubicBezTo>
                                <a:pt x="487801" y="2214375"/>
                                <a:pt x="487801" y="2214375"/>
                                <a:pt x="487801" y="2214375"/>
                              </a:cubicBezTo>
                              <a:cubicBezTo>
                                <a:pt x="487801" y="2214375"/>
                                <a:pt x="481209" y="2122122"/>
                                <a:pt x="507577" y="2115533"/>
                              </a:cubicBezTo>
                              <a:cubicBezTo>
                                <a:pt x="540536" y="2115533"/>
                                <a:pt x="586680" y="2082585"/>
                                <a:pt x="586680" y="2082585"/>
                              </a:cubicBezTo>
                              <a:cubicBezTo>
                                <a:pt x="586680" y="2082585"/>
                                <a:pt x="652599" y="2108943"/>
                                <a:pt x="659191" y="2075995"/>
                              </a:cubicBezTo>
                              <a:cubicBezTo>
                                <a:pt x="665782" y="2049637"/>
                                <a:pt x="672374" y="2023279"/>
                                <a:pt x="678966" y="1990332"/>
                              </a:cubicBezTo>
                              <a:cubicBezTo>
                                <a:pt x="685558" y="1957384"/>
                                <a:pt x="725110" y="1884900"/>
                                <a:pt x="725110" y="1884900"/>
                              </a:cubicBezTo>
                              <a:cubicBezTo>
                                <a:pt x="725110" y="1884900"/>
                                <a:pt x="777845" y="1851952"/>
                                <a:pt x="804213" y="1865131"/>
                              </a:cubicBezTo>
                              <a:cubicBezTo>
                                <a:pt x="823988" y="1878310"/>
                                <a:pt x="856948" y="1884900"/>
                                <a:pt x="896499" y="1891489"/>
                              </a:cubicBezTo>
                              <a:cubicBezTo>
                                <a:pt x="929459" y="1898079"/>
                                <a:pt x="922867" y="1911258"/>
                                <a:pt x="969010" y="1911258"/>
                              </a:cubicBezTo>
                              <a:cubicBezTo>
                                <a:pt x="1015154" y="1917847"/>
                                <a:pt x="1074481" y="1937616"/>
                                <a:pt x="1074481" y="1911258"/>
                              </a:cubicBezTo>
                              <a:cubicBezTo>
                                <a:pt x="1081073" y="1884900"/>
                                <a:pt x="1114032" y="1851952"/>
                                <a:pt x="1114032" y="1825594"/>
                              </a:cubicBezTo>
                              <a:cubicBezTo>
                                <a:pt x="1107440" y="1799236"/>
                                <a:pt x="1146992" y="1733341"/>
                                <a:pt x="1146992" y="1733341"/>
                              </a:cubicBezTo>
                              <a:cubicBezTo>
                                <a:pt x="1239278" y="1739931"/>
                                <a:pt x="1239278" y="1739931"/>
                                <a:pt x="1239278" y="1739931"/>
                              </a:cubicBezTo>
                              <a:cubicBezTo>
                                <a:pt x="1245870" y="1786057"/>
                                <a:pt x="1245870" y="1786057"/>
                                <a:pt x="1245870" y="1786057"/>
                              </a:cubicBezTo>
                              <a:cubicBezTo>
                                <a:pt x="1245870" y="1786057"/>
                                <a:pt x="1259054" y="1845363"/>
                                <a:pt x="1239278" y="1865131"/>
                              </a:cubicBezTo>
                              <a:cubicBezTo>
                                <a:pt x="1212911" y="1884900"/>
                                <a:pt x="1206319" y="1931026"/>
                                <a:pt x="1232686" y="1931026"/>
                              </a:cubicBezTo>
                              <a:cubicBezTo>
                                <a:pt x="1259054" y="1937616"/>
                                <a:pt x="1456811" y="1937616"/>
                                <a:pt x="1437036" y="1924437"/>
                              </a:cubicBezTo>
                              <a:cubicBezTo>
                                <a:pt x="1423852" y="1911258"/>
                                <a:pt x="1423852" y="1911258"/>
                                <a:pt x="1423852" y="1911258"/>
                              </a:cubicBezTo>
                              <a:cubicBezTo>
                                <a:pt x="1509547" y="1759699"/>
                                <a:pt x="1509547" y="1759699"/>
                                <a:pt x="1509547" y="1759699"/>
                              </a:cubicBezTo>
                              <a:cubicBezTo>
                                <a:pt x="1509547" y="1759699"/>
                                <a:pt x="1397484" y="1746520"/>
                                <a:pt x="1443628" y="1594961"/>
                              </a:cubicBezTo>
                              <a:cubicBezTo>
                                <a:pt x="1451868" y="1571898"/>
                                <a:pt x="1456811" y="1555836"/>
                                <a:pt x="1459489" y="1545025"/>
                              </a:cubicBezTo>
                              <a:lnTo>
                                <a:pt x="1461715" y="1526922"/>
                              </a:lnTo>
                              <a:lnTo>
                                <a:pt x="1488123" y="1496942"/>
                              </a:lnTo>
                              <a:cubicBezTo>
                                <a:pt x="1506251" y="1477998"/>
                                <a:pt x="1522730" y="1463171"/>
                                <a:pt x="1522730" y="1463171"/>
                              </a:cubicBezTo>
                              <a:close/>
                              <a:moveTo>
                                <a:pt x="2832694" y="1433993"/>
                              </a:moveTo>
                              <a:cubicBezTo>
                                <a:pt x="2837256" y="1432473"/>
                                <a:pt x="2842121" y="1433283"/>
                                <a:pt x="2846987" y="1438149"/>
                              </a:cubicBezTo>
                              <a:cubicBezTo>
                                <a:pt x="2834012" y="1470586"/>
                                <a:pt x="2834012" y="1470586"/>
                                <a:pt x="2834012" y="1470586"/>
                              </a:cubicBezTo>
                              <a:cubicBezTo>
                                <a:pt x="2821037" y="1477073"/>
                                <a:pt x="2808063" y="1464098"/>
                                <a:pt x="2808063" y="1464098"/>
                              </a:cubicBezTo>
                              <a:cubicBezTo>
                                <a:pt x="2808063" y="1464098"/>
                                <a:pt x="2819010" y="1438554"/>
                                <a:pt x="2832694" y="1433993"/>
                              </a:cubicBezTo>
                              <a:close/>
                              <a:moveTo>
                                <a:pt x="3278763" y="1399123"/>
                              </a:moveTo>
                              <a:cubicBezTo>
                                <a:pt x="3284934" y="1398814"/>
                                <a:pt x="3289047" y="1401697"/>
                                <a:pt x="3289047" y="1409935"/>
                              </a:cubicBezTo>
                              <a:cubicBezTo>
                                <a:pt x="3289047" y="1409935"/>
                                <a:pt x="3282465" y="1449477"/>
                                <a:pt x="3242974" y="1436296"/>
                              </a:cubicBezTo>
                              <a:cubicBezTo>
                                <a:pt x="3190319" y="1469248"/>
                                <a:pt x="3190319" y="1469248"/>
                                <a:pt x="3190319" y="1469248"/>
                              </a:cubicBezTo>
                              <a:cubicBezTo>
                                <a:pt x="3104755" y="1495609"/>
                                <a:pt x="3104755" y="1495609"/>
                                <a:pt x="3104755" y="1495609"/>
                              </a:cubicBezTo>
                              <a:cubicBezTo>
                                <a:pt x="3038937" y="1508789"/>
                                <a:pt x="3038937" y="1508789"/>
                                <a:pt x="3038937" y="1508789"/>
                              </a:cubicBezTo>
                              <a:lnTo>
                                <a:pt x="2966537" y="1554921"/>
                              </a:lnTo>
                              <a:cubicBezTo>
                                <a:pt x="2966537" y="1554921"/>
                                <a:pt x="2992864" y="1508789"/>
                                <a:pt x="3025773" y="1502199"/>
                              </a:cubicBezTo>
                              <a:cubicBezTo>
                                <a:pt x="3078428" y="1489018"/>
                                <a:pt x="3078428" y="1489018"/>
                                <a:pt x="3078428" y="1489018"/>
                              </a:cubicBezTo>
                              <a:cubicBezTo>
                                <a:pt x="3157410" y="1462657"/>
                                <a:pt x="3157410" y="1462657"/>
                                <a:pt x="3157410" y="1462657"/>
                              </a:cubicBezTo>
                              <a:cubicBezTo>
                                <a:pt x="3223228" y="1429706"/>
                                <a:pt x="3223228" y="1429706"/>
                                <a:pt x="3223228" y="1429706"/>
                              </a:cubicBezTo>
                              <a:cubicBezTo>
                                <a:pt x="3223228" y="1429706"/>
                                <a:pt x="3260252" y="1400050"/>
                                <a:pt x="3278763" y="1399123"/>
                              </a:cubicBezTo>
                              <a:close/>
                              <a:moveTo>
                                <a:pt x="3040257" y="1218887"/>
                              </a:moveTo>
                              <a:cubicBezTo>
                                <a:pt x="3042733" y="1219819"/>
                                <a:pt x="3044384" y="1222305"/>
                                <a:pt x="3044384" y="1227278"/>
                              </a:cubicBezTo>
                              <a:lnTo>
                                <a:pt x="2938734" y="1293577"/>
                              </a:lnTo>
                              <a:cubicBezTo>
                                <a:pt x="2938734" y="1293577"/>
                                <a:pt x="2938734" y="1293577"/>
                                <a:pt x="2984956" y="1253797"/>
                              </a:cubicBezTo>
                              <a:cubicBezTo>
                                <a:pt x="2984956" y="1253797"/>
                                <a:pt x="2984956" y="1253797"/>
                                <a:pt x="3017971" y="1227278"/>
                              </a:cubicBezTo>
                              <a:cubicBezTo>
                                <a:pt x="3017971" y="1227278"/>
                                <a:pt x="3032828" y="1216090"/>
                                <a:pt x="3040257" y="1218887"/>
                              </a:cubicBezTo>
                              <a:close/>
                              <a:moveTo>
                                <a:pt x="3577972" y="974958"/>
                              </a:moveTo>
                              <a:cubicBezTo>
                                <a:pt x="3577972" y="974958"/>
                                <a:pt x="3597656" y="1001648"/>
                                <a:pt x="3571410" y="1008321"/>
                              </a:cubicBezTo>
                              <a:cubicBezTo>
                                <a:pt x="3532042" y="1035011"/>
                                <a:pt x="3532042" y="1035011"/>
                                <a:pt x="3532042" y="1035011"/>
                              </a:cubicBezTo>
                              <a:cubicBezTo>
                                <a:pt x="3532042" y="1035011"/>
                                <a:pt x="3453305" y="1101737"/>
                                <a:pt x="3433620" y="1081719"/>
                              </a:cubicBezTo>
                              <a:cubicBezTo>
                                <a:pt x="3538603" y="1008321"/>
                                <a:pt x="3538603" y="1008321"/>
                                <a:pt x="3538603" y="1008321"/>
                              </a:cubicBezTo>
                              <a:cubicBezTo>
                                <a:pt x="3538603" y="1008321"/>
                                <a:pt x="3564849" y="968285"/>
                                <a:pt x="3577972" y="974958"/>
                              </a:cubicBezTo>
                              <a:close/>
                              <a:moveTo>
                                <a:pt x="3116672" y="937703"/>
                              </a:moveTo>
                              <a:cubicBezTo>
                                <a:pt x="3116672" y="937703"/>
                                <a:pt x="3077351" y="1016345"/>
                                <a:pt x="3024923" y="1029452"/>
                              </a:cubicBezTo>
                              <a:cubicBezTo>
                                <a:pt x="3116672" y="937703"/>
                                <a:pt x="3116672" y="937703"/>
                                <a:pt x="3116672" y="937703"/>
                              </a:cubicBezTo>
                              <a:close/>
                              <a:moveTo>
                                <a:pt x="3049945" y="929362"/>
                              </a:moveTo>
                              <a:lnTo>
                                <a:pt x="2944295" y="1040572"/>
                              </a:lnTo>
                              <a:lnTo>
                                <a:pt x="2985999" y="990527"/>
                              </a:lnTo>
                              <a:lnTo>
                                <a:pt x="3049945" y="929362"/>
                              </a:lnTo>
                              <a:close/>
                              <a:moveTo>
                                <a:pt x="3873636" y="467839"/>
                              </a:moveTo>
                              <a:cubicBezTo>
                                <a:pt x="3873636" y="467839"/>
                                <a:pt x="3873636" y="467839"/>
                                <a:pt x="3886803" y="467839"/>
                              </a:cubicBezTo>
                              <a:cubicBezTo>
                                <a:pt x="3886803" y="467839"/>
                                <a:pt x="3886803" y="467839"/>
                                <a:pt x="3873636" y="494178"/>
                              </a:cubicBezTo>
                              <a:cubicBezTo>
                                <a:pt x="3867053" y="507348"/>
                                <a:pt x="3840719" y="513933"/>
                                <a:pt x="3840719" y="513933"/>
                              </a:cubicBezTo>
                              <a:cubicBezTo>
                                <a:pt x="3840719" y="513933"/>
                                <a:pt x="3840719" y="513933"/>
                                <a:pt x="3728800" y="612705"/>
                              </a:cubicBezTo>
                              <a:cubicBezTo>
                                <a:pt x="3728800" y="612705"/>
                                <a:pt x="3728800" y="612705"/>
                                <a:pt x="3551047" y="770741"/>
                              </a:cubicBezTo>
                              <a:cubicBezTo>
                                <a:pt x="3551047" y="770741"/>
                                <a:pt x="3551047" y="770741"/>
                                <a:pt x="3472046" y="816835"/>
                              </a:cubicBezTo>
                              <a:cubicBezTo>
                                <a:pt x="3472046" y="816835"/>
                                <a:pt x="3472046" y="816835"/>
                                <a:pt x="3425962" y="862929"/>
                              </a:cubicBezTo>
                              <a:cubicBezTo>
                                <a:pt x="3425962" y="862929"/>
                                <a:pt x="3425962" y="862929"/>
                                <a:pt x="3366710" y="935362"/>
                              </a:cubicBezTo>
                              <a:cubicBezTo>
                                <a:pt x="3366710" y="935362"/>
                                <a:pt x="3366710" y="935362"/>
                                <a:pt x="3327210" y="981456"/>
                              </a:cubicBezTo>
                              <a:cubicBezTo>
                                <a:pt x="3327210" y="981456"/>
                                <a:pt x="3327210" y="981456"/>
                                <a:pt x="3281126" y="1020965"/>
                              </a:cubicBezTo>
                              <a:cubicBezTo>
                                <a:pt x="3281126" y="1020965"/>
                                <a:pt x="3281126" y="1020965"/>
                                <a:pt x="3188957" y="1093398"/>
                              </a:cubicBezTo>
                              <a:cubicBezTo>
                                <a:pt x="3188957" y="1093398"/>
                                <a:pt x="3215291" y="1047304"/>
                                <a:pt x="3221874" y="1040719"/>
                              </a:cubicBezTo>
                              <a:cubicBezTo>
                                <a:pt x="3221874" y="1040719"/>
                                <a:pt x="3221874" y="1040719"/>
                                <a:pt x="3248208" y="1014380"/>
                              </a:cubicBezTo>
                              <a:cubicBezTo>
                                <a:pt x="3248208" y="1014380"/>
                                <a:pt x="3248208" y="1014380"/>
                                <a:pt x="3267959" y="994625"/>
                              </a:cubicBezTo>
                              <a:cubicBezTo>
                                <a:pt x="3267959" y="994625"/>
                                <a:pt x="3267959" y="994625"/>
                                <a:pt x="3294292" y="974871"/>
                              </a:cubicBezTo>
                              <a:cubicBezTo>
                                <a:pt x="3294292" y="974871"/>
                                <a:pt x="3294292" y="974871"/>
                                <a:pt x="3314043" y="961701"/>
                              </a:cubicBezTo>
                              <a:cubicBezTo>
                                <a:pt x="3314043" y="961701"/>
                                <a:pt x="3314043" y="961701"/>
                                <a:pt x="3346960" y="922192"/>
                              </a:cubicBezTo>
                              <a:cubicBezTo>
                                <a:pt x="3346960" y="922192"/>
                                <a:pt x="3346960" y="922192"/>
                                <a:pt x="3406211" y="862929"/>
                              </a:cubicBezTo>
                              <a:cubicBezTo>
                                <a:pt x="3406211" y="862929"/>
                                <a:pt x="3406211" y="862929"/>
                                <a:pt x="3432545" y="843174"/>
                              </a:cubicBezTo>
                              <a:cubicBezTo>
                                <a:pt x="3432545" y="843174"/>
                                <a:pt x="3504963" y="783911"/>
                                <a:pt x="3518130" y="770741"/>
                              </a:cubicBezTo>
                              <a:cubicBezTo>
                                <a:pt x="3531297" y="757572"/>
                                <a:pt x="3537880" y="757572"/>
                                <a:pt x="3537880" y="757572"/>
                              </a:cubicBezTo>
                              <a:cubicBezTo>
                                <a:pt x="3537880" y="757572"/>
                                <a:pt x="3564214" y="744402"/>
                                <a:pt x="3570797" y="737817"/>
                              </a:cubicBezTo>
                              <a:cubicBezTo>
                                <a:pt x="3577381" y="731232"/>
                                <a:pt x="3583964" y="724647"/>
                                <a:pt x="3597131" y="711478"/>
                              </a:cubicBezTo>
                              <a:cubicBezTo>
                                <a:pt x="3610298" y="698308"/>
                                <a:pt x="3623465" y="691723"/>
                                <a:pt x="3636632" y="678554"/>
                              </a:cubicBezTo>
                              <a:cubicBezTo>
                                <a:pt x="3643215" y="665384"/>
                                <a:pt x="3682716" y="639045"/>
                                <a:pt x="3682716" y="639045"/>
                              </a:cubicBezTo>
                              <a:cubicBezTo>
                                <a:pt x="3682716" y="639045"/>
                                <a:pt x="3682716" y="639045"/>
                                <a:pt x="3722217" y="606120"/>
                              </a:cubicBezTo>
                              <a:cubicBezTo>
                                <a:pt x="3722217" y="606120"/>
                                <a:pt x="3827552" y="507348"/>
                                <a:pt x="3834136" y="500763"/>
                              </a:cubicBezTo>
                              <a:cubicBezTo>
                                <a:pt x="3834136" y="494178"/>
                                <a:pt x="3853886" y="487593"/>
                                <a:pt x="3853886" y="487593"/>
                              </a:cubicBezTo>
                              <a:cubicBezTo>
                                <a:pt x="3853886" y="487593"/>
                                <a:pt x="3860469" y="481009"/>
                                <a:pt x="3873636" y="467839"/>
                              </a:cubicBezTo>
                              <a:close/>
                              <a:moveTo>
                                <a:pt x="2746897" y="423355"/>
                              </a:moveTo>
                              <a:lnTo>
                                <a:pt x="2760799" y="437257"/>
                              </a:lnTo>
                              <a:lnTo>
                                <a:pt x="2741336" y="448378"/>
                              </a:lnTo>
                              <a:lnTo>
                                <a:pt x="2741336" y="428916"/>
                              </a:lnTo>
                              <a:lnTo>
                                <a:pt x="2746897" y="423355"/>
                              </a:lnTo>
                              <a:close/>
                              <a:moveTo>
                                <a:pt x="2272464" y="95"/>
                              </a:moveTo>
                              <a:cubicBezTo>
                                <a:pt x="2284975" y="1034"/>
                                <a:pt x="2299274" y="8540"/>
                                <a:pt x="2299274" y="8540"/>
                              </a:cubicBezTo>
                              <a:lnTo>
                                <a:pt x="2273854" y="28558"/>
                              </a:lnTo>
                              <a:cubicBezTo>
                                <a:pt x="2273854" y="28558"/>
                                <a:pt x="2273854" y="28558"/>
                                <a:pt x="2254790" y="28558"/>
                              </a:cubicBezTo>
                              <a:cubicBezTo>
                                <a:pt x="2254790" y="28558"/>
                                <a:pt x="2254790" y="8540"/>
                                <a:pt x="2261145" y="1868"/>
                              </a:cubicBezTo>
                              <a:cubicBezTo>
                                <a:pt x="2264322" y="200"/>
                                <a:pt x="2268294" y="-217"/>
                                <a:pt x="2272464" y="9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B8DE9"/>
                        </a:solidFill>
                        <a:ln w="9525">
                          <a:noFill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-1.6pt;margin-top:294pt;height:48.55pt;width:44.7pt;z-index:251709440;mso-width-relative:page;mso-height-relative:page;" fillcolor="#3B8DE9" filled="t" stroked="f" coordsize="4757024,5166475" o:gfxdata="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" path="m3800615,3920919c3978552,3927407,3978552,3927407,3978552,3927407c3978552,3927407,3866518,3959843,3800615,3920919xm3505907,3901458c3505907,3901458,3578340,3908033,3598095,3914607c3598095,3914607,3598095,3914607,3644189,3927756c3644189,3927756,3644189,3927756,3683698,3947480c3683698,3947480,3683698,3947480,3716622,3973778c3716622,3973778,3716622,3973778,3756131,3986927c3756131,3986927,3756131,3986927,3828564,4006650c3828564,4006650,3828564,4006650,3933921,4052672c3933921,4052672,3933921,4052672,3980015,4065821c3980015,4065821,4105126,4131566,4124881,4138140c4151220,4144715,4157805,4164438,4157805,4164438c4157805,4164438,4190729,4184162,4203899,4190736c4217068,4197311,4236823,4203886,4256577,4210460c4276332,4223609,4296086,4236758,4315841,4243333c4342180,4249907,4401444,4276205,4401444,4276205c4401444,4276205,4401444,4276205,4467292,4309078c4467292,4309078,4658252,4394546,4671421,4394546c4684591,4394546,4704346,4414270,4704346,4414270c4704346,4414270,4717515,4420844,4737270,4433993c4737270,4433993,4737270,4433993,4757024,4453717c4757024,4453717,4757024,4453717,4717515,4453717c4691176,4460291,4664837,4414270,4664837,4414270c4664837,4414270,4664837,4414270,4467292,4328801c4467292,4328801,4467292,4328801,4151220,4190736c4151220,4190736,4151220,4190736,4032693,4105268c4032693,4105268,4032693,4105268,3953675,4072395c3953675,4072395,3953675,4072395,3828564,4046097c3828564,4046097,3828564,4046097,3742961,4026374c3742961,4026374,3742961,4026374,3657358,3980352c3657358,3980352,3657358,3980352,3505907,3901458xm3795055,3815269l3920167,3840292,3697746,3829170,3795055,3815269xm4425720,1620817c4481777,1618505,4548787,1627756,4507550,1693542c4349199,1746171,4349199,1746171,4349199,1746171c4250230,1746171,4250230,1746171,4250230,1746171c3973117,1864587,3973117,1864587,3973117,1864587l3247344,2055367c3379303,2015895,3379303,2015895,3379303,2015895c3913736,1838272,3913736,1838272,3913736,1838272c4091880,1759329,4091880,1759329,4091880,1759329c4091880,1759329,4303014,1634335,4362395,1627756c4362395,1627756,4392086,1622205,4425720,1620817xm2833481,1554921c2833481,1554921,2846986,1568425,2840234,1581930c2826729,1595434,2799721,1602186,2799721,1602186l2813225,1568425c2813225,1568425,2813225,1568425,2833481,1554921xm1461755,1526595l1461715,1526922,1461549,1527110c1453516,1537303,1446924,1547187,1443628,1555424c1437036,1568603,1443628,1555424,1450219,1542245c1453515,1532361,1460107,1522477,1461755,1526595xm1522730,1463171c1522730,1463171,1588649,1463171,1582058,1496119c1575466,1529066,1562282,1614730,1562282,1614730c1582058,1674035,1582058,1674035,1582058,1674035c1601833,1739931,1601833,1739931,1601833,1739931c1568874,1779468,1568874,1779468,1568874,1779468c1549098,1851952,1549098,1851952,1549098,1851952c1549098,1851952,1601833,1917847,1661160,1891489c1661160,1891489,1740263,1983742,1812774,1911258c1812774,1911258,1891877,1812415,1924837,1891489c2010532,1838773,2010532,1838773,2010532,1838773c2135778,1799236,2135778,1799236,2135778,1799236c2135778,1799236,2181921,1812415,2188513,1772878c2188513,1772878,2155554,1700393,2228065,1687214c2261024,1634498,2261024,1634498,2261024,1634498c2261024,1634498,2392862,1555424,2465373,1634498c2498333,1746520,2498333,1746520,2498333,1746520c2498333,1746520,2584028,1792647,2518109,1838773c2491741,1898079,2491741,1898079,2491741,1898079c2491741,1898079,2544476,1957384,2478557,2010100c2478557,2010100,2419230,2082585,2491741,2082585c2524701,2148480,2524701,2148480,2524701,2148480c2524701,2148480,2577436,2188017,2570844,2260502c2696090,2339576,2696090,2339576,2696090,2339576c2788377,2379113,2788377,2379113,2788377,2379113c2887256,2425239,2887256,2425239,2887256,2425239c2979542,2359344,2979542,2359344,2979542,2359344c3085013,2326397,3085013,2326397,3085013,2326397c3085013,2372523,3085013,2372523,3085013,2372523c3019094,2405471,3019094,2405471,3019094,2405471c2966358,2471366,2966358,2471366,2966358,2471366c2900439,2517493,2900439,2517493,2900439,2517493c2893847,2596567,2893847,2596567,2893847,2596567c2900439,2616335,2920215,2609746,2926807,2603156c2939991,2596567,2939991,2589977,2913623,2636104c2860888,2721767,2887256,2754715,2887256,2754715c2880664,2807431,2880664,2807431,2880664,2807431c2966358,2820610,2966358,2820610,2966358,2820610c2966358,2820610,3019094,2820610,3005910,2886505c3012502,2965579,3012502,2965579,3012502,2965579c3065237,2945811,3065237,2945811,3065237,2945811c3078421,3044653,3078421,3044653,3078421,3044653c3078421,3044653,3078421,3084190,3058645,3110548c3032277,3130317,3032277,3130317,3032277,3130317c3111380,3189623,3111380,3189623,3111380,3189623c3157524,3262107,3157524,3262107,3157524,3262107c3150932,3301644,3131156,3341181,3131156,3341181c3170708,3387308,3170708,3387308,3170708,3387308c3164116,3492740,3164116,3492740,3164116,3492740c3269586,3604762,3269586,3604762,3269586,3604762c3144340,3677246,3144340,3677246,3144340,3677246c3104788,3716783,3104788,3716783,3104788,3716783c3078421,3789268,3078421,3789268,3078421,3789268c3065237,3868342,3065237,3868342,3065237,3868342c2986134,3901289,2986134,3901289,2986134,3901289c2939991,3901289,2939991,3901289,2939991,3901289c2939991,3901289,2933399,3934237,2926807,3960595c2920215,3986953,2913623,4033080,2913623,4033080c2847704,4079206,2847704,4079206,2847704,4079206c2748825,4085796,2748825,4085796,2748825,4085796c2748825,4085796,2729050,4098975,2702682,4098975c2676314,4105564,2656539,4164870,2656539,4164870c2597212,4197817,2597212,4230765,2610395,4257123c2623579,4283481,2623579,4309839,2610395,4336197c2597212,4355966,2630171,4388913,2584028,4395503c2537884,4402092,2524701,4408682,2498333,4415271c2471965,4415271,2471965,4415271,2471965,4415271c2386271,4448219,2386271,4448219,2386271,4448219c2386271,4448219,2359903,4514114,2412638,4566830c2478557,4639314,2478557,4639314,2478557,4639314c2478557,4639314,2544476,4678851,2518109,4678851c2485149,4678851,2419230,4685441,2419230,4685441c2392862,4626135,2392862,4626135,2392862,4626135c2346719,4560240,2346719,4560240,2346719,4560240c2346719,4507524,2346719,4507524,2346719,4507524c2300576,4454808,2300576,4454808,2300576,4454808c2267616,4415271,2267616,4415271,2267616,4415271c2267616,4415271,2188513,4369145,2181921,4402092c2168737,4421861,2168737,4421861,2162145,4421861c2162145,4421861,2162145,4421861,2162145,4448219c2162145,4494345,2195105,4487756,2162145,4494345c2122594,4507524,2122594,4507524,2122594,4507524c2056675,4435040,2056675,4435040,2056675,4435040c2030307,4435040,2003940,4474577,2003940,4474577c2003940,4474577,1957796,4481166,1938021,4500935c1918245,4520703,1918245,4520703,1918245,4520703c1918245,4520703,1852326,4553651,1839142,4573419c1825958,4599777,1819366,4632725,1819366,4632725c1839142,5159886,1839142,5159886,1839142,5159886c1792999,5166475,1792999,5166475,1792999,5166475c1792999,5074222,1792999,5074222,1792999,5074222c1792999,5074222,1766631,4988558,1773223,4968790c1773223,4942432,1753447,4843589,1753447,4843589c1773223,4738157,1773223,4738157,1773223,4738157c1766631,4678851,1766631,4678851,1766631,4678851c1694120,4639314,1694120,4639314,1694120,4639314c1694120,4639314,1634793,4599777,1641385,4652493c1647977,4705210,1628201,4738157,1628201,4738157c1582058,4757926,1549098,4738157,1562282,4711799c1575466,4692030,1575466,4692030,1575466,4692030c1582058,4612956,1582058,4612956,1582058,4612956c1535914,4580009,1535914,4580009,1535914,4580009c1535914,4580009,1529322,4553651,1502955,4533882c1483179,4507524,1483179,4507524,1483179,4507524c1390892,4461398,1390892,4461398,1390892,4461398c1390892,4461398,1357933,4494345,1344749,4514114c1331565,4540472,1285422,4553651,1285422,4553651c1206319,4553651,1206319,4553651,1206319,4553651c1160175,4527293,1160175,4527293,1160175,4527293c1140400,4448219,1140400,4448219,1140400,4448219c1140400,4448219,1127216,4421861,1100848,4402092c1081073,4375734,988786,4316428,988786,4316428c942643,4283481,942643,4283481,942643,4283481c942643,4283481,949234,4224175,949234,4197817c949234,4184638,955826,4184638,962418,4184638c969010,4184638,969010,4184638,942643,4171459c896499,4145101,955826,4164870,896499,4145101c837172,4125333,771253,4118743,804213,4079206c837172,4033080,837172,4033080,837172,4033080c837172,4033080,817396,3960595,791029,3973774c777845,3973774,771253,3973774,764661,3967185c758069,3960595,744885,3960595,725110,3986953c692150,4026490,731702,4000132,692150,4026490c646007,4052848,619639,4039669,619639,4039669c573496,3986953,573496,3986953,573496,3986953c593271,3934237,593271,3934237,593271,3934237c553720,3881521,566904,3848573,533944,3841984c494393,3835394,461433,3802447,461433,3802447c441658,3756320,441658,3756320,441658,3756320c441658,3756320,408698,3631120,375739,3637709c362555,3637709,355963,3631120,342779,3624530c336187,3617941,323003,3611351,309820,3611351c283452,3617941,204349,3611351,204349,3611351c138430,3558635,138430,3558635,138430,3558635c138430,3558635,138430,3538866,151614,3512508c164798,3492740,164798,3492740,164798,3492740c164798,3492740,158206,3505919,105470,3492740c52735,3486150,39551,3433434,39551,3433434c39551,3433434,59327,3400487,39551,3360950c26368,3328002,0,3229160,0,3229160c32959,3176444,32959,3176444,32959,3176444c112062,3117138,112062,3117138,112062,3117138c145022,3071011,158206,2978758,158206,2978758c210941,2965579,224125,2952400,257084,2952400c296636,2952400,296636,2932632,336187,2939221c369147,2945811,382330,2919453,382330,2919453c355963,2879916,342779,2853558,316411,2840379c296636,2827200,276860,2787662,276860,2787662c276860,2701999,276860,2701999,276860,2701999c276860,2701999,250492,2649283,263676,2622925c276860,2603156,210941,2622925,276860,2603156c342779,2583388,342779,2583388,342779,2583388c355963,2517493,355963,2517493,355963,2517493c355963,2431829,355963,2431829,355963,2431829c408698,2398881,408698,2398881,408698,2398881c474617,2372523,474617,2372523,474617,2372523c547128,2332986,547128,2332986,547128,2332986c553720,2240733,553720,2240733,553720,2240733c487801,2214375,487801,2214375,487801,2214375c487801,2214375,481209,2122122,507577,2115533c540536,2115533,586680,2082585,586680,2082585c586680,2082585,652599,2108943,659191,2075995c665782,2049637,672374,2023279,678966,1990332c685558,1957384,725110,1884900,725110,1884900c725110,1884900,777845,1851952,804213,1865131c823988,1878310,856948,1884900,896499,1891489c929459,1898079,922867,1911258,969010,1911258c1015154,1917847,1074481,1937616,1074481,1911258c1081073,1884900,1114032,1851952,1114032,1825594c1107440,1799236,1146992,1733341,1146992,1733341c1239278,1739931,1239278,1739931,1239278,1739931c1245870,1786057,1245870,1786057,1245870,1786057c1245870,1786057,1259054,1845363,1239278,1865131c1212911,1884900,1206319,1931026,1232686,1931026c1259054,1937616,1456811,1937616,1437036,1924437c1423852,1911258,1423852,1911258,1423852,1911258c1509547,1759699,1509547,1759699,1509547,1759699c1509547,1759699,1397484,1746520,1443628,1594961c1451868,1571898,1456811,1555836,1459489,1545025l1461715,1526922,1488123,1496942c1506251,1477998,1522730,1463171,1522730,1463171xm2832694,1433993c2837256,1432473,2842121,1433283,2846987,1438149c2834012,1470586,2834012,1470586,2834012,1470586c2821037,1477073,2808063,1464098,2808063,1464098c2808063,1464098,2819010,1438554,2832694,1433993xm3278763,1399123c3284934,1398814,3289047,1401697,3289047,1409935c3289047,1409935,3282465,1449477,3242974,1436296c3190319,1469248,3190319,1469248,3190319,1469248c3104755,1495609,3104755,1495609,3104755,1495609c3038937,1508789,3038937,1508789,3038937,1508789l2966537,1554921c2966537,1554921,2992864,1508789,3025773,1502199c3078428,1489018,3078428,1489018,3078428,1489018c3157410,1462657,3157410,1462657,3157410,1462657c3223228,1429706,3223228,1429706,3223228,1429706c3223228,1429706,3260252,1400050,3278763,1399123xm3040257,1218887c3042733,1219819,3044384,1222305,3044384,1227278l2938734,1293577c2938734,1293577,2938734,1293577,2984956,1253797c2984956,1253797,2984956,1253797,3017971,1227278c3017971,1227278,3032828,1216090,3040257,1218887xm3577972,974958c3577972,974958,3597656,1001648,3571410,1008321c3532042,1035011,3532042,1035011,3532042,1035011c3532042,1035011,3453305,1101737,3433620,1081719c3538603,1008321,3538603,1008321,3538603,1008321c3538603,1008321,3564849,968285,3577972,974958xm3116672,937703c3116672,937703,3077351,1016345,3024923,1029452c3116672,937703,3116672,937703,3116672,937703xm3049945,929362l2944295,1040572,2985999,990527,3049945,929362xm3873636,467839c3873636,467839,3873636,467839,3886803,467839c3886803,467839,3886803,467839,3873636,494178c3867053,507348,3840719,513933,3840719,513933c3840719,513933,3840719,513933,3728800,612705c3728800,612705,3728800,612705,3551047,770741c3551047,770741,3551047,770741,3472046,816835c3472046,816835,3472046,816835,3425962,862929c3425962,862929,3425962,862929,3366710,935362c3366710,935362,3366710,935362,3327210,981456c3327210,981456,3327210,981456,3281126,1020965c3281126,1020965,3281126,1020965,3188957,1093398c3188957,1093398,3215291,1047304,3221874,1040719c3221874,1040719,3221874,1040719,3248208,1014380c3248208,1014380,3248208,1014380,3267959,994625c3267959,994625,3267959,994625,3294292,974871c3294292,974871,3294292,974871,3314043,961701c3314043,961701,3314043,961701,3346960,922192c3346960,922192,3346960,922192,3406211,862929c3406211,862929,3406211,862929,3432545,843174c3432545,843174,3504963,783911,3518130,770741c3531297,757572,3537880,757572,3537880,757572c3537880,757572,3564214,744402,3570797,737817c3577381,731232,3583964,724647,3597131,711478c3610298,698308,3623465,691723,3636632,678554c3643215,665384,3682716,639045,3682716,639045c3682716,639045,3682716,639045,3722217,606120c3722217,606120,3827552,507348,3834136,500763c3834136,494178,3853886,487593,3853886,487593c3853886,487593,3860469,481009,3873636,467839xm2746897,423355l2760799,437257,2741336,448378,2741336,428916,2746897,423355xm2272464,95c2284975,1034,2299274,8540,2299274,8540l2273854,28558c2273854,28558,2273854,28558,2254790,28558c2254790,28558,2254790,8540,2261145,1868c2264322,200,2268294,-217,2272464,95xe">
                <v:fill on="t" focussize="0,0"/>
                <v:stroke on="f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56515</wp:posOffset>
                </wp:positionH>
                <wp:positionV relativeFrom="paragraph">
                  <wp:posOffset>4297680</wp:posOffset>
                </wp:positionV>
                <wp:extent cx="63500" cy="52705"/>
                <wp:effectExtent l="0" t="0" r="0" b="5080"/>
                <wp:wrapNone/>
                <wp:docPr id="27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63661" cy="52670"/>
                        </a:xfrm>
                        <a:custGeom>
                          <a:avLst/>
                          <a:gdLst>
                            <a:gd name="T0" fmla="*/ 520630 w 81"/>
                            <a:gd name="T1" fmla="*/ 191340 h 67"/>
                            <a:gd name="T2" fmla="*/ 243839 w 81"/>
                            <a:gd name="T3" fmla="*/ 6598 h 67"/>
                            <a:gd name="T4" fmla="*/ 224068 w 81"/>
                            <a:gd name="T5" fmla="*/ 26392 h 67"/>
                            <a:gd name="T6" fmla="*/ 210888 w 81"/>
                            <a:gd name="T7" fmla="*/ 52784 h 67"/>
                            <a:gd name="T8" fmla="*/ 171346 w 81"/>
                            <a:gd name="T9" fmla="*/ 85773 h 67"/>
                            <a:gd name="T10" fmla="*/ 158166 w 81"/>
                            <a:gd name="T11" fmla="*/ 98969 h 67"/>
                            <a:gd name="T12" fmla="*/ 164756 w 81"/>
                            <a:gd name="T13" fmla="*/ 112165 h 67"/>
                            <a:gd name="T14" fmla="*/ 138395 w 81"/>
                            <a:gd name="T15" fmla="*/ 125361 h 67"/>
                            <a:gd name="T16" fmla="*/ 138395 w 81"/>
                            <a:gd name="T17" fmla="*/ 131959 h 67"/>
                            <a:gd name="T18" fmla="*/ 131805 w 81"/>
                            <a:gd name="T19" fmla="*/ 131959 h 67"/>
                            <a:gd name="T20" fmla="*/ 105444 w 81"/>
                            <a:gd name="T21" fmla="*/ 151753 h 67"/>
                            <a:gd name="T22" fmla="*/ 85673 w 81"/>
                            <a:gd name="T23" fmla="*/ 178144 h 67"/>
                            <a:gd name="T24" fmla="*/ 85673 w 81"/>
                            <a:gd name="T25" fmla="*/ 204536 h 67"/>
                            <a:gd name="T26" fmla="*/ 65902 w 81"/>
                            <a:gd name="T27" fmla="*/ 217732 h 67"/>
                            <a:gd name="T28" fmla="*/ 72493 w 81"/>
                            <a:gd name="T29" fmla="*/ 224330 h 67"/>
                            <a:gd name="T30" fmla="*/ 59312 w 81"/>
                            <a:gd name="T31" fmla="*/ 244124 h 67"/>
                            <a:gd name="T32" fmla="*/ 26361 w 81"/>
                            <a:gd name="T33" fmla="*/ 244124 h 67"/>
                            <a:gd name="T34" fmla="*/ 79083 w 81"/>
                            <a:gd name="T35" fmla="*/ 250722 h 67"/>
                            <a:gd name="T36" fmla="*/ 98854 w 81"/>
                            <a:gd name="T37" fmla="*/ 270516 h 67"/>
                            <a:gd name="T38" fmla="*/ 98854 w 81"/>
                            <a:gd name="T39" fmla="*/ 296907 h 67"/>
                            <a:gd name="T40" fmla="*/ 105444 w 81"/>
                            <a:gd name="T41" fmla="*/ 310103 h 67"/>
                            <a:gd name="T42" fmla="*/ 72493 w 81"/>
                            <a:gd name="T43" fmla="*/ 329897 h 67"/>
                            <a:gd name="T44" fmla="*/ 92263 w 81"/>
                            <a:gd name="T45" fmla="*/ 329897 h 67"/>
                            <a:gd name="T46" fmla="*/ 112034 w 81"/>
                            <a:gd name="T47" fmla="*/ 336495 h 67"/>
                            <a:gd name="T48" fmla="*/ 125215 w 81"/>
                            <a:gd name="T49" fmla="*/ 356289 h 67"/>
                            <a:gd name="T50" fmla="*/ 138395 w 81"/>
                            <a:gd name="T51" fmla="*/ 349691 h 67"/>
                            <a:gd name="T52" fmla="*/ 164756 w 81"/>
                            <a:gd name="T53" fmla="*/ 382681 h 67"/>
                            <a:gd name="T54" fmla="*/ 191117 w 81"/>
                            <a:gd name="T55" fmla="*/ 402474 h 67"/>
                            <a:gd name="T56" fmla="*/ 224068 w 81"/>
                            <a:gd name="T57" fmla="*/ 422268 h 67"/>
                            <a:gd name="T58" fmla="*/ 270200 w 81"/>
                            <a:gd name="T59" fmla="*/ 422268 h 67"/>
                            <a:gd name="T60" fmla="*/ 303151 w 81"/>
                            <a:gd name="T61" fmla="*/ 409072 h 67"/>
                            <a:gd name="T62" fmla="*/ 322922 w 81"/>
                            <a:gd name="T63" fmla="*/ 402474 h 67"/>
                            <a:gd name="T64" fmla="*/ 342693 w 81"/>
                            <a:gd name="T65" fmla="*/ 382681 h 67"/>
                            <a:gd name="T66" fmla="*/ 375644 w 81"/>
                            <a:gd name="T67" fmla="*/ 395876 h 67"/>
                            <a:gd name="T68" fmla="*/ 402005 w 81"/>
                            <a:gd name="T69" fmla="*/ 402474 h 67"/>
                            <a:gd name="T70" fmla="*/ 402005 w 81"/>
                            <a:gd name="T71" fmla="*/ 382681 h 67"/>
                            <a:gd name="T72" fmla="*/ 421776 w 81"/>
                            <a:gd name="T73" fmla="*/ 343093 h 67"/>
                            <a:gd name="T74" fmla="*/ 461317 w 81"/>
                            <a:gd name="T75" fmla="*/ 329897 h 67"/>
                            <a:gd name="T76" fmla="*/ 487678 w 81"/>
                            <a:gd name="T77" fmla="*/ 336495 h 67"/>
                            <a:gd name="T78" fmla="*/ 500859 w 81"/>
                            <a:gd name="T79" fmla="*/ 296907 h 67"/>
                            <a:gd name="T80" fmla="*/ 481088 w 81"/>
                            <a:gd name="T81" fmla="*/ 263918 h 67"/>
                            <a:gd name="T82" fmla="*/ 474498 w 81"/>
                            <a:gd name="T83" fmla="*/ 204536 h 67"/>
                            <a:gd name="T84" fmla="*/ 507449 w 81"/>
                            <a:gd name="T85" fmla="*/ 204536 h 67"/>
                            <a:gd name="T86" fmla="*/ 520630 w 81"/>
                            <a:gd name="T87" fmla="*/ 191340 h 67"/>
                            <a:gd name="T88" fmla="*/ 487678 w 81"/>
                            <a:gd name="T89" fmla="*/ 197938 h 67"/>
                            <a:gd name="T90" fmla="*/ 461317 w 81"/>
                            <a:gd name="T91" fmla="*/ 164949 h 67"/>
                            <a:gd name="T92" fmla="*/ 481088 w 81"/>
                            <a:gd name="T93" fmla="*/ 164949 h 67"/>
                            <a:gd name="T94" fmla="*/ 474498 w 81"/>
                            <a:gd name="T95" fmla="*/ 145155 h 67"/>
                            <a:gd name="T96" fmla="*/ 467908 w 81"/>
                            <a:gd name="T97" fmla="*/ 118763 h 67"/>
                            <a:gd name="T98" fmla="*/ 434956 w 81"/>
                            <a:gd name="T99" fmla="*/ 85773 h 67"/>
                            <a:gd name="T100" fmla="*/ 415186 w 81"/>
                            <a:gd name="T101" fmla="*/ 65979 h 67"/>
                            <a:gd name="T102" fmla="*/ 388825 w 81"/>
                            <a:gd name="T103" fmla="*/ 52784 h 67"/>
                            <a:gd name="T104" fmla="*/ 355873 w 81"/>
                            <a:gd name="T105" fmla="*/ 39588 h 67"/>
                            <a:gd name="T106" fmla="*/ 355873 w 81"/>
                            <a:gd name="T107" fmla="*/ 39588 h 67"/>
                            <a:gd name="T108" fmla="*/ 322922 w 81"/>
                            <a:gd name="T109" fmla="*/ 46186 h 67"/>
                            <a:gd name="T110" fmla="*/ 303151 w 81"/>
                            <a:gd name="T111" fmla="*/ 19794 h 67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</a:gdLst>
                          <a:ahLst/>
                          <a:cxnLst>
                            <a:cxn ang="T112">
                              <a:pos x="T0" y="T1"/>
                            </a:cxn>
                            <a:cxn ang="T113">
                              <a:pos x="T2" y="T3"/>
                            </a:cxn>
                            <a:cxn ang="T114">
                              <a:pos x="T4" y="T5"/>
                            </a:cxn>
                            <a:cxn ang="T115">
                              <a:pos x="T6" y="T7"/>
                            </a:cxn>
                            <a:cxn ang="T116">
                              <a:pos x="T8" y="T9"/>
                            </a:cxn>
                            <a:cxn ang="T117">
                              <a:pos x="T10" y="T11"/>
                            </a:cxn>
                            <a:cxn ang="T118">
                              <a:pos x="T12" y="T13"/>
                            </a:cxn>
                            <a:cxn ang="T119">
                              <a:pos x="T14" y="T15"/>
                            </a:cxn>
                            <a:cxn ang="T120">
                              <a:pos x="T16" y="T17"/>
                            </a:cxn>
                            <a:cxn ang="T121">
                              <a:pos x="T18" y="T19"/>
                            </a:cxn>
                            <a:cxn ang="T122">
                              <a:pos x="T20" y="T21"/>
                            </a:cxn>
                            <a:cxn ang="T123">
                              <a:pos x="T22" y="T23"/>
                            </a:cxn>
                            <a:cxn ang="T124">
                              <a:pos x="T24" y="T25"/>
                            </a:cxn>
                            <a:cxn ang="T125">
                              <a:pos x="T26" y="T27"/>
                            </a:cxn>
                            <a:cxn ang="T126">
                              <a:pos x="T28" y="T29"/>
                            </a:cxn>
                            <a:cxn ang="T127">
                              <a:pos x="T30" y="T31"/>
                            </a:cxn>
                            <a:cxn ang="T128">
                              <a:pos x="T32" y="T33"/>
                            </a:cxn>
                            <a:cxn ang="T129">
                              <a:pos x="T34" y="T35"/>
                            </a:cxn>
                            <a:cxn ang="T130">
                              <a:pos x="T36" y="T37"/>
                            </a:cxn>
                            <a:cxn ang="T131">
                              <a:pos x="T38" y="T39"/>
                            </a:cxn>
                            <a:cxn ang="T132">
                              <a:pos x="T40" y="T41"/>
                            </a:cxn>
                            <a:cxn ang="T133">
                              <a:pos x="T42" y="T43"/>
                            </a:cxn>
                            <a:cxn ang="T134">
                              <a:pos x="T44" y="T45"/>
                            </a:cxn>
                            <a:cxn ang="T135">
                              <a:pos x="T46" y="T47"/>
                            </a:cxn>
                            <a:cxn ang="T136">
                              <a:pos x="T48" y="T49"/>
                            </a:cxn>
                            <a:cxn ang="T137">
                              <a:pos x="T50" y="T51"/>
                            </a:cxn>
                            <a:cxn ang="T138">
                              <a:pos x="T52" y="T53"/>
                            </a:cxn>
                            <a:cxn ang="T139">
                              <a:pos x="T54" y="T55"/>
                            </a:cxn>
                            <a:cxn ang="T140">
                              <a:pos x="T56" y="T57"/>
                            </a:cxn>
                            <a:cxn ang="T141">
                              <a:pos x="T58" y="T59"/>
                            </a:cxn>
                            <a:cxn ang="T142">
                              <a:pos x="T60" y="T61"/>
                            </a:cxn>
                            <a:cxn ang="T143">
                              <a:pos x="T62" y="T63"/>
                            </a:cxn>
                            <a:cxn ang="T144">
                              <a:pos x="T64" y="T65"/>
                            </a:cxn>
                            <a:cxn ang="T145">
                              <a:pos x="T66" y="T67"/>
                            </a:cxn>
                            <a:cxn ang="T146">
                              <a:pos x="T68" y="T69"/>
                            </a:cxn>
                            <a:cxn ang="T147">
                              <a:pos x="T70" y="T71"/>
                            </a:cxn>
                            <a:cxn ang="T148">
                              <a:pos x="T72" y="T73"/>
                            </a:cxn>
                            <a:cxn ang="T149">
                              <a:pos x="T74" y="T75"/>
                            </a:cxn>
                            <a:cxn ang="T150">
                              <a:pos x="T76" y="T77"/>
                            </a:cxn>
                            <a:cxn ang="T151">
                              <a:pos x="T78" y="T79"/>
                            </a:cxn>
                            <a:cxn ang="T152">
                              <a:pos x="T80" y="T81"/>
                            </a:cxn>
                            <a:cxn ang="T153">
                              <a:pos x="T82" y="T83"/>
                            </a:cxn>
                            <a:cxn ang="T154">
                              <a:pos x="T84" y="T85"/>
                            </a:cxn>
                            <a:cxn ang="T155">
                              <a:pos x="T86" y="T87"/>
                            </a:cxn>
                            <a:cxn ang="T156">
                              <a:pos x="T88" y="T89"/>
                            </a:cxn>
                            <a:cxn ang="T157">
                              <a:pos x="T90" y="T91"/>
                            </a:cxn>
                            <a:cxn ang="T158">
                              <a:pos x="T92" y="T93"/>
                            </a:cxn>
                            <a:cxn ang="T159">
                              <a:pos x="T94" y="T95"/>
                            </a:cxn>
                            <a:cxn ang="T160">
                              <a:pos x="T96" y="T97"/>
                            </a:cxn>
                            <a:cxn ang="T161">
                              <a:pos x="T98" y="T99"/>
                            </a:cxn>
                            <a:cxn ang="T162">
                              <a:pos x="T100" y="T101"/>
                            </a:cxn>
                            <a:cxn ang="T163">
                              <a:pos x="T102" y="T103"/>
                            </a:cxn>
                            <a:cxn ang="T164">
                              <a:pos x="T104" y="T105"/>
                            </a:cxn>
                            <a:cxn ang="T165">
                              <a:pos x="T106" y="T107"/>
                            </a:cxn>
                            <a:cxn ang="T166">
                              <a:pos x="T108" y="T109"/>
                            </a:cxn>
                            <a:cxn ang="T167">
                              <a:pos x="T110" y="T111"/>
                            </a:cxn>
                          </a:cxnLst>
                          <a:rect l="0" t="0" r="r" b="b"/>
                          <a:pathLst>
                            <a:path w="81" h="67">
                              <a:moveTo>
                                <a:pt x="78" y="29"/>
                              </a:moveTo>
                              <a:cubicBezTo>
                                <a:pt x="78" y="29"/>
                                <a:pt x="78" y="29"/>
                                <a:pt x="78" y="29"/>
                              </a:cubicBezTo>
                              <a:cubicBezTo>
                                <a:pt x="79" y="29"/>
                                <a:pt x="79" y="29"/>
                                <a:pt x="79" y="29"/>
                              </a:cubicBezTo>
                              <a:cubicBezTo>
                                <a:pt x="79" y="29"/>
                                <a:pt x="79" y="29"/>
                                <a:pt x="79" y="29"/>
                              </a:cubicBezTo>
                              <a:cubicBezTo>
                                <a:pt x="79" y="29"/>
                                <a:pt x="78" y="29"/>
                                <a:pt x="78" y="29"/>
                              </a:cubicBezTo>
                              <a:moveTo>
                                <a:pt x="40" y="0"/>
                              </a:moveTo>
                              <a:cubicBezTo>
                                <a:pt x="40" y="0"/>
                                <a:pt x="38" y="1"/>
                                <a:pt x="37" y="1"/>
                              </a:cubicBezTo>
                              <a:cubicBezTo>
                                <a:pt x="37" y="1"/>
                                <a:pt x="37" y="1"/>
                                <a:pt x="37" y="1"/>
                              </a:cubicBezTo>
                              <a:cubicBezTo>
                                <a:pt x="36" y="1"/>
                                <a:pt x="36" y="1"/>
                                <a:pt x="36" y="1"/>
                              </a:cubicBezTo>
                              <a:cubicBezTo>
                                <a:pt x="36" y="1"/>
                                <a:pt x="35" y="2"/>
                                <a:pt x="35" y="3"/>
                              </a:cubicBezTo>
                              <a:cubicBezTo>
                                <a:pt x="35" y="4"/>
                                <a:pt x="35" y="4"/>
                                <a:pt x="35" y="4"/>
                              </a:cubicBezTo>
                              <a:cubicBezTo>
                                <a:pt x="35" y="4"/>
                                <a:pt x="35" y="4"/>
                                <a:pt x="34" y="4"/>
                              </a:cubicBezTo>
                              <a:cubicBezTo>
                                <a:pt x="34" y="3"/>
                                <a:pt x="33" y="3"/>
                                <a:pt x="33" y="3"/>
                              </a:cubicBezTo>
                              <a:cubicBezTo>
                                <a:pt x="32" y="5"/>
                                <a:pt x="32" y="5"/>
                                <a:pt x="32" y="5"/>
                              </a:cubicBezTo>
                              <a:cubicBezTo>
                                <a:pt x="32" y="5"/>
                                <a:pt x="32" y="6"/>
                                <a:pt x="32" y="7"/>
                              </a:cubicBezTo>
                              <a:cubicBezTo>
                                <a:pt x="32" y="7"/>
                                <a:pt x="32" y="8"/>
                                <a:pt x="32" y="8"/>
                              </a:cubicBezTo>
                              <a:cubicBezTo>
                                <a:pt x="32" y="9"/>
                                <a:pt x="29" y="10"/>
                                <a:pt x="29" y="10"/>
                              </a:cubicBezTo>
                              <a:cubicBezTo>
                                <a:pt x="28" y="10"/>
                                <a:pt x="28" y="10"/>
                                <a:pt x="28" y="10"/>
                              </a:cubicBezTo>
                              <a:cubicBezTo>
                                <a:pt x="28" y="10"/>
                                <a:pt x="28" y="11"/>
                                <a:pt x="27" y="11"/>
                              </a:cubicBezTo>
                              <a:cubicBezTo>
                                <a:pt x="27" y="12"/>
                                <a:pt x="27" y="12"/>
                                <a:pt x="26" y="13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23" y="13"/>
                                <a:pt x="23" y="13"/>
                                <a:pt x="23" y="13"/>
                              </a:cubicBezTo>
                              <a:cubicBezTo>
                                <a:pt x="23" y="13"/>
                                <a:pt x="23" y="14"/>
                                <a:pt x="24" y="15"/>
                              </a:cubicBezTo>
                              <a:cubicBezTo>
                                <a:pt x="24" y="15"/>
                                <a:pt x="24" y="15"/>
                                <a:pt x="24" y="15"/>
                              </a:cubicBezTo>
                              <a:cubicBezTo>
                                <a:pt x="24" y="15"/>
                                <a:pt x="24" y="15"/>
                                <a:pt x="24" y="15"/>
                              </a:cubicBezTo>
                              <a:cubicBezTo>
                                <a:pt x="24" y="15"/>
                                <a:pt x="24" y="15"/>
                                <a:pt x="24" y="15"/>
                              </a:cubicBezTo>
                              <a:cubicBezTo>
                                <a:pt x="24" y="15"/>
                                <a:pt x="24" y="15"/>
                                <a:pt x="25" y="15"/>
                              </a:cubicBezTo>
                              <a:cubicBezTo>
                                <a:pt x="26" y="16"/>
                                <a:pt x="25" y="16"/>
                                <a:pt x="25" y="17"/>
                              </a:cubicBezTo>
                              <a:cubicBezTo>
                                <a:pt x="25" y="17"/>
                                <a:pt x="24" y="18"/>
                                <a:pt x="24" y="18"/>
                              </a:cubicBezTo>
                              <a:cubicBezTo>
                                <a:pt x="24" y="18"/>
                                <a:pt x="24" y="18"/>
                                <a:pt x="23" y="17"/>
                              </a:cubicBezTo>
                              <a:cubicBezTo>
                                <a:pt x="23" y="17"/>
                                <a:pt x="22" y="17"/>
                                <a:pt x="22" y="17"/>
                              </a:cubicBezTo>
                              <a:cubicBezTo>
                                <a:pt x="22" y="17"/>
                                <a:pt x="22" y="18"/>
                                <a:pt x="21" y="19"/>
                              </a:cubicBezTo>
                              <a:cubicBezTo>
                                <a:pt x="21" y="19"/>
                                <a:pt x="21" y="19"/>
                                <a:pt x="21" y="19"/>
                              </a:cubicBezTo>
                              <a:cubicBezTo>
                                <a:pt x="21" y="19"/>
                                <a:pt x="21" y="19"/>
                                <a:pt x="21" y="19"/>
                              </a:cubicBezTo>
                              <a:cubicBezTo>
                                <a:pt x="21" y="19"/>
                                <a:pt x="21" y="19"/>
                                <a:pt x="21" y="19"/>
                              </a:cubicBezTo>
                              <a:cubicBezTo>
                                <a:pt x="21" y="19"/>
                                <a:pt x="21" y="20"/>
                                <a:pt x="21" y="20"/>
                              </a:cubicBezTo>
                              <a:cubicBezTo>
                                <a:pt x="21" y="20"/>
                                <a:pt x="20" y="20"/>
                                <a:pt x="20" y="20"/>
                              </a:cubicBezTo>
                              <a:cubicBezTo>
                                <a:pt x="20" y="20"/>
                                <a:pt x="20" y="20"/>
                                <a:pt x="20" y="20"/>
                              </a:cubicBezTo>
                              <a:cubicBezTo>
                                <a:pt x="20" y="20"/>
                                <a:pt x="20" y="20"/>
                                <a:pt x="20" y="20"/>
                              </a:cubicBezTo>
                              <a:cubicBezTo>
                                <a:pt x="20" y="20"/>
                                <a:pt x="20" y="20"/>
                                <a:pt x="20" y="20"/>
                              </a:cubicBezTo>
                              <a:cubicBezTo>
                                <a:pt x="20" y="20"/>
                                <a:pt x="20" y="20"/>
                                <a:pt x="20" y="20"/>
                              </a:cubicBezTo>
                              <a:cubicBezTo>
                                <a:pt x="19" y="20"/>
                                <a:pt x="18" y="20"/>
                                <a:pt x="18" y="20"/>
                              </a:cubicBezTo>
                              <a:cubicBezTo>
                                <a:pt x="18" y="21"/>
                                <a:pt x="18" y="21"/>
                                <a:pt x="18" y="21"/>
                              </a:cubicBezTo>
                              <a:cubicBezTo>
                                <a:pt x="18" y="21"/>
                                <a:pt x="16" y="23"/>
                                <a:pt x="16" y="23"/>
                              </a:cubicBezTo>
                              <a:cubicBezTo>
                                <a:pt x="15" y="24"/>
                                <a:pt x="15" y="24"/>
                                <a:pt x="15" y="24"/>
                              </a:cubicBezTo>
                              <a:cubicBezTo>
                                <a:pt x="13" y="24"/>
                                <a:pt x="13" y="24"/>
                                <a:pt x="13" y="24"/>
                              </a:cubicBezTo>
                              <a:cubicBezTo>
                                <a:pt x="13" y="25"/>
                                <a:pt x="13" y="25"/>
                                <a:pt x="13" y="25"/>
                              </a:cubicBezTo>
                              <a:cubicBezTo>
                                <a:pt x="13" y="27"/>
                                <a:pt x="13" y="27"/>
                                <a:pt x="13" y="27"/>
                              </a:cubicBezTo>
                              <a:cubicBezTo>
                                <a:pt x="13" y="27"/>
                                <a:pt x="13" y="28"/>
                                <a:pt x="14" y="28"/>
                              </a:cubicBezTo>
                              <a:cubicBezTo>
                                <a:pt x="14" y="28"/>
                                <a:pt x="15" y="29"/>
                                <a:pt x="15" y="29"/>
                              </a:cubicBezTo>
                              <a:cubicBezTo>
                                <a:pt x="14" y="31"/>
                                <a:pt x="14" y="31"/>
                                <a:pt x="14" y="31"/>
                              </a:cubicBezTo>
                              <a:cubicBezTo>
                                <a:pt x="14" y="31"/>
                                <a:pt x="14" y="31"/>
                                <a:pt x="13" y="31"/>
                              </a:cubicBezTo>
                              <a:cubicBezTo>
                                <a:pt x="13" y="32"/>
                                <a:pt x="12" y="32"/>
                                <a:pt x="12" y="32"/>
                              </a:cubicBezTo>
                              <a:cubicBezTo>
                                <a:pt x="12" y="33"/>
                                <a:pt x="12" y="33"/>
                                <a:pt x="12" y="33"/>
                              </a:cubicBezTo>
                              <a:cubicBezTo>
                                <a:pt x="10" y="33"/>
                                <a:pt x="10" y="33"/>
                                <a:pt x="10" y="33"/>
                              </a:cubicBezTo>
                              <a:cubicBezTo>
                                <a:pt x="10" y="33"/>
                                <a:pt x="10" y="33"/>
                                <a:pt x="10" y="33"/>
                              </a:cubicBezTo>
                              <a:cubicBezTo>
                                <a:pt x="9" y="33"/>
                                <a:pt x="9" y="33"/>
                                <a:pt x="9" y="33"/>
                              </a:cubicBezTo>
                              <a:cubicBezTo>
                                <a:pt x="9" y="33"/>
                                <a:pt x="9" y="33"/>
                                <a:pt x="9" y="34"/>
                              </a:cubicBezTo>
                              <a:cubicBezTo>
                                <a:pt x="9" y="34"/>
                                <a:pt x="10" y="34"/>
                                <a:pt x="10" y="34"/>
                              </a:cubicBezTo>
                              <a:cubicBezTo>
                                <a:pt x="10" y="34"/>
                                <a:pt x="11" y="34"/>
                                <a:pt x="11" y="34"/>
                              </a:cubicBezTo>
                              <a:cubicBezTo>
                                <a:pt x="11" y="34"/>
                                <a:pt x="11" y="34"/>
                                <a:pt x="11" y="34"/>
                              </a:cubicBezTo>
                              <a:cubicBezTo>
                                <a:pt x="12" y="34"/>
                                <a:pt x="11" y="35"/>
                                <a:pt x="11" y="35"/>
                              </a:cubicBezTo>
                              <a:cubicBezTo>
                                <a:pt x="11" y="37"/>
                                <a:pt x="11" y="37"/>
                                <a:pt x="11" y="37"/>
                              </a:cubicBezTo>
                              <a:cubicBezTo>
                                <a:pt x="9" y="37"/>
                                <a:pt x="9" y="37"/>
                                <a:pt x="9" y="37"/>
                              </a:cubicBezTo>
                              <a:cubicBezTo>
                                <a:pt x="7" y="36"/>
                                <a:pt x="7" y="36"/>
                                <a:pt x="7" y="36"/>
                              </a:cubicBezTo>
                              <a:cubicBezTo>
                                <a:pt x="7" y="36"/>
                                <a:pt x="5" y="37"/>
                                <a:pt x="4" y="37"/>
                              </a:cubicBezTo>
                              <a:cubicBezTo>
                                <a:pt x="4" y="37"/>
                                <a:pt x="4" y="37"/>
                                <a:pt x="4" y="37"/>
                              </a:cubicBezTo>
                              <a:cubicBezTo>
                                <a:pt x="4" y="37"/>
                                <a:pt x="4" y="37"/>
                                <a:pt x="4" y="37"/>
                              </a:cubicBezTo>
                              <a:cubicBezTo>
                                <a:pt x="3" y="37"/>
                                <a:pt x="2" y="37"/>
                                <a:pt x="2" y="37"/>
                              </a:cubicBezTo>
                              <a:cubicBezTo>
                                <a:pt x="0" y="37"/>
                                <a:pt x="0" y="37"/>
                                <a:pt x="0" y="37"/>
                              </a:cubicBezTo>
                              <a:cubicBezTo>
                                <a:pt x="0" y="38"/>
                                <a:pt x="0" y="38"/>
                                <a:pt x="0" y="38"/>
                              </a:cubicBezTo>
                              <a:cubicBezTo>
                                <a:pt x="12" y="38"/>
                                <a:pt x="12" y="38"/>
                                <a:pt x="12" y="38"/>
                              </a:cubicBezTo>
                              <a:cubicBezTo>
                                <a:pt x="12" y="38"/>
                                <a:pt x="12" y="38"/>
                                <a:pt x="13" y="38"/>
                              </a:cubicBezTo>
                              <a:cubicBezTo>
                                <a:pt x="13" y="38"/>
                                <a:pt x="14" y="40"/>
                                <a:pt x="14" y="40"/>
                              </a:cubicBezTo>
                              <a:cubicBezTo>
                                <a:pt x="14" y="40"/>
                                <a:pt x="14" y="40"/>
                                <a:pt x="15" y="40"/>
                              </a:cubicBezTo>
                              <a:cubicBezTo>
                                <a:pt x="15" y="41"/>
                                <a:pt x="15" y="41"/>
                                <a:pt x="15" y="41"/>
                              </a:cubicBezTo>
                              <a:cubicBezTo>
                                <a:pt x="15" y="41"/>
                                <a:pt x="16" y="42"/>
                                <a:pt x="16" y="42"/>
                              </a:cubicBezTo>
                              <a:cubicBezTo>
                                <a:pt x="15" y="44"/>
                                <a:pt x="15" y="44"/>
                                <a:pt x="15" y="44"/>
                              </a:cubicBezTo>
                              <a:cubicBezTo>
                                <a:pt x="15" y="44"/>
                                <a:pt x="15" y="44"/>
                                <a:pt x="15" y="45"/>
                              </a:cubicBezTo>
                              <a:cubicBezTo>
                                <a:pt x="15" y="45"/>
                                <a:pt x="15" y="45"/>
                                <a:pt x="15" y="45"/>
                              </a:cubicBezTo>
                              <a:cubicBezTo>
                                <a:pt x="15" y="45"/>
                                <a:pt x="15" y="45"/>
                                <a:pt x="16" y="45"/>
                              </a:cubicBezTo>
                              <a:cubicBezTo>
                                <a:pt x="17" y="45"/>
                                <a:pt x="16" y="45"/>
                                <a:pt x="17" y="45"/>
                              </a:cubicBezTo>
                              <a:cubicBezTo>
                                <a:pt x="18" y="45"/>
                                <a:pt x="17" y="47"/>
                                <a:pt x="17" y="47"/>
                              </a:cubicBezTo>
                              <a:cubicBezTo>
                                <a:pt x="17" y="47"/>
                                <a:pt x="17" y="47"/>
                                <a:pt x="16" y="47"/>
                              </a:cubicBezTo>
                              <a:cubicBezTo>
                                <a:pt x="15" y="48"/>
                                <a:pt x="15" y="48"/>
                                <a:pt x="15" y="48"/>
                              </a:cubicBezTo>
                              <a:cubicBezTo>
                                <a:pt x="14" y="48"/>
                                <a:pt x="14" y="48"/>
                                <a:pt x="14" y="48"/>
                              </a:cubicBezTo>
                              <a:cubicBezTo>
                                <a:pt x="12" y="49"/>
                                <a:pt x="12" y="49"/>
                                <a:pt x="12" y="49"/>
                              </a:cubicBezTo>
                              <a:cubicBezTo>
                                <a:pt x="12" y="49"/>
                                <a:pt x="12" y="49"/>
                                <a:pt x="11" y="50"/>
                              </a:cubicBezTo>
                              <a:cubicBezTo>
                                <a:pt x="11" y="50"/>
                                <a:pt x="11" y="51"/>
                                <a:pt x="11" y="52"/>
                              </a:cubicBezTo>
                              <a:cubicBezTo>
                                <a:pt x="11" y="52"/>
                                <a:pt x="11" y="52"/>
                                <a:pt x="11" y="52"/>
                              </a:cubicBezTo>
                              <a:cubicBezTo>
                                <a:pt x="12" y="52"/>
                                <a:pt x="12" y="51"/>
                                <a:pt x="12" y="51"/>
                              </a:cubicBezTo>
                              <a:cubicBezTo>
                                <a:pt x="14" y="50"/>
                                <a:pt x="14" y="50"/>
                                <a:pt x="14" y="50"/>
                              </a:cubicBezTo>
                              <a:cubicBezTo>
                                <a:pt x="14" y="49"/>
                                <a:pt x="15" y="49"/>
                                <a:pt x="15" y="49"/>
                              </a:cubicBezTo>
                              <a:cubicBezTo>
                                <a:pt x="16" y="49"/>
                                <a:pt x="16" y="49"/>
                                <a:pt x="16" y="49"/>
                              </a:cubicBezTo>
                              <a:cubicBezTo>
                                <a:pt x="17" y="51"/>
                                <a:pt x="17" y="51"/>
                                <a:pt x="17" y="51"/>
                              </a:cubicBezTo>
                              <a:cubicBezTo>
                                <a:pt x="17" y="51"/>
                                <a:pt x="17" y="51"/>
                                <a:pt x="17" y="51"/>
                              </a:cubicBezTo>
                              <a:cubicBezTo>
                                <a:pt x="17" y="52"/>
                                <a:pt x="17" y="52"/>
                                <a:pt x="18" y="53"/>
                              </a:cubicBezTo>
                              <a:cubicBezTo>
                                <a:pt x="18" y="54"/>
                                <a:pt x="18" y="54"/>
                                <a:pt x="18" y="54"/>
                              </a:cubicBezTo>
                              <a:cubicBezTo>
                                <a:pt x="18" y="54"/>
                                <a:pt x="18" y="54"/>
                                <a:pt x="18" y="54"/>
                              </a:cubicBezTo>
                              <a:cubicBezTo>
                                <a:pt x="18" y="54"/>
                                <a:pt x="18" y="54"/>
                                <a:pt x="19" y="54"/>
                              </a:cubicBezTo>
                              <a:cubicBezTo>
                                <a:pt x="19" y="54"/>
                                <a:pt x="19" y="54"/>
                                <a:pt x="19" y="54"/>
                              </a:cubicBezTo>
                              <a:cubicBezTo>
                                <a:pt x="19" y="54"/>
                                <a:pt x="19" y="54"/>
                                <a:pt x="20" y="54"/>
                              </a:cubicBezTo>
                              <a:cubicBezTo>
                                <a:pt x="20" y="54"/>
                                <a:pt x="20" y="54"/>
                                <a:pt x="21" y="54"/>
                              </a:cubicBezTo>
                              <a:cubicBezTo>
                                <a:pt x="21" y="53"/>
                                <a:pt x="21" y="53"/>
                                <a:pt x="21" y="53"/>
                              </a:cubicBezTo>
                              <a:cubicBezTo>
                                <a:pt x="22" y="53"/>
                                <a:pt x="22" y="54"/>
                                <a:pt x="23" y="54"/>
                              </a:cubicBezTo>
                              <a:cubicBezTo>
                                <a:pt x="23" y="54"/>
                                <a:pt x="24" y="55"/>
                                <a:pt x="24" y="55"/>
                              </a:cubicBezTo>
                              <a:cubicBezTo>
                                <a:pt x="24" y="56"/>
                                <a:pt x="24" y="56"/>
                                <a:pt x="24" y="56"/>
                              </a:cubicBezTo>
                              <a:cubicBezTo>
                                <a:pt x="25" y="58"/>
                                <a:pt x="25" y="58"/>
                                <a:pt x="25" y="58"/>
                              </a:cubicBezTo>
                              <a:cubicBezTo>
                                <a:pt x="26" y="60"/>
                                <a:pt x="26" y="60"/>
                                <a:pt x="26" y="60"/>
                              </a:cubicBezTo>
                              <a:cubicBezTo>
                                <a:pt x="26" y="60"/>
                                <a:pt x="27" y="60"/>
                                <a:pt x="27" y="60"/>
                              </a:cubicBezTo>
                              <a:cubicBezTo>
                                <a:pt x="28" y="60"/>
                                <a:pt x="29" y="60"/>
                                <a:pt x="29" y="60"/>
                              </a:cubicBezTo>
                              <a:cubicBezTo>
                                <a:pt x="29" y="61"/>
                                <a:pt x="29" y="61"/>
                                <a:pt x="29" y="61"/>
                              </a:cubicBezTo>
                              <a:cubicBezTo>
                                <a:pt x="30" y="63"/>
                                <a:pt x="30" y="63"/>
                                <a:pt x="30" y="63"/>
                              </a:cubicBezTo>
                              <a:cubicBezTo>
                                <a:pt x="31" y="63"/>
                                <a:pt x="31" y="63"/>
                                <a:pt x="31" y="63"/>
                              </a:cubicBezTo>
                              <a:cubicBezTo>
                                <a:pt x="33" y="63"/>
                                <a:pt x="33" y="63"/>
                                <a:pt x="33" y="63"/>
                              </a:cubicBezTo>
                              <a:cubicBezTo>
                                <a:pt x="34" y="64"/>
                                <a:pt x="34" y="64"/>
                                <a:pt x="34" y="64"/>
                              </a:cubicBezTo>
                              <a:cubicBezTo>
                                <a:pt x="35" y="67"/>
                                <a:pt x="35" y="67"/>
                                <a:pt x="35" y="67"/>
                              </a:cubicBezTo>
                              <a:cubicBezTo>
                                <a:pt x="38" y="65"/>
                                <a:pt x="38" y="65"/>
                                <a:pt x="38" y="65"/>
                              </a:cubicBezTo>
                              <a:cubicBezTo>
                                <a:pt x="40" y="65"/>
                                <a:pt x="40" y="65"/>
                                <a:pt x="40" y="65"/>
                              </a:cubicBezTo>
                              <a:cubicBezTo>
                                <a:pt x="41" y="64"/>
                                <a:pt x="41" y="64"/>
                                <a:pt x="41" y="64"/>
                              </a:cubicBezTo>
                              <a:cubicBezTo>
                                <a:pt x="41" y="64"/>
                                <a:pt x="42" y="64"/>
                                <a:pt x="43" y="64"/>
                              </a:cubicBezTo>
                              <a:cubicBezTo>
                                <a:pt x="44" y="63"/>
                                <a:pt x="44" y="63"/>
                                <a:pt x="44" y="63"/>
                              </a:cubicBezTo>
                              <a:cubicBezTo>
                                <a:pt x="46" y="62"/>
                                <a:pt x="46" y="62"/>
                                <a:pt x="46" y="62"/>
                              </a:cubicBezTo>
                              <a:cubicBezTo>
                                <a:pt x="46" y="62"/>
                                <a:pt x="46" y="62"/>
                                <a:pt x="46" y="62"/>
                              </a:cubicBezTo>
                              <a:cubicBezTo>
                                <a:pt x="47" y="63"/>
                                <a:pt x="47" y="63"/>
                                <a:pt x="48" y="63"/>
                              </a:cubicBezTo>
                              <a:cubicBezTo>
                                <a:pt x="48" y="63"/>
                                <a:pt x="48" y="63"/>
                                <a:pt x="48" y="63"/>
                              </a:cubicBezTo>
                              <a:cubicBezTo>
                                <a:pt x="50" y="62"/>
                                <a:pt x="50" y="62"/>
                                <a:pt x="50" y="62"/>
                              </a:cubicBezTo>
                              <a:cubicBezTo>
                                <a:pt x="49" y="61"/>
                                <a:pt x="49" y="61"/>
                                <a:pt x="49" y="61"/>
                              </a:cubicBezTo>
                              <a:cubicBezTo>
                                <a:pt x="51" y="61"/>
                                <a:pt x="51" y="61"/>
                                <a:pt x="51" y="61"/>
                              </a:cubicBezTo>
                              <a:cubicBezTo>
                                <a:pt x="51" y="61"/>
                                <a:pt x="51" y="61"/>
                                <a:pt x="51" y="61"/>
                              </a:cubicBezTo>
                              <a:cubicBezTo>
                                <a:pt x="52" y="61"/>
                                <a:pt x="52" y="60"/>
                                <a:pt x="52" y="60"/>
                              </a:cubicBezTo>
                              <a:cubicBezTo>
                                <a:pt x="52" y="58"/>
                                <a:pt x="52" y="58"/>
                                <a:pt x="52" y="58"/>
                              </a:cubicBezTo>
                              <a:cubicBezTo>
                                <a:pt x="54" y="59"/>
                                <a:pt x="54" y="59"/>
                                <a:pt x="54" y="59"/>
                              </a:cubicBezTo>
                              <a:cubicBezTo>
                                <a:pt x="54" y="59"/>
                                <a:pt x="54" y="58"/>
                                <a:pt x="54" y="58"/>
                              </a:cubicBezTo>
                              <a:cubicBezTo>
                                <a:pt x="55" y="58"/>
                                <a:pt x="55" y="59"/>
                                <a:pt x="56" y="59"/>
                              </a:cubicBezTo>
                              <a:cubicBezTo>
                                <a:pt x="57" y="59"/>
                                <a:pt x="57" y="60"/>
                                <a:pt x="57" y="60"/>
                              </a:cubicBezTo>
                              <a:cubicBezTo>
                                <a:pt x="57" y="60"/>
                                <a:pt x="57" y="59"/>
                                <a:pt x="57" y="59"/>
                              </a:cubicBezTo>
                              <a:cubicBezTo>
                                <a:pt x="59" y="59"/>
                                <a:pt x="59" y="59"/>
                                <a:pt x="59" y="59"/>
                              </a:cubicBezTo>
                              <a:cubicBezTo>
                                <a:pt x="60" y="60"/>
                                <a:pt x="60" y="60"/>
                                <a:pt x="60" y="60"/>
                              </a:cubicBezTo>
                              <a:cubicBezTo>
                                <a:pt x="61" y="61"/>
                                <a:pt x="61" y="61"/>
                                <a:pt x="61" y="61"/>
                              </a:cubicBezTo>
                              <a:cubicBezTo>
                                <a:pt x="62" y="62"/>
                                <a:pt x="62" y="62"/>
                                <a:pt x="62" y="62"/>
                              </a:cubicBezTo>
                              <a:cubicBezTo>
                                <a:pt x="63" y="62"/>
                                <a:pt x="63" y="62"/>
                                <a:pt x="63" y="62"/>
                              </a:cubicBezTo>
                              <a:cubicBezTo>
                                <a:pt x="62" y="60"/>
                                <a:pt x="62" y="60"/>
                                <a:pt x="62" y="60"/>
                              </a:cubicBezTo>
                              <a:cubicBezTo>
                                <a:pt x="61" y="58"/>
                                <a:pt x="61" y="58"/>
                                <a:pt x="61" y="58"/>
                              </a:cubicBezTo>
                              <a:cubicBezTo>
                                <a:pt x="62" y="56"/>
                                <a:pt x="62" y="56"/>
                                <a:pt x="62" y="56"/>
                              </a:cubicBezTo>
                              <a:cubicBezTo>
                                <a:pt x="63" y="55"/>
                                <a:pt x="63" y="55"/>
                                <a:pt x="63" y="55"/>
                              </a:cubicBezTo>
                              <a:cubicBezTo>
                                <a:pt x="64" y="52"/>
                                <a:pt x="64" y="52"/>
                                <a:pt x="64" y="52"/>
                              </a:cubicBezTo>
                              <a:cubicBezTo>
                                <a:pt x="64" y="52"/>
                                <a:pt x="64" y="52"/>
                                <a:pt x="64" y="52"/>
                              </a:cubicBezTo>
                              <a:cubicBezTo>
                                <a:pt x="66" y="52"/>
                                <a:pt x="67" y="51"/>
                                <a:pt x="67" y="51"/>
                              </a:cubicBezTo>
                              <a:cubicBezTo>
                                <a:pt x="68" y="50"/>
                                <a:pt x="68" y="50"/>
                                <a:pt x="68" y="50"/>
                              </a:cubicBezTo>
                              <a:cubicBezTo>
                                <a:pt x="68" y="50"/>
                                <a:pt x="68" y="50"/>
                                <a:pt x="68" y="50"/>
                              </a:cubicBezTo>
                              <a:cubicBezTo>
                                <a:pt x="69" y="50"/>
                                <a:pt x="70" y="50"/>
                                <a:pt x="70" y="50"/>
                              </a:cubicBezTo>
                              <a:cubicBezTo>
                                <a:pt x="70" y="51"/>
                                <a:pt x="71" y="51"/>
                                <a:pt x="71" y="51"/>
                              </a:cubicBezTo>
                              <a:cubicBezTo>
                                <a:pt x="72" y="51"/>
                                <a:pt x="72" y="50"/>
                                <a:pt x="72" y="50"/>
                              </a:cubicBezTo>
                              <a:cubicBezTo>
                                <a:pt x="73" y="51"/>
                                <a:pt x="73" y="51"/>
                                <a:pt x="73" y="51"/>
                              </a:cubicBezTo>
                              <a:cubicBezTo>
                                <a:pt x="74" y="51"/>
                                <a:pt x="74" y="51"/>
                                <a:pt x="74" y="51"/>
                              </a:cubicBezTo>
                              <a:cubicBezTo>
                                <a:pt x="75" y="51"/>
                                <a:pt x="75" y="50"/>
                                <a:pt x="75" y="50"/>
                              </a:cubicBezTo>
                              <a:cubicBezTo>
                                <a:pt x="78" y="50"/>
                                <a:pt x="78" y="50"/>
                                <a:pt x="78" y="50"/>
                              </a:cubicBezTo>
                              <a:cubicBezTo>
                                <a:pt x="79" y="48"/>
                                <a:pt x="77" y="46"/>
                                <a:pt x="77" y="46"/>
                              </a:cubicBezTo>
                              <a:cubicBezTo>
                                <a:pt x="76" y="45"/>
                                <a:pt x="76" y="45"/>
                                <a:pt x="76" y="45"/>
                              </a:cubicBezTo>
                              <a:cubicBezTo>
                                <a:pt x="76" y="44"/>
                                <a:pt x="76" y="44"/>
                                <a:pt x="75" y="44"/>
                              </a:cubicBezTo>
                              <a:cubicBezTo>
                                <a:pt x="75" y="44"/>
                                <a:pt x="74" y="44"/>
                                <a:pt x="74" y="44"/>
                              </a:cubicBezTo>
                              <a:cubicBezTo>
                                <a:pt x="74" y="44"/>
                                <a:pt x="74" y="43"/>
                                <a:pt x="74" y="43"/>
                              </a:cubicBezTo>
                              <a:cubicBezTo>
                                <a:pt x="73" y="40"/>
                                <a:pt x="73" y="40"/>
                                <a:pt x="73" y="40"/>
                              </a:cubicBezTo>
                              <a:cubicBezTo>
                                <a:pt x="72" y="39"/>
                                <a:pt x="72" y="39"/>
                                <a:pt x="72" y="39"/>
                              </a:cubicBezTo>
                              <a:cubicBezTo>
                                <a:pt x="73" y="38"/>
                                <a:pt x="71" y="37"/>
                                <a:pt x="71" y="37"/>
                              </a:cubicBezTo>
                              <a:cubicBezTo>
                                <a:pt x="69" y="35"/>
                                <a:pt x="71" y="33"/>
                                <a:pt x="71" y="33"/>
                              </a:cubicBezTo>
                              <a:cubicBezTo>
                                <a:pt x="71" y="32"/>
                                <a:pt x="72" y="31"/>
                                <a:pt x="72" y="31"/>
                              </a:cubicBezTo>
                              <a:cubicBezTo>
                                <a:pt x="74" y="32"/>
                                <a:pt x="74" y="32"/>
                                <a:pt x="74" y="32"/>
                              </a:cubicBezTo>
                              <a:cubicBezTo>
                                <a:pt x="75" y="32"/>
                                <a:pt x="75" y="32"/>
                                <a:pt x="75" y="32"/>
                              </a:cubicBezTo>
                              <a:cubicBezTo>
                                <a:pt x="76" y="32"/>
                                <a:pt x="76" y="32"/>
                                <a:pt x="76" y="32"/>
                              </a:cubicBezTo>
                              <a:cubicBezTo>
                                <a:pt x="77" y="31"/>
                                <a:pt x="77" y="31"/>
                                <a:pt x="77" y="31"/>
                              </a:cubicBezTo>
                              <a:cubicBezTo>
                                <a:pt x="77" y="31"/>
                                <a:pt x="79" y="32"/>
                                <a:pt x="80" y="32"/>
                              </a:cubicBezTo>
                              <a:cubicBezTo>
                                <a:pt x="80" y="32"/>
                                <a:pt x="80" y="32"/>
                                <a:pt x="80" y="32"/>
                              </a:cubicBezTo>
                              <a:cubicBezTo>
                                <a:pt x="81" y="32"/>
                                <a:pt x="81" y="31"/>
                                <a:pt x="81" y="31"/>
                              </a:cubicBezTo>
                              <a:cubicBezTo>
                                <a:pt x="81" y="31"/>
                                <a:pt x="80" y="30"/>
                                <a:pt x="79" y="29"/>
                              </a:cubicBezTo>
                              <a:cubicBezTo>
                                <a:pt x="79" y="29"/>
                                <a:pt x="79" y="29"/>
                                <a:pt x="79" y="29"/>
                              </a:cubicBezTo>
                              <a:cubicBezTo>
                                <a:pt x="79" y="29"/>
                                <a:pt x="78" y="29"/>
                                <a:pt x="78" y="29"/>
                              </a:cubicBezTo>
                              <a:cubicBezTo>
                                <a:pt x="77" y="29"/>
                                <a:pt x="77" y="29"/>
                                <a:pt x="76" y="29"/>
                              </a:cubicBezTo>
                              <a:cubicBezTo>
                                <a:pt x="74" y="29"/>
                                <a:pt x="74" y="30"/>
                                <a:pt x="74" y="30"/>
                              </a:cubicBezTo>
                              <a:cubicBezTo>
                                <a:pt x="71" y="29"/>
                                <a:pt x="71" y="29"/>
                                <a:pt x="71" y="29"/>
                              </a:cubicBezTo>
                              <a:cubicBezTo>
                                <a:pt x="70" y="29"/>
                                <a:pt x="70" y="29"/>
                                <a:pt x="70" y="29"/>
                              </a:cubicBezTo>
                              <a:cubicBezTo>
                                <a:pt x="70" y="29"/>
                                <a:pt x="70" y="29"/>
                                <a:pt x="70" y="29"/>
                              </a:cubicBezTo>
                              <a:cubicBezTo>
                                <a:pt x="70" y="29"/>
                                <a:pt x="70" y="25"/>
                                <a:pt x="70" y="25"/>
                              </a:cubicBezTo>
                              <a:cubicBezTo>
                                <a:pt x="70" y="25"/>
                                <a:pt x="70" y="25"/>
                                <a:pt x="70" y="25"/>
                              </a:cubicBezTo>
                              <a:cubicBezTo>
                                <a:pt x="71" y="25"/>
                                <a:pt x="71" y="25"/>
                                <a:pt x="71" y="25"/>
                              </a:cubicBezTo>
                              <a:cubicBezTo>
                                <a:pt x="72" y="25"/>
                                <a:pt x="72" y="25"/>
                                <a:pt x="72" y="25"/>
                              </a:cubicBezTo>
                              <a:cubicBezTo>
                                <a:pt x="73" y="25"/>
                                <a:pt x="73" y="25"/>
                                <a:pt x="73" y="25"/>
                              </a:cubicBezTo>
                              <a:cubicBezTo>
                                <a:pt x="74" y="25"/>
                                <a:pt x="74" y="25"/>
                                <a:pt x="74" y="25"/>
                              </a:cubicBezTo>
                              <a:cubicBezTo>
                                <a:pt x="74" y="23"/>
                                <a:pt x="74" y="23"/>
                                <a:pt x="74" y="23"/>
                              </a:cubicBezTo>
                              <a:cubicBezTo>
                                <a:pt x="74" y="23"/>
                                <a:pt x="73" y="22"/>
                                <a:pt x="72" y="22"/>
                              </a:cubicBezTo>
                              <a:cubicBezTo>
                                <a:pt x="72" y="22"/>
                                <a:pt x="72" y="22"/>
                                <a:pt x="72" y="22"/>
                              </a:cubicBezTo>
                              <a:cubicBezTo>
                                <a:pt x="72" y="22"/>
                                <a:pt x="72" y="22"/>
                                <a:pt x="72" y="22"/>
                              </a:cubicBezTo>
                              <a:cubicBezTo>
                                <a:pt x="72" y="22"/>
                                <a:pt x="71" y="22"/>
                                <a:pt x="70" y="22"/>
                              </a:cubicBezTo>
                              <a:cubicBezTo>
                                <a:pt x="70" y="22"/>
                                <a:pt x="70" y="20"/>
                                <a:pt x="70" y="20"/>
                              </a:cubicBezTo>
                              <a:cubicBezTo>
                                <a:pt x="70" y="19"/>
                                <a:pt x="70" y="19"/>
                                <a:pt x="71" y="18"/>
                              </a:cubicBezTo>
                              <a:cubicBezTo>
                                <a:pt x="71" y="17"/>
                                <a:pt x="71" y="17"/>
                                <a:pt x="71" y="16"/>
                              </a:cubicBezTo>
                              <a:cubicBezTo>
                                <a:pt x="71" y="16"/>
                                <a:pt x="71" y="15"/>
                                <a:pt x="71" y="15"/>
                              </a:cubicBezTo>
                              <a:cubicBezTo>
                                <a:pt x="71" y="15"/>
                                <a:pt x="69" y="14"/>
                                <a:pt x="68" y="14"/>
                              </a:cubicBezTo>
                              <a:cubicBezTo>
                                <a:pt x="67" y="14"/>
                                <a:pt x="67" y="13"/>
                                <a:pt x="66" y="13"/>
                              </a:cubicBezTo>
                              <a:cubicBezTo>
                                <a:pt x="65" y="13"/>
                                <a:pt x="66" y="12"/>
                                <a:pt x="66" y="12"/>
                              </a:cubicBezTo>
                              <a:cubicBezTo>
                                <a:pt x="66" y="12"/>
                                <a:pt x="65" y="11"/>
                                <a:pt x="65" y="10"/>
                              </a:cubicBezTo>
                              <a:cubicBezTo>
                                <a:pt x="65" y="10"/>
                                <a:pt x="64" y="10"/>
                                <a:pt x="64" y="10"/>
                              </a:cubicBezTo>
                              <a:cubicBezTo>
                                <a:pt x="63" y="10"/>
                                <a:pt x="63" y="10"/>
                                <a:pt x="63" y="10"/>
                              </a:cubicBezTo>
                              <a:cubicBezTo>
                                <a:pt x="62" y="11"/>
                                <a:pt x="62" y="11"/>
                                <a:pt x="62" y="11"/>
                              </a:cubicBezTo>
                              <a:cubicBezTo>
                                <a:pt x="60" y="11"/>
                                <a:pt x="60" y="11"/>
                                <a:pt x="60" y="11"/>
                              </a:cubicBezTo>
                              <a:cubicBezTo>
                                <a:pt x="60" y="10"/>
                                <a:pt x="60" y="10"/>
                                <a:pt x="60" y="10"/>
                              </a:cubicBezTo>
                              <a:cubicBezTo>
                                <a:pt x="59" y="8"/>
                                <a:pt x="59" y="8"/>
                                <a:pt x="59" y="8"/>
                              </a:cubicBezTo>
                              <a:cubicBezTo>
                                <a:pt x="58" y="7"/>
                                <a:pt x="58" y="7"/>
                                <a:pt x="58" y="7"/>
                              </a:cubicBezTo>
                              <a:cubicBezTo>
                                <a:pt x="56" y="7"/>
                                <a:pt x="56" y="7"/>
                                <a:pt x="56" y="7"/>
                              </a:cubicBezTo>
                              <a:cubicBezTo>
                                <a:pt x="55" y="7"/>
                                <a:pt x="55" y="7"/>
                                <a:pt x="55" y="7"/>
                              </a:cubicBezTo>
                              <a:cubicBezTo>
                                <a:pt x="55" y="7"/>
                                <a:pt x="55" y="7"/>
                                <a:pt x="54" y="6"/>
                              </a:cubicBezTo>
                              <a:cubicBezTo>
                                <a:pt x="54" y="5"/>
                                <a:pt x="54" y="5"/>
                                <a:pt x="54" y="5"/>
                              </a:cubicBezTo>
                              <a:cubicBezTo>
                                <a:pt x="54" y="5"/>
                                <a:pt x="54" y="5"/>
                                <a:pt x="54" y="5"/>
                              </a:cubicBezTo>
                              <a:cubicBezTo>
                                <a:pt x="54" y="5"/>
                                <a:pt x="54" y="6"/>
                                <a:pt x="54" y="6"/>
                              </a:cubicBezTo>
                              <a:cubicBezTo>
                                <a:pt x="54" y="6"/>
                                <a:pt x="54" y="6"/>
                                <a:pt x="54" y="6"/>
                              </a:cubicBezTo>
                              <a:cubicBezTo>
                                <a:pt x="54" y="5"/>
                                <a:pt x="54" y="5"/>
                                <a:pt x="54" y="5"/>
                              </a:cubicBezTo>
                              <a:cubicBezTo>
                                <a:pt x="53" y="5"/>
                                <a:pt x="52" y="6"/>
                                <a:pt x="52" y="6"/>
                              </a:cubicBezTo>
                              <a:cubicBezTo>
                                <a:pt x="50" y="6"/>
                                <a:pt x="50" y="6"/>
                                <a:pt x="50" y="6"/>
                              </a:cubicBezTo>
                              <a:cubicBezTo>
                                <a:pt x="50" y="6"/>
                                <a:pt x="50" y="6"/>
                                <a:pt x="49" y="7"/>
                              </a:cubicBezTo>
                              <a:cubicBezTo>
                                <a:pt x="49" y="7"/>
                                <a:pt x="48" y="7"/>
                                <a:pt x="48" y="8"/>
                              </a:cubicBezTo>
                              <a:cubicBezTo>
                                <a:pt x="48" y="8"/>
                                <a:pt x="47" y="8"/>
                                <a:pt x="47" y="7"/>
                              </a:cubicBezTo>
                              <a:cubicBezTo>
                                <a:pt x="47" y="6"/>
                                <a:pt x="47" y="6"/>
                                <a:pt x="47" y="6"/>
                              </a:cubicBezTo>
                              <a:cubicBezTo>
                                <a:pt x="47" y="5"/>
                                <a:pt x="46" y="5"/>
                                <a:pt x="46" y="3"/>
                              </a:cubicBezTo>
                              <a:cubicBezTo>
                                <a:pt x="46" y="3"/>
                                <a:pt x="44" y="3"/>
                                <a:pt x="43" y="3"/>
                              </a:cubicBezTo>
                              <a:cubicBezTo>
                                <a:pt x="42" y="1"/>
                                <a:pt x="42" y="1"/>
                                <a:pt x="42" y="1"/>
                              </a:cubicBezTo>
                              <a:cubicBezTo>
                                <a:pt x="40" y="0"/>
                                <a:pt x="40" y="0"/>
                                <a:pt x="40" y="0"/>
                              </a:cubicBezTo>
                            </a:path>
                          </a:pathLst>
                        </a:custGeom>
                        <a:solidFill>
                          <a:srgbClr val="3B8DE9"/>
                        </a:solidFill>
                        <a:ln w="9525">
                          <a:noFill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" o:spid="_x0000_s1026" o:spt="100" style="position:absolute;left:0pt;margin-left:4.45pt;margin-top:338.4pt;height:4.15pt;width:5pt;z-index:251711488;mso-width-relative:page;mso-height-relative:page;" fillcolor="#3B8DE9" filled="t" stroked="f" coordsize="81,67" o:gfxdata="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" path="m78,29c78,29,78,29,78,29c79,29,79,29,79,29c79,29,79,29,79,29c79,29,78,29,78,29m40,0c40,0,38,1,37,1c37,1,37,1,37,1c36,1,36,1,36,1c36,1,35,2,35,3c35,4,35,4,35,4c35,4,35,4,34,4c34,3,33,3,33,3c32,5,32,5,32,5c32,5,32,6,32,7c32,7,32,8,32,8c32,9,29,10,29,10c28,10,28,10,28,10c28,10,28,11,27,11c27,12,27,12,26,13c24,12,24,12,24,12c23,13,23,13,23,13c23,13,23,14,24,15c24,15,24,15,24,15c24,15,24,15,24,15c24,15,24,15,24,15c24,15,24,15,25,15c26,16,25,16,25,17c25,17,24,18,24,18c24,18,24,18,23,17c23,17,22,17,22,17c22,17,22,18,21,19c21,19,21,19,21,19c21,19,21,19,21,19c21,19,21,19,21,19c21,19,21,20,21,20c21,20,20,20,20,20c20,20,20,20,20,20c20,20,20,20,20,20c20,20,20,20,20,20c20,20,20,20,20,20c19,20,18,20,18,20c18,21,18,21,18,21c18,21,16,23,16,23c15,24,15,24,15,24c13,24,13,24,13,24c13,25,13,25,13,25c13,27,13,27,13,27c13,27,13,28,14,28c14,28,15,29,15,29c14,31,14,31,14,31c14,31,14,31,13,31c13,32,12,32,12,32c12,33,12,33,12,33c10,33,10,33,10,33c10,33,10,33,10,33c9,33,9,33,9,33c9,33,9,33,9,34c9,34,10,34,10,34c10,34,11,34,11,34c11,34,11,34,11,34c12,34,11,35,11,35c11,37,11,37,11,37c9,37,9,37,9,37c7,36,7,36,7,36c7,36,5,37,4,37c4,37,4,37,4,37c4,37,4,37,4,37c3,37,2,37,2,37c0,37,0,37,0,37c0,38,0,38,0,38c12,38,12,38,12,38c12,38,12,38,13,38c13,38,14,40,14,40c14,40,14,40,15,40c15,41,15,41,15,41c15,41,16,42,16,42c15,44,15,44,15,44c15,44,15,44,15,45c15,45,15,45,15,45c15,45,15,45,16,45c17,45,16,45,17,45c18,45,17,47,17,47c17,47,17,47,16,47c15,48,15,48,15,48c14,48,14,48,14,48c12,49,12,49,12,49c12,49,12,49,11,50c11,50,11,51,11,52c11,52,11,52,11,52c12,52,12,51,12,51c14,50,14,50,14,50c14,49,15,49,15,49c16,49,16,49,16,49c17,51,17,51,17,51c17,51,17,51,17,51c17,52,17,52,18,53c18,54,18,54,18,54c18,54,18,54,18,54c18,54,18,54,19,54c19,54,19,54,19,54c19,54,19,54,20,54c20,54,20,54,21,54c21,53,21,53,21,53c22,53,22,54,23,54c23,54,24,55,24,55c24,56,24,56,24,56c25,58,25,58,25,58c26,60,26,60,26,60c26,60,27,60,27,60c28,60,29,60,29,60c29,61,29,61,29,61c30,63,30,63,30,63c31,63,31,63,31,63c33,63,33,63,33,63c34,64,34,64,34,64c35,67,35,67,35,67c38,65,38,65,38,65c40,65,40,65,40,65c41,64,41,64,41,64c41,64,42,64,43,64c44,63,44,63,44,63c46,62,46,62,46,62c46,62,46,62,46,62c47,63,47,63,48,63c48,63,48,63,48,63c50,62,50,62,50,62c49,61,49,61,49,61c51,61,51,61,51,61c51,61,51,61,51,61c52,61,52,60,52,60c52,58,52,58,52,58c54,59,54,59,54,59c54,59,54,58,54,58c55,58,55,59,56,59c57,59,57,60,57,60c57,60,57,59,57,59c59,59,59,59,59,59c60,60,60,60,60,60c61,61,61,61,61,61c62,62,62,62,62,62c63,62,63,62,63,62c62,60,62,60,62,60c61,58,61,58,61,58c62,56,62,56,62,56c63,55,63,55,63,55c64,52,64,52,64,52c64,52,64,52,64,52c66,52,67,51,67,51c68,50,68,50,68,50c68,50,68,50,68,50c69,50,70,50,70,50c70,51,71,51,71,51c72,51,72,50,72,50c73,51,73,51,73,51c74,51,74,51,74,51c75,51,75,50,75,50c78,50,78,50,78,50c79,48,77,46,77,46c76,45,76,45,76,45c76,44,76,44,75,44c75,44,74,44,74,44c74,44,74,43,74,43c73,40,73,40,73,40c72,39,72,39,72,39c73,38,71,37,71,37c69,35,71,33,71,33c71,32,72,31,72,31c74,32,74,32,74,32c75,32,75,32,75,32c76,32,76,32,76,32c77,31,77,31,77,31c77,31,79,32,80,32c80,32,80,32,80,32c81,32,81,31,81,31c81,31,80,30,79,29c79,29,79,29,79,29c79,29,78,29,78,29c77,29,77,29,76,29c74,29,74,30,74,30c71,29,71,29,71,29c70,29,70,29,70,29c70,29,70,29,70,29c70,29,70,25,70,25c70,25,70,25,70,25c71,25,71,25,71,25c72,25,72,25,72,25c73,25,73,25,73,25c74,25,74,25,74,25c74,23,74,23,74,23c74,23,73,22,72,22c72,22,72,22,72,22c72,22,72,22,72,22c72,22,71,22,70,22c70,22,70,20,70,20c70,19,70,19,71,18c71,17,71,17,71,16c71,16,71,15,71,15c71,15,69,14,68,14c67,14,67,13,66,13c65,13,66,12,66,12c66,12,65,11,65,10c65,10,64,10,64,10c63,10,63,10,63,10c62,11,62,11,62,11c60,11,60,11,60,11c60,10,60,10,60,10c59,8,59,8,59,8c58,7,58,7,58,7c56,7,56,7,56,7c55,7,55,7,55,7c55,7,55,7,54,6c54,5,54,5,54,5c54,5,54,5,54,5c54,5,54,6,54,6c54,6,54,6,54,6c54,5,54,5,54,5c53,5,52,6,52,6c50,6,50,6,50,6c50,6,50,6,49,7c49,7,48,7,48,8c48,8,47,8,47,7c47,6,47,6,47,6c47,5,46,5,46,3c46,3,44,3,43,3c42,1,42,1,42,1c40,0,40,0,40,0e">
                <v:path o:connectlocs="409183042,150416086;191642402,5186815;176103616,20747263;165744950,41494526;134667379,67427819;124308712,77801451;129488045,88175082;108769927,98548714;108769927,103735530;103590593,103735530;82872475,119295977;67333689,140042454;67333689,160789718;51794903,171163349;56975023,176350165;46615570,191910613;20718118,191910613;62154356,197097428;77693141,212657876;77693141,233404353;82872475,243777985;56975023,259338432;72513022,259338432;88051808,264525248;98411260,280085695;108769927,274898880;129488045,300832959;150206164,316392620;176103616,331953068;212360520,331953068;238257972,321579436;253796758,316392620;269335544,300832959;295232996,311205804;315951114,316392620;315951114,300832959;331489900,269712064;362566685,259338432;383284804,264525248;393644256,233404353;378105471,207471060;372926138,160789718;398823589,160789718;409183042,150416086;383284804,155602902;362566685,129669609;378105471,129669609;372926138,114109161;367746804,93361898;341848566,67427819;326310567,51867372;305592448,41494526;279694210,31120894;279694210,31120894;253796758,36307710;238257972,15560447" o:connectangles="0,0,0,0,0,0,0,0,0,0,0,0,0,0,0,0,0,0,0,0,0,0,0,0,0,0,0,0,0,0,0,0,0,0,0,0,0,0,0,0,0,0,0,0,0,0,0,0,0,0,0,0,0,0,0,0"/>
                <v:fill on="t" focussize="0,0"/>
                <v:stroke on="f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-81280</wp:posOffset>
                </wp:positionH>
                <wp:positionV relativeFrom="paragraph">
                  <wp:posOffset>3947795</wp:posOffset>
                </wp:positionV>
                <wp:extent cx="82550" cy="69850"/>
                <wp:effectExtent l="0" t="0" r="0" b="6350"/>
                <wp:wrapNone/>
                <wp:docPr id="28" name="Freeform 1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82608" cy="69910"/>
                        </a:xfrm>
                        <a:custGeom>
                          <a:avLst/>
                          <a:gdLst>
                            <a:gd name="T0" fmla="*/ 639540 w 105"/>
                            <a:gd name="T1" fmla="*/ 454807 h 89"/>
                            <a:gd name="T2" fmla="*/ 646134 w 105"/>
                            <a:gd name="T3" fmla="*/ 514130 h 89"/>
                            <a:gd name="T4" fmla="*/ 685693 w 105"/>
                            <a:gd name="T5" fmla="*/ 520721 h 89"/>
                            <a:gd name="T6" fmla="*/ 685693 w 105"/>
                            <a:gd name="T7" fmla="*/ 507538 h 89"/>
                            <a:gd name="T8" fmla="*/ 692286 w 105"/>
                            <a:gd name="T9" fmla="*/ 494355 h 89"/>
                            <a:gd name="T10" fmla="*/ 639540 w 105"/>
                            <a:gd name="T11" fmla="*/ 454807 h 89"/>
                            <a:gd name="T12" fmla="*/ 316474 w 105"/>
                            <a:gd name="T13" fmla="*/ 0 h 89"/>
                            <a:gd name="T14" fmla="*/ 164830 w 105"/>
                            <a:gd name="T15" fmla="*/ 336162 h 89"/>
                            <a:gd name="T16" fmla="*/ 606574 w 105"/>
                            <a:gd name="T17" fmla="*/ 573452 h 89"/>
                            <a:gd name="T18" fmla="*/ 652727 w 105"/>
                            <a:gd name="T19" fmla="*/ 586635 h 89"/>
                            <a:gd name="T20" fmla="*/ 652727 w 105"/>
                            <a:gd name="T21" fmla="*/ 586635 h 89"/>
                            <a:gd name="T22" fmla="*/ 659320 w 105"/>
                            <a:gd name="T23" fmla="*/ 573452 h 89"/>
                            <a:gd name="T24" fmla="*/ 659320 w 105"/>
                            <a:gd name="T25" fmla="*/ 573452 h 89"/>
                            <a:gd name="T26" fmla="*/ 659320 w 105"/>
                            <a:gd name="T27" fmla="*/ 573452 h 89"/>
                            <a:gd name="T28" fmla="*/ 659320 w 105"/>
                            <a:gd name="T29" fmla="*/ 547087 h 89"/>
                            <a:gd name="T30" fmla="*/ 646134 w 105"/>
                            <a:gd name="T31" fmla="*/ 540495 h 89"/>
                            <a:gd name="T32" fmla="*/ 659320 w 105"/>
                            <a:gd name="T33" fmla="*/ 547087 h 89"/>
                            <a:gd name="T34" fmla="*/ 659320 w 105"/>
                            <a:gd name="T35" fmla="*/ 547087 h 89"/>
                            <a:gd name="T36" fmla="*/ 665913 w 105"/>
                            <a:gd name="T37" fmla="*/ 520721 h 89"/>
                            <a:gd name="T38" fmla="*/ 665913 w 105"/>
                            <a:gd name="T39" fmla="*/ 520721 h 89"/>
                            <a:gd name="T40" fmla="*/ 652727 w 105"/>
                            <a:gd name="T41" fmla="*/ 520721 h 89"/>
                            <a:gd name="T42" fmla="*/ 665913 w 105"/>
                            <a:gd name="T43" fmla="*/ 520721 h 89"/>
                            <a:gd name="T44" fmla="*/ 665913 w 105"/>
                            <a:gd name="T45" fmla="*/ 520721 h 89"/>
                            <a:gd name="T46" fmla="*/ 665913 w 105"/>
                            <a:gd name="T47" fmla="*/ 514130 h 89"/>
                            <a:gd name="T48" fmla="*/ 665913 w 105"/>
                            <a:gd name="T49" fmla="*/ 514130 h 89"/>
                            <a:gd name="T50" fmla="*/ 646134 w 105"/>
                            <a:gd name="T51" fmla="*/ 514130 h 89"/>
                            <a:gd name="T52" fmla="*/ 646134 w 105"/>
                            <a:gd name="T53" fmla="*/ 520721 h 89"/>
                            <a:gd name="T54" fmla="*/ 547236 w 105"/>
                            <a:gd name="T55" fmla="*/ 461398 h 89"/>
                            <a:gd name="T56" fmla="*/ 553829 w 105"/>
                            <a:gd name="T57" fmla="*/ 481173 h 89"/>
                            <a:gd name="T58" fmla="*/ 501083 w 105"/>
                            <a:gd name="T59" fmla="*/ 454807 h 89"/>
                            <a:gd name="T60" fmla="*/ 501083 w 105"/>
                            <a:gd name="T61" fmla="*/ 487764 h 89"/>
                            <a:gd name="T62" fmla="*/ 138457 w 105"/>
                            <a:gd name="T63" fmla="*/ 230699 h 89"/>
                            <a:gd name="T64" fmla="*/ 316474 w 105"/>
                            <a:gd name="T65" fmla="*/ 0 h 89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105" h="89">
                              <a:moveTo>
                                <a:pt x="97" y="69"/>
                              </a:moveTo>
                              <a:cubicBezTo>
                                <a:pt x="97" y="72"/>
                                <a:pt x="97" y="75"/>
                                <a:pt x="98" y="78"/>
                              </a:cubicBezTo>
                              <a:cubicBezTo>
                                <a:pt x="99" y="78"/>
                                <a:pt x="101" y="78"/>
                                <a:pt x="104" y="79"/>
                              </a:cubicBezTo>
                              <a:cubicBezTo>
                                <a:pt x="104" y="78"/>
                                <a:pt x="104" y="78"/>
                                <a:pt x="104" y="77"/>
                              </a:cubicBezTo>
                              <a:cubicBezTo>
                                <a:pt x="105" y="77"/>
                                <a:pt x="105" y="76"/>
                                <a:pt x="105" y="75"/>
                              </a:cubicBezTo>
                              <a:cubicBezTo>
                                <a:pt x="103" y="73"/>
                                <a:pt x="100" y="71"/>
                                <a:pt x="97" y="69"/>
                              </a:cubicBezTo>
                              <a:moveTo>
                                <a:pt x="48" y="0"/>
                              </a:moveTo>
                              <a:cubicBezTo>
                                <a:pt x="29" y="8"/>
                                <a:pt x="0" y="23"/>
                                <a:pt x="25" y="51"/>
                              </a:cubicBezTo>
                              <a:cubicBezTo>
                                <a:pt x="41" y="69"/>
                                <a:pt x="70" y="79"/>
                                <a:pt x="92" y="87"/>
                              </a:cubicBezTo>
                              <a:cubicBezTo>
                                <a:pt x="95" y="88"/>
                                <a:pt x="97" y="88"/>
                                <a:pt x="99" y="89"/>
                              </a:cubicBezTo>
                              <a:cubicBezTo>
                                <a:pt x="99" y="89"/>
                                <a:pt x="99" y="89"/>
                                <a:pt x="99" y="89"/>
                              </a:cubicBezTo>
                              <a:cubicBezTo>
                                <a:pt x="100" y="87"/>
                                <a:pt x="100" y="87"/>
                                <a:pt x="100" y="87"/>
                              </a:cubicBezTo>
                              <a:cubicBezTo>
                                <a:pt x="100" y="87"/>
                                <a:pt x="100" y="87"/>
                                <a:pt x="100" y="87"/>
                              </a:cubicBezTo>
                              <a:cubicBezTo>
                                <a:pt x="100" y="87"/>
                                <a:pt x="100" y="87"/>
                                <a:pt x="100" y="87"/>
                              </a:cubicBezTo>
                              <a:cubicBezTo>
                                <a:pt x="100" y="83"/>
                                <a:pt x="100" y="83"/>
                                <a:pt x="100" y="83"/>
                              </a:cubicBezTo>
                              <a:cubicBezTo>
                                <a:pt x="99" y="83"/>
                                <a:pt x="98" y="82"/>
                                <a:pt x="98" y="82"/>
                              </a:cubicBezTo>
                              <a:cubicBezTo>
                                <a:pt x="98" y="82"/>
                                <a:pt x="99" y="83"/>
                                <a:pt x="100" y="83"/>
                              </a:cubicBezTo>
                              <a:cubicBezTo>
                                <a:pt x="100" y="83"/>
                                <a:pt x="100" y="83"/>
                                <a:pt x="100" y="83"/>
                              </a:cubicBezTo>
                              <a:cubicBezTo>
                                <a:pt x="101" y="79"/>
                                <a:pt x="101" y="79"/>
                                <a:pt x="101" y="79"/>
                              </a:cubicBezTo>
                              <a:cubicBezTo>
                                <a:pt x="101" y="79"/>
                                <a:pt x="101" y="79"/>
                                <a:pt x="101" y="79"/>
                              </a:cubicBezTo>
                              <a:cubicBezTo>
                                <a:pt x="100" y="79"/>
                                <a:pt x="99" y="79"/>
                                <a:pt x="99" y="79"/>
                              </a:cubicBezTo>
                              <a:cubicBezTo>
                                <a:pt x="99" y="79"/>
                                <a:pt x="100" y="79"/>
                                <a:pt x="101" y="79"/>
                              </a:cubicBezTo>
                              <a:cubicBezTo>
                                <a:pt x="101" y="79"/>
                                <a:pt x="101" y="79"/>
                                <a:pt x="101" y="79"/>
                              </a:cubicBezTo>
                              <a:cubicBezTo>
                                <a:pt x="101" y="78"/>
                                <a:pt x="101" y="78"/>
                                <a:pt x="101" y="78"/>
                              </a:cubicBezTo>
                              <a:cubicBezTo>
                                <a:pt x="101" y="78"/>
                                <a:pt x="101" y="78"/>
                                <a:pt x="101" y="78"/>
                              </a:cubicBezTo>
                              <a:cubicBezTo>
                                <a:pt x="99" y="78"/>
                                <a:pt x="98" y="78"/>
                                <a:pt x="98" y="78"/>
                              </a:cubicBezTo>
                              <a:cubicBezTo>
                                <a:pt x="98" y="78"/>
                                <a:pt x="98" y="78"/>
                                <a:pt x="98" y="79"/>
                              </a:cubicBezTo>
                              <a:cubicBezTo>
                                <a:pt x="93" y="77"/>
                                <a:pt x="87" y="73"/>
                                <a:pt x="83" y="70"/>
                              </a:cubicBezTo>
                              <a:cubicBezTo>
                                <a:pt x="83" y="71"/>
                                <a:pt x="84" y="72"/>
                                <a:pt x="84" y="73"/>
                              </a:cubicBezTo>
                              <a:cubicBezTo>
                                <a:pt x="82" y="72"/>
                                <a:pt x="78" y="70"/>
                                <a:pt x="76" y="69"/>
                              </a:cubicBezTo>
                              <a:cubicBezTo>
                                <a:pt x="77" y="71"/>
                                <a:pt x="76" y="72"/>
                                <a:pt x="76" y="74"/>
                              </a:cubicBezTo>
                              <a:cubicBezTo>
                                <a:pt x="58" y="68"/>
                                <a:pt x="27" y="51"/>
                                <a:pt x="21" y="35"/>
                              </a:cubicBezTo>
                              <a:cubicBezTo>
                                <a:pt x="13" y="13"/>
                                <a:pt x="41" y="13"/>
                                <a:pt x="48" y="0"/>
                              </a:cubicBezTo>
                            </a:path>
                          </a:pathLst>
                        </a:custGeom>
                        <a:solidFill>
                          <a:srgbClr val="3B8DE9"/>
                        </a:solidFill>
                        <a:ln w="9525">
                          <a:noFill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82" o:spid="_x0000_s1026" o:spt="100" style="position:absolute;left:0pt;margin-left:-6.4pt;margin-top:310.85pt;height:5.5pt;width:6.5pt;z-index:251713536;mso-width-relative:page;mso-height-relative:page;" fillcolor="#3B8DE9" filled="t" stroked="f" coordsize="105,89" o:gfxdata="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" path="m97,69c97,72,97,75,98,78c99,78,101,78,104,79c104,78,104,78,104,77c105,77,105,76,105,75c103,73,100,71,97,69m48,0c29,8,0,23,25,51c41,69,70,79,92,87c95,88,97,88,99,89c99,89,99,89,99,89c100,87,100,87,100,87c100,87,100,87,100,87c100,87,100,87,100,87c100,83,100,83,100,83c99,83,98,82,98,82c98,82,99,83,100,83c100,83,100,83,100,83c101,79,101,79,101,79c101,79,101,79,101,79c100,79,99,79,99,79c99,79,100,79,101,79c101,79,101,79,101,79c101,78,101,78,101,78c101,78,101,78,101,78c99,78,98,78,98,78c98,78,98,78,98,79c93,77,87,73,83,70c83,71,84,72,84,73c82,72,78,70,76,69c77,71,76,72,76,74c58,68,27,51,21,35c13,13,41,13,48,0e">
                <v:path o:connectlocs="503153526,357253453;508341309,403852003;539464069,409029270;539464069,398673950;544651065,388318629;503153526,357253453;248983658,0;129678825,264057139;477217761,450449767;513528304,460805088;513528304,460805088;518715300,450449767;518715300,450449767;518715300,450449767;518715300,429739912;508341309,424561858;518715300,429739912;518715300,429739912;523902296,409029270;523902296,409029270;513528304,409029270;523902296,409029270;523902296,409029270;523902296,403852003;523902296,403852003;508341309,403852003;508341309,409029270;430534014,362430721;435721009,377964094;394223471,357253453;394223471,383141362;108930055,181215360;248983658,0" o:connectangles="0,0,0,0,0,0,0,0,0,0,0,0,0,0,0,0,0,0,0,0,0,0,0,0,0,0,0,0,0,0,0,0,0"/>
                <v:fill on="t" focussize="0,0"/>
                <v:stroke on="f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-200025</wp:posOffset>
                </wp:positionH>
                <wp:positionV relativeFrom="paragraph">
                  <wp:posOffset>4121150</wp:posOffset>
                </wp:positionV>
                <wp:extent cx="168910" cy="97155"/>
                <wp:effectExtent l="0" t="0" r="2540" b="0"/>
                <wp:wrapNone/>
                <wp:docPr id="29" name="任意多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9004" cy="97192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808038" h="465148">
                              <a:moveTo>
                                <a:pt x="472836" y="449620"/>
                              </a:moveTo>
                              <a:lnTo>
                                <a:pt x="473086" y="450141"/>
                              </a:lnTo>
                              <a:cubicBezTo>
                                <a:pt x="475733" y="455968"/>
                                <a:pt x="478321" y="461382"/>
                                <a:pt x="481144" y="465148"/>
                              </a:cubicBezTo>
                              <a:cubicBezTo>
                                <a:pt x="473616" y="461382"/>
                                <a:pt x="473616" y="457615"/>
                                <a:pt x="469852" y="450083"/>
                              </a:cubicBezTo>
                              <a:lnTo>
                                <a:pt x="472836" y="449620"/>
                              </a:lnTo>
                              <a:close/>
                              <a:moveTo>
                                <a:pt x="623888" y="300047"/>
                              </a:moveTo>
                              <a:lnTo>
                                <a:pt x="590551" y="314335"/>
                              </a:lnTo>
                              <a:lnTo>
                                <a:pt x="544513" y="322272"/>
                              </a:lnTo>
                              <a:lnTo>
                                <a:pt x="623888" y="300047"/>
                              </a:lnTo>
                              <a:close/>
                              <a:moveTo>
                                <a:pt x="554931" y="279658"/>
                              </a:moveTo>
                              <a:cubicBezTo>
                                <a:pt x="562570" y="278617"/>
                                <a:pt x="570442" y="278617"/>
                                <a:pt x="577850" y="280469"/>
                              </a:cubicBezTo>
                              <a:cubicBezTo>
                                <a:pt x="511175" y="295285"/>
                                <a:pt x="511175" y="295285"/>
                                <a:pt x="511175" y="295285"/>
                              </a:cubicBezTo>
                              <a:cubicBezTo>
                                <a:pt x="511175" y="295285"/>
                                <a:pt x="532011" y="282784"/>
                                <a:pt x="554931" y="279658"/>
                              </a:cubicBezTo>
                              <a:close/>
                              <a:moveTo>
                                <a:pt x="804863" y="273060"/>
                              </a:moveTo>
                              <a:cubicBezTo>
                                <a:pt x="748401" y="310725"/>
                                <a:pt x="684410" y="333323"/>
                                <a:pt x="627947" y="370987"/>
                              </a:cubicBezTo>
                              <a:cubicBezTo>
                                <a:pt x="594069" y="393586"/>
                                <a:pt x="553840" y="428896"/>
                                <a:pt x="512022" y="443550"/>
                              </a:cubicBezTo>
                              <a:lnTo>
                                <a:pt x="472836" y="449620"/>
                              </a:lnTo>
                              <a:lnTo>
                                <a:pt x="464676" y="432663"/>
                              </a:lnTo>
                              <a:cubicBezTo>
                                <a:pt x="458559" y="421834"/>
                                <a:pt x="451031" y="414302"/>
                                <a:pt x="439738" y="419951"/>
                              </a:cubicBezTo>
                              <a:cubicBezTo>
                                <a:pt x="443502" y="416185"/>
                                <a:pt x="447266" y="416185"/>
                                <a:pt x="454795" y="416185"/>
                              </a:cubicBezTo>
                              <a:lnTo>
                                <a:pt x="503729" y="401119"/>
                              </a:lnTo>
                              <a:cubicBezTo>
                                <a:pt x="601598" y="355922"/>
                                <a:pt x="703230" y="310725"/>
                                <a:pt x="804863" y="273060"/>
                              </a:cubicBezTo>
                              <a:close/>
                              <a:moveTo>
                                <a:pt x="500063" y="198447"/>
                              </a:moveTo>
                              <a:cubicBezTo>
                                <a:pt x="500063" y="198447"/>
                                <a:pt x="477504" y="209758"/>
                                <a:pt x="469984" y="213528"/>
                              </a:cubicBezTo>
                              <a:cubicBezTo>
                                <a:pt x="469984" y="213528"/>
                                <a:pt x="469984" y="213528"/>
                                <a:pt x="454945" y="217299"/>
                              </a:cubicBezTo>
                              <a:cubicBezTo>
                                <a:pt x="454945" y="217299"/>
                                <a:pt x="454945" y="217299"/>
                                <a:pt x="436145" y="221069"/>
                              </a:cubicBezTo>
                              <a:cubicBezTo>
                                <a:pt x="436145" y="221069"/>
                                <a:pt x="436145" y="221069"/>
                                <a:pt x="421106" y="221069"/>
                              </a:cubicBezTo>
                              <a:cubicBezTo>
                                <a:pt x="421106" y="221069"/>
                                <a:pt x="421106" y="221069"/>
                                <a:pt x="406066" y="224839"/>
                              </a:cubicBezTo>
                              <a:cubicBezTo>
                                <a:pt x="406066" y="224839"/>
                                <a:pt x="406066" y="224839"/>
                                <a:pt x="379747" y="232380"/>
                              </a:cubicBezTo>
                              <a:cubicBezTo>
                                <a:pt x="379747" y="232380"/>
                                <a:pt x="379747" y="232380"/>
                                <a:pt x="338388" y="239921"/>
                              </a:cubicBezTo>
                              <a:cubicBezTo>
                                <a:pt x="338388" y="239921"/>
                                <a:pt x="338388" y="239921"/>
                                <a:pt x="319589" y="243691"/>
                              </a:cubicBezTo>
                              <a:cubicBezTo>
                                <a:pt x="319589" y="243691"/>
                                <a:pt x="270711" y="251231"/>
                                <a:pt x="259431" y="255002"/>
                              </a:cubicBezTo>
                              <a:cubicBezTo>
                                <a:pt x="251911" y="258772"/>
                                <a:pt x="244392" y="255002"/>
                                <a:pt x="244392" y="255002"/>
                              </a:cubicBezTo>
                              <a:cubicBezTo>
                                <a:pt x="244392" y="255002"/>
                                <a:pt x="229352" y="251231"/>
                                <a:pt x="225592" y="255002"/>
                              </a:cubicBezTo>
                              <a:cubicBezTo>
                                <a:pt x="221832" y="255002"/>
                                <a:pt x="214313" y="255002"/>
                                <a:pt x="206793" y="258772"/>
                              </a:cubicBezTo>
                              <a:cubicBezTo>
                                <a:pt x="199273" y="258772"/>
                                <a:pt x="187993" y="258772"/>
                                <a:pt x="180474" y="262542"/>
                              </a:cubicBezTo>
                              <a:cubicBezTo>
                                <a:pt x="169194" y="266313"/>
                                <a:pt x="146635" y="266313"/>
                                <a:pt x="146635" y="266313"/>
                              </a:cubicBezTo>
                              <a:cubicBezTo>
                                <a:pt x="146635" y="266313"/>
                                <a:pt x="146635" y="266313"/>
                                <a:pt x="120316" y="270083"/>
                              </a:cubicBezTo>
                              <a:cubicBezTo>
                                <a:pt x="120316" y="270083"/>
                                <a:pt x="45118" y="285165"/>
                                <a:pt x="41358" y="285165"/>
                              </a:cubicBezTo>
                              <a:cubicBezTo>
                                <a:pt x="33839" y="288935"/>
                                <a:pt x="26319" y="288935"/>
                                <a:pt x="26319" y="288935"/>
                              </a:cubicBezTo>
                              <a:cubicBezTo>
                                <a:pt x="26319" y="288935"/>
                                <a:pt x="18799" y="288935"/>
                                <a:pt x="11279" y="288935"/>
                              </a:cubicBezTo>
                              <a:cubicBezTo>
                                <a:pt x="11279" y="288935"/>
                                <a:pt x="11279" y="288935"/>
                                <a:pt x="0" y="288935"/>
                              </a:cubicBezTo>
                              <a:cubicBezTo>
                                <a:pt x="0" y="288935"/>
                                <a:pt x="0" y="288935"/>
                                <a:pt x="15039" y="277624"/>
                              </a:cubicBezTo>
                              <a:cubicBezTo>
                                <a:pt x="18799" y="270083"/>
                                <a:pt x="37599" y="281395"/>
                                <a:pt x="37599" y="281395"/>
                              </a:cubicBezTo>
                              <a:cubicBezTo>
                                <a:pt x="37599" y="281395"/>
                                <a:pt x="37599" y="281395"/>
                                <a:pt x="116556" y="266313"/>
                              </a:cubicBezTo>
                              <a:cubicBezTo>
                                <a:pt x="116556" y="266313"/>
                                <a:pt x="116556" y="266313"/>
                                <a:pt x="244392" y="243691"/>
                              </a:cubicBezTo>
                              <a:cubicBezTo>
                                <a:pt x="244392" y="243691"/>
                                <a:pt x="244392" y="243691"/>
                                <a:pt x="297030" y="243691"/>
                              </a:cubicBezTo>
                              <a:cubicBezTo>
                                <a:pt x="297030" y="243691"/>
                                <a:pt x="297030" y="243691"/>
                                <a:pt x="327109" y="239921"/>
                              </a:cubicBezTo>
                              <a:cubicBezTo>
                                <a:pt x="327109" y="239921"/>
                                <a:pt x="327109" y="239921"/>
                                <a:pt x="372227" y="221069"/>
                              </a:cubicBezTo>
                              <a:cubicBezTo>
                                <a:pt x="372227" y="221069"/>
                                <a:pt x="372227" y="221069"/>
                                <a:pt x="402306" y="209758"/>
                              </a:cubicBezTo>
                              <a:cubicBezTo>
                                <a:pt x="402306" y="209758"/>
                                <a:pt x="402306" y="209758"/>
                                <a:pt x="436145" y="205988"/>
                              </a:cubicBezTo>
                              <a:cubicBezTo>
                                <a:pt x="436145" y="205988"/>
                                <a:pt x="436145" y="205988"/>
                                <a:pt x="500063" y="198447"/>
                              </a:cubicBezTo>
                              <a:close/>
                              <a:moveTo>
                                <a:pt x="673100" y="176222"/>
                              </a:moveTo>
                              <a:cubicBezTo>
                                <a:pt x="673100" y="176222"/>
                                <a:pt x="673100" y="176222"/>
                                <a:pt x="638810" y="183631"/>
                              </a:cubicBezTo>
                              <a:cubicBezTo>
                                <a:pt x="638810" y="183631"/>
                                <a:pt x="638810" y="183631"/>
                                <a:pt x="619760" y="187335"/>
                              </a:cubicBezTo>
                              <a:cubicBezTo>
                                <a:pt x="619760" y="187335"/>
                                <a:pt x="596900" y="187335"/>
                                <a:pt x="600710" y="179926"/>
                              </a:cubicBezTo>
                              <a:lnTo>
                                <a:pt x="673100" y="176222"/>
                              </a:lnTo>
                              <a:close/>
                              <a:moveTo>
                                <a:pt x="762454" y="127010"/>
                              </a:moveTo>
                              <a:cubicBezTo>
                                <a:pt x="770165" y="127010"/>
                                <a:pt x="777876" y="134418"/>
                                <a:pt x="777876" y="134418"/>
                              </a:cubicBezTo>
                              <a:cubicBezTo>
                                <a:pt x="777876" y="134418"/>
                                <a:pt x="754744" y="149235"/>
                                <a:pt x="750888" y="134418"/>
                              </a:cubicBezTo>
                              <a:cubicBezTo>
                                <a:pt x="762454" y="127010"/>
                                <a:pt x="762454" y="127010"/>
                                <a:pt x="762454" y="127010"/>
                              </a:cubicBezTo>
                              <a:close/>
                              <a:moveTo>
                                <a:pt x="327437" y="113979"/>
                              </a:moveTo>
                              <a:cubicBezTo>
                                <a:pt x="341548" y="114442"/>
                                <a:pt x="356600" y="117220"/>
                                <a:pt x="360363" y="126481"/>
                              </a:cubicBezTo>
                              <a:cubicBezTo>
                                <a:pt x="288867" y="130185"/>
                                <a:pt x="288867" y="130185"/>
                                <a:pt x="288867" y="130185"/>
                              </a:cubicBezTo>
                              <a:cubicBezTo>
                                <a:pt x="288867" y="130185"/>
                                <a:pt x="270052" y="141298"/>
                                <a:pt x="262526" y="130185"/>
                              </a:cubicBezTo>
                              <a:cubicBezTo>
                                <a:pt x="262526" y="130185"/>
                                <a:pt x="258763" y="115368"/>
                                <a:pt x="273815" y="119073"/>
                              </a:cubicBezTo>
                              <a:cubicBezTo>
                                <a:pt x="300155" y="115368"/>
                                <a:pt x="300155" y="115368"/>
                                <a:pt x="300155" y="115368"/>
                              </a:cubicBezTo>
                              <a:cubicBezTo>
                                <a:pt x="300155" y="115368"/>
                                <a:pt x="313326" y="113516"/>
                                <a:pt x="327437" y="113979"/>
                              </a:cubicBezTo>
                              <a:close/>
                              <a:moveTo>
                                <a:pt x="782109" y="65732"/>
                              </a:moveTo>
                              <a:cubicBezTo>
                                <a:pt x="785813" y="61922"/>
                                <a:pt x="808038" y="69542"/>
                                <a:pt x="808038" y="69542"/>
                              </a:cubicBezTo>
                              <a:lnTo>
                                <a:pt x="789517" y="80972"/>
                              </a:lnTo>
                              <a:cubicBezTo>
                                <a:pt x="789517" y="80972"/>
                                <a:pt x="789517" y="80972"/>
                                <a:pt x="778404" y="80972"/>
                              </a:cubicBezTo>
                              <a:cubicBezTo>
                                <a:pt x="778404" y="80972"/>
                                <a:pt x="774700" y="69542"/>
                                <a:pt x="782109" y="65732"/>
                              </a:cubicBezTo>
                              <a:close/>
                              <a:moveTo>
                                <a:pt x="508496" y="535"/>
                              </a:moveTo>
                              <a:cubicBezTo>
                                <a:pt x="514152" y="-901"/>
                                <a:pt x="521692" y="57"/>
                                <a:pt x="529233" y="9628"/>
                              </a:cubicBezTo>
                              <a:cubicBezTo>
                                <a:pt x="566936" y="13457"/>
                                <a:pt x="566936" y="13457"/>
                                <a:pt x="566936" y="13457"/>
                              </a:cubicBezTo>
                              <a:cubicBezTo>
                                <a:pt x="619721" y="24943"/>
                                <a:pt x="619721" y="24943"/>
                                <a:pt x="619721" y="24943"/>
                              </a:cubicBezTo>
                              <a:cubicBezTo>
                                <a:pt x="661194" y="40258"/>
                                <a:pt x="661194" y="40258"/>
                                <a:pt x="661194" y="40258"/>
                              </a:cubicBezTo>
                              <a:lnTo>
                                <a:pt x="706438" y="40258"/>
                              </a:lnTo>
                              <a:cubicBezTo>
                                <a:pt x="706438" y="40258"/>
                                <a:pt x="683816" y="55573"/>
                                <a:pt x="661194" y="47915"/>
                              </a:cubicBezTo>
                              <a:cubicBezTo>
                                <a:pt x="631032" y="36429"/>
                                <a:pt x="631032" y="36429"/>
                                <a:pt x="631032" y="36429"/>
                              </a:cubicBezTo>
                              <a:cubicBezTo>
                                <a:pt x="585788" y="24943"/>
                                <a:pt x="585788" y="24943"/>
                                <a:pt x="585788" y="24943"/>
                              </a:cubicBezTo>
                              <a:cubicBezTo>
                                <a:pt x="540544" y="21115"/>
                                <a:pt x="540544" y="21115"/>
                                <a:pt x="540544" y="21115"/>
                              </a:cubicBezTo>
                              <a:cubicBezTo>
                                <a:pt x="540544" y="21115"/>
                                <a:pt x="495300" y="24943"/>
                                <a:pt x="499070" y="5800"/>
                              </a:cubicBezTo>
                              <a:cubicBezTo>
                                <a:pt x="499070" y="5800"/>
                                <a:pt x="502841" y="1971"/>
                                <a:pt x="508496" y="53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B8DE9"/>
                        </a:solidFill>
                        <a:ln w="9525">
                          <a:noFill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-15.75pt;margin-top:324.5pt;height:7.65pt;width:13.3pt;z-index:251715584;mso-width-relative:page;mso-height-relative:page;" fillcolor="#3B8DE9" filled="t" stroked="f" coordsize="808038,465148" o:gfxdata="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" path="m472836,449620l473086,450141c475733,455968,478321,461382,481144,465148c473616,461382,473616,457615,469852,450083l472836,449620xm623888,300047l590551,314335,544513,322272,623888,300047xm554931,279658c562570,278617,570442,278617,577850,280469c511175,295285,511175,295285,511175,295285c511175,295285,532011,282784,554931,279658xm804863,273060c748401,310725,684410,333323,627947,370987c594069,393586,553840,428896,512022,443550l472836,449620,464676,432663c458559,421834,451031,414302,439738,419951c443502,416185,447266,416185,454795,416185l503729,401119c601598,355922,703230,310725,804863,273060xm500063,198447c500063,198447,477504,209758,469984,213528c469984,213528,469984,213528,454945,217299c454945,217299,454945,217299,436145,221069c436145,221069,436145,221069,421106,221069c421106,221069,421106,221069,406066,224839c406066,224839,406066,224839,379747,232380c379747,232380,379747,232380,338388,239921c338388,239921,338388,239921,319589,243691c319589,243691,270711,251231,259431,255002c251911,258772,244392,255002,244392,255002c244392,255002,229352,251231,225592,255002c221832,255002,214313,255002,206793,258772c199273,258772,187993,258772,180474,262542c169194,266313,146635,266313,146635,266313c146635,266313,146635,266313,120316,270083c120316,270083,45118,285165,41358,285165c33839,288935,26319,288935,26319,288935c26319,288935,18799,288935,11279,288935c11279,288935,11279,288935,0,288935c0,288935,0,288935,15039,277624c18799,270083,37599,281395,37599,281395c37599,281395,37599,281395,116556,266313c116556,266313,116556,266313,244392,243691c244392,243691,244392,243691,297030,243691c297030,243691,297030,243691,327109,239921c327109,239921,327109,239921,372227,221069c372227,221069,372227,221069,402306,209758c402306,209758,402306,209758,436145,205988c436145,205988,436145,205988,500063,198447xm673100,176222c673100,176222,673100,176222,638810,183631c638810,183631,638810,183631,619760,187335c619760,187335,596900,187335,600710,179926l673100,176222xm762454,127010c770165,127010,777876,134418,777876,134418c777876,134418,754744,149235,750888,134418c762454,127010,762454,127010,762454,127010xm327437,113979c341548,114442,356600,117220,360363,126481c288867,130185,288867,130185,288867,130185c288867,130185,270052,141298,262526,130185c262526,130185,258763,115368,273815,119073c300155,115368,300155,115368,300155,115368c300155,115368,313326,113516,327437,113979xm782109,65732c785813,61922,808038,69542,808038,69542l789517,80972c789517,80972,789517,80972,778404,80972c778404,80972,774700,69542,782109,65732xm508496,535c514152,-901,521692,57,529233,9628c566936,13457,566936,13457,566936,13457c619721,24943,619721,24943,619721,24943c661194,40258,661194,40258,661194,40258l706438,40258c706438,40258,683816,55573,661194,47915c631032,36429,631032,36429,631032,36429c585788,24943,585788,24943,585788,24943c540544,21115,540544,21115,540544,21115c540544,21115,495300,24943,499070,5800c499070,5800,502841,1971,508496,535xe">
                <v:fill on="t" focussize="0,0"/>
                <v:stroke on="f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440690</wp:posOffset>
                </wp:positionH>
                <wp:positionV relativeFrom="paragraph">
                  <wp:posOffset>4239260</wp:posOffset>
                </wp:positionV>
                <wp:extent cx="3456305" cy="0"/>
                <wp:effectExtent l="0" t="0" r="0" b="0"/>
                <wp:wrapNone/>
                <wp:docPr id="320" name="直接连接符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56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4.7pt;margin-top:333.8pt;height:0pt;width:272.15pt;z-index:251719680;mso-width-relative:page;mso-height-relative:page;" filled="f" stroked="t" coordsize="21600,21600" o:gfxdata="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AZDe4X1AAAAAoBAAAPAAAAAAAAAAEA&#10;IAAAACIAAABkcnMvZG93bnJldi54bWxQSwECFAAUAAAACACHTuJAeUg03toBAACJAwAADgAAAAAA&#10;AAABACAAAAAjAQAAZHJzL2Uyb0RvYy54bWxQSwUGAAAAAAYABgBZAQAAbwUAAAAA&#10;">
                <v:fill on="f" focussize="0,0"/>
                <v:stroke weight="0.5pt" color="#7F7F7F [161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5429250</wp:posOffset>
                </wp:positionV>
                <wp:extent cx="567690" cy="616585"/>
                <wp:effectExtent l="0" t="0" r="4445" b="0"/>
                <wp:wrapNone/>
                <wp:docPr id="323" name="任意多边形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67642" cy="616688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4757024" h="5166475">
                              <a:moveTo>
                                <a:pt x="3800615" y="3920919"/>
                              </a:moveTo>
                              <a:cubicBezTo>
                                <a:pt x="3978552" y="3927407"/>
                                <a:pt x="3978552" y="3927407"/>
                                <a:pt x="3978552" y="3927407"/>
                              </a:cubicBezTo>
                              <a:cubicBezTo>
                                <a:pt x="3978552" y="3927407"/>
                                <a:pt x="3866518" y="3959843"/>
                                <a:pt x="3800615" y="3920919"/>
                              </a:cubicBezTo>
                              <a:close/>
                              <a:moveTo>
                                <a:pt x="3505907" y="3901458"/>
                              </a:moveTo>
                              <a:cubicBezTo>
                                <a:pt x="3505907" y="3901458"/>
                                <a:pt x="3578340" y="3908033"/>
                                <a:pt x="3598095" y="3914607"/>
                              </a:cubicBezTo>
                              <a:cubicBezTo>
                                <a:pt x="3598095" y="3914607"/>
                                <a:pt x="3598095" y="3914607"/>
                                <a:pt x="3644189" y="3927756"/>
                              </a:cubicBezTo>
                              <a:cubicBezTo>
                                <a:pt x="3644189" y="3927756"/>
                                <a:pt x="3644189" y="3927756"/>
                                <a:pt x="3683698" y="3947480"/>
                              </a:cubicBezTo>
                              <a:cubicBezTo>
                                <a:pt x="3683698" y="3947480"/>
                                <a:pt x="3683698" y="3947480"/>
                                <a:pt x="3716622" y="3973778"/>
                              </a:cubicBezTo>
                              <a:cubicBezTo>
                                <a:pt x="3716622" y="3973778"/>
                                <a:pt x="3716622" y="3973778"/>
                                <a:pt x="3756131" y="3986927"/>
                              </a:cubicBezTo>
                              <a:cubicBezTo>
                                <a:pt x="3756131" y="3986927"/>
                                <a:pt x="3756131" y="3986927"/>
                                <a:pt x="3828564" y="4006650"/>
                              </a:cubicBezTo>
                              <a:cubicBezTo>
                                <a:pt x="3828564" y="4006650"/>
                                <a:pt x="3828564" y="4006650"/>
                                <a:pt x="3933921" y="4052672"/>
                              </a:cubicBezTo>
                              <a:cubicBezTo>
                                <a:pt x="3933921" y="4052672"/>
                                <a:pt x="3933921" y="4052672"/>
                                <a:pt x="3980015" y="4065821"/>
                              </a:cubicBezTo>
                              <a:cubicBezTo>
                                <a:pt x="3980015" y="4065821"/>
                                <a:pt x="4105126" y="4131566"/>
                                <a:pt x="4124881" y="4138140"/>
                              </a:cubicBezTo>
                              <a:cubicBezTo>
                                <a:pt x="4151220" y="4144715"/>
                                <a:pt x="4157805" y="4164438"/>
                                <a:pt x="4157805" y="4164438"/>
                              </a:cubicBezTo>
                              <a:cubicBezTo>
                                <a:pt x="4157805" y="4164438"/>
                                <a:pt x="4190729" y="4184162"/>
                                <a:pt x="4203899" y="4190736"/>
                              </a:cubicBezTo>
                              <a:cubicBezTo>
                                <a:pt x="4217068" y="4197311"/>
                                <a:pt x="4236823" y="4203886"/>
                                <a:pt x="4256577" y="4210460"/>
                              </a:cubicBezTo>
                              <a:cubicBezTo>
                                <a:pt x="4276332" y="4223609"/>
                                <a:pt x="4296086" y="4236758"/>
                                <a:pt x="4315841" y="4243333"/>
                              </a:cubicBezTo>
                              <a:cubicBezTo>
                                <a:pt x="4342180" y="4249907"/>
                                <a:pt x="4401444" y="4276205"/>
                                <a:pt x="4401444" y="4276205"/>
                              </a:cubicBezTo>
                              <a:cubicBezTo>
                                <a:pt x="4401444" y="4276205"/>
                                <a:pt x="4401444" y="4276205"/>
                                <a:pt x="4467292" y="4309078"/>
                              </a:cubicBezTo>
                              <a:cubicBezTo>
                                <a:pt x="4467292" y="4309078"/>
                                <a:pt x="4658252" y="4394546"/>
                                <a:pt x="4671421" y="4394546"/>
                              </a:cubicBezTo>
                              <a:cubicBezTo>
                                <a:pt x="4684591" y="4394546"/>
                                <a:pt x="4704346" y="4414270"/>
                                <a:pt x="4704346" y="4414270"/>
                              </a:cubicBezTo>
                              <a:cubicBezTo>
                                <a:pt x="4704346" y="4414270"/>
                                <a:pt x="4717515" y="4420844"/>
                                <a:pt x="4737270" y="4433993"/>
                              </a:cubicBezTo>
                              <a:cubicBezTo>
                                <a:pt x="4737270" y="4433993"/>
                                <a:pt x="4737270" y="4433993"/>
                                <a:pt x="4757024" y="4453717"/>
                              </a:cubicBezTo>
                              <a:cubicBezTo>
                                <a:pt x="4757024" y="4453717"/>
                                <a:pt x="4757024" y="4453717"/>
                                <a:pt x="4717515" y="4453717"/>
                              </a:cubicBezTo>
                              <a:cubicBezTo>
                                <a:pt x="4691176" y="4460291"/>
                                <a:pt x="4664837" y="4414270"/>
                                <a:pt x="4664837" y="4414270"/>
                              </a:cubicBezTo>
                              <a:cubicBezTo>
                                <a:pt x="4664837" y="4414270"/>
                                <a:pt x="4664837" y="4414270"/>
                                <a:pt x="4467292" y="4328801"/>
                              </a:cubicBezTo>
                              <a:cubicBezTo>
                                <a:pt x="4467292" y="4328801"/>
                                <a:pt x="4467292" y="4328801"/>
                                <a:pt x="4151220" y="4190736"/>
                              </a:cubicBezTo>
                              <a:cubicBezTo>
                                <a:pt x="4151220" y="4190736"/>
                                <a:pt x="4151220" y="4190736"/>
                                <a:pt x="4032693" y="4105268"/>
                              </a:cubicBezTo>
                              <a:cubicBezTo>
                                <a:pt x="4032693" y="4105268"/>
                                <a:pt x="4032693" y="4105268"/>
                                <a:pt x="3953675" y="4072395"/>
                              </a:cubicBezTo>
                              <a:cubicBezTo>
                                <a:pt x="3953675" y="4072395"/>
                                <a:pt x="3953675" y="4072395"/>
                                <a:pt x="3828564" y="4046097"/>
                              </a:cubicBezTo>
                              <a:cubicBezTo>
                                <a:pt x="3828564" y="4046097"/>
                                <a:pt x="3828564" y="4046097"/>
                                <a:pt x="3742961" y="4026374"/>
                              </a:cubicBezTo>
                              <a:cubicBezTo>
                                <a:pt x="3742961" y="4026374"/>
                                <a:pt x="3742961" y="4026374"/>
                                <a:pt x="3657358" y="3980352"/>
                              </a:cubicBezTo>
                              <a:cubicBezTo>
                                <a:pt x="3657358" y="3980352"/>
                                <a:pt x="3657358" y="3980352"/>
                                <a:pt x="3505907" y="3901458"/>
                              </a:cubicBezTo>
                              <a:close/>
                              <a:moveTo>
                                <a:pt x="3795055" y="3815269"/>
                              </a:moveTo>
                              <a:lnTo>
                                <a:pt x="3920167" y="3840292"/>
                              </a:lnTo>
                              <a:lnTo>
                                <a:pt x="3697746" y="3829170"/>
                              </a:lnTo>
                              <a:lnTo>
                                <a:pt x="3795055" y="3815269"/>
                              </a:lnTo>
                              <a:close/>
                              <a:moveTo>
                                <a:pt x="4425720" y="1620817"/>
                              </a:moveTo>
                              <a:cubicBezTo>
                                <a:pt x="4481777" y="1618505"/>
                                <a:pt x="4548787" y="1627756"/>
                                <a:pt x="4507550" y="1693542"/>
                              </a:cubicBezTo>
                              <a:cubicBezTo>
                                <a:pt x="4349199" y="1746171"/>
                                <a:pt x="4349199" y="1746171"/>
                                <a:pt x="4349199" y="1746171"/>
                              </a:cubicBezTo>
                              <a:cubicBezTo>
                                <a:pt x="4250230" y="1746171"/>
                                <a:pt x="4250230" y="1746171"/>
                                <a:pt x="4250230" y="1746171"/>
                              </a:cubicBezTo>
                              <a:cubicBezTo>
                                <a:pt x="3973117" y="1864587"/>
                                <a:pt x="3973117" y="1864587"/>
                                <a:pt x="3973117" y="1864587"/>
                              </a:cubicBezTo>
                              <a:lnTo>
                                <a:pt x="3247344" y="2055367"/>
                              </a:lnTo>
                              <a:cubicBezTo>
                                <a:pt x="3379303" y="2015895"/>
                                <a:pt x="3379303" y="2015895"/>
                                <a:pt x="3379303" y="2015895"/>
                              </a:cubicBezTo>
                              <a:cubicBezTo>
                                <a:pt x="3913736" y="1838272"/>
                                <a:pt x="3913736" y="1838272"/>
                                <a:pt x="3913736" y="1838272"/>
                              </a:cubicBezTo>
                              <a:cubicBezTo>
                                <a:pt x="4091880" y="1759329"/>
                                <a:pt x="4091880" y="1759329"/>
                                <a:pt x="4091880" y="1759329"/>
                              </a:cubicBezTo>
                              <a:cubicBezTo>
                                <a:pt x="4091880" y="1759329"/>
                                <a:pt x="4303014" y="1634335"/>
                                <a:pt x="4362395" y="1627756"/>
                              </a:cubicBezTo>
                              <a:cubicBezTo>
                                <a:pt x="4362395" y="1627756"/>
                                <a:pt x="4392086" y="1622205"/>
                                <a:pt x="4425720" y="1620817"/>
                              </a:cubicBezTo>
                              <a:close/>
                              <a:moveTo>
                                <a:pt x="2833481" y="1554921"/>
                              </a:moveTo>
                              <a:cubicBezTo>
                                <a:pt x="2833481" y="1554921"/>
                                <a:pt x="2846986" y="1568425"/>
                                <a:pt x="2840234" y="1581930"/>
                              </a:cubicBezTo>
                              <a:cubicBezTo>
                                <a:pt x="2826729" y="1595434"/>
                                <a:pt x="2799721" y="1602186"/>
                                <a:pt x="2799721" y="1602186"/>
                              </a:cubicBezTo>
                              <a:lnTo>
                                <a:pt x="2813225" y="1568425"/>
                              </a:lnTo>
                              <a:cubicBezTo>
                                <a:pt x="2813225" y="1568425"/>
                                <a:pt x="2813225" y="1568425"/>
                                <a:pt x="2833481" y="1554921"/>
                              </a:cubicBezTo>
                              <a:close/>
                              <a:moveTo>
                                <a:pt x="1461755" y="1526595"/>
                              </a:moveTo>
                              <a:lnTo>
                                <a:pt x="1461715" y="1526922"/>
                              </a:lnTo>
                              <a:lnTo>
                                <a:pt x="1461549" y="1527110"/>
                              </a:lnTo>
                              <a:cubicBezTo>
                                <a:pt x="1453516" y="1537303"/>
                                <a:pt x="1446924" y="1547187"/>
                                <a:pt x="1443628" y="1555424"/>
                              </a:cubicBezTo>
                              <a:cubicBezTo>
                                <a:pt x="1437036" y="1568603"/>
                                <a:pt x="1443628" y="1555424"/>
                                <a:pt x="1450219" y="1542245"/>
                              </a:cubicBezTo>
                              <a:cubicBezTo>
                                <a:pt x="1453515" y="1532361"/>
                                <a:pt x="1460107" y="1522477"/>
                                <a:pt x="1461755" y="1526595"/>
                              </a:cubicBezTo>
                              <a:close/>
                              <a:moveTo>
                                <a:pt x="1522730" y="1463171"/>
                              </a:moveTo>
                              <a:cubicBezTo>
                                <a:pt x="1522730" y="1463171"/>
                                <a:pt x="1588649" y="1463171"/>
                                <a:pt x="1582058" y="1496119"/>
                              </a:cubicBezTo>
                              <a:cubicBezTo>
                                <a:pt x="1575466" y="1529066"/>
                                <a:pt x="1562282" y="1614730"/>
                                <a:pt x="1562282" y="1614730"/>
                              </a:cubicBezTo>
                              <a:cubicBezTo>
                                <a:pt x="1582058" y="1674035"/>
                                <a:pt x="1582058" y="1674035"/>
                                <a:pt x="1582058" y="1674035"/>
                              </a:cubicBezTo>
                              <a:cubicBezTo>
                                <a:pt x="1601833" y="1739931"/>
                                <a:pt x="1601833" y="1739931"/>
                                <a:pt x="1601833" y="1739931"/>
                              </a:cubicBezTo>
                              <a:cubicBezTo>
                                <a:pt x="1568874" y="1779468"/>
                                <a:pt x="1568874" y="1779468"/>
                                <a:pt x="1568874" y="1779468"/>
                              </a:cubicBezTo>
                              <a:cubicBezTo>
                                <a:pt x="1549098" y="1851952"/>
                                <a:pt x="1549098" y="1851952"/>
                                <a:pt x="1549098" y="1851952"/>
                              </a:cubicBezTo>
                              <a:cubicBezTo>
                                <a:pt x="1549098" y="1851952"/>
                                <a:pt x="1601833" y="1917847"/>
                                <a:pt x="1661160" y="1891489"/>
                              </a:cubicBezTo>
                              <a:cubicBezTo>
                                <a:pt x="1661160" y="1891489"/>
                                <a:pt x="1740263" y="1983742"/>
                                <a:pt x="1812774" y="1911258"/>
                              </a:cubicBezTo>
                              <a:cubicBezTo>
                                <a:pt x="1812774" y="1911258"/>
                                <a:pt x="1891877" y="1812415"/>
                                <a:pt x="1924837" y="1891489"/>
                              </a:cubicBezTo>
                              <a:cubicBezTo>
                                <a:pt x="2010532" y="1838773"/>
                                <a:pt x="2010532" y="1838773"/>
                                <a:pt x="2010532" y="1838773"/>
                              </a:cubicBezTo>
                              <a:cubicBezTo>
                                <a:pt x="2135778" y="1799236"/>
                                <a:pt x="2135778" y="1799236"/>
                                <a:pt x="2135778" y="1799236"/>
                              </a:cubicBezTo>
                              <a:cubicBezTo>
                                <a:pt x="2135778" y="1799236"/>
                                <a:pt x="2181921" y="1812415"/>
                                <a:pt x="2188513" y="1772878"/>
                              </a:cubicBezTo>
                              <a:cubicBezTo>
                                <a:pt x="2188513" y="1772878"/>
                                <a:pt x="2155554" y="1700393"/>
                                <a:pt x="2228065" y="1687214"/>
                              </a:cubicBezTo>
                              <a:cubicBezTo>
                                <a:pt x="2261024" y="1634498"/>
                                <a:pt x="2261024" y="1634498"/>
                                <a:pt x="2261024" y="1634498"/>
                              </a:cubicBezTo>
                              <a:cubicBezTo>
                                <a:pt x="2261024" y="1634498"/>
                                <a:pt x="2392862" y="1555424"/>
                                <a:pt x="2465373" y="1634498"/>
                              </a:cubicBezTo>
                              <a:cubicBezTo>
                                <a:pt x="2498333" y="1746520"/>
                                <a:pt x="2498333" y="1746520"/>
                                <a:pt x="2498333" y="1746520"/>
                              </a:cubicBezTo>
                              <a:cubicBezTo>
                                <a:pt x="2498333" y="1746520"/>
                                <a:pt x="2584028" y="1792647"/>
                                <a:pt x="2518109" y="1838773"/>
                              </a:cubicBezTo>
                              <a:cubicBezTo>
                                <a:pt x="2491741" y="1898079"/>
                                <a:pt x="2491741" y="1898079"/>
                                <a:pt x="2491741" y="1898079"/>
                              </a:cubicBezTo>
                              <a:cubicBezTo>
                                <a:pt x="2491741" y="1898079"/>
                                <a:pt x="2544476" y="1957384"/>
                                <a:pt x="2478557" y="2010100"/>
                              </a:cubicBezTo>
                              <a:cubicBezTo>
                                <a:pt x="2478557" y="2010100"/>
                                <a:pt x="2419230" y="2082585"/>
                                <a:pt x="2491741" y="2082585"/>
                              </a:cubicBezTo>
                              <a:cubicBezTo>
                                <a:pt x="2524701" y="2148480"/>
                                <a:pt x="2524701" y="2148480"/>
                                <a:pt x="2524701" y="2148480"/>
                              </a:cubicBezTo>
                              <a:cubicBezTo>
                                <a:pt x="2524701" y="2148480"/>
                                <a:pt x="2577436" y="2188017"/>
                                <a:pt x="2570844" y="2260502"/>
                              </a:cubicBezTo>
                              <a:cubicBezTo>
                                <a:pt x="2696090" y="2339576"/>
                                <a:pt x="2696090" y="2339576"/>
                                <a:pt x="2696090" y="2339576"/>
                              </a:cubicBezTo>
                              <a:cubicBezTo>
                                <a:pt x="2788377" y="2379113"/>
                                <a:pt x="2788377" y="2379113"/>
                                <a:pt x="2788377" y="2379113"/>
                              </a:cubicBezTo>
                              <a:cubicBezTo>
                                <a:pt x="2887256" y="2425239"/>
                                <a:pt x="2887256" y="2425239"/>
                                <a:pt x="2887256" y="2425239"/>
                              </a:cubicBezTo>
                              <a:cubicBezTo>
                                <a:pt x="2979542" y="2359344"/>
                                <a:pt x="2979542" y="2359344"/>
                                <a:pt x="2979542" y="2359344"/>
                              </a:cubicBezTo>
                              <a:cubicBezTo>
                                <a:pt x="3085013" y="2326397"/>
                                <a:pt x="3085013" y="2326397"/>
                                <a:pt x="3085013" y="2326397"/>
                              </a:cubicBezTo>
                              <a:cubicBezTo>
                                <a:pt x="3085013" y="2372523"/>
                                <a:pt x="3085013" y="2372523"/>
                                <a:pt x="3085013" y="2372523"/>
                              </a:cubicBezTo>
                              <a:cubicBezTo>
                                <a:pt x="3019094" y="2405471"/>
                                <a:pt x="3019094" y="2405471"/>
                                <a:pt x="3019094" y="2405471"/>
                              </a:cubicBezTo>
                              <a:cubicBezTo>
                                <a:pt x="2966358" y="2471366"/>
                                <a:pt x="2966358" y="2471366"/>
                                <a:pt x="2966358" y="2471366"/>
                              </a:cubicBezTo>
                              <a:cubicBezTo>
                                <a:pt x="2900439" y="2517493"/>
                                <a:pt x="2900439" y="2517493"/>
                                <a:pt x="2900439" y="2517493"/>
                              </a:cubicBezTo>
                              <a:cubicBezTo>
                                <a:pt x="2893847" y="2596567"/>
                                <a:pt x="2893847" y="2596567"/>
                                <a:pt x="2893847" y="2596567"/>
                              </a:cubicBezTo>
                              <a:cubicBezTo>
                                <a:pt x="2900439" y="2616335"/>
                                <a:pt x="2920215" y="2609746"/>
                                <a:pt x="2926807" y="2603156"/>
                              </a:cubicBezTo>
                              <a:cubicBezTo>
                                <a:pt x="2939991" y="2596567"/>
                                <a:pt x="2939991" y="2589977"/>
                                <a:pt x="2913623" y="2636104"/>
                              </a:cubicBezTo>
                              <a:cubicBezTo>
                                <a:pt x="2860888" y="2721767"/>
                                <a:pt x="2887256" y="2754715"/>
                                <a:pt x="2887256" y="2754715"/>
                              </a:cubicBezTo>
                              <a:cubicBezTo>
                                <a:pt x="2880664" y="2807431"/>
                                <a:pt x="2880664" y="2807431"/>
                                <a:pt x="2880664" y="2807431"/>
                              </a:cubicBezTo>
                              <a:cubicBezTo>
                                <a:pt x="2966358" y="2820610"/>
                                <a:pt x="2966358" y="2820610"/>
                                <a:pt x="2966358" y="2820610"/>
                              </a:cubicBezTo>
                              <a:cubicBezTo>
                                <a:pt x="2966358" y="2820610"/>
                                <a:pt x="3019094" y="2820610"/>
                                <a:pt x="3005910" y="2886505"/>
                              </a:cubicBezTo>
                              <a:cubicBezTo>
                                <a:pt x="3012502" y="2965579"/>
                                <a:pt x="3012502" y="2965579"/>
                                <a:pt x="3012502" y="2965579"/>
                              </a:cubicBezTo>
                              <a:cubicBezTo>
                                <a:pt x="3065237" y="2945811"/>
                                <a:pt x="3065237" y="2945811"/>
                                <a:pt x="3065237" y="2945811"/>
                              </a:cubicBezTo>
                              <a:cubicBezTo>
                                <a:pt x="3078421" y="3044653"/>
                                <a:pt x="3078421" y="3044653"/>
                                <a:pt x="3078421" y="3044653"/>
                              </a:cubicBezTo>
                              <a:cubicBezTo>
                                <a:pt x="3078421" y="3044653"/>
                                <a:pt x="3078421" y="3084190"/>
                                <a:pt x="3058645" y="3110548"/>
                              </a:cubicBezTo>
                              <a:cubicBezTo>
                                <a:pt x="3032277" y="3130317"/>
                                <a:pt x="3032277" y="3130317"/>
                                <a:pt x="3032277" y="3130317"/>
                              </a:cubicBezTo>
                              <a:cubicBezTo>
                                <a:pt x="3111380" y="3189623"/>
                                <a:pt x="3111380" y="3189623"/>
                                <a:pt x="3111380" y="3189623"/>
                              </a:cubicBezTo>
                              <a:cubicBezTo>
                                <a:pt x="3157524" y="3262107"/>
                                <a:pt x="3157524" y="3262107"/>
                                <a:pt x="3157524" y="3262107"/>
                              </a:cubicBezTo>
                              <a:cubicBezTo>
                                <a:pt x="3150932" y="3301644"/>
                                <a:pt x="3131156" y="3341181"/>
                                <a:pt x="3131156" y="3341181"/>
                              </a:cubicBezTo>
                              <a:cubicBezTo>
                                <a:pt x="3170708" y="3387308"/>
                                <a:pt x="3170708" y="3387308"/>
                                <a:pt x="3170708" y="3387308"/>
                              </a:cubicBezTo>
                              <a:cubicBezTo>
                                <a:pt x="3164116" y="3492740"/>
                                <a:pt x="3164116" y="3492740"/>
                                <a:pt x="3164116" y="3492740"/>
                              </a:cubicBezTo>
                              <a:cubicBezTo>
                                <a:pt x="3269586" y="3604762"/>
                                <a:pt x="3269586" y="3604762"/>
                                <a:pt x="3269586" y="3604762"/>
                              </a:cubicBezTo>
                              <a:cubicBezTo>
                                <a:pt x="3144340" y="3677246"/>
                                <a:pt x="3144340" y="3677246"/>
                                <a:pt x="3144340" y="3677246"/>
                              </a:cubicBezTo>
                              <a:cubicBezTo>
                                <a:pt x="3104788" y="3716783"/>
                                <a:pt x="3104788" y="3716783"/>
                                <a:pt x="3104788" y="3716783"/>
                              </a:cubicBezTo>
                              <a:cubicBezTo>
                                <a:pt x="3078421" y="3789268"/>
                                <a:pt x="3078421" y="3789268"/>
                                <a:pt x="3078421" y="3789268"/>
                              </a:cubicBezTo>
                              <a:cubicBezTo>
                                <a:pt x="3065237" y="3868342"/>
                                <a:pt x="3065237" y="3868342"/>
                                <a:pt x="3065237" y="3868342"/>
                              </a:cubicBezTo>
                              <a:cubicBezTo>
                                <a:pt x="2986134" y="3901289"/>
                                <a:pt x="2986134" y="3901289"/>
                                <a:pt x="2986134" y="3901289"/>
                              </a:cubicBezTo>
                              <a:cubicBezTo>
                                <a:pt x="2939991" y="3901289"/>
                                <a:pt x="2939991" y="3901289"/>
                                <a:pt x="2939991" y="3901289"/>
                              </a:cubicBezTo>
                              <a:cubicBezTo>
                                <a:pt x="2939991" y="3901289"/>
                                <a:pt x="2933399" y="3934237"/>
                                <a:pt x="2926807" y="3960595"/>
                              </a:cubicBezTo>
                              <a:cubicBezTo>
                                <a:pt x="2920215" y="3986953"/>
                                <a:pt x="2913623" y="4033080"/>
                                <a:pt x="2913623" y="4033080"/>
                              </a:cubicBezTo>
                              <a:cubicBezTo>
                                <a:pt x="2847704" y="4079206"/>
                                <a:pt x="2847704" y="4079206"/>
                                <a:pt x="2847704" y="4079206"/>
                              </a:cubicBezTo>
                              <a:cubicBezTo>
                                <a:pt x="2748825" y="4085796"/>
                                <a:pt x="2748825" y="4085796"/>
                                <a:pt x="2748825" y="4085796"/>
                              </a:cubicBezTo>
                              <a:cubicBezTo>
                                <a:pt x="2748825" y="4085796"/>
                                <a:pt x="2729050" y="4098975"/>
                                <a:pt x="2702682" y="4098975"/>
                              </a:cubicBezTo>
                              <a:cubicBezTo>
                                <a:pt x="2676314" y="4105564"/>
                                <a:pt x="2656539" y="4164870"/>
                                <a:pt x="2656539" y="4164870"/>
                              </a:cubicBezTo>
                              <a:cubicBezTo>
                                <a:pt x="2597212" y="4197817"/>
                                <a:pt x="2597212" y="4230765"/>
                                <a:pt x="2610395" y="4257123"/>
                              </a:cubicBezTo>
                              <a:cubicBezTo>
                                <a:pt x="2623579" y="4283481"/>
                                <a:pt x="2623579" y="4309839"/>
                                <a:pt x="2610395" y="4336197"/>
                              </a:cubicBezTo>
                              <a:cubicBezTo>
                                <a:pt x="2597212" y="4355966"/>
                                <a:pt x="2630171" y="4388913"/>
                                <a:pt x="2584028" y="4395503"/>
                              </a:cubicBezTo>
                              <a:cubicBezTo>
                                <a:pt x="2537884" y="4402092"/>
                                <a:pt x="2524701" y="4408682"/>
                                <a:pt x="2498333" y="4415271"/>
                              </a:cubicBezTo>
                              <a:cubicBezTo>
                                <a:pt x="2471965" y="4415271"/>
                                <a:pt x="2471965" y="4415271"/>
                                <a:pt x="2471965" y="4415271"/>
                              </a:cubicBezTo>
                              <a:cubicBezTo>
                                <a:pt x="2386271" y="4448219"/>
                                <a:pt x="2386271" y="4448219"/>
                                <a:pt x="2386271" y="4448219"/>
                              </a:cubicBezTo>
                              <a:cubicBezTo>
                                <a:pt x="2386271" y="4448219"/>
                                <a:pt x="2359903" y="4514114"/>
                                <a:pt x="2412638" y="4566830"/>
                              </a:cubicBezTo>
                              <a:cubicBezTo>
                                <a:pt x="2478557" y="4639314"/>
                                <a:pt x="2478557" y="4639314"/>
                                <a:pt x="2478557" y="4639314"/>
                              </a:cubicBezTo>
                              <a:cubicBezTo>
                                <a:pt x="2478557" y="4639314"/>
                                <a:pt x="2544476" y="4678851"/>
                                <a:pt x="2518109" y="4678851"/>
                              </a:cubicBezTo>
                              <a:cubicBezTo>
                                <a:pt x="2485149" y="4678851"/>
                                <a:pt x="2419230" y="4685441"/>
                                <a:pt x="2419230" y="4685441"/>
                              </a:cubicBezTo>
                              <a:cubicBezTo>
                                <a:pt x="2392862" y="4626135"/>
                                <a:pt x="2392862" y="4626135"/>
                                <a:pt x="2392862" y="4626135"/>
                              </a:cubicBezTo>
                              <a:cubicBezTo>
                                <a:pt x="2346719" y="4560240"/>
                                <a:pt x="2346719" y="4560240"/>
                                <a:pt x="2346719" y="4560240"/>
                              </a:cubicBezTo>
                              <a:cubicBezTo>
                                <a:pt x="2346719" y="4507524"/>
                                <a:pt x="2346719" y="4507524"/>
                                <a:pt x="2346719" y="4507524"/>
                              </a:cubicBezTo>
                              <a:cubicBezTo>
                                <a:pt x="2300576" y="4454808"/>
                                <a:pt x="2300576" y="4454808"/>
                                <a:pt x="2300576" y="4454808"/>
                              </a:cubicBezTo>
                              <a:cubicBezTo>
                                <a:pt x="2267616" y="4415271"/>
                                <a:pt x="2267616" y="4415271"/>
                                <a:pt x="2267616" y="4415271"/>
                              </a:cubicBezTo>
                              <a:cubicBezTo>
                                <a:pt x="2267616" y="4415271"/>
                                <a:pt x="2188513" y="4369145"/>
                                <a:pt x="2181921" y="4402092"/>
                              </a:cubicBezTo>
                              <a:cubicBezTo>
                                <a:pt x="2168737" y="4421861"/>
                                <a:pt x="2168737" y="4421861"/>
                                <a:pt x="2162145" y="4421861"/>
                              </a:cubicBezTo>
                              <a:cubicBezTo>
                                <a:pt x="2162145" y="4421861"/>
                                <a:pt x="2162145" y="4421861"/>
                                <a:pt x="2162145" y="4448219"/>
                              </a:cubicBezTo>
                              <a:cubicBezTo>
                                <a:pt x="2162145" y="4494345"/>
                                <a:pt x="2195105" y="4487756"/>
                                <a:pt x="2162145" y="4494345"/>
                              </a:cubicBezTo>
                              <a:cubicBezTo>
                                <a:pt x="2122594" y="4507524"/>
                                <a:pt x="2122594" y="4507524"/>
                                <a:pt x="2122594" y="4507524"/>
                              </a:cubicBezTo>
                              <a:cubicBezTo>
                                <a:pt x="2056675" y="4435040"/>
                                <a:pt x="2056675" y="4435040"/>
                                <a:pt x="2056675" y="4435040"/>
                              </a:cubicBezTo>
                              <a:cubicBezTo>
                                <a:pt x="2030307" y="4435040"/>
                                <a:pt x="2003940" y="4474577"/>
                                <a:pt x="2003940" y="4474577"/>
                              </a:cubicBezTo>
                              <a:cubicBezTo>
                                <a:pt x="2003940" y="4474577"/>
                                <a:pt x="1957796" y="4481166"/>
                                <a:pt x="1938021" y="4500935"/>
                              </a:cubicBezTo>
                              <a:cubicBezTo>
                                <a:pt x="1918245" y="4520703"/>
                                <a:pt x="1918245" y="4520703"/>
                                <a:pt x="1918245" y="4520703"/>
                              </a:cubicBezTo>
                              <a:cubicBezTo>
                                <a:pt x="1918245" y="4520703"/>
                                <a:pt x="1852326" y="4553651"/>
                                <a:pt x="1839142" y="4573419"/>
                              </a:cubicBezTo>
                              <a:cubicBezTo>
                                <a:pt x="1825958" y="4599777"/>
                                <a:pt x="1819366" y="4632725"/>
                                <a:pt x="1819366" y="4632725"/>
                              </a:cubicBezTo>
                              <a:cubicBezTo>
                                <a:pt x="1839142" y="5159886"/>
                                <a:pt x="1839142" y="5159886"/>
                                <a:pt x="1839142" y="5159886"/>
                              </a:cubicBezTo>
                              <a:cubicBezTo>
                                <a:pt x="1792999" y="5166475"/>
                                <a:pt x="1792999" y="5166475"/>
                                <a:pt x="1792999" y="5166475"/>
                              </a:cubicBezTo>
                              <a:cubicBezTo>
                                <a:pt x="1792999" y="5074222"/>
                                <a:pt x="1792999" y="5074222"/>
                                <a:pt x="1792999" y="5074222"/>
                              </a:cubicBezTo>
                              <a:cubicBezTo>
                                <a:pt x="1792999" y="5074222"/>
                                <a:pt x="1766631" y="4988558"/>
                                <a:pt x="1773223" y="4968790"/>
                              </a:cubicBezTo>
                              <a:cubicBezTo>
                                <a:pt x="1773223" y="4942432"/>
                                <a:pt x="1753447" y="4843589"/>
                                <a:pt x="1753447" y="4843589"/>
                              </a:cubicBezTo>
                              <a:cubicBezTo>
                                <a:pt x="1773223" y="4738157"/>
                                <a:pt x="1773223" y="4738157"/>
                                <a:pt x="1773223" y="4738157"/>
                              </a:cubicBezTo>
                              <a:cubicBezTo>
                                <a:pt x="1766631" y="4678851"/>
                                <a:pt x="1766631" y="4678851"/>
                                <a:pt x="1766631" y="4678851"/>
                              </a:cubicBezTo>
                              <a:cubicBezTo>
                                <a:pt x="1694120" y="4639314"/>
                                <a:pt x="1694120" y="4639314"/>
                                <a:pt x="1694120" y="4639314"/>
                              </a:cubicBezTo>
                              <a:cubicBezTo>
                                <a:pt x="1694120" y="4639314"/>
                                <a:pt x="1634793" y="4599777"/>
                                <a:pt x="1641385" y="4652493"/>
                              </a:cubicBezTo>
                              <a:cubicBezTo>
                                <a:pt x="1647977" y="4705210"/>
                                <a:pt x="1628201" y="4738157"/>
                                <a:pt x="1628201" y="4738157"/>
                              </a:cubicBezTo>
                              <a:cubicBezTo>
                                <a:pt x="1582058" y="4757926"/>
                                <a:pt x="1549098" y="4738157"/>
                                <a:pt x="1562282" y="4711799"/>
                              </a:cubicBezTo>
                              <a:cubicBezTo>
                                <a:pt x="1575466" y="4692030"/>
                                <a:pt x="1575466" y="4692030"/>
                                <a:pt x="1575466" y="4692030"/>
                              </a:cubicBezTo>
                              <a:cubicBezTo>
                                <a:pt x="1582058" y="4612956"/>
                                <a:pt x="1582058" y="4612956"/>
                                <a:pt x="1582058" y="4612956"/>
                              </a:cubicBezTo>
                              <a:cubicBezTo>
                                <a:pt x="1535914" y="4580009"/>
                                <a:pt x="1535914" y="4580009"/>
                                <a:pt x="1535914" y="4580009"/>
                              </a:cubicBezTo>
                              <a:cubicBezTo>
                                <a:pt x="1535914" y="4580009"/>
                                <a:pt x="1529322" y="4553651"/>
                                <a:pt x="1502955" y="4533882"/>
                              </a:cubicBezTo>
                              <a:cubicBezTo>
                                <a:pt x="1483179" y="4507524"/>
                                <a:pt x="1483179" y="4507524"/>
                                <a:pt x="1483179" y="4507524"/>
                              </a:cubicBezTo>
                              <a:cubicBezTo>
                                <a:pt x="1390892" y="4461398"/>
                                <a:pt x="1390892" y="4461398"/>
                                <a:pt x="1390892" y="4461398"/>
                              </a:cubicBezTo>
                              <a:cubicBezTo>
                                <a:pt x="1390892" y="4461398"/>
                                <a:pt x="1357933" y="4494345"/>
                                <a:pt x="1344749" y="4514114"/>
                              </a:cubicBezTo>
                              <a:cubicBezTo>
                                <a:pt x="1331565" y="4540472"/>
                                <a:pt x="1285422" y="4553651"/>
                                <a:pt x="1285422" y="4553651"/>
                              </a:cubicBezTo>
                              <a:cubicBezTo>
                                <a:pt x="1206319" y="4553651"/>
                                <a:pt x="1206319" y="4553651"/>
                                <a:pt x="1206319" y="4553651"/>
                              </a:cubicBezTo>
                              <a:cubicBezTo>
                                <a:pt x="1160175" y="4527293"/>
                                <a:pt x="1160175" y="4527293"/>
                                <a:pt x="1160175" y="4527293"/>
                              </a:cubicBezTo>
                              <a:cubicBezTo>
                                <a:pt x="1140400" y="4448219"/>
                                <a:pt x="1140400" y="4448219"/>
                                <a:pt x="1140400" y="4448219"/>
                              </a:cubicBezTo>
                              <a:cubicBezTo>
                                <a:pt x="1140400" y="4448219"/>
                                <a:pt x="1127216" y="4421861"/>
                                <a:pt x="1100848" y="4402092"/>
                              </a:cubicBezTo>
                              <a:cubicBezTo>
                                <a:pt x="1081073" y="4375734"/>
                                <a:pt x="988786" y="4316428"/>
                                <a:pt x="988786" y="4316428"/>
                              </a:cubicBezTo>
                              <a:cubicBezTo>
                                <a:pt x="942643" y="4283481"/>
                                <a:pt x="942643" y="4283481"/>
                                <a:pt x="942643" y="4283481"/>
                              </a:cubicBezTo>
                              <a:cubicBezTo>
                                <a:pt x="942643" y="4283481"/>
                                <a:pt x="949234" y="4224175"/>
                                <a:pt x="949234" y="4197817"/>
                              </a:cubicBezTo>
                              <a:cubicBezTo>
                                <a:pt x="949234" y="4184638"/>
                                <a:pt x="955826" y="4184638"/>
                                <a:pt x="962418" y="4184638"/>
                              </a:cubicBezTo>
                              <a:cubicBezTo>
                                <a:pt x="969010" y="4184638"/>
                                <a:pt x="969010" y="4184638"/>
                                <a:pt x="942643" y="4171459"/>
                              </a:cubicBezTo>
                              <a:cubicBezTo>
                                <a:pt x="896499" y="4145101"/>
                                <a:pt x="955826" y="4164870"/>
                                <a:pt x="896499" y="4145101"/>
                              </a:cubicBezTo>
                              <a:cubicBezTo>
                                <a:pt x="837172" y="4125333"/>
                                <a:pt x="771253" y="4118743"/>
                                <a:pt x="804213" y="4079206"/>
                              </a:cubicBezTo>
                              <a:cubicBezTo>
                                <a:pt x="837172" y="4033080"/>
                                <a:pt x="837172" y="4033080"/>
                                <a:pt x="837172" y="4033080"/>
                              </a:cubicBezTo>
                              <a:cubicBezTo>
                                <a:pt x="837172" y="4033080"/>
                                <a:pt x="817396" y="3960595"/>
                                <a:pt x="791029" y="3973774"/>
                              </a:cubicBezTo>
                              <a:cubicBezTo>
                                <a:pt x="777845" y="3973774"/>
                                <a:pt x="771253" y="3973774"/>
                                <a:pt x="764661" y="3967185"/>
                              </a:cubicBezTo>
                              <a:cubicBezTo>
                                <a:pt x="758069" y="3960595"/>
                                <a:pt x="744885" y="3960595"/>
                                <a:pt x="725110" y="3986953"/>
                              </a:cubicBezTo>
                              <a:cubicBezTo>
                                <a:pt x="692150" y="4026490"/>
                                <a:pt x="731702" y="4000132"/>
                                <a:pt x="692150" y="4026490"/>
                              </a:cubicBezTo>
                              <a:cubicBezTo>
                                <a:pt x="646007" y="4052848"/>
                                <a:pt x="619639" y="4039669"/>
                                <a:pt x="619639" y="4039669"/>
                              </a:cubicBezTo>
                              <a:cubicBezTo>
                                <a:pt x="573496" y="3986953"/>
                                <a:pt x="573496" y="3986953"/>
                                <a:pt x="573496" y="3986953"/>
                              </a:cubicBezTo>
                              <a:cubicBezTo>
                                <a:pt x="593271" y="3934237"/>
                                <a:pt x="593271" y="3934237"/>
                                <a:pt x="593271" y="3934237"/>
                              </a:cubicBezTo>
                              <a:cubicBezTo>
                                <a:pt x="553720" y="3881521"/>
                                <a:pt x="566904" y="3848573"/>
                                <a:pt x="533944" y="3841984"/>
                              </a:cubicBezTo>
                              <a:cubicBezTo>
                                <a:pt x="494393" y="3835394"/>
                                <a:pt x="461433" y="3802447"/>
                                <a:pt x="461433" y="3802447"/>
                              </a:cubicBezTo>
                              <a:cubicBezTo>
                                <a:pt x="441658" y="3756320"/>
                                <a:pt x="441658" y="3756320"/>
                                <a:pt x="441658" y="3756320"/>
                              </a:cubicBezTo>
                              <a:cubicBezTo>
                                <a:pt x="441658" y="3756320"/>
                                <a:pt x="408698" y="3631120"/>
                                <a:pt x="375739" y="3637709"/>
                              </a:cubicBezTo>
                              <a:cubicBezTo>
                                <a:pt x="362555" y="3637709"/>
                                <a:pt x="355963" y="3631120"/>
                                <a:pt x="342779" y="3624530"/>
                              </a:cubicBezTo>
                              <a:cubicBezTo>
                                <a:pt x="336187" y="3617941"/>
                                <a:pt x="323003" y="3611351"/>
                                <a:pt x="309820" y="3611351"/>
                              </a:cubicBezTo>
                              <a:cubicBezTo>
                                <a:pt x="283452" y="3617941"/>
                                <a:pt x="204349" y="3611351"/>
                                <a:pt x="204349" y="3611351"/>
                              </a:cubicBezTo>
                              <a:cubicBezTo>
                                <a:pt x="138430" y="3558635"/>
                                <a:pt x="138430" y="3558635"/>
                                <a:pt x="138430" y="3558635"/>
                              </a:cubicBezTo>
                              <a:cubicBezTo>
                                <a:pt x="138430" y="3558635"/>
                                <a:pt x="138430" y="3538866"/>
                                <a:pt x="151614" y="3512508"/>
                              </a:cubicBezTo>
                              <a:cubicBezTo>
                                <a:pt x="164798" y="3492740"/>
                                <a:pt x="164798" y="3492740"/>
                                <a:pt x="164798" y="3492740"/>
                              </a:cubicBezTo>
                              <a:cubicBezTo>
                                <a:pt x="164798" y="3492740"/>
                                <a:pt x="158206" y="3505919"/>
                                <a:pt x="105470" y="3492740"/>
                              </a:cubicBezTo>
                              <a:cubicBezTo>
                                <a:pt x="52735" y="3486150"/>
                                <a:pt x="39551" y="3433434"/>
                                <a:pt x="39551" y="3433434"/>
                              </a:cubicBezTo>
                              <a:cubicBezTo>
                                <a:pt x="39551" y="3433434"/>
                                <a:pt x="59327" y="3400487"/>
                                <a:pt x="39551" y="3360950"/>
                              </a:cubicBezTo>
                              <a:cubicBezTo>
                                <a:pt x="26368" y="3328002"/>
                                <a:pt x="0" y="3229160"/>
                                <a:pt x="0" y="3229160"/>
                              </a:cubicBezTo>
                              <a:cubicBezTo>
                                <a:pt x="32959" y="3176444"/>
                                <a:pt x="32959" y="3176444"/>
                                <a:pt x="32959" y="3176444"/>
                              </a:cubicBezTo>
                              <a:cubicBezTo>
                                <a:pt x="112062" y="3117138"/>
                                <a:pt x="112062" y="3117138"/>
                                <a:pt x="112062" y="3117138"/>
                              </a:cubicBezTo>
                              <a:cubicBezTo>
                                <a:pt x="145022" y="3071011"/>
                                <a:pt x="158206" y="2978758"/>
                                <a:pt x="158206" y="2978758"/>
                              </a:cubicBezTo>
                              <a:cubicBezTo>
                                <a:pt x="210941" y="2965579"/>
                                <a:pt x="224125" y="2952400"/>
                                <a:pt x="257084" y="2952400"/>
                              </a:cubicBezTo>
                              <a:cubicBezTo>
                                <a:pt x="296636" y="2952400"/>
                                <a:pt x="296636" y="2932632"/>
                                <a:pt x="336187" y="2939221"/>
                              </a:cubicBezTo>
                              <a:cubicBezTo>
                                <a:pt x="369147" y="2945811"/>
                                <a:pt x="382330" y="2919453"/>
                                <a:pt x="382330" y="2919453"/>
                              </a:cubicBezTo>
                              <a:cubicBezTo>
                                <a:pt x="355963" y="2879916"/>
                                <a:pt x="342779" y="2853558"/>
                                <a:pt x="316411" y="2840379"/>
                              </a:cubicBezTo>
                              <a:cubicBezTo>
                                <a:pt x="296636" y="2827200"/>
                                <a:pt x="276860" y="2787662"/>
                                <a:pt x="276860" y="2787662"/>
                              </a:cubicBezTo>
                              <a:cubicBezTo>
                                <a:pt x="276860" y="2701999"/>
                                <a:pt x="276860" y="2701999"/>
                                <a:pt x="276860" y="2701999"/>
                              </a:cubicBezTo>
                              <a:cubicBezTo>
                                <a:pt x="276860" y="2701999"/>
                                <a:pt x="250492" y="2649283"/>
                                <a:pt x="263676" y="2622925"/>
                              </a:cubicBezTo>
                              <a:cubicBezTo>
                                <a:pt x="276860" y="2603156"/>
                                <a:pt x="210941" y="2622925"/>
                                <a:pt x="276860" y="2603156"/>
                              </a:cubicBezTo>
                              <a:cubicBezTo>
                                <a:pt x="342779" y="2583388"/>
                                <a:pt x="342779" y="2583388"/>
                                <a:pt x="342779" y="2583388"/>
                              </a:cubicBezTo>
                              <a:cubicBezTo>
                                <a:pt x="355963" y="2517493"/>
                                <a:pt x="355963" y="2517493"/>
                                <a:pt x="355963" y="2517493"/>
                              </a:cubicBezTo>
                              <a:cubicBezTo>
                                <a:pt x="355963" y="2431829"/>
                                <a:pt x="355963" y="2431829"/>
                                <a:pt x="355963" y="2431829"/>
                              </a:cubicBezTo>
                              <a:cubicBezTo>
                                <a:pt x="408698" y="2398881"/>
                                <a:pt x="408698" y="2398881"/>
                                <a:pt x="408698" y="2398881"/>
                              </a:cubicBezTo>
                              <a:cubicBezTo>
                                <a:pt x="474617" y="2372523"/>
                                <a:pt x="474617" y="2372523"/>
                                <a:pt x="474617" y="2372523"/>
                              </a:cubicBezTo>
                              <a:cubicBezTo>
                                <a:pt x="547128" y="2332986"/>
                                <a:pt x="547128" y="2332986"/>
                                <a:pt x="547128" y="2332986"/>
                              </a:cubicBezTo>
                              <a:cubicBezTo>
                                <a:pt x="553720" y="2240733"/>
                                <a:pt x="553720" y="2240733"/>
                                <a:pt x="553720" y="2240733"/>
                              </a:cubicBezTo>
                              <a:cubicBezTo>
                                <a:pt x="487801" y="2214375"/>
                                <a:pt x="487801" y="2214375"/>
                                <a:pt x="487801" y="2214375"/>
                              </a:cubicBezTo>
                              <a:cubicBezTo>
                                <a:pt x="487801" y="2214375"/>
                                <a:pt x="481209" y="2122122"/>
                                <a:pt x="507577" y="2115533"/>
                              </a:cubicBezTo>
                              <a:cubicBezTo>
                                <a:pt x="540536" y="2115533"/>
                                <a:pt x="586680" y="2082585"/>
                                <a:pt x="586680" y="2082585"/>
                              </a:cubicBezTo>
                              <a:cubicBezTo>
                                <a:pt x="586680" y="2082585"/>
                                <a:pt x="652599" y="2108943"/>
                                <a:pt x="659191" y="2075995"/>
                              </a:cubicBezTo>
                              <a:cubicBezTo>
                                <a:pt x="665782" y="2049637"/>
                                <a:pt x="672374" y="2023279"/>
                                <a:pt x="678966" y="1990332"/>
                              </a:cubicBezTo>
                              <a:cubicBezTo>
                                <a:pt x="685558" y="1957384"/>
                                <a:pt x="725110" y="1884900"/>
                                <a:pt x="725110" y="1884900"/>
                              </a:cubicBezTo>
                              <a:cubicBezTo>
                                <a:pt x="725110" y="1884900"/>
                                <a:pt x="777845" y="1851952"/>
                                <a:pt x="804213" y="1865131"/>
                              </a:cubicBezTo>
                              <a:cubicBezTo>
                                <a:pt x="823988" y="1878310"/>
                                <a:pt x="856948" y="1884900"/>
                                <a:pt x="896499" y="1891489"/>
                              </a:cubicBezTo>
                              <a:cubicBezTo>
                                <a:pt x="929459" y="1898079"/>
                                <a:pt x="922867" y="1911258"/>
                                <a:pt x="969010" y="1911258"/>
                              </a:cubicBezTo>
                              <a:cubicBezTo>
                                <a:pt x="1015154" y="1917847"/>
                                <a:pt x="1074481" y="1937616"/>
                                <a:pt x="1074481" y="1911258"/>
                              </a:cubicBezTo>
                              <a:cubicBezTo>
                                <a:pt x="1081073" y="1884900"/>
                                <a:pt x="1114032" y="1851952"/>
                                <a:pt x="1114032" y="1825594"/>
                              </a:cubicBezTo>
                              <a:cubicBezTo>
                                <a:pt x="1107440" y="1799236"/>
                                <a:pt x="1146992" y="1733341"/>
                                <a:pt x="1146992" y="1733341"/>
                              </a:cubicBezTo>
                              <a:cubicBezTo>
                                <a:pt x="1239278" y="1739931"/>
                                <a:pt x="1239278" y="1739931"/>
                                <a:pt x="1239278" y="1739931"/>
                              </a:cubicBezTo>
                              <a:cubicBezTo>
                                <a:pt x="1245870" y="1786057"/>
                                <a:pt x="1245870" y="1786057"/>
                                <a:pt x="1245870" y="1786057"/>
                              </a:cubicBezTo>
                              <a:cubicBezTo>
                                <a:pt x="1245870" y="1786057"/>
                                <a:pt x="1259054" y="1845363"/>
                                <a:pt x="1239278" y="1865131"/>
                              </a:cubicBezTo>
                              <a:cubicBezTo>
                                <a:pt x="1212911" y="1884900"/>
                                <a:pt x="1206319" y="1931026"/>
                                <a:pt x="1232686" y="1931026"/>
                              </a:cubicBezTo>
                              <a:cubicBezTo>
                                <a:pt x="1259054" y="1937616"/>
                                <a:pt x="1456811" y="1937616"/>
                                <a:pt x="1437036" y="1924437"/>
                              </a:cubicBezTo>
                              <a:cubicBezTo>
                                <a:pt x="1423852" y="1911258"/>
                                <a:pt x="1423852" y="1911258"/>
                                <a:pt x="1423852" y="1911258"/>
                              </a:cubicBezTo>
                              <a:cubicBezTo>
                                <a:pt x="1509547" y="1759699"/>
                                <a:pt x="1509547" y="1759699"/>
                                <a:pt x="1509547" y="1759699"/>
                              </a:cubicBezTo>
                              <a:cubicBezTo>
                                <a:pt x="1509547" y="1759699"/>
                                <a:pt x="1397484" y="1746520"/>
                                <a:pt x="1443628" y="1594961"/>
                              </a:cubicBezTo>
                              <a:cubicBezTo>
                                <a:pt x="1451868" y="1571898"/>
                                <a:pt x="1456811" y="1555836"/>
                                <a:pt x="1459489" y="1545025"/>
                              </a:cubicBezTo>
                              <a:lnTo>
                                <a:pt x="1461715" y="1526922"/>
                              </a:lnTo>
                              <a:lnTo>
                                <a:pt x="1488123" y="1496942"/>
                              </a:lnTo>
                              <a:cubicBezTo>
                                <a:pt x="1506251" y="1477998"/>
                                <a:pt x="1522730" y="1463171"/>
                                <a:pt x="1522730" y="1463171"/>
                              </a:cubicBezTo>
                              <a:close/>
                              <a:moveTo>
                                <a:pt x="2832694" y="1433993"/>
                              </a:moveTo>
                              <a:cubicBezTo>
                                <a:pt x="2837256" y="1432473"/>
                                <a:pt x="2842121" y="1433283"/>
                                <a:pt x="2846987" y="1438149"/>
                              </a:cubicBezTo>
                              <a:cubicBezTo>
                                <a:pt x="2834012" y="1470586"/>
                                <a:pt x="2834012" y="1470586"/>
                                <a:pt x="2834012" y="1470586"/>
                              </a:cubicBezTo>
                              <a:cubicBezTo>
                                <a:pt x="2821037" y="1477073"/>
                                <a:pt x="2808063" y="1464098"/>
                                <a:pt x="2808063" y="1464098"/>
                              </a:cubicBezTo>
                              <a:cubicBezTo>
                                <a:pt x="2808063" y="1464098"/>
                                <a:pt x="2819010" y="1438554"/>
                                <a:pt x="2832694" y="1433993"/>
                              </a:cubicBezTo>
                              <a:close/>
                              <a:moveTo>
                                <a:pt x="3278763" y="1399123"/>
                              </a:moveTo>
                              <a:cubicBezTo>
                                <a:pt x="3284934" y="1398814"/>
                                <a:pt x="3289047" y="1401697"/>
                                <a:pt x="3289047" y="1409935"/>
                              </a:cubicBezTo>
                              <a:cubicBezTo>
                                <a:pt x="3289047" y="1409935"/>
                                <a:pt x="3282465" y="1449477"/>
                                <a:pt x="3242974" y="1436296"/>
                              </a:cubicBezTo>
                              <a:cubicBezTo>
                                <a:pt x="3190319" y="1469248"/>
                                <a:pt x="3190319" y="1469248"/>
                                <a:pt x="3190319" y="1469248"/>
                              </a:cubicBezTo>
                              <a:cubicBezTo>
                                <a:pt x="3104755" y="1495609"/>
                                <a:pt x="3104755" y="1495609"/>
                                <a:pt x="3104755" y="1495609"/>
                              </a:cubicBezTo>
                              <a:cubicBezTo>
                                <a:pt x="3038937" y="1508789"/>
                                <a:pt x="3038937" y="1508789"/>
                                <a:pt x="3038937" y="1508789"/>
                              </a:cubicBezTo>
                              <a:lnTo>
                                <a:pt x="2966537" y="1554921"/>
                              </a:lnTo>
                              <a:cubicBezTo>
                                <a:pt x="2966537" y="1554921"/>
                                <a:pt x="2992864" y="1508789"/>
                                <a:pt x="3025773" y="1502199"/>
                              </a:cubicBezTo>
                              <a:cubicBezTo>
                                <a:pt x="3078428" y="1489018"/>
                                <a:pt x="3078428" y="1489018"/>
                                <a:pt x="3078428" y="1489018"/>
                              </a:cubicBezTo>
                              <a:cubicBezTo>
                                <a:pt x="3157410" y="1462657"/>
                                <a:pt x="3157410" y="1462657"/>
                                <a:pt x="3157410" y="1462657"/>
                              </a:cubicBezTo>
                              <a:cubicBezTo>
                                <a:pt x="3223228" y="1429706"/>
                                <a:pt x="3223228" y="1429706"/>
                                <a:pt x="3223228" y="1429706"/>
                              </a:cubicBezTo>
                              <a:cubicBezTo>
                                <a:pt x="3223228" y="1429706"/>
                                <a:pt x="3260252" y="1400050"/>
                                <a:pt x="3278763" y="1399123"/>
                              </a:cubicBezTo>
                              <a:close/>
                              <a:moveTo>
                                <a:pt x="3040257" y="1218887"/>
                              </a:moveTo>
                              <a:cubicBezTo>
                                <a:pt x="3042733" y="1219819"/>
                                <a:pt x="3044384" y="1222305"/>
                                <a:pt x="3044384" y="1227278"/>
                              </a:cubicBezTo>
                              <a:lnTo>
                                <a:pt x="2938734" y="1293577"/>
                              </a:lnTo>
                              <a:cubicBezTo>
                                <a:pt x="2938734" y="1293577"/>
                                <a:pt x="2938734" y="1293577"/>
                                <a:pt x="2984956" y="1253797"/>
                              </a:cubicBezTo>
                              <a:cubicBezTo>
                                <a:pt x="2984956" y="1253797"/>
                                <a:pt x="2984956" y="1253797"/>
                                <a:pt x="3017971" y="1227278"/>
                              </a:cubicBezTo>
                              <a:cubicBezTo>
                                <a:pt x="3017971" y="1227278"/>
                                <a:pt x="3032828" y="1216090"/>
                                <a:pt x="3040257" y="1218887"/>
                              </a:cubicBezTo>
                              <a:close/>
                              <a:moveTo>
                                <a:pt x="3577972" y="974958"/>
                              </a:moveTo>
                              <a:cubicBezTo>
                                <a:pt x="3577972" y="974958"/>
                                <a:pt x="3597656" y="1001648"/>
                                <a:pt x="3571410" y="1008321"/>
                              </a:cubicBezTo>
                              <a:cubicBezTo>
                                <a:pt x="3532042" y="1035011"/>
                                <a:pt x="3532042" y="1035011"/>
                                <a:pt x="3532042" y="1035011"/>
                              </a:cubicBezTo>
                              <a:cubicBezTo>
                                <a:pt x="3532042" y="1035011"/>
                                <a:pt x="3453305" y="1101737"/>
                                <a:pt x="3433620" y="1081719"/>
                              </a:cubicBezTo>
                              <a:cubicBezTo>
                                <a:pt x="3538603" y="1008321"/>
                                <a:pt x="3538603" y="1008321"/>
                                <a:pt x="3538603" y="1008321"/>
                              </a:cubicBezTo>
                              <a:cubicBezTo>
                                <a:pt x="3538603" y="1008321"/>
                                <a:pt x="3564849" y="968285"/>
                                <a:pt x="3577972" y="974958"/>
                              </a:cubicBezTo>
                              <a:close/>
                              <a:moveTo>
                                <a:pt x="3116672" y="937703"/>
                              </a:moveTo>
                              <a:cubicBezTo>
                                <a:pt x="3116672" y="937703"/>
                                <a:pt x="3077351" y="1016345"/>
                                <a:pt x="3024923" y="1029452"/>
                              </a:cubicBezTo>
                              <a:cubicBezTo>
                                <a:pt x="3116672" y="937703"/>
                                <a:pt x="3116672" y="937703"/>
                                <a:pt x="3116672" y="937703"/>
                              </a:cubicBezTo>
                              <a:close/>
                              <a:moveTo>
                                <a:pt x="3049945" y="929362"/>
                              </a:moveTo>
                              <a:lnTo>
                                <a:pt x="2944295" y="1040572"/>
                              </a:lnTo>
                              <a:lnTo>
                                <a:pt x="2985999" y="990527"/>
                              </a:lnTo>
                              <a:lnTo>
                                <a:pt x="3049945" y="929362"/>
                              </a:lnTo>
                              <a:close/>
                              <a:moveTo>
                                <a:pt x="3873636" y="467839"/>
                              </a:moveTo>
                              <a:cubicBezTo>
                                <a:pt x="3873636" y="467839"/>
                                <a:pt x="3873636" y="467839"/>
                                <a:pt x="3886803" y="467839"/>
                              </a:cubicBezTo>
                              <a:cubicBezTo>
                                <a:pt x="3886803" y="467839"/>
                                <a:pt x="3886803" y="467839"/>
                                <a:pt x="3873636" y="494178"/>
                              </a:cubicBezTo>
                              <a:cubicBezTo>
                                <a:pt x="3867053" y="507348"/>
                                <a:pt x="3840719" y="513933"/>
                                <a:pt x="3840719" y="513933"/>
                              </a:cubicBezTo>
                              <a:cubicBezTo>
                                <a:pt x="3840719" y="513933"/>
                                <a:pt x="3840719" y="513933"/>
                                <a:pt x="3728800" y="612705"/>
                              </a:cubicBezTo>
                              <a:cubicBezTo>
                                <a:pt x="3728800" y="612705"/>
                                <a:pt x="3728800" y="612705"/>
                                <a:pt x="3551047" y="770741"/>
                              </a:cubicBezTo>
                              <a:cubicBezTo>
                                <a:pt x="3551047" y="770741"/>
                                <a:pt x="3551047" y="770741"/>
                                <a:pt x="3472046" y="816835"/>
                              </a:cubicBezTo>
                              <a:cubicBezTo>
                                <a:pt x="3472046" y="816835"/>
                                <a:pt x="3472046" y="816835"/>
                                <a:pt x="3425962" y="862929"/>
                              </a:cubicBezTo>
                              <a:cubicBezTo>
                                <a:pt x="3425962" y="862929"/>
                                <a:pt x="3425962" y="862929"/>
                                <a:pt x="3366710" y="935362"/>
                              </a:cubicBezTo>
                              <a:cubicBezTo>
                                <a:pt x="3366710" y="935362"/>
                                <a:pt x="3366710" y="935362"/>
                                <a:pt x="3327210" y="981456"/>
                              </a:cubicBezTo>
                              <a:cubicBezTo>
                                <a:pt x="3327210" y="981456"/>
                                <a:pt x="3327210" y="981456"/>
                                <a:pt x="3281126" y="1020965"/>
                              </a:cubicBezTo>
                              <a:cubicBezTo>
                                <a:pt x="3281126" y="1020965"/>
                                <a:pt x="3281126" y="1020965"/>
                                <a:pt x="3188957" y="1093398"/>
                              </a:cubicBezTo>
                              <a:cubicBezTo>
                                <a:pt x="3188957" y="1093398"/>
                                <a:pt x="3215291" y="1047304"/>
                                <a:pt x="3221874" y="1040719"/>
                              </a:cubicBezTo>
                              <a:cubicBezTo>
                                <a:pt x="3221874" y="1040719"/>
                                <a:pt x="3221874" y="1040719"/>
                                <a:pt x="3248208" y="1014380"/>
                              </a:cubicBezTo>
                              <a:cubicBezTo>
                                <a:pt x="3248208" y="1014380"/>
                                <a:pt x="3248208" y="1014380"/>
                                <a:pt x="3267959" y="994625"/>
                              </a:cubicBezTo>
                              <a:cubicBezTo>
                                <a:pt x="3267959" y="994625"/>
                                <a:pt x="3267959" y="994625"/>
                                <a:pt x="3294292" y="974871"/>
                              </a:cubicBezTo>
                              <a:cubicBezTo>
                                <a:pt x="3294292" y="974871"/>
                                <a:pt x="3294292" y="974871"/>
                                <a:pt x="3314043" y="961701"/>
                              </a:cubicBezTo>
                              <a:cubicBezTo>
                                <a:pt x="3314043" y="961701"/>
                                <a:pt x="3314043" y="961701"/>
                                <a:pt x="3346960" y="922192"/>
                              </a:cubicBezTo>
                              <a:cubicBezTo>
                                <a:pt x="3346960" y="922192"/>
                                <a:pt x="3346960" y="922192"/>
                                <a:pt x="3406211" y="862929"/>
                              </a:cubicBezTo>
                              <a:cubicBezTo>
                                <a:pt x="3406211" y="862929"/>
                                <a:pt x="3406211" y="862929"/>
                                <a:pt x="3432545" y="843174"/>
                              </a:cubicBezTo>
                              <a:cubicBezTo>
                                <a:pt x="3432545" y="843174"/>
                                <a:pt x="3504963" y="783911"/>
                                <a:pt x="3518130" y="770741"/>
                              </a:cubicBezTo>
                              <a:cubicBezTo>
                                <a:pt x="3531297" y="757572"/>
                                <a:pt x="3537880" y="757572"/>
                                <a:pt x="3537880" y="757572"/>
                              </a:cubicBezTo>
                              <a:cubicBezTo>
                                <a:pt x="3537880" y="757572"/>
                                <a:pt x="3564214" y="744402"/>
                                <a:pt x="3570797" y="737817"/>
                              </a:cubicBezTo>
                              <a:cubicBezTo>
                                <a:pt x="3577381" y="731232"/>
                                <a:pt x="3583964" y="724647"/>
                                <a:pt x="3597131" y="711478"/>
                              </a:cubicBezTo>
                              <a:cubicBezTo>
                                <a:pt x="3610298" y="698308"/>
                                <a:pt x="3623465" y="691723"/>
                                <a:pt x="3636632" y="678554"/>
                              </a:cubicBezTo>
                              <a:cubicBezTo>
                                <a:pt x="3643215" y="665384"/>
                                <a:pt x="3682716" y="639045"/>
                                <a:pt x="3682716" y="639045"/>
                              </a:cubicBezTo>
                              <a:cubicBezTo>
                                <a:pt x="3682716" y="639045"/>
                                <a:pt x="3682716" y="639045"/>
                                <a:pt x="3722217" y="606120"/>
                              </a:cubicBezTo>
                              <a:cubicBezTo>
                                <a:pt x="3722217" y="606120"/>
                                <a:pt x="3827552" y="507348"/>
                                <a:pt x="3834136" y="500763"/>
                              </a:cubicBezTo>
                              <a:cubicBezTo>
                                <a:pt x="3834136" y="494178"/>
                                <a:pt x="3853886" y="487593"/>
                                <a:pt x="3853886" y="487593"/>
                              </a:cubicBezTo>
                              <a:cubicBezTo>
                                <a:pt x="3853886" y="487593"/>
                                <a:pt x="3860469" y="481009"/>
                                <a:pt x="3873636" y="467839"/>
                              </a:cubicBezTo>
                              <a:close/>
                              <a:moveTo>
                                <a:pt x="2746897" y="423355"/>
                              </a:moveTo>
                              <a:lnTo>
                                <a:pt x="2760799" y="437257"/>
                              </a:lnTo>
                              <a:lnTo>
                                <a:pt x="2741336" y="448378"/>
                              </a:lnTo>
                              <a:lnTo>
                                <a:pt x="2741336" y="428916"/>
                              </a:lnTo>
                              <a:lnTo>
                                <a:pt x="2746897" y="423355"/>
                              </a:lnTo>
                              <a:close/>
                              <a:moveTo>
                                <a:pt x="2272464" y="95"/>
                              </a:moveTo>
                              <a:cubicBezTo>
                                <a:pt x="2284975" y="1034"/>
                                <a:pt x="2299274" y="8540"/>
                                <a:pt x="2299274" y="8540"/>
                              </a:cubicBezTo>
                              <a:lnTo>
                                <a:pt x="2273854" y="28558"/>
                              </a:lnTo>
                              <a:cubicBezTo>
                                <a:pt x="2273854" y="28558"/>
                                <a:pt x="2273854" y="28558"/>
                                <a:pt x="2254790" y="28558"/>
                              </a:cubicBezTo>
                              <a:cubicBezTo>
                                <a:pt x="2254790" y="28558"/>
                                <a:pt x="2254790" y="8540"/>
                                <a:pt x="2261145" y="1868"/>
                              </a:cubicBezTo>
                              <a:cubicBezTo>
                                <a:pt x="2264322" y="200"/>
                                <a:pt x="2268294" y="-217"/>
                                <a:pt x="2272464" y="9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B8DE9"/>
                        </a:solidFill>
                        <a:ln w="9525">
                          <a:noFill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-1.6pt;margin-top:427.5pt;height:48.55pt;width:44.7pt;z-index:251721728;mso-width-relative:page;mso-height-relative:page;" fillcolor="#3B8DE9" filled="t" stroked="f" coordsize="4757024,5166475" o:gfxdata="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" path="m3800615,3920919c3978552,3927407,3978552,3927407,3978552,3927407c3978552,3927407,3866518,3959843,3800615,3920919xm3505907,3901458c3505907,3901458,3578340,3908033,3598095,3914607c3598095,3914607,3598095,3914607,3644189,3927756c3644189,3927756,3644189,3927756,3683698,3947480c3683698,3947480,3683698,3947480,3716622,3973778c3716622,3973778,3716622,3973778,3756131,3986927c3756131,3986927,3756131,3986927,3828564,4006650c3828564,4006650,3828564,4006650,3933921,4052672c3933921,4052672,3933921,4052672,3980015,4065821c3980015,4065821,4105126,4131566,4124881,4138140c4151220,4144715,4157805,4164438,4157805,4164438c4157805,4164438,4190729,4184162,4203899,4190736c4217068,4197311,4236823,4203886,4256577,4210460c4276332,4223609,4296086,4236758,4315841,4243333c4342180,4249907,4401444,4276205,4401444,4276205c4401444,4276205,4401444,4276205,4467292,4309078c4467292,4309078,4658252,4394546,4671421,4394546c4684591,4394546,4704346,4414270,4704346,4414270c4704346,4414270,4717515,4420844,4737270,4433993c4737270,4433993,4737270,4433993,4757024,4453717c4757024,4453717,4757024,4453717,4717515,4453717c4691176,4460291,4664837,4414270,4664837,4414270c4664837,4414270,4664837,4414270,4467292,4328801c4467292,4328801,4467292,4328801,4151220,4190736c4151220,4190736,4151220,4190736,4032693,4105268c4032693,4105268,4032693,4105268,3953675,4072395c3953675,4072395,3953675,4072395,3828564,4046097c3828564,4046097,3828564,4046097,3742961,4026374c3742961,4026374,3742961,4026374,3657358,3980352c3657358,3980352,3657358,3980352,3505907,3901458xm3795055,3815269l3920167,3840292,3697746,3829170,3795055,3815269xm4425720,1620817c4481777,1618505,4548787,1627756,4507550,1693542c4349199,1746171,4349199,1746171,4349199,1746171c4250230,1746171,4250230,1746171,4250230,1746171c3973117,1864587,3973117,1864587,3973117,1864587l3247344,2055367c3379303,2015895,3379303,2015895,3379303,2015895c3913736,1838272,3913736,1838272,3913736,1838272c4091880,1759329,4091880,1759329,4091880,1759329c4091880,1759329,4303014,1634335,4362395,1627756c4362395,1627756,4392086,1622205,4425720,1620817xm2833481,1554921c2833481,1554921,2846986,1568425,2840234,1581930c2826729,1595434,2799721,1602186,2799721,1602186l2813225,1568425c2813225,1568425,2813225,1568425,2833481,1554921xm1461755,1526595l1461715,1526922,1461549,1527110c1453516,1537303,1446924,1547187,1443628,1555424c1437036,1568603,1443628,1555424,1450219,1542245c1453515,1532361,1460107,1522477,1461755,1526595xm1522730,1463171c1522730,1463171,1588649,1463171,1582058,1496119c1575466,1529066,1562282,1614730,1562282,1614730c1582058,1674035,1582058,1674035,1582058,1674035c1601833,1739931,1601833,1739931,1601833,1739931c1568874,1779468,1568874,1779468,1568874,1779468c1549098,1851952,1549098,1851952,1549098,1851952c1549098,1851952,1601833,1917847,1661160,1891489c1661160,1891489,1740263,1983742,1812774,1911258c1812774,1911258,1891877,1812415,1924837,1891489c2010532,1838773,2010532,1838773,2010532,1838773c2135778,1799236,2135778,1799236,2135778,1799236c2135778,1799236,2181921,1812415,2188513,1772878c2188513,1772878,2155554,1700393,2228065,1687214c2261024,1634498,2261024,1634498,2261024,1634498c2261024,1634498,2392862,1555424,2465373,1634498c2498333,1746520,2498333,1746520,2498333,1746520c2498333,1746520,2584028,1792647,2518109,1838773c2491741,1898079,2491741,1898079,2491741,1898079c2491741,1898079,2544476,1957384,2478557,2010100c2478557,2010100,2419230,2082585,2491741,2082585c2524701,2148480,2524701,2148480,2524701,2148480c2524701,2148480,2577436,2188017,2570844,2260502c2696090,2339576,2696090,2339576,2696090,2339576c2788377,2379113,2788377,2379113,2788377,2379113c2887256,2425239,2887256,2425239,2887256,2425239c2979542,2359344,2979542,2359344,2979542,2359344c3085013,2326397,3085013,2326397,3085013,2326397c3085013,2372523,3085013,2372523,3085013,2372523c3019094,2405471,3019094,2405471,3019094,2405471c2966358,2471366,2966358,2471366,2966358,2471366c2900439,2517493,2900439,2517493,2900439,2517493c2893847,2596567,2893847,2596567,2893847,2596567c2900439,2616335,2920215,2609746,2926807,2603156c2939991,2596567,2939991,2589977,2913623,2636104c2860888,2721767,2887256,2754715,2887256,2754715c2880664,2807431,2880664,2807431,2880664,2807431c2966358,2820610,2966358,2820610,2966358,2820610c2966358,2820610,3019094,2820610,3005910,2886505c3012502,2965579,3012502,2965579,3012502,2965579c3065237,2945811,3065237,2945811,3065237,2945811c3078421,3044653,3078421,3044653,3078421,3044653c3078421,3044653,3078421,3084190,3058645,3110548c3032277,3130317,3032277,3130317,3032277,3130317c3111380,3189623,3111380,3189623,3111380,3189623c3157524,3262107,3157524,3262107,3157524,3262107c3150932,3301644,3131156,3341181,3131156,3341181c3170708,3387308,3170708,3387308,3170708,3387308c3164116,3492740,3164116,3492740,3164116,3492740c3269586,3604762,3269586,3604762,3269586,3604762c3144340,3677246,3144340,3677246,3144340,3677246c3104788,3716783,3104788,3716783,3104788,3716783c3078421,3789268,3078421,3789268,3078421,3789268c3065237,3868342,3065237,3868342,3065237,3868342c2986134,3901289,2986134,3901289,2986134,3901289c2939991,3901289,2939991,3901289,2939991,3901289c2939991,3901289,2933399,3934237,2926807,3960595c2920215,3986953,2913623,4033080,2913623,4033080c2847704,4079206,2847704,4079206,2847704,4079206c2748825,4085796,2748825,4085796,2748825,4085796c2748825,4085796,2729050,4098975,2702682,4098975c2676314,4105564,2656539,4164870,2656539,4164870c2597212,4197817,2597212,4230765,2610395,4257123c2623579,4283481,2623579,4309839,2610395,4336197c2597212,4355966,2630171,4388913,2584028,4395503c2537884,4402092,2524701,4408682,2498333,4415271c2471965,4415271,2471965,4415271,2471965,4415271c2386271,4448219,2386271,4448219,2386271,4448219c2386271,4448219,2359903,4514114,2412638,4566830c2478557,4639314,2478557,4639314,2478557,4639314c2478557,4639314,2544476,4678851,2518109,4678851c2485149,4678851,2419230,4685441,2419230,4685441c2392862,4626135,2392862,4626135,2392862,4626135c2346719,4560240,2346719,4560240,2346719,4560240c2346719,4507524,2346719,4507524,2346719,4507524c2300576,4454808,2300576,4454808,2300576,4454808c2267616,4415271,2267616,4415271,2267616,4415271c2267616,4415271,2188513,4369145,2181921,4402092c2168737,4421861,2168737,4421861,2162145,4421861c2162145,4421861,2162145,4421861,2162145,4448219c2162145,4494345,2195105,4487756,2162145,4494345c2122594,4507524,2122594,4507524,2122594,4507524c2056675,4435040,2056675,4435040,2056675,4435040c2030307,4435040,2003940,4474577,2003940,4474577c2003940,4474577,1957796,4481166,1938021,4500935c1918245,4520703,1918245,4520703,1918245,4520703c1918245,4520703,1852326,4553651,1839142,4573419c1825958,4599777,1819366,4632725,1819366,4632725c1839142,5159886,1839142,5159886,1839142,5159886c1792999,5166475,1792999,5166475,1792999,5166475c1792999,5074222,1792999,5074222,1792999,5074222c1792999,5074222,1766631,4988558,1773223,4968790c1773223,4942432,1753447,4843589,1753447,4843589c1773223,4738157,1773223,4738157,1773223,4738157c1766631,4678851,1766631,4678851,1766631,4678851c1694120,4639314,1694120,4639314,1694120,4639314c1694120,4639314,1634793,4599777,1641385,4652493c1647977,4705210,1628201,4738157,1628201,4738157c1582058,4757926,1549098,4738157,1562282,4711799c1575466,4692030,1575466,4692030,1575466,4692030c1582058,4612956,1582058,4612956,1582058,4612956c1535914,4580009,1535914,4580009,1535914,4580009c1535914,4580009,1529322,4553651,1502955,4533882c1483179,4507524,1483179,4507524,1483179,4507524c1390892,4461398,1390892,4461398,1390892,4461398c1390892,4461398,1357933,4494345,1344749,4514114c1331565,4540472,1285422,4553651,1285422,4553651c1206319,4553651,1206319,4553651,1206319,4553651c1160175,4527293,1160175,4527293,1160175,4527293c1140400,4448219,1140400,4448219,1140400,4448219c1140400,4448219,1127216,4421861,1100848,4402092c1081073,4375734,988786,4316428,988786,4316428c942643,4283481,942643,4283481,942643,4283481c942643,4283481,949234,4224175,949234,4197817c949234,4184638,955826,4184638,962418,4184638c969010,4184638,969010,4184638,942643,4171459c896499,4145101,955826,4164870,896499,4145101c837172,4125333,771253,4118743,804213,4079206c837172,4033080,837172,4033080,837172,4033080c837172,4033080,817396,3960595,791029,3973774c777845,3973774,771253,3973774,764661,3967185c758069,3960595,744885,3960595,725110,3986953c692150,4026490,731702,4000132,692150,4026490c646007,4052848,619639,4039669,619639,4039669c573496,3986953,573496,3986953,573496,3986953c593271,3934237,593271,3934237,593271,3934237c553720,3881521,566904,3848573,533944,3841984c494393,3835394,461433,3802447,461433,3802447c441658,3756320,441658,3756320,441658,3756320c441658,3756320,408698,3631120,375739,3637709c362555,3637709,355963,3631120,342779,3624530c336187,3617941,323003,3611351,309820,3611351c283452,3617941,204349,3611351,204349,3611351c138430,3558635,138430,3558635,138430,3558635c138430,3558635,138430,3538866,151614,3512508c164798,3492740,164798,3492740,164798,3492740c164798,3492740,158206,3505919,105470,3492740c52735,3486150,39551,3433434,39551,3433434c39551,3433434,59327,3400487,39551,3360950c26368,3328002,0,3229160,0,3229160c32959,3176444,32959,3176444,32959,3176444c112062,3117138,112062,3117138,112062,3117138c145022,3071011,158206,2978758,158206,2978758c210941,2965579,224125,2952400,257084,2952400c296636,2952400,296636,2932632,336187,2939221c369147,2945811,382330,2919453,382330,2919453c355963,2879916,342779,2853558,316411,2840379c296636,2827200,276860,2787662,276860,2787662c276860,2701999,276860,2701999,276860,2701999c276860,2701999,250492,2649283,263676,2622925c276860,2603156,210941,2622925,276860,2603156c342779,2583388,342779,2583388,342779,2583388c355963,2517493,355963,2517493,355963,2517493c355963,2431829,355963,2431829,355963,2431829c408698,2398881,408698,2398881,408698,2398881c474617,2372523,474617,2372523,474617,2372523c547128,2332986,547128,2332986,547128,2332986c553720,2240733,553720,2240733,553720,2240733c487801,2214375,487801,2214375,487801,2214375c487801,2214375,481209,2122122,507577,2115533c540536,2115533,586680,2082585,586680,2082585c586680,2082585,652599,2108943,659191,2075995c665782,2049637,672374,2023279,678966,1990332c685558,1957384,725110,1884900,725110,1884900c725110,1884900,777845,1851952,804213,1865131c823988,1878310,856948,1884900,896499,1891489c929459,1898079,922867,1911258,969010,1911258c1015154,1917847,1074481,1937616,1074481,1911258c1081073,1884900,1114032,1851952,1114032,1825594c1107440,1799236,1146992,1733341,1146992,1733341c1239278,1739931,1239278,1739931,1239278,1739931c1245870,1786057,1245870,1786057,1245870,1786057c1245870,1786057,1259054,1845363,1239278,1865131c1212911,1884900,1206319,1931026,1232686,1931026c1259054,1937616,1456811,1937616,1437036,1924437c1423852,1911258,1423852,1911258,1423852,1911258c1509547,1759699,1509547,1759699,1509547,1759699c1509547,1759699,1397484,1746520,1443628,1594961c1451868,1571898,1456811,1555836,1459489,1545025l1461715,1526922,1488123,1496942c1506251,1477998,1522730,1463171,1522730,1463171xm2832694,1433993c2837256,1432473,2842121,1433283,2846987,1438149c2834012,1470586,2834012,1470586,2834012,1470586c2821037,1477073,2808063,1464098,2808063,1464098c2808063,1464098,2819010,1438554,2832694,1433993xm3278763,1399123c3284934,1398814,3289047,1401697,3289047,1409935c3289047,1409935,3282465,1449477,3242974,1436296c3190319,1469248,3190319,1469248,3190319,1469248c3104755,1495609,3104755,1495609,3104755,1495609c3038937,1508789,3038937,1508789,3038937,1508789l2966537,1554921c2966537,1554921,2992864,1508789,3025773,1502199c3078428,1489018,3078428,1489018,3078428,1489018c3157410,1462657,3157410,1462657,3157410,1462657c3223228,1429706,3223228,1429706,3223228,1429706c3223228,1429706,3260252,1400050,3278763,1399123xm3040257,1218887c3042733,1219819,3044384,1222305,3044384,1227278l2938734,1293577c2938734,1293577,2938734,1293577,2984956,1253797c2984956,1253797,2984956,1253797,3017971,1227278c3017971,1227278,3032828,1216090,3040257,1218887xm3577972,974958c3577972,974958,3597656,1001648,3571410,1008321c3532042,1035011,3532042,1035011,3532042,1035011c3532042,1035011,3453305,1101737,3433620,1081719c3538603,1008321,3538603,1008321,3538603,1008321c3538603,1008321,3564849,968285,3577972,974958xm3116672,937703c3116672,937703,3077351,1016345,3024923,1029452c3116672,937703,3116672,937703,3116672,937703xm3049945,929362l2944295,1040572,2985999,990527,3049945,929362xm3873636,467839c3873636,467839,3873636,467839,3886803,467839c3886803,467839,3886803,467839,3873636,494178c3867053,507348,3840719,513933,3840719,513933c3840719,513933,3840719,513933,3728800,612705c3728800,612705,3728800,612705,3551047,770741c3551047,770741,3551047,770741,3472046,816835c3472046,816835,3472046,816835,3425962,862929c3425962,862929,3425962,862929,3366710,935362c3366710,935362,3366710,935362,3327210,981456c3327210,981456,3327210,981456,3281126,1020965c3281126,1020965,3281126,1020965,3188957,1093398c3188957,1093398,3215291,1047304,3221874,1040719c3221874,1040719,3221874,1040719,3248208,1014380c3248208,1014380,3248208,1014380,3267959,994625c3267959,994625,3267959,994625,3294292,974871c3294292,974871,3294292,974871,3314043,961701c3314043,961701,3314043,961701,3346960,922192c3346960,922192,3346960,922192,3406211,862929c3406211,862929,3406211,862929,3432545,843174c3432545,843174,3504963,783911,3518130,770741c3531297,757572,3537880,757572,3537880,757572c3537880,757572,3564214,744402,3570797,737817c3577381,731232,3583964,724647,3597131,711478c3610298,698308,3623465,691723,3636632,678554c3643215,665384,3682716,639045,3682716,639045c3682716,639045,3682716,639045,3722217,606120c3722217,606120,3827552,507348,3834136,500763c3834136,494178,3853886,487593,3853886,487593c3853886,487593,3860469,481009,3873636,467839xm2746897,423355l2760799,437257,2741336,448378,2741336,428916,2746897,423355xm2272464,95c2284975,1034,2299274,8540,2299274,8540l2273854,28558c2273854,28558,2273854,28558,2254790,28558c2254790,28558,2254790,8540,2261145,1868c2264322,200,2268294,-217,2272464,95xe">
                <v:fill on="t" focussize="0,0"/>
                <v:stroke on="f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56515</wp:posOffset>
                </wp:positionH>
                <wp:positionV relativeFrom="paragraph">
                  <wp:posOffset>5993130</wp:posOffset>
                </wp:positionV>
                <wp:extent cx="63500" cy="52705"/>
                <wp:effectExtent l="0" t="0" r="0" b="5080"/>
                <wp:wrapNone/>
                <wp:docPr id="324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63661" cy="52670"/>
                        </a:xfrm>
                        <a:custGeom>
                          <a:avLst/>
                          <a:gdLst>
                            <a:gd name="T0" fmla="*/ 520630 w 81"/>
                            <a:gd name="T1" fmla="*/ 191340 h 67"/>
                            <a:gd name="T2" fmla="*/ 243839 w 81"/>
                            <a:gd name="T3" fmla="*/ 6598 h 67"/>
                            <a:gd name="T4" fmla="*/ 224068 w 81"/>
                            <a:gd name="T5" fmla="*/ 26392 h 67"/>
                            <a:gd name="T6" fmla="*/ 210888 w 81"/>
                            <a:gd name="T7" fmla="*/ 52784 h 67"/>
                            <a:gd name="T8" fmla="*/ 171346 w 81"/>
                            <a:gd name="T9" fmla="*/ 85773 h 67"/>
                            <a:gd name="T10" fmla="*/ 158166 w 81"/>
                            <a:gd name="T11" fmla="*/ 98969 h 67"/>
                            <a:gd name="T12" fmla="*/ 164756 w 81"/>
                            <a:gd name="T13" fmla="*/ 112165 h 67"/>
                            <a:gd name="T14" fmla="*/ 138395 w 81"/>
                            <a:gd name="T15" fmla="*/ 125361 h 67"/>
                            <a:gd name="T16" fmla="*/ 138395 w 81"/>
                            <a:gd name="T17" fmla="*/ 131959 h 67"/>
                            <a:gd name="T18" fmla="*/ 131805 w 81"/>
                            <a:gd name="T19" fmla="*/ 131959 h 67"/>
                            <a:gd name="T20" fmla="*/ 105444 w 81"/>
                            <a:gd name="T21" fmla="*/ 151753 h 67"/>
                            <a:gd name="T22" fmla="*/ 85673 w 81"/>
                            <a:gd name="T23" fmla="*/ 178144 h 67"/>
                            <a:gd name="T24" fmla="*/ 85673 w 81"/>
                            <a:gd name="T25" fmla="*/ 204536 h 67"/>
                            <a:gd name="T26" fmla="*/ 65902 w 81"/>
                            <a:gd name="T27" fmla="*/ 217732 h 67"/>
                            <a:gd name="T28" fmla="*/ 72493 w 81"/>
                            <a:gd name="T29" fmla="*/ 224330 h 67"/>
                            <a:gd name="T30" fmla="*/ 59312 w 81"/>
                            <a:gd name="T31" fmla="*/ 244124 h 67"/>
                            <a:gd name="T32" fmla="*/ 26361 w 81"/>
                            <a:gd name="T33" fmla="*/ 244124 h 67"/>
                            <a:gd name="T34" fmla="*/ 79083 w 81"/>
                            <a:gd name="T35" fmla="*/ 250722 h 67"/>
                            <a:gd name="T36" fmla="*/ 98854 w 81"/>
                            <a:gd name="T37" fmla="*/ 270516 h 67"/>
                            <a:gd name="T38" fmla="*/ 98854 w 81"/>
                            <a:gd name="T39" fmla="*/ 296907 h 67"/>
                            <a:gd name="T40" fmla="*/ 105444 w 81"/>
                            <a:gd name="T41" fmla="*/ 310103 h 67"/>
                            <a:gd name="T42" fmla="*/ 72493 w 81"/>
                            <a:gd name="T43" fmla="*/ 329897 h 67"/>
                            <a:gd name="T44" fmla="*/ 92263 w 81"/>
                            <a:gd name="T45" fmla="*/ 329897 h 67"/>
                            <a:gd name="T46" fmla="*/ 112034 w 81"/>
                            <a:gd name="T47" fmla="*/ 336495 h 67"/>
                            <a:gd name="T48" fmla="*/ 125215 w 81"/>
                            <a:gd name="T49" fmla="*/ 356289 h 67"/>
                            <a:gd name="T50" fmla="*/ 138395 w 81"/>
                            <a:gd name="T51" fmla="*/ 349691 h 67"/>
                            <a:gd name="T52" fmla="*/ 164756 w 81"/>
                            <a:gd name="T53" fmla="*/ 382681 h 67"/>
                            <a:gd name="T54" fmla="*/ 191117 w 81"/>
                            <a:gd name="T55" fmla="*/ 402474 h 67"/>
                            <a:gd name="T56" fmla="*/ 224068 w 81"/>
                            <a:gd name="T57" fmla="*/ 422268 h 67"/>
                            <a:gd name="T58" fmla="*/ 270200 w 81"/>
                            <a:gd name="T59" fmla="*/ 422268 h 67"/>
                            <a:gd name="T60" fmla="*/ 303151 w 81"/>
                            <a:gd name="T61" fmla="*/ 409072 h 67"/>
                            <a:gd name="T62" fmla="*/ 322922 w 81"/>
                            <a:gd name="T63" fmla="*/ 402474 h 67"/>
                            <a:gd name="T64" fmla="*/ 342693 w 81"/>
                            <a:gd name="T65" fmla="*/ 382681 h 67"/>
                            <a:gd name="T66" fmla="*/ 375644 w 81"/>
                            <a:gd name="T67" fmla="*/ 395876 h 67"/>
                            <a:gd name="T68" fmla="*/ 402005 w 81"/>
                            <a:gd name="T69" fmla="*/ 402474 h 67"/>
                            <a:gd name="T70" fmla="*/ 402005 w 81"/>
                            <a:gd name="T71" fmla="*/ 382681 h 67"/>
                            <a:gd name="T72" fmla="*/ 421776 w 81"/>
                            <a:gd name="T73" fmla="*/ 343093 h 67"/>
                            <a:gd name="T74" fmla="*/ 461317 w 81"/>
                            <a:gd name="T75" fmla="*/ 329897 h 67"/>
                            <a:gd name="T76" fmla="*/ 487678 w 81"/>
                            <a:gd name="T77" fmla="*/ 336495 h 67"/>
                            <a:gd name="T78" fmla="*/ 500859 w 81"/>
                            <a:gd name="T79" fmla="*/ 296907 h 67"/>
                            <a:gd name="T80" fmla="*/ 481088 w 81"/>
                            <a:gd name="T81" fmla="*/ 263918 h 67"/>
                            <a:gd name="T82" fmla="*/ 474498 w 81"/>
                            <a:gd name="T83" fmla="*/ 204536 h 67"/>
                            <a:gd name="T84" fmla="*/ 507449 w 81"/>
                            <a:gd name="T85" fmla="*/ 204536 h 67"/>
                            <a:gd name="T86" fmla="*/ 520630 w 81"/>
                            <a:gd name="T87" fmla="*/ 191340 h 67"/>
                            <a:gd name="T88" fmla="*/ 487678 w 81"/>
                            <a:gd name="T89" fmla="*/ 197938 h 67"/>
                            <a:gd name="T90" fmla="*/ 461317 w 81"/>
                            <a:gd name="T91" fmla="*/ 164949 h 67"/>
                            <a:gd name="T92" fmla="*/ 481088 w 81"/>
                            <a:gd name="T93" fmla="*/ 164949 h 67"/>
                            <a:gd name="T94" fmla="*/ 474498 w 81"/>
                            <a:gd name="T95" fmla="*/ 145155 h 67"/>
                            <a:gd name="T96" fmla="*/ 467908 w 81"/>
                            <a:gd name="T97" fmla="*/ 118763 h 67"/>
                            <a:gd name="T98" fmla="*/ 434956 w 81"/>
                            <a:gd name="T99" fmla="*/ 85773 h 67"/>
                            <a:gd name="T100" fmla="*/ 415186 w 81"/>
                            <a:gd name="T101" fmla="*/ 65979 h 67"/>
                            <a:gd name="T102" fmla="*/ 388825 w 81"/>
                            <a:gd name="T103" fmla="*/ 52784 h 67"/>
                            <a:gd name="T104" fmla="*/ 355873 w 81"/>
                            <a:gd name="T105" fmla="*/ 39588 h 67"/>
                            <a:gd name="T106" fmla="*/ 355873 w 81"/>
                            <a:gd name="T107" fmla="*/ 39588 h 67"/>
                            <a:gd name="T108" fmla="*/ 322922 w 81"/>
                            <a:gd name="T109" fmla="*/ 46186 h 67"/>
                            <a:gd name="T110" fmla="*/ 303151 w 81"/>
                            <a:gd name="T111" fmla="*/ 19794 h 67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</a:gdLst>
                          <a:ahLst/>
                          <a:cxnLst>
                            <a:cxn ang="T112">
                              <a:pos x="T0" y="T1"/>
                            </a:cxn>
                            <a:cxn ang="T113">
                              <a:pos x="T2" y="T3"/>
                            </a:cxn>
                            <a:cxn ang="T114">
                              <a:pos x="T4" y="T5"/>
                            </a:cxn>
                            <a:cxn ang="T115">
                              <a:pos x="T6" y="T7"/>
                            </a:cxn>
                            <a:cxn ang="T116">
                              <a:pos x="T8" y="T9"/>
                            </a:cxn>
                            <a:cxn ang="T117">
                              <a:pos x="T10" y="T11"/>
                            </a:cxn>
                            <a:cxn ang="T118">
                              <a:pos x="T12" y="T13"/>
                            </a:cxn>
                            <a:cxn ang="T119">
                              <a:pos x="T14" y="T15"/>
                            </a:cxn>
                            <a:cxn ang="T120">
                              <a:pos x="T16" y="T17"/>
                            </a:cxn>
                            <a:cxn ang="T121">
                              <a:pos x="T18" y="T19"/>
                            </a:cxn>
                            <a:cxn ang="T122">
                              <a:pos x="T20" y="T21"/>
                            </a:cxn>
                            <a:cxn ang="T123">
                              <a:pos x="T22" y="T23"/>
                            </a:cxn>
                            <a:cxn ang="T124">
                              <a:pos x="T24" y="T25"/>
                            </a:cxn>
                            <a:cxn ang="T125">
                              <a:pos x="T26" y="T27"/>
                            </a:cxn>
                            <a:cxn ang="T126">
                              <a:pos x="T28" y="T29"/>
                            </a:cxn>
                            <a:cxn ang="T127">
                              <a:pos x="T30" y="T31"/>
                            </a:cxn>
                            <a:cxn ang="T128">
                              <a:pos x="T32" y="T33"/>
                            </a:cxn>
                            <a:cxn ang="T129">
                              <a:pos x="T34" y="T35"/>
                            </a:cxn>
                            <a:cxn ang="T130">
                              <a:pos x="T36" y="T37"/>
                            </a:cxn>
                            <a:cxn ang="T131">
                              <a:pos x="T38" y="T39"/>
                            </a:cxn>
                            <a:cxn ang="T132">
                              <a:pos x="T40" y="T41"/>
                            </a:cxn>
                            <a:cxn ang="T133">
                              <a:pos x="T42" y="T43"/>
                            </a:cxn>
                            <a:cxn ang="T134">
                              <a:pos x="T44" y="T45"/>
                            </a:cxn>
                            <a:cxn ang="T135">
                              <a:pos x="T46" y="T47"/>
                            </a:cxn>
                            <a:cxn ang="T136">
                              <a:pos x="T48" y="T49"/>
                            </a:cxn>
                            <a:cxn ang="T137">
                              <a:pos x="T50" y="T51"/>
                            </a:cxn>
                            <a:cxn ang="T138">
                              <a:pos x="T52" y="T53"/>
                            </a:cxn>
                            <a:cxn ang="T139">
                              <a:pos x="T54" y="T55"/>
                            </a:cxn>
                            <a:cxn ang="T140">
                              <a:pos x="T56" y="T57"/>
                            </a:cxn>
                            <a:cxn ang="T141">
                              <a:pos x="T58" y="T59"/>
                            </a:cxn>
                            <a:cxn ang="T142">
                              <a:pos x="T60" y="T61"/>
                            </a:cxn>
                            <a:cxn ang="T143">
                              <a:pos x="T62" y="T63"/>
                            </a:cxn>
                            <a:cxn ang="T144">
                              <a:pos x="T64" y="T65"/>
                            </a:cxn>
                            <a:cxn ang="T145">
                              <a:pos x="T66" y="T67"/>
                            </a:cxn>
                            <a:cxn ang="T146">
                              <a:pos x="T68" y="T69"/>
                            </a:cxn>
                            <a:cxn ang="T147">
                              <a:pos x="T70" y="T71"/>
                            </a:cxn>
                            <a:cxn ang="T148">
                              <a:pos x="T72" y="T73"/>
                            </a:cxn>
                            <a:cxn ang="T149">
                              <a:pos x="T74" y="T75"/>
                            </a:cxn>
                            <a:cxn ang="T150">
                              <a:pos x="T76" y="T77"/>
                            </a:cxn>
                            <a:cxn ang="T151">
                              <a:pos x="T78" y="T79"/>
                            </a:cxn>
                            <a:cxn ang="T152">
                              <a:pos x="T80" y="T81"/>
                            </a:cxn>
                            <a:cxn ang="T153">
                              <a:pos x="T82" y="T83"/>
                            </a:cxn>
                            <a:cxn ang="T154">
                              <a:pos x="T84" y="T85"/>
                            </a:cxn>
                            <a:cxn ang="T155">
                              <a:pos x="T86" y="T87"/>
                            </a:cxn>
                            <a:cxn ang="T156">
                              <a:pos x="T88" y="T89"/>
                            </a:cxn>
                            <a:cxn ang="T157">
                              <a:pos x="T90" y="T91"/>
                            </a:cxn>
                            <a:cxn ang="T158">
                              <a:pos x="T92" y="T93"/>
                            </a:cxn>
                            <a:cxn ang="T159">
                              <a:pos x="T94" y="T95"/>
                            </a:cxn>
                            <a:cxn ang="T160">
                              <a:pos x="T96" y="T97"/>
                            </a:cxn>
                            <a:cxn ang="T161">
                              <a:pos x="T98" y="T99"/>
                            </a:cxn>
                            <a:cxn ang="T162">
                              <a:pos x="T100" y="T101"/>
                            </a:cxn>
                            <a:cxn ang="T163">
                              <a:pos x="T102" y="T103"/>
                            </a:cxn>
                            <a:cxn ang="T164">
                              <a:pos x="T104" y="T105"/>
                            </a:cxn>
                            <a:cxn ang="T165">
                              <a:pos x="T106" y="T107"/>
                            </a:cxn>
                            <a:cxn ang="T166">
                              <a:pos x="T108" y="T109"/>
                            </a:cxn>
                            <a:cxn ang="T167">
                              <a:pos x="T110" y="T111"/>
                            </a:cxn>
                          </a:cxnLst>
                          <a:rect l="0" t="0" r="r" b="b"/>
                          <a:pathLst>
                            <a:path w="81" h="67">
                              <a:moveTo>
                                <a:pt x="78" y="29"/>
                              </a:moveTo>
                              <a:cubicBezTo>
                                <a:pt x="78" y="29"/>
                                <a:pt x="78" y="29"/>
                                <a:pt x="78" y="29"/>
                              </a:cubicBezTo>
                              <a:cubicBezTo>
                                <a:pt x="79" y="29"/>
                                <a:pt x="79" y="29"/>
                                <a:pt x="79" y="29"/>
                              </a:cubicBezTo>
                              <a:cubicBezTo>
                                <a:pt x="79" y="29"/>
                                <a:pt x="79" y="29"/>
                                <a:pt x="79" y="29"/>
                              </a:cubicBezTo>
                              <a:cubicBezTo>
                                <a:pt x="79" y="29"/>
                                <a:pt x="78" y="29"/>
                                <a:pt x="78" y="29"/>
                              </a:cubicBezTo>
                              <a:moveTo>
                                <a:pt x="40" y="0"/>
                              </a:moveTo>
                              <a:cubicBezTo>
                                <a:pt x="40" y="0"/>
                                <a:pt x="38" y="1"/>
                                <a:pt x="37" y="1"/>
                              </a:cubicBezTo>
                              <a:cubicBezTo>
                                <a:pt x="37" y="1"/>
                                <a:pt x="37" y="1"/>
                                <a:pt x="37" y="1"/>
                              </a:cubicBezTo>
                              <a:cubicBezTo>
                                <a:pt x="36" y="1"/>
                                <a:pt x="36" y="1"/>
                                <a:pt x="36" y="1"/>
                              </a:cubicBezTo>
                              <a:cubicBezTo>
                                <a:pt x="36" y="1"/>
                                <a:pt x="35" y="2"/>
                                <a:pt x="35" y="3"/>
                              </a:cubicBezTo>
                              <a:cubicBezTo>
                                <a:pt x="35" y="4"/>
                                <a:pt x="35" y="4"/>
                                <a:pt x="35" y="4"/>
                              </a:cubicBezTo>
                              <a:cubicBezTo>
                                <a:pt x="35" y="4"/>
                                <a:pt x="35" y="4"/>
                                <a:pt x="34" y="4"/>
                              </a:cubicBezTo>
                              <a:cubicBezTo>
                                <a:pt x="34" y="3"/>
                                <a:pt x="33" y="3"/>
                                <a:pt x="33" y="3"/>
                              </a:cubicBezTo>
                              <a:cubicBezTo>
                                <a:pt x="32" y="5"/>
                                <a:pt x="32" y="5"/>
                                <a:pt x="32" y="5"/>
                              </a:cubicBezTo>
                              <a:cubicBezTo>
                                <a:pt x="32" y="5"/>
                                <a:pt x="32" y="6"/>
                                <a:pt x="32" y="7"/>
                              </a:cubicBezTo>
                              <a:cubicBezTo>
                                <a:pt x="32" y="7"/>
                                <a:pt x="32" y="8"/>
                                <a:pt x="32" y="8"/>
                              </a:cubicBezTo>
                              <a:cubicBezTo>
                                <a:pt x="32" y="9"/>
                                <a:pt x="29" y="10"/>
                                <a:pt x="29" y="10"/>
                              </a:cubicBezTo>
                              <a:cubicBezTo>
                                <a:pt x="28" y="10"/>
                                <a:pt x="28" y="10"/>
                                <a:pt x="28" y="10"/>
                              </a:cubicBezTo>
                              <a:cubicBezTo>
                                <a:pt x="28" y="10"/>
                                <a:pt x="28" y="11"/>
                                <a:pt x="27" y="11"/>
                              </a:cubicBezTo>
                              <a:cubicBezTo>
                                <a:pt x="27" y="12"/>
                                <a:pt x="27" y="12"/>
                                <a:pt x="26" y="13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23" y="13"/>
                                <a:pt x="23" y="13"/>
                                <a:pt x="23" y="13"/>
                              </a:cubicBezTo>
                              <a:cubicBezTo>
                                <a:pt x="23" y="13"/>
                                <a:pt x="23" y="14"/>
                                <a:pt x="24" y="15"/>
                              </a:cubicBezTo>
                              <a:cubicBezTo>
                                <a:pt x="24" y="15"/>
                                <a:pt x="24" y="15"/>
                                <a:pt x="24" y="15"/>
                              </a:cubicBezTo>
                              <a:cubicBezTo>
                                <a:pt x="24" y="15"/>
                                <a:pt x="24" y="15"/>
                                <a:pt x="24" y="15"/>
                              </a:cubicBezTo>
                              <a:cubicBezTo>
                                <a:pt x="24" y="15"/>
                                <a:pt x="24" y="15"/>
                                <a:pt x="24" y="15"/>
                              </a:cubicBezTo>
                              <a:cubicBezTo>
                                <a:pt x="24" y="15"/>
                                <a:pt x="24" y="15"/>
                                <a:pt x="25" y="15"/>
                              </a:cubicBezTo>
                              <a:cubicBezTo>
                                <a:pt x="26" y="16"/>
                                <a:pt x="25" y="16"/>
                                <a:pt x="25" y="17"/>
                              </a:cubicBezTo>
                              <a:cubicBezTo>
                                <a:pt x="25" y="17"/>
                                <a:pt x="24" y="18"/>
                                <a:pt x="24" y="18"/>
                              </a:cubicBezTo>
                              <a:cubicBezTo>
                                <a:pt x="24" y="18"/>
                                <a:pt x="24" y="18"/>
                                <a:pt x="23" y="17"/>
                              </a:cubicBezTo>
                              <a:cubicBezTo>
                                <a:pt x="23" y="17"/>
                                <a:pt x="22" y="17"/>
                                <a:pt x="22" y="17"/>
                              </a:cubicBezTo>
                              <a:cubicBezTo>
                                <a:pt x="22" y="17"/>
                                <a:pt x="22" y="18"/>
                                <a:pt x="21" y="19"/>
                              </a:cubicBezTo>
                              <a:cubicBezTo>
                                <a:pt x="21" y="19"/>
                                <a:pt x="21" y="19"/>
                                <a:pt x="21" y="19"/>
                              </a:cubicBezTo>
                              <a:cubicBezTo>
                                <a:pt x="21" y="19"/>
                                <a:pt x="21" y="19"/>
                                <a:pt x="21" y="19"/>
                              </a:cubicBezTo>
                              <a:cubicBezTo>
                                <a:pt x="21" y="19"/>
                                <a:pt x="21" y="19"/>
                                <a:pt x="21" y="19"/>
                              </a:cubicBezTo>
                              <a:cubicBezTo>
                                <a:pt x="21" y="19"/>
                                <a:pt x="21" y="20"/>
                                <a:pt x="21" y="20"/>
                              </a:cubicBezTo>
                              <a:cubicBezTo>
                                <a:pt x="21" y="20"/>
                                <a:pt x="20" y="20"/>
                                <a:pt x="20" y="20"/>
                              </a:cubicBezTo>
                              <a:cubicBezTo>
                                <a:pt x="20" y="20"/>
                                <a:pt x="20" y="20"/>
                                <a:pt x="20" y="20"/>
                              </a:cubicBezTo>
                              <a:cubicBezTo>
                                <a:pt x="20" y="20"/>
                                <a:pt x="20" y="20"/>
                                <a:pt x="20" y="20"/>
                              </a:cubicBezTo>
                              <a:cubicBezTo>
                                <a:pt x="20" y="20"/>
                                <a:pt x="20" y="20"/>
                                <a:pt x="20" y="20"/>
                              </a:cubicBezTo>
                              <a:cubicBezTo>
                                <a:pt x="20" y="20"/>
                                <a:pt x="20" y="20"/>
                                <a:pt x="20" y="20"/>
                              </a:cubicBezTo>
                              <a:cubicBezTo>
                                <a:pt x="19" y="20"/>
                                <a:pt x="18" y="20"/>
                                <a:pt x="18" y="20"/>
                              </a:cubicBezTo>
                              <a:cubicBezTo>
                                <a:pt x="18" y="21"/>
                                <a:pt x="18" y="21"/>
                                <a:pt x="18" y="21"/>
                              </a:cubicBezTo>
                              <a:cubicBezTo>
                                <a:pt x="18" y="21"/>
                                <a:pt x="16" y="23"/>
                                <a:pt x="16" y="23"/>
                              </a:cubicBezTo>
                              <a:cubicBezTo>
                                <a:pt x="15" y="24"/>
                                <a:pt x="15" y="24"/>
                                <a:pt x="15" y="24"/>
                              </a:cubicBezTo>
                              <a:cubicBezTo>
                                <a:pt x="13" y="24"/>
                                <a:pt x="13" y="24"/>
                                <a:pt x="13" y="24"/>
                              </a:cubicBezTo>
                              <a:cubicBezTo>
                                <a:pt x="13" y="25"/>
                                <a:pt x="13" y="25"/>
                                <a:pt x="13" y="25"/>
                              </a:cubicBezTo>
                              <a:cubicBezTo>
                                <a:pt x="13" y="27"/>
                                <a:pt x="13" y="27"/>
                                <a:pt x="13" y="27"/>
                              </a:cubicBezTo>
                              <a:cubicBezTo>
                                <a:pt x="13" y="27"/>
                                <a:pt x="13" y="28"/>
                                <a:pt x="14" y="28"/>
                              </a:cubicBezTo>
                              <a:cubicBezTo>
                                <a:pt x="14" y="28"/>
                                <a:pt x="15" y="29"/>
                                <a:pt x="15" y="29"/>
                              </a:cubicBezTo>
                              <a:cubicBezTo>
                                <a:pt x="14" y="31"/>
                                <a:pt x="14" y="31"/>
                                <a:pt x="14" y="31"/>
                              </a:cubicBezTo>
                              <a:cubicBezTo>
                                <a:pt x="14" y="31"/>
                                <a:pt x="14" y="31"/>
                                <a:pt x="13" y="31"/>
                              </a:cubicBezTo>
                              <a:cubicBezTo>
                                <a:pt x="13" y="32"/>
                                <a:pt x="12" y="32"/>
                                <a:pt x="12" y="32"/>
                              </a:cubicBezTo>
                              <a:cubicBezTo>
                                <a:pt x="12" y="33"/>
                                <a:pt x="12" y="33"/>
                                <a:pt x="12" y="33"/>
                              </a:cubicBezTo>
                              <a:cubicBezTo>
                                <a:pt x="10" y="33"/>
                                <a:pt x="10" y="33"/>
                                <a:pt x="10" y="33"/>
                              </a:cubicBezTo>
                              <a:cubicBezTo>
                                <a:pt x="10" y="33"/>
                                <a:pt x="10" y="33"/>
                                <a:pt x="10" y="33"/>
                              </a:cubicBezTo>
                              <a:cubicBezTo>
                                <a:pt x="9" y="33"/>
                                <a:pt x="9" y="33"/>
                                <a:pt x="9" y="33"/>
                              </a:cubicBezTo>
                              <a:cubicBezTo>
                                <a:pt x="9" y="33"/>
                                <a:pt x="9" y="33"/>
                                <a:pt x="9" y="34"/>
                              </a:cubicBezTo>
                              <a:cubicBezTo>
                                <a:pt x="9" y="34"/>
                                <a:pt x="10" y="34"/>
                                <a:pt x="10" y="34"/>
                              </a:cubicBezTo>
                              <a:cubicBezTo>
                                <a:pt x="10" y="34"/>
                                <a:pt x="11" y="34"/>
                                <a:pt x="11" y="34"/>
                              </a:cubicBezTo>
                              <a:cubicBezTo>
                                <a:pt x="11" y="34"/>
                                <a:pt x="11" y="34"/>
                                <a:pt x="11" y="34"/>
                              </a:cubicBezTo>
                              <a:cubicBezTo>
                                <a:pt x="12" y="34"/>
                                <a:pt x="11" y="35"/>
                                <a:pt x="11" y="35"/>
                              </a:cubicBezTo>
                              <a:cubicBezTo>
                                <a:pt x="11" y="37"/>
                                <a:pt x="11" y="37"/>
                                <a:pt x="11" y="37"/>
                              </a:cubicBezTo>
                              <a:cubicBezTo>
                                <a:pt x="9" y="37"/>
                                <a:pt x="9" y="37"/>
                                <a:pt x="9" y="37"/>
                              </a:cubicBezTo>
                              <a:cubicBezTo>
                                <a:pt x="7" y="36"/>
                                <a:pt x="7" y="36"/>
                                <a:pt x="7" y="36"/>
                              </a:cubicBezTo>
                              <a:cubicBezTo>
                                <a:pt x="7" y="36"/>
                                <a:pt x="5" y="37"/>
                                <a:pt x="4" y="37"/>
                              </a:cubicBezTo>
                              <a:cubicBezTo>
                                <a:pt x="4" y="37"/>
                                <a:pt x="4" y="37"/>
                                <a:pt x="4" y="37"/>
                              </a:cubicBezTo>
                              <a:cubicBezTo>
                                <a:pt x="4" y="37"/>
                                <a:pt x="4" y="37"/>
                                <a:pt x="4" y="37"/>
                              </a:cubicBezTo>
                              <a:cubicBezTo>
                                <a:pt x="3" y="37"/>
                                <a:pt x="2" y="37"/>
                                <a:pt x="2" y="37"/>
                              </a:cubicBezTo>
                              <a:cubicBezTo>
                                <a:pt x="0" y="37"/>
                                <a:pt x="0" y="37"/>
                                <a:pt x="0" y="37"/>
                              </a:cubicBezTo>
                              <a:cubicBezTo>
                                <a:pt x="0" y="38"/>
                                <a:pt x="0" y="38"/>
                                <a:pt x="0" y="38"/>
                              </a:cubicBezTo>
                              <a:cubicBezTo>
                                <a:pt x="12" y="38"/>
                                <a:pt x="12" y="38"/>
                                <a:pt x="12" y="38"/>
                              </a:cubicBezTo>
                              <a:cubicBezTo>
                                <a:pt x="12" y="38"/>
                                <a:pt x="12" y="38"/>
                                <a:pt x="13" y="38"/>
                              </a:cubicBezTo>
                              <a:cubicBezTo>
                                <a:pt x="13" y="38"/>
                                <a:pt x="14" y="40"/>
                                <a:pt x="14" y="40"/>
                              </a:cubicBezTo>
                              <a:cubicBezTo>
                                <a:pt x="14" y="40"/>
                                <a:pt x="14" y="40"/>
                                <a:pt x="15" y="40"/>
                              </a:cubicBezTo>
                              <a:cubicBezTo>
                                <a:pt x="15" y="41"/>
                                <a:pt x="15" y="41"/>
                                <a:pt x="15" y="41"/>
                              </a:cubicBezTo>
                              <a:cubicBezTo>
                                <a:pt x="15" y="41"/>
                                <a:pt x="16" y="42"/>
                                <a:pt x="16" y="42"/>
                              </a:cubicBezTo>
                              <a:cubicBezTo>
                                <a:pt x="15" y="44"/>
                                <a:pt x="15" y="44"/>
                                <a:pt x="15" y="44"/>
                              </a:cubicBezTo>
                              <a:cubicBezTo>
                                <a:pt x="15" y="44"/>
                                <a:pt x="15" y="44"/>
                                <a:pt x="15" y="45"/>
                              </a:cubicBezTo>
                              <a:cubicBezTo>
                                <a:pt x="15" y="45"/>
                                <a:pt x="15" y="45"/>
                                <a:pt x="15" y="45"/>
                              </a:cubicBezTo>
                              <a:cubicBezTo>
                                <a:pt x="15" y="45"/>
                                <a:pt x="15" y="45"/>
                                <a:pt x="16" y="45"/>
                              </a:cubicBezTo>
                              <a:cubicBezTo>
                                <a:pt x="17" y="45"/>
                                <a:pt x="16" y="45"/>
                                <a:pt x="17" y="45"/>
                              </a:cubicBezTo>
                              <a:cubicBezTo>
                                <a:pt x="18" y="45"/>
                                <a:pt x="17" y="47"/>
                                <a:pt x="17" y="47"/>
                              </a:cubicBezTo>
                              <a:cubicBezTo>
                                <a:pt x="17" y="47"/>
                                <a:pt x="17" y="47"/>
                                <a:pt x="16" y="47"/>
                              </a:cubicBezTo>
                              <a:cubicBezTo>
                                <a:pt x="15" y="48"/>
                                <a:pt x="15" y="48"/>
                                <a:pt x="15" y="48"/>
                              </a:cubicBezTo>
                              <a:cubicBezTo>
                                <a:pt x="14" y="48"/>
                                <a:pt x="14" y="48"/>
                                <a:pt x="14" y="48"/>
                              </a:cubicBezTo>
                              <a:cubicBezTo>
                                <a:pt x="12" y="49"/>
                                <a:pt x="12" y="49"/>
                                <a:pt x="12" y="49"/>
                              </a:cubicBezTo>
                              <a:cubicBezTo>
                                <a:pt x="12" y="49"/>
                                <a:pt x="12" y="49"/>
                                <a:pt x="11" y="50"/>
                              </a:cubicBezTo>
                              <a:cubicBezTo>
                                <a:pt x="11" y="50"/>
                                <a:pt x="11" y="51"/>
                                <a:pt x="11" y="52"/>
                              </a:cubicBezTo>
                              <a:cubicBezTo>
                                <a:pt x="11" y="52"/>
                                <a:pt x="11" y="52"/>
                                <a:pt x="11" y="52"/>
                              </a:cubicBezTo>
                              <a:cubicBezTo>
                                <a:pt x="12" y="52"/>
                                <a:pt x="12" y="51"/>
                                <a:pt x="12" y="51"/>
                              </a:cubicBezTo>
                              <a:cubicBezTo>
                                <a:pt x="14" y="50"/>
                                <a:pt x="14" y="50"/>
                                <a:pt x="14" y="50"/>
                              </a:cubicBezTo>
                              <a:cubicBezTo>
                                <a:pt x="14" y="49"/>
                                <a:pt x="15" y="49"/>
                                <a:pt x="15" y="49"/>
                              </a:cubicBezTo>
                              <a:cubicBezTo>
                                <a:pt x="16" y="49"/>
                                <a:pt x="16" y="49"/>
                                <a:pt x="16" y="49"/>
                              </a:cubicBezTo>
                              <a:cubicBezTo>
                                <a:pt x="17" y="51"/>
                                <a:pt x="17" y="51"/>
                                <a:pt x="17" y="51"/>
                              </a:cubicBezTo>
                              <a:cubicBezTo>
                                <a:pt x="17" y="51"/>
                                <a:pt x="17" y="51"/>
                                <a:pt x="17" y="51"/>
                              </a:cubicBezTo>
                              <a:cubicBezTo>
                                <a:pt x="17" y="52"/>
                                <a:pt x="17" y="52"/>
                                <a:pt x="18" y="53"/>
                              </a:cubicBezTo>
                              <a:cubicBezTo>
                                <a:pt x="18" y="54"/>
                                <a:pt x="18" y="54"/>
                                <a:pt x="18" y="54"/>
                              </a:cubicBezTo>
                              <a:cubicBezTo>
                                <a:pt x="18" y="54"/>
                                <a:pt x="18" y="54"/>
                                <a:pt x="18" y="54"/>
                              </a:cubicBezTo>
                              <a:cubicBezTo>
                                <a:pt x="18" y="54"/>
                                <a:pt x="18" y="54"/>
                                <a:pt x="19" y="54"/>
                              </a:cubicBezTo>
                              <a:cubicBezTo>
                                <a:pt x="19" y="54"/>
                                <a:pt x="19" y="54"/>
                                <a:pt x="19" y="54"/>
                              </a:cubicBezTo>
                              <a:cubicBezTo>
                                <a:pt x="19" y="54"/>
                                <a:pt x="19" y="54"/>
                                <a:pt x="20" y="54"/>
                              </a:cubicBezTo>
                              <a:cubicBezTo>
                                <a:pt x="20" y="54"/>
                                <a:pt x="20" y="54"/>
                                <a:pt x="21" y="54"/>
                              </a:cubicBezTo>
                              <a:cubicBezTo>
                                <a:pt x="21" y="53"/>
                                <a:pt x="21" y="53"/>
                                <a:pt x="21" y="53"/>
                              </a:cubicBezTo>
                              <a:cubicBezTo>
                                <a:pt x="22" y="53"/>
                                <a:pt x="22" y="54"/>
                                <a:pt x="23" y="54"/>
                              </a:cubicBezTo>
                              <a:cubicBezTo>
                                <a:pt x="23" y="54"/>
                                <a:pt x="24" y="55"/>
                                <a:pt x="24" y="55"/>
                              </a:cubicBezTo>
                              <a:cubicBezTo>
                                <a:pt x="24" y="56"/>
                                <a:pt x="24" y="56"/>
                                <a:pt x="24" y="56"/>
                              </a:cubicBezTo>
                              <a:cubicBezTo>
                                <a:pt x="25" y="58"/>
                                <a:pt x="25" y="58"/>
                                <a:pt x="25" y="58"/>
                              </a:cubicBezTo>
                              <a:cubicBezTo>
                                <a:pt x="26" y="60"/>
                                <a:pt x="26" y="60"/>
                                <a:pt x="26" y="60"/>
                              </a:cubicBezTo>
                              <a:cubicBezTo>
                                <a:pt x="26" y="60"/>
                                <a:pt x="27" y="60"/>
                                <a:pt x="27" y="60"/>
                              </a:cubicBezTo>
                              <a:cubicBezTo>
                                <a:pt x="28" y="60"/>
                                <a:pt x="29" y="60"/>
                                <a:pt x="29" y="60"/>
                              </a:cubicBezTo>
                              <a:cubicBezTo>
                                <a:pt x="29" y="61"/>
                                <a:pt x="29" y="61"/>
                                <a:pt x="29" y="61"/>
                              </a:cubicBezTo>
                              <a:cubicBezTo>
                                <a:pt x="30" y="63"/>
                                <a:pt x="30" y="63"/>
                                <a:pt x="30" y="63"/>
                              </a:cubicBezTo>
                              <a:cubicBezTo>
                                <a:pt x="31" y="63"/>
                                <a:pt x="31" y="63"/>
                                <a:pt x="31" y="63"/>
                              </a:cubicBezTo>
                              <a:cubicBezTo>
                                <a:pt x="33" y="63"/>
                                <a:pt x="33" y="63"/>
                                <a:pt x="33" y="63"/>
                              </a:cubicBezTo>
                              <a:cubicBezTo>
                                <a:pt x="34" y="64"/>
                                <a:pt x="34" y="64"/>
                                <a:pt x="34" y="64"/>
                              </a:cubicBezTo>
                              <a:cubicBezTo>
                                <a:pt x="35" y="67"/>
                                <a:pt x="35" y="67"/>
                                <a:pt x="35" y="67"/>
                              </a:cubicBezTo>
                              <a:cubicBezTo>
                                <a:pt x="38" y="65"/>
                                <a:pt x="38" y="65"/>
                                <a:pt x="38" y="65"/>
                              </a:cubicBezTo>
                              <a:cubicBezTo>
                                <a:pt x="40" y="65"/>
                                <a:pt x="40" y="65"/>
                                <a:pt x="40" y="65"/>
                              </a:cubicBezTo>
                              <a:cubicBezTo>
                                <a:pt x="41" y="64"/>
                                <a:pt x="41" y="64"/>
                                <a:pt x="41" y="64"/>
                              </a:cubicBezTo>
                              <a:cubicBezTo>
                                <a:pt x="41" y="64"/>
                                <a:pt x="42" y="64"/>
                                <a:pt x="43" y="64"/>
                              </a:cubicBezTo>
                              <a:cubicBezTo>
                                <a:pt x="44" y="63"/>
                                <a:pt x="44" y="63"/>
                                <a:pt x="44" y="63"/>
                              </a:cubicBezTo>
                              <a:cubicBezTo>
                                <a:pt x="46" y="62"/>
                                <a:pt x="46" y="62"/>
                                <a:pt x="46" y="62"/>
                              </a:cubicBezTo>
                              <a:cubicBezTo>
                                <a:pt x="46" y="62"/>
                                <a:pt x="46" y="62"/>
                                <a:pt x="46" y="62"/>
                              </a:cubicBezTo>
                              <a:cubicBezTo>
                                <a:pt x="47" y="63"/>
                                <a:pt x="47" y="63"/>
                                <a:pt x="48" y="63"/>
                              </a:cubicBezTo>
                              <a:cubicBezTo>
                                <a:pt x="48" y="63"/>
                                <a:pt x="48" y="63"/>
                                <a:pt x="48" y="63"/>
                              </a:cubicBezTo>
                              <a:cubicBezTo>
                                <a:pt x="50" y="62"/>
                                <a:pt x="50" y="62"/>
                                <a:pt x="50" y="62"/>
                              </a:cubicBezTo>
                              <a:cubicBezTo>
                                <a:pt x="49" y="61"/>
                                <a:pt x="49" y="61"/>
                                <a:pt x="49" y="61"/>
                              </a:cubicBezTo>
                              <a:cubicBezTo>
                                <a:pt x="51" y="61"/>
                                <a:pt x="51" y="61"/>
                                <a:pt x="51" y="61"/>
                              </a:cubicBezTo>
                              <a:cubicBezTo>
                                <a:pt x="51" y="61"/>
                                <a:pt x="51" y="61"/>
                                <a:pt x="51" y="61"/>
                              </a:cubicBezTo>
                              <a:cubicBezTo>
                                <a:pt x="52" y="61"/>
                                <a:pt x="52" y="60"/>
                                <a:pt x="52" y="60"/>
                              </a:cubicBezTo>
                              <a:cubicBezTo>
                                <a:pt x="52" y="58"/>
                                <a:pt x="52" y="58"/>
                                <a:pt x="52" y="58"/>
                              </a:cubicBezTo>
                              <a:cubicBezTo>
                                <a:pt x="54" y="59"/>
                                <a:pt x="54" y="59"/>
                                <a:pt x="54" y="59"/>
                              </a:cubicBezTo>
                              <a:cubicBezTo>
                                <a:pt x="54" y="59"/>
                                <a:pt x="54" y="58"/>
                                <a:pt x="54" y="58"/>
                              </a:cubicBezTo>
                              <a:cubicBezTo>
                                <a:pt x="55" y="58"/>
                                <a:pt x="55" y="59"/>
                                <a:pt x="56" y="59"/>
                              </a:cubicBezTo>
                              <a:cubicBezTo>
                                <a:pt x="57" y="59"/>
                                <a:pt x="57" y="60"/>
                                <a:pt x="57" y="60"/>
                              </a:cubicBezTo>
                              <a:cubicBezTo>
                                <a:pt x="57" y="60"/>
                                <a:pt x="57" y="59"/>
                                <a:pt x="57" y="59"/>
                              </a:cubicBezTo>
                              <a:cubicBezTo>
                                <a:pt x="59" y="59"/>
                                <a:pt x="59" y="59"/>
                                <a:pt x="59" y="59"/>
                              </a:cubicBezTo>
                              <a:cubicBezTo>
                                <a:pt x="60" y="60"/>
                                <a:pt x="60" y="60"/>
                                <a:pt x="60" y="60"/>
                              </a:cubicBezTo>
                              <a:cubicBezTo>
                                <a:pt x="61" y="61"/>
                                <a:pt x="61" y="61"/>
                                <a:pt x="61" y="61"/>
                              </a:cubicBezTo>
                              <a:cubicBezTo>
                                <a:pt x="62" y="62"/>
                                <a:pt x="62" y="62"/>
                                <a:pt x="62" y="62"/>
                              </a:cubicBezTo>
                              <a:cubicBezTo>
                                <a:pt x="63" y="62"/>
                                <a:pt x="63" y="62"/>
                                <a:pt x="63" y="62"/>
                              </a:cubicBezTo>
                              <a:cubicBezTo>
                                <a:pt x="62" y="60"/>
                                <a:pt x="62" y="60"/>
                                <a:pt x="62" y="60"/>
                              </a:cubicBezTo>
                              <a:cubicBezTo>
                                <a:pt x="61" y="58"/>
                                <a:pt x="61" y="58"/>
                                <a:pt x="61" y="58"/>
                              </a:cubicBezTo>
                              <a:cubicBezTo>
                                <a:pt x="62" y="56"/>
                                <a:pt x="62" y="56"/>
                                <a:pt x="62" y="56"/>
                              </a:cubicBezTo>
                              <a:cubicBezTo>
                                <a:pt x="63" y="55"/>
                                <a:pt x="63" y="55"/>
                                <a:pt x="63" y="55"/>
                              </a:cubicBezTo>
                              <a:cubicBezTo>
                                <a:pt x="64" y="52"/>
                                <a:pt x="64" y="52"/>
                                <a:pt x="64" y="52"/>
                              </a:cubicBezTo>
                              <a:cubicBezTo>
                                <a:pt x="64" y="52"/>
                                <a:pt x="64" y="52"/>
                                <a:pt x="64" y="52"/>
                              </a:cubicBezTo>
                              <a:cubicBezTo>
                                <a:pt x="66" y="52"/>
                                <a:pt x="67" y="51"/>
                                <a:pt x="67" y="51"/>
                              </a:cubicBezTo>
                              <a:cubicBezTo>
                                <a:pt x="68" y="50"/>
                                <a:pt x="68" y="50"/>
                                <a:pt x="68" y="50"/>
                              </a:cubicBezTo>
                              <a:cubicBezTo>
                                <a:pt x="68" y="50"/>
                                <a:pt x="68" y="50"/>
                                <a:pt x="68" y="50"/>
                              </a:cubicBezTo>
                              <a:cubicBezTo>
                                <a:pt x="69" y="50"/>
                                <a:pt x="70" y="50"/>
                                <a:pt x="70" y="50"/>
                              </a:cubicBezTo>
                              <a:cubicBezTo>
                                <a:pt x="70" y="51"/>
                                <a:pt x="71" y="51"/>
                                <a:pt x="71" y="51"/>
                              </a:cubicBezTo>
                              <a:cubicBezTo>
                                <a:pt x="72" y="51"/>
                                <a:pt x="72" y="50"/>
                                <a:pt x="72" y="50"/>
                              </a:cubicBezTo>
                              <a:cubicBezTo>
                                <a:pt x="73" y="51"/>
                                <a:pt x="73" y="51"/>
                                <a:pt x="73" y="51"/>
                              </a:cubicBezTo>
                              <a:cubicBezTo>
                                <a:pt x="74" y="51"/>
                                <a:pt x="74" y="51"/>
                                <a:pt x="74" y="51"/>
                              </a:cubicBezTo>
                              <a:cubicBezTo>
                                <a:pt x="75" y="51"/>
                                <a:pt x="75" y="50"/>
                                <a:pt x="75" y="50"/>
                              </a:cubicBezTo>
                              <a:cubicBezTo>
                                <a:pt x="78" y="50"/>
                                <a:pt x="78" y="50"/>
                                <a:pt x="78" y="50"/>
                              </a:cubicBezTo>
                              <a:cubicBezTo>
                                <a:pt x="79" y="48"/>
                                <a:pt x="77" y="46"/>
                                <a:pt x="77" y="46"/>
                              </a:cubicBezTo>
                              <a:cubicBezTo>
                                <a:pt x="76" y="45"/>
                                <a:pt x="76" y="45"/>
                                <a:pt x="76" y="45"/>
                              </a:cubicBezTo>
                              <a:cubicBezTo>
                                <a:pt x="76" y="44"/>
                                <a:pt x="76" y="44"/>
                                <a:pt x="75" y="44"/>
                              </a:cubicBezTo>
                              <a:cubicBezTo>
                                <a:pt x="75" y="44"/>
                                <a:pt x="74" y="44"/>
                                <a:pt x="74" y="44"/>
                              </a:cubicBezTo>
                              <a:cubicBezTo>
                                <a:pt x="74" y="44"/>
                                <a:pt x="74" y="43"/>
                                <a:pt x="74" y="43"/>
                              </a:cubicBezTo>
                              <a:cubicBezTo>
                                <a:pt x="73" y="40"/>
                                <a:pt x="73" y="40"/>
                                <a:pt x="73" y="40"/>
                              </a:cubicBezTo>
                              <a:cubicBezTo>
                                <a:pt x="72" y="39"/>
                                <a:pt x="72" y="39"/>
                                <a:pt x="72" y="39"/>
                              </a:cubicBezTo>
                              <a:cubicBezTo>
                                <a:pt x="73" y="38"/>
                                <a:pt x="71" y="37"/>
                                <a:pt x="71" y="37"/>
                              </a:cubicBezTo>
                              <a:cubicBezTo>
                                <a:pt x="69" y="35"/>
                                <a:pt x="71" y="33"/>
                                <a:pt x="71" y="33"/>
                              </a:cubicBezTo>
                              <a:cubicBezTo>
                                <a:pt x="71" y="32"/>
                                <a:pt x="72" y="31"/>
                                <a:pt x="72" y="31"/>
                              </a:cubicBezTo>
                              <a:cubicBezTo>
                                <a:pt x="74" y="32"/>
                                <a:pt x="74" y="32"/>
                                <a:pt x="74" y="32"/>
                              </a:cubicBezTo>
                              <a:cubicBezTo>
                                <a:pt x="75" y="32"/>
                                <a:pt x="75" y="32"/>
                                <a:pt x="75" y="32"/>
                              </a:cubicBezTo>
                              <a:cubicBezTo>
                                <a:pt x="76" y="32"/>
                                <a:pt x="76" y="32"/>
                                <a:pt x="76" y="32"/>
                              </a:cubicBezTo>
                              <a:cubicBezTo>
                                <a:pt x="77" y="31"/>
                                <a:pt x="77" y="31"/>
                                <a:pt x="77" y="31"/>
                              </a:cubicBezTo>
                              <a:cubicBezTo>
                                <a:pt x="77" y="31"/>
                                <a:pt x="79" y="32"/>
                                <a:pt x="80" y="32"/>
                              </a:cubicBezTo>
                              <a:cubicBezTo>
                                <a:pt x="80" y="32"/>
                                <a:pt x="80" y="32"/>
                                <a:pt x="80" y="32"/>
                              </a:cubicBezTo>
                              <a:cubicBezTo>
                                <a:pt x="81" y="32"/>
                                <a:pt x="81" y="31"/>
                                <a:pt x="81" y="31"/>
                              </a:cubicBezTo>
                              <a:cubicBezTo>
                                <a:pt x="81" y="31"/>
                                <a:pt x="80" y="30"/>
                                <a:pt x="79" y="29"/>
                              </a:cubicBezTo>
                              <a:cubicBezTo>
                                <a:pt x="79" y="29"/>
                                <a:pt x="79" y="29"/>
                                <a:pt x="79" y="29"/>
                              </a:cubicBezTo>
                              <a:cubicBezTo>
                                <a:pt x="79" y="29"/>
                                <a:pt x="78" y="29"/>
                                <a:pt x="78" y="29"/>
                              </a:cubicBezTo>
                              <a:cubicBezTo>
                                <a:pt x="77" y="29"/>
                                <a:pt x="77" y="29"/>
                                <a:pt x="76" y="29"/>
                              </a:cubicBezTo>
                              <a:cubicBezTo>
                                <a:pt x="74" y="29"/>
                                <a:pt x="74" y="30"/>
                                <a:pt x="74" y="30"/>
                              </a:cubicBezTo>
                              <a:cubicBezTo>
                                <a:pt x="71" y="29"/>
                                <a:pt x="71" y="29"/>
                                <a:pt x="71" y="29"/>
                              </a:cubicBezTo>
                              <a:cubicBezTo>
                                <a:pt x="70" y="29"/>
                                <a:pt x="70" y="29"/>
                                <a:pt x="70" y="29"/>
                              </a:cubicBezTo>
                              <a:cubicBezTo>
                                <a:pt x="70" y="29"/>
                                <a:pt x="70" y="29"/>
                                <a:pt x="70" y="29"/>
                              </a:cubicBezTo>
                              <a:cubicBezTo>
                                <a:pt x="70" y="29"/>
                                <a:pt x="70" y="25"/>
                                <a:pt x="70" y="25"/>
                              </a:cubicBezTo>
                              <a:cubicBezTo>
                                <a:pt x="70" y="25"/>
                                <a:pt x="70" y="25"/>
                                <a:pt x="70" y="25"/>
                              </a:cubicBezTo>
                              <a:cubicBezTo>
                                <a:pt x="71" y="25"/>
                                <a:pt x="71" y="25"/>
                                <a:pt x="71" y="25"/>
                              </a:cubicBezTo>
                              <a:cubicBezTo>
                                <a:pt x="72" y="25"/>
                                <a:pt x="72" y="25"/>
                                <a:pt x="72" y="25"/>
                              </a:cubicBezTo>
                              <a:cubicBezTo>
                                <a:pt x="73" y="25"/>
                                <a:pt x="73" y="25"/>
                                <a:pt x="73" y="25"/>
                              </a:cubicBezTo>
                              <a:cubicBezTo>
                                <a:pt x="74" y="25"/>
                                <a:pt x="74" y="25"/>
                                <a:pt x="74" y="25"/>
                              </a:cubicBezTo>
                              <a:cubicBezTo>
                                <a:pt x="74" y="23"/>
                                <a:pt x="74" y="23"/>
                                <a:pt x="74" y="23"/>
                              </a:cubicBezTo>
                              <a:cubicBezTo>
                                <a:pt x="74" y="23"/>
                                <a:pt x="73" y="22"/>
                                <a:pt x="72" y="22"/>
                              </a:cubicBezTo>
                              <a:cubicBezTo>
                                <a:pt x="72" y="22"/>
                                <a:pt x="72" y="22"/>
                                <a:pt x="72" y="22"/>
                              </a:cubicBezTo>
                              <a:cubicBezTo>
                                <a:pt x="72" y="22"/>
                                <a:pt x="72" y="22"/>
                                <a:pt x="72" y="22"/>
                              </a:cubicBezTo>
                              <a:cubicBezTo>
                                <a:pt x="72" y="22"/>
                                <a:pt x="71" y="22"/>
                                <a:pt x="70" y="22"/>
                              </a:cubicBezTo>
                              <a:cubicBezTo>
                                <a:pt x="70" y="22"/>
                                <a:pt x="70" y="20"/>
                                <a:pt x="70" y="20"/>
                              </a:cubicBezTo>
                              <a:cubicBezTo>
                                <a:pt x="70" y="19"/>
                                <a:pt x="70" y="19"/>
                                <a:pt x="71" y="18"/>
                              </a:cubicBezTo>
                              <a:cubicBezTo>
                                <a:pt x="71" y="17"/>
                                <a:pt x="71" y="17"/>
                                <a:pt x="71" y="16"/>
                              </a:cubicBezTo>
                              <a:cubicBezTo>
                                <a:pt x="71" y="16"/>
                                <a:pt x="71" y="15"/>
                                <a:pt x="71" y="15"/>
                              </a:cubicBezTo>
                              <a:cubicBezTo>
                                <a:pt x="71" y="15"/>
                                <a:pt x="69" y="14"/>
                                <a:pt x="68" y="14"/>
                              </a:cubicBezTo>
                              <a:cubicBezTo>
                                <a:pt x="67" y="14"/>
                                <a:pt x="67" y="13"/>
                                <a:pt x="66" y="13"/>
                              </a:cubicBezTo>
                              <a:cubicBezTo>
                                <a:pt x="65" y="13"/>
                                <a:pt x="66" y="12"/>
                                <a:pt x="66" y="12"/>
                              </a:cubicBezTo>
                              <a:cubicBezTo>
                                <a:pt x="66" y="12"/>
                                <a:pt x="65" y="11"/>
                                <a:pt x="65" y="10"/>
                              </a:cubicBezTo>
                              <a:cubicBezTo>
                                <a:pt x="65" y="10"/>
                                <a:pt x="64" y="10"/>
                                <a:pt x="64" y="10"/>
                              </a:cubicBezTo>
                              <a:cubicBezTo>
                                <a:pt x="63" y="10"/>
                                <a:pt x="63" y="10"/>
                                <a:pt x="63" y="10"/>
                              </a:cubicBezTo>
                              <a:cubicBezTo>
                                <a:pt x="62" y="11"/>
                                <a:pt x="62" y="11"/>
                                <a:pt x="62" y="11"/>
                              </a:cubicBezTo>
                              <a:cubicBezTo>
                                <a:pt x="60" y="11"/>
                                <a:pt x="60" y="11"/>
                                <a:pt x="60" y="11"/>
                              </a:cubicBezTo>
                              <a:cubicBezTo>
                                <a:pt x="60" y="10"/>
                                <a:pt x="60" y="10"/>
                                <a:pt x="60" y="10"/>
                              </a:cubicBezTo>
                              <a:cubicBezTo>
                                <a:pt x="59" y="8"/>
                                <a:pt x="59" y="8"/>
                                <a:pt x="59" y="8"/>
                              </a:cubicBezTo>
                              <a:cubicBezTo>
                                <a:pt x="58" y="7"/>
                                <a:pt x="58" y="7"/>
                                <a:pt x="58" y="7"/>
                              </a:cubicBezTo>
                              <a:cubicBezTo>
                                <a:pt x="56" y="7"/>
                                <a:pt x="56" y="7"/>
                                <a:pt x="56" y="7"/>
                              </a:cubicBezTo>
                              <a:cubicBezTo>
                                <a:pt x="55" y="7"/>
                                <a:pt x="55" y="7"/>
                                <a:pt x="55" y="7"/>
                              </a:cubicBezTo>
                              <a:cubicBezTo>
                                <a:pt x="55" y="7"/>
                                <a:pt x="55" y="7"/>
                                <a:pt x="54" y="6"/>
                              </a:cubicBezTo>
                              <a:cubicBezTo>
                                <a:pt x="54" y="5"/>
                                <a:pt x="54" y="5"/>
                                <a:pt x="54" y="5"/>
                              </a:cubicBezTo>
                              <a:cubicBezTo>
                                <a:pt x="54" y="5"/>
                                <a:pt x="54" y="5"/>
                                <a:pt x="54" y="5"/>
                              </a:cubicBezTo>
                              <a:cubicBezTo>
                                <a:pt x="54" y="5"/>
                                <a:pt x="54" y="6"/>
                                <a:pt x="54" y="6"/>
                              </a:cubicBezTo>
                              <a:cubicBezTo>
                                <a:pt x="54" y="6"/>
                                <a:pt x="54" y="6"/>
                                <a:pt x="54" y="6"/>
                              </a:cubicBezTo>
                              <a:cubicBezTo>
                                <a:pt x="54" y="5"/>
                                <a:pt x="54" y="5"/>
                                <a:pt x="54" y="5"/>
                              </a:cubicBezTo>
                              <a:cubicBezTo>
                                <a:pt x="53" y="5"/>
                                <a:pt x="52" y="6"/>
                                <a:pt x="52" y="6"/>
                              </a:cubicBezTo>
                              <a:cubicBezTo>
                                <a:pt x="50" y="6"/>
                                <a:pt x="50" y="6"/>
                                <a:pt x="50" y="6"/>
                              </a:cubicBezTo>
                              <a:cubicBezTo>
                                <a:pt x="50" y="6"/>
                                <a:pt x="50" y="6"/>
                                <a:pt x="49" y="7"/>
                              </a:cubicBezTo>
                              <a:cubicBezTo>
                                <a:pt x="49" y="7"/>
                                <a:pt x="48" y="7"/>
                                <a:pt x="48" y="8"/>
                              </a:cubicBezTo>
                              <a:cubicBezTo>
                                <a:pt x="48" y="8"/>
                                <a:pt x="47" y="8"/>
                                <a:pt x="47" y="7"/>
                              </a:cubicBezTo>
                              <a:cubicBezTo>
                                <a:pt x="47" y="6"/>
                                <a:pt x="47" y="6"/>
                                <a:pt x="47" y="6"/>
                              </a:cubicBezTo>
                              <a:cubicBezTo>
                                <a:pt x="47" y="5"/>
                                <a:pt x="46" y="5"/>
                                <a:pt x="46" y="3"/>
                              </a:cubicBezTo>
                              <a:cubicBezTo>
                                <a:pt x="46" y="3"/>
                                <a:pt x="44" y="3"/>
                                <a:pt x="43" y="3"/>
                              </a:cubicBezTo>
                              <a:cubicBezTo>
                                <a:pt x="42" y="1"/>
                                <a:pt x="42" y="1"/>
                                <a:pt x="42" y="1"/>
                              </a:cubicBezTo>
                              <a:cubicBezTo>
                                <a:pt x="40" y="0"/>
                                <a:pt x="40" y="0"/>
                                <a:pt x="40" y="0"/>
                              </a:cubicBezTo>
                            </a:path>
                          </a:pathLst>
                        </a:custGeom>
                        <a:solidFill>
                          <a:srgbClr val="3B8DE9"/>
                        </a:solidFill>
                        <a:ln w="9525">
                          <a:noFill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" o:spid="_x0000_s1026" o:spt="100" style="position:absolute;left:0pt;margin-left:4.45pt;margin-top:471.9pt;height:4.15pt;width:5pt;z-index:251723776;mso-width-relative:page;mso-height-relative:page;" fillcolor="#3B8DE9" filled="t" stroked="f" coordsize="81,67" o:gfxdata="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" path="m78,29c78,29,78,29,78,29c79,29,79,29,79,29c79,29,79,29,79,29c79,29,78,29,78,29m40,0c40,0,38,1,37,1c37,1,37,1,37,1c36,1,36,1,36,1c36,1,35,2,35,3c35,4,35,4,35,4c35,4,35,4,34,4c34,3,33,3,33,3c32,5,32,5,32,5c32,5,32,6,32,7c32,7,32,8,32,8c32,9,29,10,29,10c28,10,28,10,28,10c28,10,28,11,27,11c27,12,27,12,26,13c24,12,24,12,24,12c23,13,23,13,23,13c23,13,23,14,24,15c24,15,24,15,24,15c24,15,24,15,24,15c24,15,24,15,24,15c24,15,24,15,25,15c26,16,25,16,25,17c25,17,24,18,24,18c24,18,24,18,23,17c23,17,22,17,22,17c22,17,22,18,21,19c21,19,21,19,21,19c21,19,21,19,21,19c21,19,21,19,21,19c21,19,21,20,21,20c21,20,20,20,20,20c20,20,20,20,20,20c20,20,20,20,20,20c20,20,20,20,20,20c20,20,20,20,20,20c19,20,18,20,18,20c18,21,18,21,18,21c18,21,16,23,16,23c15,24,15,24,15,24c13,24,13,24,13,24c13,25,13,25,13,25c13,27,13,27,13,27c13,27,13,28,14,28c14,28,15,29,15,29c14,31,14,31,14,31c14,31,14,31,13,31c13,32,12,32,12,32c12,33,12,33,12,33c10,33,10,33,10,33c10,33,10,33,10,33c9,33,9,33,9,33c9,33,9,33,9,34c9,34,10,34,10,34c10,34,11,34,11,34c11,34,11,34,11,34c12,34,11,35,11,35c11,37,11,37,11,37c9,37,9,37,9,37c7,36,7,36,7,36c7,36,5,37,4,37c4,37,4,37,4,37c4,37,4,37,4,37c3,37,2,37,2,37c0,37,0,37,0,37c0,38,0,38,0,38c12,38,12,38,12,38c12,38,12,38,13,38c13,38,14,40,14,40c14,40,14,40,15,40c15,41,15,41,15,41c15,41,16,42,16,42c15,44,15,44,15,44c15,44,15,44,15,45c15,45,15,45,15,45c15,45,15,45,16,45c17,45,16,45,17,45c18,45,17,47,17,47c17,47,17,47,16,47c15,48,15,48,15,48c14,48,14,48,14,48c12,49,12,49,12,49c12,49,12,49,11,50c11,50,11,51,11,52c11,52,11,52,11,52c12,52,12,51,12,51c14,50,14,50,14,50c14,49,15,49,15,49c16,49,16,49,16,49c17,51,17,51,17,51c17,51,17,51,17,51c17,52,17,52,18,53c18,54,18,54,18,54c18,54,18,54,18,54c18,54,18,54,19,54c19,54,19,54,19,54c19,54,19,54,20,54c20,54,20,54,21,54c21,53,21,53,21,53c22,53,22,54,23,54c23,54,24,55,24,55c24,56,24,56,24,56c25,58,25,58,25,58c26,60,26,60,26,60c26,60,27,60,27,60c28,60,29,60,29,60c29,61,29,61,29,61c30,63,30,63,30,63c31,63,31,63,31,63c33,63,33,63,33,63c34,64,34,64,34,64c35,67,35,67,35,67c38,65,38,65,38,65c40,65,40,65,40,65c41,64,41,64,41,64c41,64,42,64,43,64c44,63,44,63,44,63c46,62,46,62,46,62c46,62,46,62,46,62c47,63,47,63,48,63c48,63,48,63,48,63c50,62,50,62,50,62c49,61,49,61,49,61c51,61,51,61,51,61c51,61,51,61,51,61c52,61,52,60,52,60c52,58,52,58,52,58c54,59,54,59,54,59c54,59,54,58,54,58c55,58,55,59,56,59c57,59,57,60,57,60c57,60,57,59,57,59c59,59,59,59,59,59c60,60,60,60,60,60c61,61,61,61,61,61c62,62,62,62,62,62c63,62,63,62,63,62c62,60,62,60,62,60c61,58,61,58,61,58c62,56,62,56,62,56c63,55,63,55,63,55c64,52,64,52,64,52c64,52,64,52,64,52c66,52,67,51,67,51c68,50,68,50,68,50c68,50,68,50,68,50c69,50,70,50,70,50c70,51,71,51,71,51c72,51,72,50,72,50c73,51,73,51,73,51c74,51,74,51,74,51c75,51,75,50,75,50c78,50,78,50,78,50c79,48,77,46,77,46c76,45,76,45,76,45c76,44,76,44,75,44c75,44,74,44,74,44c74,44,74,43,74,43c73,40,73,40,73,40c72,39,72,39,72,39c73,38,71,37,71,37c69,35,71,33,71,33c71,32,72,31,72,31c74,32,74,32,74,32c75,32,75,32,75,32c76,32,76,32,76,32c77,31,77,31,77,31c77,31,79,32,80,32c80,32,80,32,80,32c81,32,81,31,81,31c81,31,80,30,79,29c79,29,79,29,79,29c79,29,78,29,78,29c77,29,77,29,76,29c74,29,74,30,74,30c71,29,71,29,71,29c70,29,70,29,70,29c70,29,70,29,70,29c70,29,70,25,70,25c70,25,70,25,70,25c71,25,71,25,71,25c72,25,72,25,72,25c73,25,73,25,73,25c74,25,74,25,74,25c74,23,74,23,74,23c74,23,73,22,72,22c72,22,72,22,72,22c72,22,72,22,72,22c72,22,71,22,70,22c70,22,70,20,70,20c70,19,70,19,71,18c71,17,71,17,71,16c71,16,71,15,71,15c71,15,69,14,68,14c67,14,67,13,66,13c65,13,66,12,66,12c66,12,65,11,65,10c65,10,64,10,64,10c63,10,63,10,63,10c62,11,62,11,62,11c60,11,60,11,60,11c60,10,60,10,60,10c59,8,59,8,59,8c58,7,58,7,58,7c56,7,56,7,56,7c55,7,55,7,55,7c55,7,55,7,54,6c54,5,54,5,54,5c54,5,54,5,54,5c54,5,54,6,54,6c54,6,54,6,54,6c54,5,54,5,54,5c53,5,52,6,52,6c50,6,50,6,50,6c50,6,50,6,49,7c49,7,48,7,48,8c48,8,47,8,47,7c47,6,47,6,47,6c47,5,46,5,46,3c46,3,44,3,43,3c42,1,42,1,42,1c40,0,40,0,40,0e">
                <v:path o:connectlocs="409183042,150416086;191642402,5186815;176103616,20747263;165744950,41494526;134667379,67427819;124308712,77801451;129488045,88175082;108769927,98548714;108769927,103735530;103590593,103735530;82872475,119295977;67333689,140042454;67333689,160789718;51794903,171163349;56975023,176350165;46615570,191910613;20718118,191910613;62154356,197097428;77693141,212657876;77693141,233404353;82872475,243777985;56975023,259338432;72513022,259338432;88051808,264525248;98411260,280085695;108769927,274898880;129488045,300832959;150206164,316392620;176103616,331953068;212360520,331953068;238257972,321579436;253796758,316392620;269335544,300832959;295232996,311205804;315951114,316392620;315951114,300832959;331489900,269712064;362566685,259338432;383284804,264525248;393644256,233404353;378105471,207471060;372926138,160789718;398823589,160789718;409183042,150416086;383284804,155602902;362566685,129669609;378105471,129669609;372926138,114109161;367746804,93361898;341848566,67427819;326310567,51867372;305592448,41494526;279694210,31120894;279694210,31120894;253796758,36307710;238257972,15560447" o:connectangles="0,0,0,0,0,0,0,0,0,0,0,0,0,0,0,0,0,0,0,0,0,0,0,0,0,0,0,0,0,0,0,0,0,0,0,0,0,0,0,0,0,0,0,0,0,0,0,0,0,0,0,0,0,0,0,0"/>
                <v:fill on="t" focussize="0,0"/>
                <v:stroke on="f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-81280</wp:posOffset>
                </wp:positionH>
                <wp:positionV relativeFrom="paragraph">
                  <wp:posOffset>5643245</wp:posOffset>
                </wp:positionV>
                <wp:extent cx="82550" cy="69850"/>
                <wp:effectExtent l="0" t="0" r="0" b="6350"/>
                <wp:wrapNone/>
                <wp:docPr id="325" name="Freeform 1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82608" cy="69910"/>
                        </a:xfrm>
                        <a:custGeom>
                          <a:avLst/>
                          <a:gdLst>
                            <a:gd name="T0" fmla="*/ 639540 w 105"/>
                            <a:gd name="T1" fmla="*/ 454807 h 89"/>
                            <a:gd name="T2" fmla="*/ 646134 w 105"/>
                            <a:gd name="T3" fmla="*/ 514130 h 89"/>
                            <a:gd name="T4" fmla="*/ 685693 w 105"/>
                            <a:gd name="T5" fmla="*/ 520721 h 89"/>
                            <a:gd name="T6" fmla="*/ 685693 w 105"/>
                            <a:gd name="T7" fmla="*/ 507538 h 89"/>
                            <a:gd name="T8" fmla="*/ 692286 w 105"/>
                            <a:gd name="T9" fmla="*/ 494355 h 89"/>
                            <a:gd name="T10" fmla="*/ 639540 w 105"/>
                            <a:gd name="T11" fmla="*/ 454807 h 89"/>
                            <a:gd name="T12" fmla="*/ 316474 w 105"/>
                            <a:gd name="T13" fmla="*/ 0 h 89"/>
                            <a:gd name="T14" fmla="*/ 164830 w 105"/>
                            <a:gd name="T15" fmla="*/ 336162 h 89"/>
                            <a:gd name="T16" fmla="*/ 606574 w 105"/>
                            <a:gd name="T17" fmla="*/ 573452 h 89"/>
                            <a:gd name="T18" fmla="*/ 652727 w 105"/>
                            <a:gd name="T19" fmla="*/ 586635 h 89"/>
                            <a:gd name="T20" fmla="*/ 652727 w 105"/>
                            <a:gd name="T21" fmla="*/ 586635 h 89"/>
                            <a:gd name="T22" fmla="*/ 659320 w 105"/>
                            <a:gd name="T23" fmla="*/ 573452 h 89"/>
                            <a:gd name="T24" fmla="*/ 659320 w 105"/>
                            <a:gd name="T25" fmla="*/ 573452 h 89"/>
                            <a:gd name="T26" fmla="*/ 659320 w 105"/>
                            <a:gd name="T27" fmla="*/ 573452 h 89"/>
                            <a:gd name="T28" fmla="*/ 659320 w 105"/>
                            <a:gd name="T29" fmla="*/ 547087 h 89"/>
                            <a:gd name="T30" fmla="*/ 646134 w 105"/>
                            <a:gd name="T31" fmla="*/ 540495 h 89"/>
                            <a:gd name="T32" fmla="*/ 659320 w 105"/>
                            <a:gd name="T33" fmla="*/ 547087 h 89"/>
                            <a:gd name="T34" fmla="*/ 659320 w 105"/>
                            <a:gd name="T35" fmla="*/ 547087 h 89"/>
                            <a:gd name="T36" fmla="*/ 665913 w 105"/>
                            <a:gd name="T37" fmla="*/ 520721 h 89"/>
                            <a:gd name="T38" fmla="*/ 665913 w 105"/>
                            <a:gd name="T39" fmla="*/ 520721 h 89"/>
                            <a:gd name="T40" fmla="*/ 652727 w 105"/>
                            <a:gd name="T41" fmla="*/ 520721 h 89"/>
                            <a:gd name="T42" fmla="*/ 665913 w 105"/>
                            <a:gd name="T43" fmla="*/ 520721 h 89"/>
                            <a:gd name="T44" fmla="*/ 665913 w 105"/>
                            <a:gd name="T45" fmla="*/ 520721 h 89"/>
                            <a:gd name="T46" fmla="*/ 665913 w 105"/>
                            <a:gd name="T47" fmla="*/ 514130 h 89"/>
                            <a:gd name="T48" fmla="*/ 665913 w 105"/>
                            <a:gd name="T49" fmla="*/ 514130 h 89"/>
                            <a:gd name="T50" fmla="*/ 646134 w 105"/>
                            <a:gd name="T51" fmla="*/ 514130 h 89"/>
                            <a:gd name="T52" fmla="*/ 646134 w 105"/>
                            <a:gd name="T53" fmla="*/ 520721 h 89"/>
                            <a:gd name="T54" fmla="*/ 547236 w 105"/>
                            <a:gd name="T55" fmla="*/ 461398 h 89"/>
                            <a:gd name="T56" fmla="*/ 553829 w 105"/>
                            <a:gd name="T57" fmla="*/ 481173 h 89"/>
                            <a:gd name="T58" fmla="*/ 501083 w 105"/>
                            <a:gd name="T59" fmla="*/ 454807 h 89"/>
                            <a:gd name="T60" fmla="*/ 501083 w 105"/>
                            <a:gd name="T61" fmla="*/ 487764 h 89"/>
                            <a:gd name="T62" fmla="*/ 138457 w 105"/>
                            <a:gd name="T63" fmla="*/ 230699 h 89"/>
                            <a:gd name="T64" fmla="*/ 316474 w 105"/>
                            <a:gd name="T65" fmla="*/ 0 h 89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105" h="89">
                              <a:moveTo>
                                <a:pt x="97" y="69"/>
                              </a:moveTo>
                              <a:cubicBezTo>
                                <a:pt x="97" y="72"/>
                                <a:pt x="97" y="75"/>
                                <a:pt x="98" y="78"/>
                              </a:cubicBezTo>
                              <a:cubicBezTo>
                                <a:pt x="99" y="78"/>
                                <a:pt x="101" y="78"/>
                                <a:pt x="104" y="79"/>
                              </a:cubicBezTo>
                              <a:cubicBezTo>
                                <a:pt x="104" y="78"/>
                                <a:pt x="104" y="78"/>
                                <a:pt x="104" y="77"/>
                              </a:cubicBezTo>
                              <a:cubicBezTo>
                                <a:pt x="105" y="77"/>
                                <a:pt x="105" y="76"/>
                                <a:pt x="105" y="75"/>
                              </a:cubicBezTo>
                              <a:cubicBezTo>
                                <a:pt x="103" y="73"/>
                                <a:pt x="100" y="71"/>
                                <a:pt x="97" y="69"/>
                              </a:cubicBezTo>
                              <a:moveTo>
                                <a:pt x="48" y="0"/>
                              </a:moveTo>
                              <a:cubicBezTo>
                                <a:pt x="29" y="8"/>
                                <a:pt x="0" y="23"/>
                                <a:pt x="25" y="51"/>
                              </a:cubicBezTo>
                              <a:cubicBezTo>
                                <a:pt x="41" y="69"/>
                                <a:pt x="70" y="79"/>
                                <a:pt x="92" y="87"/>
                              </a:cubicBezTo>
                              <a:cubicBezTo>
                                <a:pt x="95" y="88"/>
                                <a:pt x="97" y="88"/>
                                <a:pt x="99" y="89"/>
                              </a:cubicBezTo>
                              <a:cubicBezTo>
                                <a:pt x="99" y="89"/>
                                <a:pt x="99" y="89"/>
                                <a:pt x="99" y="89"/>
                              </a:cubicBezTo>
                              <a:cubicBezTo>
                                <a:pt x="100" y="87"/>
                                <a:pt x="100" y="87"/>
                                <a:pt x="100" y="87"/>
                              </a:cubicBezTo>
                              <a:cubicBezTo>
                                <a:pt x="100" y="87"/>
                                <a:pt x="100" y="87"/>
                                <a:pt x="100" y="87"/>
                              </a:cubicBezTo>
                              <a:cubicBezTo>
                                <a:pt x="100" y="87"/>
                                <a:pt x="100" y="87"/>
                                <a:pt x="100" y="87"/>
                              </a:cubicBezTo>
                              <a:cubicBezTo>
                                <a:pt x="100" y="83"/>
                                <a:pt x="100" y="83"/>
                                <a:pt x="100" y="83"/>
                              </a:cubicBezTo>
                              <a:cubicBezTo>
                                <a:pt x="99" y="83"/>
                                <a:pt x="98" y="82"/>
                                <a:pt x="98" y="82"/>
                              </a:cubicBezTo>
                              <a:cubicBezTo>
                                <a:pt x="98" y="82"/>
                                <a:pt x="99" y="83"/>
                                <a:pt x="100" y="83"/>
                              </a:cubicBezTo>
                              <a:cubicBezTo>
                                <a:pt x="100" y="83"/>
                                <a:pt x="100" y="83"/>
                                <a:pt x="100" y="83"/>
                              </a:cubicBezTo>
                              <a:cubicBezTo>
                                <a:pt x="101" y="79"/>
                                <a:pt x="101" y="79"/>
                                <a:pt x="101" y="79"/>
                              </a:cubicBezTo>
                              <a:cubicBezTo>
                                <a:pt x="101" y="79"/>
                                <a:pt x="101" y="79"/>
                                <a:pt x="101" y="79"/>
                              </a:cubicBezTo>
                              <a:cubicBezTo>
                                <a:pt x="100" y="79"/>
                                <a:pt x="99" y="79"/>
                                <a:pt x="99" y="79"/>
                              </a:cubicBezTo>
                              <a:cubicBezTo>
                                <a:pt x="99" y="79"/>
                                <a:pt x="100" y="79"/>
                                <a:pt x="101" y="79"/>
                              </a:cubicBezTo>
                              <a:cubicBezTo>
                                <a:pt x="101" y="79"/>
                                <a:pt x="101" y="79"/>
                                <a:pt x="101" y="79"/>
                              </a:cubicBezTo>
                              <a:cubicBezTo>
                                <a:pt x="101" y="78"/>
                                <a:pt x="101" y="78"/>
                                <a:pt x="101" y="78"/>
                              </a:cubicBezTo>
                              <a:cubicBezTo>
                                <a:pt x="101" y="78"/>
                                <a:pt x="101" y="78"/>
                                <a:pt x="101" y="78"/>
                              </a:cubicBezTo>
                              <a:cubicBezTo>
                                <a:pt x="99" y="78"/>
                                <a:pt x="98" y="78"/>
                                <a:pt x="98" y="78"/>
                              </a:cubicBezTo>
                              <a:cubicBezTo>
                                <a:pt x="98" y="78"/>
                                <a:pt x="98" y="78"/>
                                <a:pt x="98" y="79"/>
                              </a:cubicBezTo>
                              <a:cubicBezTo>
                                <a:pt x="93" y="77"/>
                                <a:pt x="87" y="73"/>
                                <a:pt x="83" y="70"/>
                              </a:cubicBezTo>
                              <a:cubicBezTo>
                                <a:pt x="83" y="71"/>
                                <a:pt x="84" y="72"/>
                                <a:pt x="84" y="73"/>
                              </a:cubicBezTo>
                              <a:cubicBezTo>
                                <a:pt x="82" y="72"/>
                                <a:pt x="78" y="70"/>
                                <a:pt x="76" y="69"/>
                              </a:cubicBezTo>
                              <a:cubicBezTo>
                                <a:pt x="77" y="71"/>
                                <a:pt x="76" y="72"/>
                                <a:pt x="76" y="74"/>
                              </a:cubicBezTo>
                              <a:cubicBezTo>
                                <a:pt x="58" y="68"/>
                                <a:pt x="27" y="51"/>
                                <a:pt x="21" y="35"/>
                              </a:cubicBezTo>
                              <a:cubicBezTo>
                                <a:pt x="13" y="13"/>
                                <a:pt x="41" y="13"/>
                                <a:pt x="48" y="0"/>
                              </a:cubicBezTo>
                            </a:path>
                          </a:pathLst>
                        </a:custGeom>
                        <a:solidFill>
                          <a:srgbClr val="3B8DE9"/>
                        </a:solidFill>
                        <a:ln w="9525">
                          <a:noFill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82" o:spid="_x0000_s1026" o:spt="100" style="position:absolute;left:0pt;margin-left:-6.4pt;margin-top:444.35pt;height:5.5pt;width:6.5pt;z-index:251725824;mso-width-relative:page;mso-height-relative:page;" fillcolor="#3B8DE9" filled="t" stroked="f" coordsize="105,89" o:gfxdata="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" path="m97,69c97,72,97,75,98,78c99,78,101,78,104,79c104,78,104,78,104,77c105,77,105,76,105,75c103,73,100,71,97,69m48,0c29,8,0,23,25,51c41,69,70,79,92,87c95,88,97,88,99,89c99,89,99,89,99,89c100,87,100,87,100,87c100,87,100,87,100,87c100,87,100,87,100,87c100,83,100,83,100,83c99,83,98,82,98,82c98,82,99,83,100,83c100,83,100,83,100,83c101,79,101,79,101,79c101,79,101,79,101,79c100,79,99,79,99,79c99,79,100,79,101,79c101,79,101,79,101,79c101,78,101,78,101,78c101,78,101,78,101,78c99,78,98,78,98,78c98,78,98,78,98,79c93,77,87,73,83,70c83,71,84,72,84,73c82,72,78,70,76,69c77,71,76,72,76,74c58,68,27,51,21,35c13,13,41,13,48,0e">
                <v:path o:connectlocs="503153526,357253453;508341309,403852003;539464069,409029270;539464069,398673950;544651065,388318629;503153526,357253453;248983658,0;129678825,264057139;477217761,450449767;513528304,460805088;513528304,460805088;518715300,450449767;518715300,450449767;518715300,450449767;518715300,429739912;508341309,424561858;518715300,429739912;518715300,429739912;523902296,409029270;523902296,409029270;513528304,409029270;523902296,409029270;523902296,409029270;523902296,403852003;523902296,403852003;508341309,403852003;508341309,409029270;430534014,362430721;435721009,377964094;394223471,357253453;394223471,383141362;108930055,181215360;248983658,0" o:connectangles="0,0,0,0,0,0,0,0,0,0,0,0,0,0,0,0,0,0,0,0,0,0,0,0,0,0,0,0,0,0,0,0,0"/>
                <v:fill on="t" focussize="0,0"/>
                <v:stroke on="f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-200025</wp:posOffset>
                </wp:positionH>
                <wp:positionV relativeFrom="paragraph">
                  <wp:posOffset>5816600</wp:posOffset>
                </wp:positionV>
                <wp:extent cx="168910" cy="97155"/>
                <wp:effectExtent l="0" t="0" r="2540" b="0"/>
                <wp:wrapNone/>
                <wp:docPr id="326" name="任意多边形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9004" cy="97192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808038" h="465148">
                              <a:moveTo>
                                <a:pt x="472836" y="449620"/>
                              </a:moveTo>
                              <a:lnTo>
                                <a:pt x="473086" y="450141"/>
                              </a:lnTo>
                              <a:cubicBezTo>
                                <a:pt x="475733" y="455968"/>
                                <a:pt x="478321" y="461382"/>
                                <a:pt x="481144" y="465148"/>
                              </a:cubicBezTo>
                              <a:cubicBezTo>
                                <a:pt x="473616" y="461382"/>
                                <a:pt x="473616" y="457615"/>
                                <a:pt x="469852" y="450083"/>
                              </a:cubicBezTo>
                              <a:lnTo>
                                <a:pt x="472836" y="449620"/>
                              </a:lnTo>
                              <a:close/>
                              <a:moveTo>
                                <a:pt x="623888" y="300047"/>
                              </a:moveTo>
                              <a:lnTo>
                                <a:pt x="590551" y="314335"/>
                              </a:lnTo>
                              <a:lnTo>
                                <a:pt x="544513" y="322272"/>
                              </a:lnTo>
                              <a:lnTo>
                                <a:pt x="623888" y="300047"/>
                              </a:lnTo>
                              <a:close/>
                              <a:moveTo>
                                <a:pt x="554931" y="279658"/>
                              </a:moveTo>
                              <a:cubicBezTo>
                                <a:pt x="562570" y="278617"/>
                                <a:pt x="570442" y="278617"/>
                                <a:pt x="577850" y="280469"/>
                              </a:cubicBezTo>
                              <a:cubicBezTo>
                                <a:pt x="511175" y="295285"/>
                                <a:pt x="511175" y="295285"/>
                                <a:pt x="511175" y="295285"/>
                              </a:cubicBezTo>
                              <a:cubicBezTo>
                                <a:pt x="511175" y="295285"/>
                                <a:pt x="532011" y="282784"/>
                                <a:pt x="554931" y="279658"/>
                              </a:cubicBezTo>
                              <a:close/>
                              <a:moveTo>
                                <a:pt x="804863" y="273060"/>
                              </a:moveTo>
                              <a:cubicBezTo>
                                <a:pt x="748401" y="310725"/>
                                <a:pt x="684410" y="333323"/>
                                <a:pt x="627947" y="370987"/>
                              </a:cubicBezTo>
                              <a:cubicBezTo>
                                <a:pt x="594069" y="393586"/>
                                <a:pt x="553840" y="428896"/>
                                <a:pt x="512022" y="443550"/>
                              </a:cubicBezTo>
                              <a:lnTo>
                                <a:pt x="472836" y="449620"/>
                              </a:lnTo>
                              <a:lnTo>
                                <a:pt x="464676" y="432663"/>
                              </a:lnTo>
                              <a:cubicBezTo>
                                <a:pt x="458559" y="421834"/>
                                <a:pt x="451031" y="414302"/>
                                <a:pt x="439738" y="419951"/>
                              </a:cubicBezTo>
                              <a:cubicBezTo>
                                <a:pt x="443502" y="416185"/>
                                <a:pt x="447266" y="416185"/>
                                <a:pt x="454795" y="416185"/>
                              </a:cubicBezTo>
                              <a:lnTo>
                                <a:pt x="503729" y="401119"/>
                              </a:lnTo>
                              <a:cubicBezTo>
                                <a:pt x="601598" y="355922"/>
                                <a:pt x="703230" y="310725"/>
                                <a:pt x="804863" y="273060"/>
                              </a:cubicBezTo>
                              <a:close/>
                              <a:moveTo>
                                <a:pt x="500063" y="198447"/>
                              </a:moveTo>
                              <a:cubicBezTo>
                                <a:pt x="500063" y="198447"/>
                                <a:pt x="477504" y="209758"/>
                                <a:pt x="469984" y="213528"/>
                              </a:cubicBezTo>
                              <a:cubicBezTo>
                                <a:pt x="469984" y="213528"/>
                                <a:pt x="469984" y="213528"/>
                                <a:pt x="454945" y="217299"/>
                              </a:cubicBezTo>
                              <a:cubicBezTo>
                                <a:pt x="454945" y="217299"/>
                                <a:pt x="454945" y="217299"/>
                                <a:pt x="436145" y="221069"/>
                              </a:cubicBezTo>
                              <a:cubicBezTo>
                                <a:pt x="436145" y="221069"/>
                                <a:pt x="436145" y="221069"/>
                                <a:pt x="421106" y="221069"/>
                              </a:cubicBezTo>
                              <a:cubicBezTo>
                                <a:pt x="421106" y="221069"/>
                                <a:pt x="421106" y="221069"/>
                                <a:pt x="406066" y="224839"/>
                              </a:cubicBezTo>
                              <a:cubicBezTo>
                                <a:pt x="406066" y="224839"/>
                                <a:pt x="406066" y="224839"/>
                                <a:pt x="379747" y="232380"/>
                              </a:cubicBezTo>
                              <a:cubicBezTo>
                                <a:pt x="379747" y="232380"/>
                                <a:pt x="379747" y="232380"/>
                                <a:pt x="338388" y="239921"/>
                              </a:cubicBezTo>
                              <a:cubicBezTo>
                                <a:pt x="338388" y="239921"/>
                                <a:pt x="338388" y="239921"/>
                                <a:pt x="319589" y="243691"/>
                              </a:cubicBezTo>
                              <a:cubicBezTo>
                                <a:pt x="319589" y="243691"/>
                                <a:pt x="270711" y="251231"/>
                                <a:pt x="259431" y="255002"/>
                              </a:cubicBezTo>
                              <a:cubicBezTo>
                                <a:pt x="251911" y="258772"/>
                                <a:pt x="244392" y="255002"/>
                                <a:pt x="244392" y="255002"/>
                              </a:cubicBezTo>
                              <a:cubicBezTo>
                                <a:pt x="244392" y="255002"/>
                                <a:pt x="229352" y="251231"/>
                                <a:pt x="225592" y="255002"/>
                              </a:cubicBezTo>
                              <a:cubicBezTo>
                                <a:pt x="221832" y="255002"/>
                                <a:pt x="214313" y="255002"/>
                                <a:pt x="206793" y="258772"/>
                              </a:cubicBezTo>
                              <a:cubicBezTo>
                                <a:pt x="199273" y="258772"/>
                                <a:pt x="187993" y="258772"/>
                                <a:pt x="180474" y="262542"/>
                              </a:cubicBezTo>
                              <a:cubicBezTo>
                                <a:pt x="169194" y="266313"/>
                                <a:pt x="146635" y="266313"/>
                                <a:pt x="146635" y="266313"/>
                              </a:cubicBezTo>
                              <a:cubicBezTo>
                                <a:pt x="146635" y="266313"/>
                                <a:pt x="146635" y="266313"/>
                                <a:pt x="120316" y="270083"/>
                              </a:cubicBezTo>
                              <a:cubicBezTo>
                                <a:pt x="120316" y="270083"/>
                                <a:pt x="45118" y="285165"/>
                                <a:pt x="41358" y="285165"/>
                              </a:cubicBezTo>
                              <a:cubicBezTo>
                                <a:pt x="33839" y="288935"/>
                                <a:pt x="26319" y="288935"/>
                                <a:pt x="26319" y="288935"/>
                              </a:cubicBezTo>
                              <a:cubicBezTo>
                                <a:pt x="26319" y="288935"/>
                                <a:pt x="18799" y="288935"/>
                                <a:pt x="11279" y="288935"/>
                              </a:cubicBezTo>
                              <a:cubicBezTo>
                                <a:pt x="11279" y="288935"/>
                                <a:pt x="11279" y="288935"/>
                                <a:pt x="0" y="288935"/>
                              </a:cubicBezTo>
                              <a:cubicBezTo>
                                <a:pt x="0" y="288935"/>
                                <a:pt x="0" y="288935"/>
                                <a:pt x="15039" y="277624"/>
                              </a:cubicBezTo>
                              <a:cubicBezTo>
                                <a:pt x="18799" y="270083"/>
                                <a:pt x="37599" y="281395"/>
                                <a:pt x="37599" y="281395"/>
                              </a:cubicBezTo>
                              <a:cubicBezTo>
                                <a:pt x="37599" y="281395"/>
                                <a:pt x="37599" y="281395"/>
                                <a:pt x="116556" y="266313"/>
                              </a:cubicBezTo>
                              <a:cubicBezTo>
                                <a:pt x="116556" y="266313"/>
                                <a:pt x="116556" y="266313"/>
                                <a:pt x="244392" y="243691"/>
                              </a:cubicBezTo>
                              <a:cubicBezTo>
                                <a:pt x="244392" y="243691"/>
                                <a:pt x="244392" y="243691"/>
                                <a:pt x="297030" y="243691"/>
                              </a:cubicBezTo>
                              <a:cubicBezTo>
                                <a:pt x="297030" y="243691"/>
                                <a:pt x="297030" y="243691"/>
                                <a:pt x="327109" y="239921"/>
                              </a:cubicBezTo>
                              <a:cubicBezTo>
                                <a:pt x="327109" y="239921"/>
                                <a:pt x="327109" y="239921"/>
                                <a:pt x="372227" y="221069"/>
                              </a:cubicBezTo>
                              <a:cubicBezTo>
                                <a:pt x="372227" y="221069"/>
                                <a:pt x="372227" y="221069"/>
                                <a:pt x="402306" y="209758"/>
                              </a:cubicBezTo>
                              <a:cubicBezTo>
                                <a:pt x="402306" y="209758"/>
                                <a:pt x="402306" y="209758"/>
                                <a:pt x="436145" y="205988"/>
                              </a:cubicBezTo>
                              <a:cubicBezTo>
                                <a:pt x="436145" y="205988"/>
                                <a:pt x="436145" y="205988"/>
                                <a:pt x="500063" y="198447"/>
                              </a:cubicBezTo>
                              <a:close/>
                              <a:moveTo>
                                <a:pt x="673100" y="176222"/>
                              </a:moveTo>
                              <a:cubicBezTo>
                                <a:pt x="673100" y="176222"/>
                                <a:pt x="673100" y="176222"/>
                                <a:pt x="638810" y="183631"/>
                              </a:cubicBezTo>
                              <a:cubicBezTo>
                                <a:pt x="638810" y="183631"/>
                                <a:pt x="638810" y="183631"/>
                                <a:pt x="619760" y="187335"/>
                              </a:cubicBezTo>
                              <a:cubicBezTo>
                                <a:pt x="619760" y="187335"/>
                                <a:pt x="596900" y="187335"/>
                                <a:pt x="600710" y="179926"/>
                              </a:cubicBezTo>
                              <a:lnTo>
                                <a:pt x="673100" y="176222"/>
                              </a:lnTo>
                              <a:close/>
                              <a:moveTo>
                                <a:pt x="762454" y="127010"/>
                              </a:moveTo>
                              <a:cubicBezTo>
                                <a:pt x="770165" y="127010"/>
                                <a:pt x="777876" y="134418"/>
                                <a:pt x="777876" y="134418"/>
                              </a:cubicBezTo>
                              <a:cubicBezTo>
                                <a:pt x="777876" y="134418"/>
                                <a:pt x="754744" y="149235"/>
                                <a:pt x="750888" y="134418"/>
                              </a:cubicBezTo>
                              <a:cubicBezTo>
                                <a:pt x="762454" y="127010"/>
                                <a:pt x="762454" y="127010"/>
                                <a:pt x="762454" y="127010"/>
                              </a:cubicBezTo>
                              <a:close/>
                              <a:moveTo>
                                <a:pt x="327437" y="113979"/>
                              </a:moveTo>
                              <a:cubicBezTo>
                                <a:pt x="341548" y="114442"/>
                                <a:pt x="356600" y="117220"/>
                                <a:pt x="360363" y="126481"/>
                              </a:cubicBezTo>
                              <a:cubicBezTo>
                                <a:pt x="288867" y="130185"/>
                                <a:pt x="288867" y="130185"/>
                                <a:pt x="288867" y="130185"/>
                              </a:cubicBezTo>
                              <a:cubicBezTo>
                                <a:pt x="288867" y="130185"/>
                                <a:pt x="270052" y="141298"/>
                                <a:pt x="262526" y="130185"/>
                              </a:cubicBezTo>
                              <a:cubicBezTo>
                                <a:pt x="262526" y="130185"/>
                                <a:pt x="258763" y="115368"/>
                                <a:pt x="273815" y="119073"/>
                              </a:cubicBezTo>
                              <a:cubicBezTo>
                                <a:pt x="300155" y="115368"/>
                                <a:pt x="300155" y="115368"/>
                                <a:pt x="300155" y="115368"/>
                              </a:cubicBezTo>
                              <a:cubicBezTo>
                                <a:pt x="300155" y="115368"/>
                                <a:pt x="313326" y="113516"/>
                                <a:pt x="327437" y="113979"/>
                              </a:cubicBezTo>
                              <a:close/>
                              <a:moveTo>
                                <a:pt x="782109" y="65732"/>
                              </a:moveTo>
                              <a:cubicBezTo>
                                <a:pt x="785813" y="61922"/>
                                <a:pt x="808038" y="69542"/>
                                <a:pt x="808038" y="69542"/>
                              </a:cubicBezTo>
                              <a:lnTo>
                                <a:pt x="789517" y="80972"/>
                              </a:lnTo>
                              <a:cubicBezTo>
                                <a:pt x="789517" y="80972"/>
                                <a:pt x="789517" y="80972"/>
                                <a:pt x="778404" y="80972"/>
                              </a:cubicBezTo>
                              <a:cubicBezTo>
                                <a:pt x="778404" y="80972"/>
                                <a:pt x="774700" y="69542"/>
                                <a:pt x="782109" y="65732"/>
                              </a:cubicBezTo>
                              <a:close/>
                              <a:moveTo>
                                <a:pt x="508496" y="535"/>
                              </a:moveTo>
                              <a:cubicBezTo>
                                <a:pt x="514152" y="-901"/>
                                <a:pt x="521692" y="57"/>
                                <a:pt x="529233" y="9628"/>
                              </a:cubicBezTo>
                              <a:cubicBezTo>
                                <a:pt x="566936" y="13457"/>
                                <a:pt x="566936" y="13457"/>
                                <a:pt x="566936" y="13457"/>
                              </a:cubicBezTo>
                              <a:cubicBezTo>
                                <a:pt x="619721" y="24943"/>
                                <a:pt x="619721" y="24943"/>
                                <a:pt x="619721" y="24943"/>
                              </a:cubicBezTo>
                              <a:cubicBezTo>
                                <a:pt x="661194" y="40258"/>
                                <a:pt x="661194" y="40258"/>
                                <a:pt x="661194" y="40258"/>
                              </a:cubicBezTo>
                              <a:lnTo>
                                <a:pt x="706438" y="40258"/>
                              </a:lnTo>
                              <a:cubicBezTo>
                                <a:pt x="706438" y="40258"/>
                                <a:pt x="683816" y="55573"/>
                                <a:pt x="661194" y="47915"/>
                              </a:cubicBezTo>
                              <a:cubicBezTo>
                                <a:pt x="631032" y="36429"/>
                                <a:pt x="631032" y="36429"/>
                                <a:pt x="631032" y="36429"/>
                              </a:cubicBezTo>
                              <a:cubicBezTo>
                                <a:pt x="585788" y="24943"/>
                                <a:pt x="585788" y="24943"/>
                                <a:pt x="585788" y="24943"/>
                              </a:cubicBezTo>
                              <a:cubicBezTo>
                                <a:pt x="540544" y="21115"/>
                                <a:pt x="540544" y="21115"/>
                                <a:pt x="540544" y="21115"/>
                              </a:cubicBezTo>
                              <a:cubicBezTo>
                                <a:pt x="540544" y="21115"/>
                                <a:pt x="495300" y="24943"/>
                                <a:pt x="499070" y="5800"/>
                              </a:cubicBezTo>
                              <a:cubicBezTo>
                                <a:pt x="499070" y="5800"/>
                                <a:pt x="502841" y="1971"/>
                                <a:pt x="508496" y="53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B8DE9"/>
                        </a:solidFill>
                        <a:ln w="9525">
                          <a:noFill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-15.75pt;margin-top:458pt;height:7.65pt;width:13.3pt;z-index:251727872;mso-width-relative:page;mso-height-relative:page;" fillcolor="#3B8DE9" filled="t" stroked="f" coordsize="808038,465148" o:gfxdata="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" path="m472836,449620l473086,450141c475733,455968,478321,461382,481144,465148c473616,461382,473616,457615,469852,450083l472836,449620xm623888,300047l590551,314335,544513,322272,623888,300047xm554931,279658c562570,278617,570442,278617,577850,280469c511175,295285,511175,295285,511175,295285c511175,295285,532011,282784,554931,279658xm804863,273060c748401,310725,684410,333323,627947,370987c594069,393586,553840,428896,512022,443550l472836,449620,464676,432663c458559,421834,451031,414302,439738,419951c443502,416185,447266,416185,454795,416185l503729,401119c601598,355922,703230,310725,804863,273060xm500063,198447c500063,198447,477504,209758,469984,213528c469984,213528,469984,213528,454945,217299c454945,217299,454945,217299,436145,221069c436145,221069,436145,221069,421106,221069c421106,221069,421106,221069,406066,224839c406066,224839,406066,224839,379747,232380c379747,232380,379747,232380,338388,239921c338388,239921,338388,239921,319589,243691c319589,243691,270711,251231,259431,255002c251911,258772,244392,255002,244392,255002c244392,255002,229352,251231,225592,255002c221832,255002,214313,255002,206793,258772c199273,258772,187993,258772,180474,262542c169194,266313,146635,266313,146635,266313c146635,266313,146635,266313,120316,270083c120316,270083,45118,285165,41358,285165c33839,288935,26319,288935,26319,288935c26319,288935,18799,288935,11279,288935c11279,288935,11279,288935,0,288935c0,288935,0,288935,15039,277624c18799,270083,37599,281395,37599,281395c37599,281395,37599,281395,116556,266313c116556,266313,116556,266313,244392,243691c244392,243691,244392,243691,297030,243691c297030,243691,297030,243691,327109,239921c327109,239921,327109,239921,372227,221069c372227,221069,372227,221069,402306,209758c402306,209758,402306,209758,436145,205988c436145,205988,436145,205988,500063,198447xm673100,176222c673100,176222,673100,176222,638810,183631c638810,183631,638810,183631,619760,187335c619760,187335,596900,187335,600710,179926l673100,176222xm762454,127010c770165,127010,777876,134418,777876,134418c777876,134418,754744,149235,750888,134418c762454,127010,762454,127010,762454,127010xm327437,113979c341548,114442,356600,117220,360363,126481c288867,130185,288867,130185,288867,130185c288867,130185,270052,141298,262526,130185c262526,130185,258763,115368,273815,119073c300155,115368,300155,115368,300155,115368c300155,115368,313326,113516,327437,113979xm782109,65732c785813,61922,808038,69542,808038,69542l789517,80972c789517,80972,789517,80972,778404,80972c778404,80972,774700,69542,782109,65732xm508496,535c514152,-901,521692,57,529233,9628c566936,13457,566936,13457,566936,13457c619721,24943,619721,24943,619721,24943c661194,40258,661194,40258,661194,40258l706438,40258c706438,40258,683816,55573,661194,47915c631032,36429,631032,36429,631032,36429c585788,24943,585788,24943,585788,24943c540544,21115,540544,21115,540544,21115c540544,21115,495300,24943,499070,5800c499070,5800,502841,1971,508496,535xe">
                <v:fill on="t" focussize="0,0"/>
                <v:stroke on="f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440690</wp:posOffset>
                </wp:positionH>
                <wp:positionV relativeFrom="paragraph">
                  <wp:posOffset>5934710</wp:posOffset>
                </wp:positionV>
                <wp:extent cx="3456305" cy="0"/>
                <wp:effectExtent l="0" t="0" r="0" b="0"/>
                <wp:wrapNone/>
                <wp:docPr id="329" name="直接连接符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56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4.7pt;margin-top:467.3pt;height:0pt;width:272.15pt;z-index:251731968;mso-width-relative:page;mso-height-relative:page;" filled="f" stroked="t" coordsize="21600,21600" o:gfxdata="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A1joSL1QAAAAoBAAAPAAAAAAAA&#10;AAEAIAAAACIAAABkcnMvZG93bnJldi54bWxQSwECFAAUAAAACACHTuJAJG9QINwBAACJAwAADgAA&#10;AAAAAAABACAAAAAkAQAAZHJzL2Uyb0RvYy54bWxQSwUGAAAAAAYABgBZAQAAcgUAAAAA&#10;">
                <v:fill on="f" focussize="0,0"/>
                <v:stroke weight="0.5pt" color="#7F7F7F [161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5471160</wp:posOffset>
                </wp:positionH>
                <wp:positionV relativeFrom="paragraph">
                  <wp:posOffset>305435</wp:posOffset>
                </wp:positionV>
                <wp:extent cx="125730" cy="108585"/>
                <wp:effectExtent l="19050" t="38100" r="0" b="6350"/>
                <wp:wrapNone/>
                <wp:docPr id="10" name="等腰三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233090">
                          <a:off x="0" y="0"/>
                          <a:ext cx="125637" cy="108373"/>
                        </a:xfrm>
                        <a:prstGeom prst="triangle">
                          <a:avLst/>
                        </a:prstGeom>
                        <a:solidFill>
                          <a:srgbClr val="3B8DE9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等腰三角形 4" o:spid="_x0000_s1026" o:spt="5" type="#_x0000_t5" style="position:absolute;left:0pt;margin-left:430.8pt;margin-top:24.05pt;height:8.55pt;width:9.9pt;rotation:10084996f;z-index:251662336;v-text-anchor:middle;mso-width-relative:page;mso-height-relative:page;" fillcolor="#D8E8FB" filled="t" stroked="f" coordsize="21600,21600" o:gfxdata="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Mri3fDZAAAACQEAAA8AAAAAAAAAAQAgAAAAIgAAAGRycy9kb3ducmV2LnhtbFBL&#10;AQIUABQAAAAIAIdO4kBrGjyZ9QEAAK4DAAAOAAAAAAAAAAEAIAAAACgBAABkcnMvZTJvRG9jLnht&#10;bFBLBQYAAAAABgAGAFkBAACPBQAAAAA=&#10;" adj="108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5305425</wp:posOffset>
                </wp:positionH>
                <wp:positionV relativeFrom="paragraph">
                  <wp:posOffset>622935</wp:posOffset>
                </wp:positionV>
                <wp:extent cx="186690" cy="161290"/>
                <wp:effectExtent l="12700" t="25400" r="16510" b="0"/>
                <wp:wrapNone/>
                <wp:docPr id="11" name="等腰三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569576">
                          <a:off x="0" y="0"/>
                          <a:ext cx="186849" cy="161533"/>
                        </a:xfrm>
                        <a:prstGeom prst="triangle">
                          <a:avLst/>
                        </a:prstGeom>
                        <a:solidFill>
                          <a:srgbClr val="3B8DE9">
                            <a:lumMod val="60000"/>
                            <a:lumOff val="4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等腰三角形 5" o:spid="_x0000_s1026" o:spt="5" type="#_x0000_t5" style="position:absolute;left:0pt;margin-left:417.75pt;margin-top:49.05pt;height:12.7pt;width:14.7pt;rotation:-6586831f;z-index:251664384;v-text-anchor:middle;mso-width-relative:page;mso-height-relative:page;" fillcolor="#89BBF2" filled="t" stroked="f" coordsize="21600,21600" o:gfxdata="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BXIqcPZAAAACgEAAA8AAAAAAAAAAQAgAAAAIgAAAGRycy9kb3ducmV2Lnht&#10;bFBLAQIUABQAAAAIAIdO4kCVIser+AEAAK8DAAAOAAAAAAAAAAEAIAAAACgBAABkcnMvZTJvRG9j&#10;LnhtbFBLBQYAAAAABgAGAFkBAACSBQAAAAA=&#10;" adj="108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5243195</wp:posOffset>
                </wp:positionH>
                <wp:positionV relativeFrom="paragraph">
                  <wp:posOffset>0</wp:posOffset>
                </wp:positionV>
                <wp:extent cx="125730" cy="108585"/>
                <wp:effectExtent l="0" t="0" r="8255" b="6350"/>
                <wp:wrapNone/>
                <wp:docPr id="12" name="等腰三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71394">
                          <a:off x="0" y="0"/>
                          <a:ext cx="125637" cy="108372"/>
                        </a:xfrm>
                        <a:prstGeom prst="triangle">
                          <a:avLst/>
                        </a:prstGeom>
                        <a:solidFill>
                          <a:srgbClr val="3B8DE9">
                            <a:lumMod val="60000"/>
                            <a:lumOff val="4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等腰三角形 6" o:spid="_x0000_s1026" o:spt="5" type="#_x0000_t5" style="position:absolute;left:0pt;margin-left:412.85pt;margin-top:0pt;height:8.55pt;width:9.9pt;rotation:-249699f;z-index:251666432;v-text-anchor:middle;mso-width-relative:page;mso-height-relative:page;" fillcolor="#89BBF2" filled="t" stroked="f" coordsize="21600,21600" o:gfxdata="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OK/G4NYAAAAHAQAADwAAAAAAAAABACAAAAAiAAAAZHJzL2Rvd25yZXYueG1sUEsB&#10;AhQAFAAAAAgAh07iQC4xfkH3AQAArwMAAA4AAAAAAAAAAQAgAAAAJQEAAGRycy9lMm9Eb2MueG1s&#10;UEsFBgAAAAAGAAYAWQEAAI4FAAAAAA==&#10;" adj="108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5734050</wp:posOffset>
                </wp:positionH>
                <wp:positionV relativeFrom="paragraph">
                  <wp:posOffset>791845</wp:posOffset>
                </wp:positionV>
                <wp:extent cx="445135" cy="384175"/>
                <wp:effectExtent l="0" t="95250" r="88900" b="0"/>
                <wp:wrapNone/>
                <wp:docPr id="13" name="等腰三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912161">
                          <a:off x="0" y="0"/>
                          <a:ext cx="444963" cy="384162"/>
                        </a:xfrm>
                        <a:prstGeom prst="triangle">
                          <a:avLst/>
                        </a:prstGeom>
                        <a:solidFill>
                          <a:srgbClr val="3B8DE9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等腰三角形 7" o:spid="_x0000_s1026" o:spt="5" type="#_x0000_t5" style="position:absolute;left:0pt;margin-left:451.5pt;margin-top:62.35pt;height:30.25pt;width:35.05pt;rotation:-9489437f;z-index:251668480;v-text-anchor:middle;mso-width-relative:page;mso-height-relative:page;" fillcolor="#3B8DE9" filled="t" stroked="f" coordsize="21600,21600" o:gfxdata="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B+5smA2gAAAAsBAAAP&#10;AAAAAAAAAAEAIAAAACIAAABkcnMvZG93bnJldi54bWxQSwECFAAUAAAACACHTuJAi0Vaot0BAAB2&#10;AwAADgAAAAAAAAABACAAAAApAQAAZHJzL2Uyb0RvYy54bWxQSwUGAAAAAAYABgBZAQAAeAUAAAAA&#10;" adj="108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5671820</wp:posOffset>
                </wp:positionH>
                <wp:positionV relativeFrom="paragraph">
                  <wp:posOffset>763270</wp:posOffset>
                </wp:positionV>
                <wp:extent cx="554355" cy="477520"/>
                <wp:effectExtent l="0" t="133350" r="113030" b="0"/>
                <wp:wrapNone/>
                <wp:docPr id="14" name="等腰三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912161">
                          <a:off x="0" y="0"/>
                          <a:ext cx="554147" cy="477586"/>
                        </a:xfrm>
                        <a:prstGeom prst="triangle">
                          <a:avLst/>
                        </a:prstGeom>
                        <a:noFill/>
                        <a:ln w="12700">
                          <a:solidFill>
                            <a:srgbClr val="3B8D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等腰三角形 8" o:spid="_x0000_s1026" o:spt="5" type="#_x0000_t5" style="position:absolute;left:0pt;margin-left:446.6pt;margin-top:60.1pt;height:37.6pt;width:43.65pt;rotation:-9489437f;z-index:251670528;v-text-anchor:middle;mso-width-relative:page;mso-height-relative:page;" filled="f" stroked="t" coordsize="21600,21600" o:gfxdata="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OzQVOPYAAAACwEAAA8A&#10;AAAAAAAAAQAgAAAAIgAAAGRycy9kb3ducmV2LnhtbFBLAQIUABQAAAAIAIdO4kCxtz5Y3gEAAHYD&#10;AAAOAAAAAAAAAAEAIAAAACcBAABkcnMvZTJvRG9jLnhtbFBLBQYAAAAABgAGAFkBAAB3BQAAAAA=&#10;" adj="10800">
                <v:fill on="f" focussize="0,0"/>
                <v:stroke weight="1pt" color="#3B8DE9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6294120</wp:posOffset>
                </wp:positionH>
                <wp:positionV relativeFrom="paragraph">
                  <wp:posOffset>935355</wp:posOffset>
                </wp:positionV>
                <wp:extent cx="53975" cy="54610"/>
                <wp:effectExtent l="19050" t="0" r="3810" b="3175"/>
                <wp:wrapNone/>
                <wp:docPr id="64" name="椭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110320">
                          <a:off x="0" y="0"/>
                          <a:ext cx="53844" cy="54560"/>
                        </a:xfrm>
                        <a:prstGeom prst="ellipse">
                          <a:avLst/>
                        </a:prstGeom>
                        <a:solidFill>
                          <a:srgbClr val="3B8DE9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椭圆 9" o:spid="_x0000_s1026" o:spt="3" type="#_x0000_t3" style="position:absolute;left:0pt;margin-left:495.6pt;margin-top:73.65pt;height:4.3pt;width:4.25pt;rotation:9950899f;z-index:251672576;v-text-anchor:middle;mso-width-relative:page;mso-height-relative:page;" fillcolor="#3B8DE9" filled="t" stroked="f" coordsize="21600,21600" o:gfxdata="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BesWAr2QAAAAsBAAAPAAAAAAAAAAEAIAAAACIAAABkcnMv&#10;ZG93bnJldi54bWxQSwECFAAUAAAACACHTuJAPHCwz8kBAABpAwAADgAAAAAAAAABACAAAAAoAQAA&#10;ZHJzL2Uyb0RvYy54bWxQSwUGAAAAAAYABgBZAQAAYwUAAAAA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5781040</wp:posOffset>
                </wp:positionH>
                <wp:positionV relativeFrom="paragraph">
                  <wp:posOffset>1172210</wp:posOffset>
                </wp:positionV>
                <wp:extent cx="54610" cy="54610"/>
                <wp:effectExtent l="0" t="0" r="3175" b="3175"/>
                <wp:wrapNone/>
                <wp:docPr id="65" name="椭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110320">
                          <a:off x="0" y="0"/>
                          <a:ext cx="54592" cy="54560"/>
                        </a:xfrm>
                        <a:prstGeom prst="ellipse">
                          <a:avLst/>
                        </a:prstGeom>
                        <a:solidFill>
                          <a:srgbClr val="3B8DE9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椭圆 10" o:spid="_x0000_s1026" o:spt="3" type="#_x0000_t3" style="position:absolute;left:0pt;margin-left:455.2pt;margin-top:92.3pt;height:4.3pt;width:4.3pt;rotation:9950899f;z-index:251674624;v-text-anchor:middle;mso-width-relative:page;mso-height-relative:page;" fillcolor="#3B8DE9" filled="t" stroked="f" coordsize="21600,21600" o:gfxdata="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B+XUbR2AAAAAsBAAAPAAAAAAAAAAEAIAAAACIAAABkcnMv&#10;ZG93bnJldi54bWxQSwECFAAUAAAACACHTuJAUO9r18oBAABqAwAADgAAAAAAAAABACAAAAAnAQAA&#10;ZHJzL2Uyb0RvYy54bWxQSwUGAAAAAAYABgBZAQAAYwUAAAAA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5836285</wp:posOffset>
                </wp:positionH>
                <wp:positionV relativeFrom="paragraph">
                  <wp:posOffset>624205</wp:posOffset>
                </wp:positionV>
                <wp:extent cx="53975" cy="54610"/>
                <wp:effectExtent l="19050" t="0" r="3810" b="3175"/>
                <wp:wrapNone/>
                <wp:docPr id="66" name="椭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110320">
                          <a:off x="0" y="0"/>
                          <a:ext cx="53844" cy="54560"/>
                        </a:xfrm>
                        <a:prstGeom prst="ellipse">
                          <a:avLst/>
                        </a:prstGeom>
                        <a:solidFill>
                          <a:srgbClr val="3B8DE9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椭圆 11" o:spid="_x0000_s1026" o:spt="3" type="#_x0000_t3" style="position:absolute;left:0pt;margin-left:459.55pt;margin-top:49.15pt;height:4.3pt;width:4.25pt;rotation:9950899f;z-index:251676672;v-text-anchor:middle;mso-width-relative:page;mso-height-relative:page;" fillcolor="#3B8DE9" filled="t" stroked="f" coordsize="21600,21600" o:gfxdata="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AqpYtG1wAAAAoBAAAPAAAAAAAAAAEAIAAAACIAAABkcnMv&#10;ZG93bnJldi54bWxQSwECFAAUAAAACACHTuJA8gGAe8sBAABqAwAADgAAAAAAAAABACAAAAAmAQAA&#10;ZHJzL2Uyb0RvYy54bWxQSwUGAAAAAAYABgBZAQAAYwUAAAAA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5050790</wp:posOffset>
                </wp:positionH>
                <wp:positionV relativeFrom="paragraph">
                  <wp:posOffset>168275</wp:posOffset>
                </wp:positionV>
                <wp:extent cx="59690" cy="51435"/>
                <wp:effectExtent l="4127" t="0" r="20638" b="20637"/>
                <wp:wrapNone/>
                <wp:docPr id="67" name="等腰三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10217">
                          <a:off x="0" y="0"/>
                          <a:ext cx="59792" cy="51601"/>
                        </a:xfrm>
                        <a:prstGeom prst="triangle">
                          <a:avLst/>
                        </a:prstGeom>
                        <a:solidFill>
                          <a:srgbClr val="3B8DE9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等腰三角形 12" o:spid="_x0000_s1026" o:spt="5" type="#_x0000_t5" style="position:absolute;left:0pt;margin-left:397.7pt;margin-top:13.25pt;height:4.05pt;width:4.7pt;rotation:-3702547f;z-index:251678720;v-text-anchor:middle;mso-width-relative:page;mso-height-relative:page;" fillcolor="#D8E8FB" filled="t" stroked="f" coordsize="21600,21600" o:gfxdata="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bV7dd1wAAAAkBAAAPAAAAAAAAAAEAIAAAACIAAABkcnMvZG93bnJldi54bWxQSwEC&#10;FAAUAAAACACHTuJAlinidfUBAACuAwAADgAAAAAAAAABACAAAAAmAQAAZHJzL2Uyb0RvYy54bWxQ&#10;SwUGAAAAAAYABgBZAQAAjQUAAAAA&#10;" adj="108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5219065</wp:posOffset>
                </wp:positionH>
                <wp:positionV relativeFrom="paragraph">
                  <wp:posOffset>239395</wp:posOffset>
                </wp:positionV>
                <wp:extent cx="60325" cy="51435"/>
                <wp:effectExtent l="19050" t="19050" r="0" b="5715"/>
                <wp:wrapNone/>
                <wp:docPr id="68" name="等腰三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748521">
                          <a:off x="0" y="0"/>
                          <a:ext cx="60575" cy="51571"/>
                        </a:xfrm>
                        <a:prstGeom prst="triangle">
                          <a:avLst/>
                        </a:prstGeom>
                        <a:solidFill>
                          <a:srgbClr val="3B8DE9">
                            <a:lumMod val="60000"/>
                            <a:lumOff val="4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等腰三角形 13" o:spid="_x0000_s1026" o:spt="5" type="#_x0000_t5" style="position:absolute;left:0pt;margin-left:410.95pt;margin-top:18.85pt;height:4.05pt;width:4.75pt;rotation:9555718f;z-index:251680768;v-text-anchor:middle;mso-width-relative:page;mso-height-relative:page;" fillcolor="#89BBF2" filled="t" stroked="f" coordsize="21600,21600" o:gfxdata="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NmhC+jXAAAACQEAAA8AAAAAAAAAAQAgAAAAIgAAAGRycy9kb3ducmV2LnhtbFBL&#10;AQIUABQAAAAIAIdO4kA1KMx29wEAAK0DAAAOAAAAAAAAAAEAIAAAACYBAABkcnMvZTJvRG9jLnht&#10;bFBLBQYAAAAABgAGAFkBAACPBQAAAAA=&#10;" adj="108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2076450</wp:posOffset>
                </wp:positionH>
                <wp:positionV relativeFrom="paragraph">
                  <wp:posOffset>1085215</wp:posOffset>
                </wp:positionV>
                <wp:extent cx="3171825" cy="0"/>
                <wp:effectExtent l="19050" t="38100" r="48260" b="57150"/>
                <wp:wrapNone/>
                <wp:docPr id="69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1577" cy="0"/>
                        </a:xfrm>
                        <a:prstGeom prst="line">
                          <a:avLst/>
                        </a:prstGeom>
                        <a:noFill/>
                        <a:ln w="19050" cap="sq">
                          <a:solidFill>
                            <a:srgbClr val="3B8DE9"/>
                          </a:solidFill>
                          <a:miter lim="800000"/>
                          <a:headEnd type="oval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3" o:spid="_x0000_s1026" o:spt="20" style="position:absolute;left:0pt;flip:x;margin-left:163.5pt;margin-top:85.45pt;height:0pt;width:249.75pt;z-index:251682816;mso-width-relative:page;mso-height-relative:page;" filled="f" stroked="t" coordsize="21600,21600" o:gfxdata="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h2n2HtUAAAALAQAADwAA&#10;AAAAAAABACAAAAAiAAAAZHJzL2Rvd25yZXYueG1sUEsBAhQAFAAAAAgAh07iQHjz3GHgAQAAmgMA&#10;AA4AAAAAAAAAAQAgAAAAJAEAAGRycy9lMm9Eb2MueG1sUEsFBgAAAAAGAAYAWQEAAHYFAAAAAA==&#10;">
                <v:fill on="f" focussize="0,0"/>
                <v:stroke weight="1.5pt" color="#3B8DE9" miterlimit="8" joinstyle="miter" endcap="square" startarrow="oval"/>
                <v:imagedata o:title=""/>
                <o:lock v:ext="edit" aspectratio="f"/>
              </v:lin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0</wp:posOffset>
                </wp:positionV>
                <wp:extent cx="3199765" cy="1143000"/>
                <wp:effectExtent l="0" t="0" r="0" b="381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9765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700" w:lineRule="exact"/>
                              <w:jc w:val="center"/>
                              <w:rPr>
                                <w:rFonts w:hint="eastAsia" w:ascii="微软雅黑" w:hAnsi="微软雅黑" w:eastAsia="微软雅黑"/>
                                <w:spacing w:val="60"/>
                                <w:sz w:val="56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pacing w:val="60"/>
                                <w:sz w:val="56"/>
                                <w:lang w:eastAsia="zh-CN"/>
                              </w:rPr>
                              <w:t>办公资源网</w:t>
                            </w:r>
                          </w:p>
                          <w:p>
                            <w:pPr>
                              <w:snapToGrid w:val="0"/>
                              <w:spacing w:line="700" w:lineRule="exact"/>
                              <w:jc w:val="center"/>
                              <w:rPr>
                                <w:rFonts w:ascii="微软雅黑" w:hAnsi="微软雅黑" w:eastAsia="微软雅黑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求职</w:t>
                            </w:r>
                            <w:r>
                              <w:rPr>
                                <w:rFonts w:ascii="微软雅黑" w:hAnsi="微软雅黑" w:eastAsia="微软雅黑"/>
                                <w:sz w:val="24"/>
                              </w:rPr>
                              <w:t>意向：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土建</w:t>
                            </w:r>
                            <w:r>
                              <w:rPr>
                                <w:rFonts w:ascii="微软雅黑" w:hAnsi="微软雅黑" w:eastAsia="微软雅黑"/>
                                <w:sz w:val="24"/>
                              </w:rPr>
                              <w:t>工程师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1.25pt;margin-top:0pt;height:90pt;width:251.95pt;z-index:251684864;mso-width-relative:page;mso-height-relative:page;" filled="f" stroked="f" coordsize="21600,21600" o:gfxdata="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rZG4W0wAAAAgBAAAPAAAAAAAAAAEAIAAA&#10;ACIAAABkcnMvZG93bnJldi54bWxQSwECFAAUAAAACACHTuJA/aI2dhECAAD1AwAADgAAAAAAAAAB&#10;ACAAAAAiAQAAZHJzL2Uyb0RvYy54bWxQSwUGAAAAAAYABgBZAQAApQ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700" w:lineRule="exact"/>
                        <w:jc w:val="center"/>
                        <w:rPr>
                          <w:rFonts w:hint="eastAsia" w:ascii="微软雅黑" w:hAnsi="微软雅黑" w:eastAsia="微软雅黑"/>
                          <w:spacing w:val="60"/>
                          <w:sz w:val="56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pacing w:val="60"/>
                          <w:sz w:val="56"/>
                          <w:lang w:eastAsia="zh-CN"/>
                        </w:rPr>
                        <w:t>办公资源网</w:t>
                      </w:r>
                    </w:p>
                    <w:p>
                      <w:pPr>
                        <w:snapToGrid w:val="0"/>
                        <w:spacing w:line="700" w:lineRule="exact"/>
                        <w:jc w:val="center"/>
                        <w:rPr>
                          <w:rFonts w:ascii="微软雅黑" w:hAnsi="微软雅黑" w:eastAsia="微软雅黑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求职</w:t>
                      </w:r>
                      <w:r>
                        <w:rPr>
                          <w:rFonts w:ascii="微软雅黑" w:hAnsi="微软雅黑" w:eastAsia="微软雅黑"/>
                          <w:sz w:val="24"/>
                        </w:rPr>
                        <w:t>意向：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土建</w:t>
                      </w:r>
                      <w:r>
                        <w:rPr>
                          <w:rFonts w:ascii="微软雅黑" w:hAnsi="微软雅黑" w:eastAsia="微软雅黑"/>
                          <w:sz w:val="24"/>
                        </w:rPr>
                        <w:t>工程师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-506730</wp:posOffset>
                </wp:positionH>
                <wp:positionV relativeFrom="paragraph">
                  <wp:posOffset>-478155</wp:posOffset>
                </wp:positionV>
                <wp:extent cx="2232660" cy="2232660"/>
                <wp:effectExtent l="0" t="0" r="0" b="0"/>
                <wp:wrapNone/>
                <wp:docPr id="1" name="直角三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32660" cy="2232660"/>
                        </a:xfrm>
                        <a:prstGeom prst="rtTriangle">
                          <a:avLst/>
                        </a:prstGeom>
                        <a:solidFill>
                          <a:srgbClr val="3B8DE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" type="#_x0000_t6" style="position:absolute;left:0pt;margin-left:-39.9pt;margin-top:-37.65pt;height:175.8pt;width:175.8pt;rotation:5898240f;z-index:251658240;v-text-anchor:middle;mso-width-relative:page;mso-height-relative:page;" fillcolor="#3B8DE9" filled="t" stroked="f" coordsize="21600,21600" o:gfxdata="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hRAXRNkAAAALAQAADwAAAAAAAAAB&#10;ACAAAAAiAAAAZHJzL2Rvd25yZXYueG1sUEsBAhQAFAAAAAgAh07iQMAdJcpIAgAATQQAAA4AAAAA&#10;AAAAAQAgAAAAKAEAAGRycy9lMm9Eb2MueG1sUEsFBgAAAAAGAAYAWQEAAOIFAAAAAA=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0</wp:posOffset>
                </wp:positionV>
                <wp:extent cx="1371600" cy="1371600"/>
                <wp:effectExtent l="19050" t="19050" r="19050" b="19050"/>
                <wp:wrapNone/>
                <wp:docPr id="71" name="椭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371600"/>
                        </a:xfrm>
                        <a:prstGeom prst="ellipse">
                          <a:avLst/>
                        </a:prstGeom>
                        <a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pt;margin-top:0pt;height:108pt;width:108pt;z-index:251803648;v-text-anchor:middle;mso-width-relative:page;mso-height-relative:page;" filled="t" stroked="t" coordsize="21600,21600" o:gfxdata="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">
                <v:fill type="frame" on="t" o:title="men-wearing-black-suit-jacket-and-pants-936564" focussize="0,0" recolor="t" rotate="t" r:id="rId4"/>
                <v:stroke weight="2.25pt" color="#FFFFFF [3212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6633210</wp:posOffset>
                </wp:positionV>
                <wp:extent cx="182880" cy="179705"/>
                <wp:effectExtent l="0" t="0" r="7620" b="0"/>
                <wp:wrapNone/>
                <wp:docPr id="584" name="Freeform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82880" cy="179705"/>
                        </a:xfrm>
                        <a:custGeom>
                          <a:avLst/>
                          <a:gdLst>
                            <a:gd name="T0" fmla="*/ 255 w 256"/>
                            <a:gd name="T1" fmla="*/ 103 h 242"/>
                            <a:gd name="T2" fmla="*/ 243 w 256"/>
                            <a:gd name="T3" fmla="*/ 91 h 242"/>
                            <a:gd name="T4" fmla="*/ 239 w 256"/>
                            <a:gd name="T5" fmla="*/ 90 h 242"/>
                            <a:gd name="T6" fmla="*/ 215 w 256"/>
                            <a:gd name="T7" fmla="*/ 71 h 242"/>
                            <a:gd name="T8" fmla="*/ 211 w 256"/>
                            <a:gd name="T9" fmla="*/ 40 h 242"/>
                            <a:gd name="T10" fmla="*/ 212 w 256"/>
                            <a:gd name="T11" fmla="*/ 36 h 242"/>
                            <a:gd name="T12" fmla="*/ 207 w 256"/>
                            <a:gd name="T13" fmla="*/ 20 h 242"/>
                            <a:gd name="T14" fmla="*/ 192 w 256"/>
                            <a:gd name="T15" fmla="*/ 10 h 242"/>
                            <a:gd name="T16" fmla="*/ 176 w 256"/>
                            <a:gd name="T17" fmla="*/ 2 h 242"/>
                            <a:gd name="T18" fmla="*/ 159 w 256"/>
                            <a:gd name="T19" fmla="*/ 6 h 242"/>
                            <a:gd name="T20" fmla="*/ 156 w 256"/>
                            <a:gd name="T21" fmla="*/ 9 h 242"/>
                            <a:gd name="T22" fmla="*/ 128 w 256"/>
                            <a:gd name="T23" fmla="*/ 21 h 242"/>
                            <a:gd name="T24" fmla="*/ 99 w 256"/>
                            <a:gd name="T25" fmla="*/ 9 h 242"/>
                            <a:gd name="T26" fmla="*/ 97 w 256"/>
                            <a:gd name="T27" fmla="*/ 6 h 242"/>
                            <a:gd name="T28" fmla="*/ 80 w 256"/>
                            <a:gd name="T29" fmla="*/ 2 h 242"/>
                            <a:gd name="T30" fmla="*/ 64 w 256"/>
                            <a:gd name="T31" fmla="*/ 10 h 242"/>
                            <a:gd name="T32" fmla="*/ 49 w 256"/>
                            <a:gd name="T33" fmla="*/ 20 h 242"/>
                            <a:gd name="T34" fmla="*/ 44 w 256"/>
                            <a:gd name="T35" fmla="*/ 36 h 242"/>
                            <a:gd name="T36" fmla="*/ 45 w 256"/>
                            <a:gd name="T37" fmla="*/ 40 h 242"/>
                            <a:gd name="T38" fmla="*/ 41 w 256"/>
                            <a:gd name="T39" fmla="*/ 71 h 242"/>
                            <a:gd name="T40" fmla="*/ 17 w 256"/>
                            <a:gd name="T41" fmla="*/ 90 h 242"/>
                            <a:gd name="T42" fmla="*/ 13 w 256"/>
                            <a:gd name="T43" fmla="*/ 91 h 242"/>
                            <a:gd name="T44" fmla="*/ 1 w 256"/>
                            <a:gd name="T45" fmla="*/ 103 h 242"/>
                            <a:gd name="T46" fmla="*/ 0 w 256"/>
                            <a:gd name="T47" fmla="*/ 121 h 242"/>
                            <a:gd name="T48" fmla="*/ 1 w 256"/>
                            <a:gd name="T49" fmla="*/ 139 h 242"/>
                            <a:gd name="T50" fmla="*/ 13 w 256"/>
                            <a:gd name="T51" fmla="*/ 151 h 242"/>
                            <a:gd name="T52" fmla="*/ 17 w 256"/>
                            <a:gd name="T53" fmla="*/ 152 h 242"/>
                            <a:gd name="T54" fmla="*/ 41 w 256"/>
                            <a:gd name="T55" fmla="*/ 171 h 242"/>
                            <a:gd name="T56" fmla="*/ 45 w 256"/>
                            <a:gd name="T57" fmla="*/ 202 h 242"/>
                            <a:gd name="T58" fmla="*/ 44 w 256"/>
                            <a:gd name="T59" fmla="*/ 206 h 242"/>
                            <a:gd name="T60" fmla="*/ 49 w 256"/>
                            <a:gd name="T61" fmla="*/ 222 h 242"/>
                            <a:gd name="T62" fmla="*/ 64 w 256"/>
                            <a:gd name="T63" fmla="*/ 232 h 242"/>
                            <a:gd name="T64" fmla="*/ 80 w 256"/>
                            <a:gd name="T65" fmla="*/ 240 h 242"/>
                            <a:gd name="T66" fmla="*/ 97 w 256"/>
                            <a:gd name="T67" fmla="*/ 236 h 242"/>
                            <a:gd name="T68" fmla="*/ 99 w 256"/>
                            <a:gd name="T69" fmla="*/ 233 h 242"/>
                            <a:gd name="T70" fmla="*/ 128 w 256"/>
                            <a:gd name="T71" fmla="*/ 221 h 242"/>
                            <a:gd name="T72" fmla="*/ 157 w 256"/>
                            <a:gd name="T73" fmla="*/ 233 h 242"/>
                            <a:gd name="T74" fmla="*/ 159 w 256"/>
                            <a:gd name="T75" fmla="*/ 236 h 242"/>
                            <a:gd name="T76" fmla="*/ 176 w 256"/>
                            <a:gd name="T77" fmla="*/ 240 h 242"/>
                            <a:gd name="T78" fmla="*/ 192 w 256"/>
                            <a:gd name="T79" fmla="*/ 232 h 242"/>
                            <a:gd name="T80" fmla="*/ 207 w 256"/>
                            <a:gd name="T81" fmla="*/ 222 h 242"/>
                            <a:gd name="T82" fmla="*/ 212 w 256"/>
                            <a:gd name="T83" fmla="*/ 206 h 242"/>
                            <a:gd name="T84" fmla="*/ 211 w 256"/>
                            <a:gd name="T85" fmla="*/ 202 h 242"/>
                            <a:gd name="T86" fmla="*/ 239 w 256"/>
                            <a:gd name="T87" fmla="*/ 152 h 242"/>
                            <a:gd name="T88" fmla="*/ 243 w 256"/>
                            <a:gd name="T89" fmla="*/ 151 h 242"/>
                            <a:gd name="T90" fmla="*/ 255 w 256"/>
                            <a:gd name="T91" fmla="*/ 139 h 242"/>
                            <a:gd name="T92" fmla="*/ 256 w 256"/>
                            <a:gd name="T93" fmla="*/ 121 h 242"/>
                            <a:gd name="T94" fmla="*/ 255 w 256"/>
                            <a:gd name="T95" fmla="*/ 103 h 242"/>
                            <a:gd name="T96" fmla="*/ 128 w 256"/>
                            <a:gd name="T97" fmla="*/ 172 h 242"/>
                            <a:gd name="T98" fmla="*/ 77 w 256"/>
                            <a:gd name="T99" fmla="*/ 121 h 242"/>
                            <a:gd name="T100" fmla="*/ 128 w 256"/>
                            <a:gd name="T101" fmla="*/ 70 h 242"/>
                            <a:gd name="T102" fmla="*/ 179 w 256"/>
                            <a:gd name="T103" fmla="*/ 121 h 242"/>
                            <a:gd name="T104" fmla="*/ 128 w 256"/>
                            <a:gd name="T105" fmla="*/ 172 h 2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256" h="242">
                              <a:moveTo>
                                <a:pt x="255" y="103"/>
                              </a:moveTo>
                              <a:cubicBezTo>
                                <a:pt x="254" y="98"/>
                                <a:pt x="249" y="92"/>
                                <a:pt x="243" y="91"/>
                              </a:cubicBezTo>
                              <a:cubicBezTo>
                                <a:pt x="239" y="90"/>
                                <a:pt x="239" y="90"/>
                                <a:pt x="239" y="90"/>
                              </a:cubicBezTo>
                              <a:cubicBezTo>
                                <a:pt x="229" y="87"/>
                                <a:pt x="220" y="80"/>
                                <a:pt x="215" y="71"/>
                              </a:cubicBezTo>
                              <a:cubicBezTo>
                                <a:pt x="210" y="62"/>
                                <a:pt x="208" y="51"/>
                                <a:pt x="211" y="40"/>
                              </a:cubicBezTo>
                              <a:cubicBezTo>
                                <a:pt x="212" y="36"/>
                                <a:pt x="212" y="36"/>
                                <a:pt x="212" y="36"/>
                              </a:cubicBezTo>
                              <a:cubicBezTo>
                                <a:pt x="213" y="31"/>
                                <a:pt x="211" y="24"/>
                                <a:pt x="207" y="20"/>
                              </a:cubicBezTo>
                              <a:cubicBezTo>
                                <a:pt x="207" y="20"/>
                                <a:pt x="203" y="16"/>
                                <a:pt x="192" y="10"/>
                              </a:cubicBezTo>
                              <a:cubicBezTo>
                                <a:pt x="181" y="4"/>
                                <a:pt x="176" y="2"/>
                                <a:pt x="176" y="2"/>
                              </a:cubicBezTo>
                              <a:cubicBezTo>
                                <a:pt x="171" y="0"/>
                                <a:pt x="163" y="2"/>
                                <a:pt x="159" y="6"/>
                              </a:cubicBezTo>
                              <a:cubicBezTo>
                                <a:pt x="156" y="9"/>
                                <a:pt x="156" y="9"/>
                                <a:pt x="156" y="9"/>
                              </a:cubicBezTo>
                              <a:cubicBezTo>
                                <a:pt x="149" y="16"/>
                                <a:pt x="139" y="21"/>
                                <a:pt x="128" y="21"/>
                              </a:cubicBezTo>
                              <a:cubicBezTo>
                                <a:pt x="117" y="21"/>
                                <a:pt x="107" y="16"/>
                                <a:pt x="99" y="9"/>
                              </a:cubicBezTo>
                              <a:cubicBezTo>
                                <a:pt x="97" y="6"/>
                                <a:pt x="97" y="6"/>
                                <a:pt x="97" y="6"/>
                              </a:cubicBezTo>
                              <a:cubicBezTo>
                                <a:pt x="93" y="2"/>
                                <a:pt x="85" y="0"/>
                                <a:pt x="80" y="2"/>
                              </a:cubicBezTo>
                              <a:cubicBezTo>
                                <a:pt x="80" y="2"/>
                                <a:pt x="75" y="4"/>
                                <a:pt x="64" y="10"/>
                              </a:cubicBezTo>
                              <a:cubicBezTo>
                                <a:pt x="53" y="17"/>
                                <a:pt x="49" y="20"/>
                                <a:pt x="49" y="20"/>
                              </a:cubicBezTo>
                              <a:cubicBezTo>
                                <a:pt x="45" y="24"/>
                                <a:pt x="43" y="31"/>
                                <a:pt x="44" y="36"/>
                              </a:cubicBezTo>
                              <a:cubicBezTo>
                                <a:pt x="45" y="40"/>
                                <a:pt x="45" y="40"/>
                                <a:pt x="45" y="40"/>
                              </a:cubicBezTo>
                              <a:cubicBezTo>
                                <a:pt x="48" y="51"/>
                                <a:pt x="46" y="62"/>
                                <a:pt x="41" y="71"/>
                              </a:cubicBezTo>
                              <a:cubicBezTo>
                                <a:pt x="36" y="80"/>
                                <a:pt x="27" y="87"/>
                                <a:pt x="17" y="90"/>
                              </a:cubicBezTo>
                              <a:cubicBezTo>
                                <a:pt x="13" y="91"/>
                                <a:pt x="13" y="91"/>
                                <a:pt x="13" y="91"/>
                              </a:cubicBezTo>
                              <a:cubicBezTo>
                                <a:pt x="7" y="92"/>
                                <a:pt x="2" y="98"/>
                                <a:pt x="1" y="103"/>
                              </a:cubicBezTo>
                              <a:cubicBezTo>
                                <a:pt x="1" y="103"/>
                                <a:pt x="0" y="108"/>
                                <a:pt x="0" y="121"/>
                              </a:cubicBezTo>
                              <a:cubicBezTo>
                                <a:pt x="0" y="134"/>
                                <a:pt x="1" y="139"/>
                                <a:pt x="1" y="139"/>
                              </a:cubicBezTo>
                              <a:cubicBezTo>
                                <a:pt x="2" y="144"/>
                                <a:pt x="7" y="150"/>
                                <a:pt x="13" y="151"/>
                              </a:cubicBezTo>
                              <a:cubicBezTo>
                                <a:pt x="17" y="152"/>
                                <a:pt x="17" y="152"/>
                                <a:pt x="17" y="152"/>
                              </a:cubicBezTo>
                              <a:cubicBezTo>
                                <a:pt x="27" y="155"/>
                                <a:pt x="35" y="162"/>
                                <a:pt x="41" y="171"/>
                              </a:cubicBezTo>
                              <a:cubicBezTo>
                                <a:pt x="46" y="181"/>
                                <a:pt x="48" y="192"/>
                                <a:pt x="45" y="202"/>
                              </a:cubicBezTo>
                              <a:cubicBezTo>
                                <a:pt x="44" y="206"/>
                                <a:pt x="44" y="206"/>
                                <a:pt x="44" y="206"/>
                              </a:cubicBezTo>
                              <a:cubicBezTo>
                                <a:pt x="43" y="211"/>
                                <a:pt x="45" y="218"/>
                                <a:pt x="49" y="222"/>
                              </a:cubicBezTo>
                              <a:cubicBezTo>
                                <a:pt x="49" y="222"/>
                                <a:pt x="53" y="225"/>
                                <a:pt x="64" y="232"/>
                              </a:cubicBezTo>
                              <a:cubicBezTo>
                                <a:pt x="75" y="238"/>
                                <a:pt x="80" y="240"/>
                                <a:pt x="80" y="240"/>
                              </a:cubicBezTo>
                              <a:cubicBezTo>
                                <a:pt x="85" y="242"/>
                                <a:pt x="93" y="240"/>
                                <a:pt x="97" y="236"/>
                              </a:cubicBezTo>
                              <a:cubicBezTo>
                                <a:pt x="99" y="233"/>
                                <a:pt x="99" y="233"/>
                                <a:pt x="99" y="233"/>
                              </a:cubicBezTo>
                              <a:cubicBezTo>
                                <a:pt x="107" y="226"/>
                                <a:pt x="117" y="221"/>
                                <a:pt x="128" y="221"/>
                              </a:cubicBezTo>
                              <a:cubicBezTo>
                                <a:pt x="139" y="221"/>
                                <a:pt x="149" y="226"/>
                                <a:pt x="157" y="233"/>
                              </a:cubicBezTo>
                              <a:cubicBezTo>
                                <a:pt x="159" y="236"/>
                                <a:pt x="159" y="236"/>
                                <a:pt x="159" y="236"/>
                              </a:cubicBezTo>
                              <a:cubicBezTo>
                                <a:pt x="163" y="240"/>
                                <a:pt x="171" y="242"/>
                                <a:pt x="176" y="240"/>
                              </a:cubicBezTo>
                              <a:cubicBezTo>
                                <a:pt x="176" y="240"/>
                                <a:pt x="181" y="238"/>
                                <a:pt x="192" y="232"/>
                              </a:cubicBezTo>
                              <a:cubicBezTo>
                                <a:pt x="203" y="225"/>
                                <a:pt x="207" y="222"/>
                                <a:pt x="207" y="222"/>
                              </a:cubicBezTo>
                              <a:cubicBezTo>
                                <a:pt x="211" y="219"/>
                                <a:pt x="214" y="211"/>
                                <a:pt x="212" y="206"/>
                              </a:cubicBezTo>
                              <a:cubicBezTo>
                                <a:pt x="211" y="202"/>
                                <a:pt x="211" y="202"/>
                                <a:pt x="211" y="202"/>
                              </a:cubicBezTo>
                              <a:cubicBezTo>
                                <a:pt x="206" y="180"/>
                                <a:pt x="218" y="158"/>
                                <a:pt x="239" y="152"/>
                              </a:cubicBezTo>
                              <a:cubicBezTo>
                                <a:pt x="243" y="151"/>
                                <a:pt x="243" y="151"/>
                                <a:pt x="243" y="151"/>
                              </a:cubicBezTo>
                              <a:cubicBezTo>
                                <a:pt x="249" y="150"/>
                                <a:pt x="254" y="144"/>
                                <a:pt x="255" y="139"/>
                              </a:cubicBezTo>
                              <a:cubicBezTo>
                                <a:pt x="255" y="139"/>
                                <a:pt x="256" y="134"/>
                                <a:pt x="256" y="121"/>
                              </a:cubicBezTo>
                              <a:cubicBezTo>
                                <a:pt x="256" y="108"/>
                                <a:pt x="255" y="103"/>
                                <a:pt x="255" y="103"/>
                              </a:cubicBezTo>
                              <a:close/>
                              <a:moveTo>
                                <a:pt x="128" y="172"/>
                              </a:moveTo>
                              <a:cubicBezTo>
                                <a:pt x="100" y="172"/>
                                <a:pt x="77" y="149"/>
                                <a:pt x="77" y="121"/>
                              </a:cubicBezTo>
                              <a:cubicBezTo>
                                <a:pt x="77" y="93"/>
                                <a:pt x="100" y="70"/>
                                <a:pt x="128" y="70"/>
                              </a:cubicBezTo>
                              <a:cubicBezTo>
                                <a:pt x="156" y="70"/>
                                <a:pt x="179" y="93"/>
                                <a:pt x="179" y="121"/>
                              </a:cubicBezTo>
                              <a:cubicBezTo>
                                <a:pt x="179" y="149"/>
                                <a:pt x="156" y="172"/>
                                <a:pt x="128" y="17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vert="horz" wrap="square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30" o:spid="_x0000_s1026" o:spt="100" style="position:absolute;left:0pt;margin-left:356.55pt;margin-top:522.3pt;height:14.15pt;width:14.4pt;z-index:251801600;mso-width-relative:page;mso-height-relative:page;" fillcolor="#FFFFFF [3212]" filled="t" stroked="f" coordsize="256,242" o:gfxdata="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" path="m255,103c254,98,249,92,243,91c239,90,239,90,239,90c229,87,220,80,215,71c210,62,208,51,211,40c212,36,212,36,212,36c213,31,211,24,207,20c207,20,203,16,192,10c181,4,176,2,176,2c171,0,163,2,159,6c156,9,156,9,156,9c149,16,139,21,128,21c117,21,107,16,99,9c97,6,97,6,97,6c93,2,85,0,80,2c80,2,75,4,64,10c53,17,49,20,49,20c45,24,43,31,44,36c45,40,45,40,45,40c48,51,46,62,41,71c36,80,27,87,17,90c13,91,13,91,13,91c7,92,2,98,1,103c1,103,0,108,0,121c0,134,1,139,1,139c2,144,7,150,13,151c17,152,17,152,17,152c27,155,35,162,41,171c46,181,48,192,45,202c44,206,44,206,44,206c43,211,45,218,49,222c49,222,53,225,64,232c75,238,80,240,80,240c85,242,93,240,97,236c99,233,99,233,99,233c107,226,117,221,128,221c139,221,149,226,157,233c159,236,159,236,159,236c163,240,171,242,176,240c176,240,181,238,192,232c203,225,207,222,207,222c211,219,214,211,212,206c211,202,211,202,211,202c206,180,218,158,239,152c243,151,243,151,243,151c249,150,254,144,255,139c255,139,256,134,256,121c256,108,255,103,255,103xm128,172c100,172,77,149,77,121c77,93,100,70,128,70c156,70,179,93,179,121c179,149,156,172,128,172xe">
                <v:path o:connectlocs="182165,76486;173593,67575;170735,66832;153590,52723;150733,29703;151447,26732;147875,14851;137160,7425;125730,1485;113585,4455;111442,6683;91440,15594;70723,6683;69294,4455;57150,1485;45720,7425;35004,14851;31432,26732;32146,29703;29289,52723;12144,66832;9286,67575;714,76486;0,89852;714,103218;9286,112129;12144,112872;29289,126981;32146,150001;31432,152972;35004,164853;45720,172279;57150,178219;69294,175249;70723,173021;91440,164110;112156,173021;113585,175249;125730,178219;137160,172279;147875,164853;151447,152972;150733,150001;170735,112872;173593,112129;182165,103218;182880,89852;182165,76486;91440,127724;55006,89852;91440,51980;127873,89852;91440,12772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4471670</wp:posOffset>
                </wp:positionH>
                <wp:positionV relativeFrom="paragraph">
                  <wp:posOffset>4668520</wp:posOffset>
                </wp:positionV>
                <wp:extent cx="253365" cy="179705"/>
                <wp:effectExtent l="0" t="0" r="0" b="0"/>
                <wp:wrapNone/>
                <wp:docPr id="582" name="Freefor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53365" cy="179705"/>
                        </a:xfrm>
                        <a:custGeom>
                          <a:avLst/>
                          <a:gdLst>
                            <a:gd name="T0" fmla="*/ 241 w 241"/>
                            <a:gd name="T1" fmla="*/ 5 h 170"/>
                            <a:gd name="T2" fmla="*/ 241 w 241"/>
                            <a:gd name="T3" fmla="*/ 5 h 170"/>
                            <a:gd name="T4" fmla="*/ 241 w 241"/>
                            <a:gd name="T5" fmla="*/ 4 h 170"/>
                            <a:gd name="T6" fmla="*/ 240 w 241"/>
                            <a:gd name="T7" fmla="*/ 4 h 170"/>
                            <a:gd name="T8" fmla="*/ 240 w 241"/>
                            <a:gd name="T9" fmla="*/ 4 h 170"/>
                            <a:gd name="T10" fmla="*/ 240 w 241"/>
                            <a:gd name="T11" fmla="*/ 3 h 170"/>
                            <a:gd name="T12" fmla="*/ 240 w 241"/>
                            <a:gd name="T13" fmla="*/ 3 h 170"/>
                            <a:gd name="T14" fmla="*/ 240 w 241"/>
                            <a:gd name="T15" fmla="*/ 3 h 170"/>
                            <a:gd name="T16" fmla="*/ 240 w 241"/>
                            <a:gd name="T17" fmla="*/ 2 h 170"/>
                            <a:gd name="T18" fmla="*/ 239 w 241"/>
                            <a:gd name="T19" fmla="*/ 2 h 170"/>
                            <a:gd name="T20" fmla="*/ 239 w 241"/>
                            <a:gd name="T21" fmla="*/ 2 h 170"/>
                            <a:gd name="T22" fmla="*/ 239 w 241"/>
                            <a:gd name="T23" fmla="*/ 2 h 170"/>
                            <a:gd name="T24" fmla="*/ 239 w 241"/>
                            <a:gd name="T25" fmla="*/ 1 h 170"/>
                            <a:gd name="T26" fmla="*/ 239 w 241"/>
                            <a:gd name="T27" fmla="*/ 1 h 170"/>
                            <a:gd name="T28" fmla="*/ 239 w 241"/>
                            <a:gd name="T29" fmla="*/ 1 h 170"/>
                            <a:gd name="T30" fmla="*/ 238 w 241"/>
                            <a:gd name="T31" fmla="*/ 1 h 170"/>
                            <a:gd name="T32" fmla="*/ 238 w 241"/>
                            <a:gd name="T33" fmla="*/ 1 h 170"/>
                            <a:gd name="T34" fmla="*/ 238 w 241"/>
                            <a:gd name="T35" fmla="*/ 1 h 170"/>
                            <a:gd name="T36" fmla="*/ 238 w 241"/>
                            <a:gd name="T37" fmla="*/ 1 h 170"/>
                            <a:gd name="T38" fmla="*/ 238 w 241"/>
                            <a:gd name="T39" fmla="*/ 1 h 170"/>
                            <a:gd name="T40" fmla="*/ 237 w 241"/>
                            <a:gd name="T41" fmla="*/ 1 h 170"/>
                            <a:gd name="T42" fmla="*/ 237 w 241"/>
                            <a:gd name="T43" fmla="*/ 0 h 170"/>
                            <a:gd name="T44" fmla="*/ 237 w 241"/>
                            <a:gd name="T45" fmla="*/ 0 h 170"/>
                            <a:gd name="T46" fmla="*/ 236 w 241"/>
                            <a:gd name="T47" fmla="*/ 0 h 170"/>
                            <a:gd name="T48" fmla="*/ 234 w 241"/>
                            <a:gd name="T49" fmla="*/ 0 h 170"/>
                            <a:gd name="T50" fmla="*/ 234 w 241"/>
                            <a:gd name="T51" fmla="*/ 0 h 170"/>
                            <a:gd name="T52" fmla="*/ 233 w 241"/>
                            <a:gd name="T53" fmla="*/ 1 h 170"/>
                            <a:gd name="T54" fmla="*/ 5 w 241"/>
                            <a:gd name="T55" fmla="*/ 88 h 170"/>
                            <a:gd name="T56" fmla="*/ 5 w 241"/>
                            <a:gd name="T57" fmla="*/ 98 h 170"/>
                            <a:gd name="T58" fmla="*/ 81 w 241"/>
                            <a:gd name="T59" fmla="*/ 165 h 170"/>
                            <a:gd name="T60" fmla="*/ 90 w 241"/>
                            <a:gd name="T61" fmla="*/ 168 h 170"/>
                            <a:gd name="T62" fmla="*/ 168 w 241"/>
                            <a:gd name="T63" fmla="*/ 163 h 170"/>
                            <a:gd name="T64" fmla="*/ 240 w 241"/>
                            <a:gd name="T65" fmla="*/ 8 h 170"/>
                            <a:gd name="T66" fmla="*/ 240 w 241"/>
                            <a:gd name="T67" fmla="*/ 8 h 170"/>
                            <a:gd name="T68" fmla="*/ 240 w 241"/>
                            <a:gd name="T69" fmla="*/ 8 h 170"/>
                            <a:gd name="T70" fmla="*/ 240 w 241"/>
                            <a:gd name="T71" fmla="*/ 8 h 170"/>
                            <a:gd name="T72" fmla="*/ 241 w 241"/>
                            <a:gd name="T73" fmla="*/ 7 h 170"/>
                            <a:gd name="T74" fmla="*/ 241 w 241"/>
                            <a:gd name="T75" fmla="*/ 7 h 170"/>
                            <a:gd name="T76" fmla="*/ 241 w 241"/>
                            <a:gd name="T77" fmla="*/ 6 h 170"/>
                            <a:gd name="T78" fmla="*/ 241 w 241"/>
                            <a:gd name="T79" fmla="*/ 5 h 170"/>
                            <a:gd name="T80" fmla="*/ 78 w 241"/>
                            <a:gd name="T81" fmla="*/ 115 h 170"/>
                            <a:gd name="T82" fmla="*/ 23 w 241"/>
                            <a:gd name="T83" fmla="*/ 93 h 170"/>
                            <a:gd name="T84" fmla="*/ 78 w 241"/>
                            <a:gd name="T85" fmla="*/ 115 h 170"/>
                            <a:gd name="T86" fmla="*/ 90 w 241"/>
                            <a:gd name="T87" fmla="*/ 152 h 170"/>
                            <a:gd name="T88" fmla="*/ 104 w 241"/>
                            <a:gd name="T89" fmla="*/ 138 h 170"/>
                            <a:gd name="T90" fmla="*/ 167 w 241"/>
                            <a:gd name="T91" fmla="*/ 151 h 170"/>
                            <a:gd name="T92" fmla="*/ 90 w 241"/>
                            <a:gd name="T93" fmla="*/ 120 h 170"/>
                            <a:gd name="T94" fmla="*/ 167 w 241"/>
                            <a:gd name="T95" fmla="*/ 151 h 1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241" h="170">
                              <a:moveTo>
                                <a:pt x="241" y="5"/>
                              </a:moveTo>
                              <a:cubicBezTo>
                                <a:pt x="241" y="5"/>
                                <a:pt x="241" y="5"/>
                                <a:pt x="241" y="5"/>
                              </a:cubicBezTo>
                              <a:cubicBezTo>
                                <a:pt x="241" y="5"/>
                                <a:pt x="241" y="5"/>
                                <a:pt x="241" y="5"/>
                              </a:cubicBezTo>
                              <a:cubicBezTo>
                                <a:pt x="241" y="5"/>
                                <a:pt x="241" y="5"/>
                                <a:pt x="241" y="5"/>
                              </a:cubicBezTo>
                              <a:cubicBezTo>
                                <a:pt x="241" y="5"/>
                                <a:pt x="241" y="5"/>
                                <a:pt x="241" y="5"/>
                              </a:cubicBezTo>
                              <a:cubicBezTo>
                                <a:pt x="241" y="4"/>
                                <a:pt x="241" y="4"/>
                                <a:pt x="241" y="4"/>
                              </a:cubicBezTo>
                              <a:cubicBezTo>
                                <a:pt x="240" y="4"/>
                                <a:pt x="240" y="4"/>
                                <a:pt x="240" y="4"/>
                              </a:cubicBezTo>
                              <a:cubicBezTo>
                                <a:pt x="240" y="4"/>
                                <a:pt x="240" y="4"/>
                                <a:pt x="240" y="4"/>
                              </a:cubicBezTo>
                              <a:cubicBezTo>
                                <a:pt x="240" y="4"/>
                                <a:pt x="240" y="4"/>
                                <a:pt x="240" y="4"/>
                              </a:cubicBezTo>
                              <a:cubicBezTo>
                                <a:pt x="240" y="4"/>
                                <a:pt x="240" y="4"/>
                                <a:pt x="240" y="4"/>
                              </a:cubicBezTo>
                              <a:cubicBezTo>
                                <a:pt x="240" y="3"/>
                                <a:pt x="240" y="3"/>
                                <a:pt x="240" y="3"/>
                              </a:cubicBezTo>
                              <a:cubicBezTo>
                                <a:pt x="240" y="3"/>
                                <a:pt x="240" y="3"/>
                                <a:pt x="240" y="3"/>
                              </a:cubicBezTo>
                              <a:cubicBezTo>
                                <a:pt x="240" y="3"/>
                                <a:pt x="240" y="3"/>
                                <a:pt x="240" y="3"/>
                              </a:cubicBezTo>
                              <a:cubicBezTo>
                                <a:pt x="240" y="3"/>
                                <a:pt x="240" y="3"/>
                                <a:pt x="240" y="3"/>
                              </a:cubicBezTo>
                              <a:cubicBezTo>
                                <a:pt x="240" y="3"/>
                                <a:pt x="240" y="3"/>
                                <a:pt x="240" y="3"/>
                              </a:cubicBezTo>
                              <a:cubicBezTo>
                                <a:pt x="240" y="3"/>
                                <a:pt x="240" y="3"/>
                                <a:pt x="240" y="3"/>
                              </a:cubicBezTo>
                              <a:cubicBezTo>
                                <a:pt x="240" y="3"/>
                                <a:pt x="240" y="3"/>
                                <a:pt x="240" y="3"/>
                              </a:cubicBezTo>
                              <a:cubicBezTo>
                                <a:pt x="240" y="2"/>
                                <a:pt x="240" y="2"/>
                                <a:pt x="240" y="2"/>
                              </a:cubicBezTo>
                              <a:cubicBezTo>
                                <a:pt x="239" y="2"/>
                                <a:pt x="239" y="2"/>
                                <a:pt x="239" y="2"/>
                              </a:cubicBezTo>
                              <a:cubicBezTo>
                                <a:pt x="239" y="2"/>
                                <a:pt x="239" y="2"/>
                                <a:pt x="239" y="2"/>
                              </a:cubicBezTo>
                              <a:cubicBezTo>
                                <a:pt x="239" y="2"/>
                                <a:pt x="239" y="2"/>
                                <a:pt x="239" y="2"/>
                              </a:cubicBezTo>
                              <a:cubicBezTo>
                                <a:pt x="239" y="2"/>
                                <a:pt x="239" y="2"/>
                                <a:pt x="239" y="2"/>
                              </a:cubicBezTo>
                              <a:cubicBezTo>
                                <a:pt x="239" y="2"/>
                                <a:pt x="239" y="2"/>
                                <a:pt x="239" y="2"/>
                              </a:cubicBezTo>
                              <a:cubicBezTo>
                                <a:pt x="239" y="2"/>
                                <a:pt x="239" y="2"/>
                                <a:pt x="239" y="2"/>
                              </a:cubicBezTo>
                              <a:cubicBezTo>
                                <a:pt x="239" y="2"/>
                                <a:pt x="239" y="2"/>
                                <a:pt x="239" y="2"/>
                              </a:cubicBezTo>
                              <a:cubicBezTo>
                                <a:pt x="239" y="1"/>
                                <a:pt x="239" y="1"/>
                                <a:pt x="239" y="1"/>
                              </a:cubicBezTo>
                              <a:cubicBezTo>
                                <a:pt x="239" y="1"/>
                                <a:pt x="239" y="1"/>
                                <a:pt x="239" y="1"/>
                              </a:cubicBezTo>
                              <a:cubicBezTo>
                                <a:pt x="239" y="1"/>
                                <a:pt x="239" y="1"/>
                                <a:pt x="239" y="1"/>
                              </a:cubicBezTo>
                              <a:cubicBezTo>
                                <a:pt x="239" y="1"/>
                                <a:pt x="239" y="1"/>
                                <a:pt x="239" y="1"/>
                              </a:cubicBezTo>
                              <a:cubicBezTo>
                                <a:pt x="239" y="1"/>
                                <a:pt x="239" y="1"/>
                                <a:pt x="239" y="1"/>
                              </a:cubicBezTo>
                              <a:cubicBezTo>
                                <a:pt x="239" y="1"/>
                                <a:pt x="239" y="1"/>
                                <a:pt x="239" y="1"/>
                              </a:cubicBezTo>
                              <a:cubicBezTo>
                                <a:pt x="238" y="1"/>
                                <a:pt x="238" y="1"/>
                                <a:pt x="238" y="1"/>
                              </a:cubicBezTo>
                              <a:cubicBezTo>
                                <a:pt x="238" y="1"/>
                                <a:pt x="238" y="1"/>
                                <a:pt x="238" y="1"/>
                              </a:cubicBezTo>
                              <a:cubicBezTo>
                                <a:pt x="238" y="1"/>
                                <a:pt x="238" y="1"/>
                                <a:pt x="238" y="1"/>
                              </a:cubicBezTo>
                              <a:cubicBezTo>
                                <a:pt x="238" y="1"/>
                                <a:pt x="238" y="1"/>
                                <a:pt x="238" y="1"/>
                              </a:cubicBezTo>
                              <a:cubicBezTo>
                                <a:pt x="238" y="1"/>
                                <a:pt x="238" y="1"/>
                                <a:pt x="238" y="1"/>
                              </a:cubicBezTo>
                              <a:cubicBezTo>
                                <a:pt x="238" y="1"/>
                                <a:pt x="238" y="1"/>
                                <a:pt x="238" y="1"/>
                              </a:cubicBezTo>
                              <a:cubicBezTo>
                                <a:pt x="238" y="1"/>
                                <a:pt x="238" y="1"/>
                                <a:pt x="238" y="1"/>
                              </a:cubicBezTo>
                              <a:cubicBezTo>
                                <a:pt x="238" y="1"/>
                                <a:pt x="238" y="1"/>
                                <a:pt x="238" y="1"/>
                              </a:cubicBezTo>
                              <a:cubicBezTo>
                                <a:pt x="238" y="1"/>
                                <a:pt x="238" y="1"/>
                                <a:pt x="238" y="1"/>
                              </a:cubicBezTo>
                              <a:cubicBezTo>
                                <a:pt x="237" y="1"/>
                                <a:pt x="237" y="1"/>
                                <a:pt x="237" y="1"/>
                              </a:cubicBezTo>
                              <a:cubicBezTo>
                                <a:pt x="237" y="1"/>
                                <a:pt x="237" y="1"/>
                                <a:pt x="237" y="1"/>
                              </a:cubicBezTo>
                              <a:cubicBezTo>
                                <a:pt x="237" y="1"/>
                                <a:pt x="237" y="1"/>
                                <a:pt x="237" y="1"/>
                              </a:cubicBezTo>
                              <a:cubicBezTo>
                                <a:pt x="237" y="0"/>
                                <a:pt x="237" y="0"/>
                                <a:pt x="237" y="0"/>
                              </a:cubicBezTo>
                              <a:cubicBezTo>
                                <a:pt x="237" y="0"/>
                                <a:pt x="237" y="0"/>
                                <a:pt x="237" y="0"/>
                              </a:cubicBezTo>
                              <a:cubicBezTo>
                                <a:pt x="237" y="0"/>
                                <a:pt x="237" y="0"/>
                                <a:pt x="237" y="0"/>
                              </a:cubicBezTo>
                              <a:cubicBezTo>
                                <a:pt x="236" y="0"/>
                                <a:pt x="236" y="0"/>
                                <a:pt x="236" y="0"/>
                              </a:cubicBezTo>
                              <a:cubicBezTo>
                                <a:pt x="236" y="0"/>
                                <a:pt x="236" y="0"/>
                                <a:pt x="236" y="0"/>
                              </a:cubicBezTo>
                              <a:cubicBezTo>
                                <a:pt x="234" y="0"/>
                                <a:pt x="234" y="0"/>
                                <a:pt x="234" y="0"/>
                              </a:cubicBezTo>
                              <a:cubicBezTo>
                                <a:pt x="234" y="0"/>
                                <a:pt x="234" y="0"/>
                                <a:pt x="234" y="0"/>
                              </a:cubicBezTo>
                              <a:cubicBezTo>
                                <a:pt x="234" y="0"/>
                                <a:pt x="234" y="0"/>
                                <a:pt x="234" y="0"/>
                              </a:cubicBezTo>
                              <a:cubicBezTo>
                                <a:pt x="234" y="0"/>
                                <a:pt x="234" y="0"/>
                                <a:pt x="234" y="0"/>
                              </a:cubicBezTo>
                              <a:cubicBezTo>
                                <a:pt x="233" y="0"/>
                                <a:pt x="233" y="0"/>
                                <a:pt x="233" y="0"/>
                              </a:cubicBezTo>
                              <a:cubicBezTo>
                                <a:pt x="233" y="1"/>
                                <a:pt x="233" y="1"/>
                                <a:pt x="233" y="1"/>
                              </a:cubicBezTo>
                              <a:cubicBezTo>
                                <a:pt x="233" y="1"/>
                                <a:pt x="233" y="1"/>
                                <a:pt x="233" y="1"/>
                              </a:cubicBezTo>
                              <a:cubicBezTo>
                                <a:pt x="5" y="88"/>
                                <a:pt x="5" y="88"/>
                                <a:pt x="5" y="88"/>
                              </a:cubicBezTo>
                              <a:cubicBezTo>
                                <a:pt x="2" y="89"/>
                                <a:pt x="0" y="92"/>
                                <a:pt x="2" y="95"/>
                              </a:cubicBezTo>
                              <a:cubicBezTo>
                                <a:pt x="2" y="97"/>
                                <a:pt x="4" y="98"/>
                                <a:pt x="5" y="98"/>
                              </a:cubicBezTo>
                              <a:cubicBezTo>
                                <a:pt x="74" y="126"/>
                                <a:pt x="74" y="126"/>
                                <a:pt x="74" y="126"/>
                              </a:cubicBezTo>
                              <a:cubicBezTo>
                                <a:pt x="81" y="165"/>
                                <a:pt x="81" y="165"/>
                                <a:pt x="81" y="165"/>
                              </a:cubicBezTo>
                              <a:cubicBezTo>
                                <a:pt x="81" y="168"/>
                                <a:pt x="84" y="170"/>
                                <a:pt x="87" y="170"/>
                              </a:cubicBezTo>
                              <a:cubicBezTo>
                                <a:pt x="89" y="170"/>
                                <a:pt x="90" y="169"/>
                                <a:pt x="90" y="168"/>
                              </a:cubicBezTo>
                              <a:cubicBezTo>
                                <a:pt x="116" y="143"/>
                                <a:pt x="116" y="143"/>
                                <a:pt x="116" y="143"/>
                              </a:cubicBezTo>
                              <a:cubicBezTo>
                                <a:pt x="168" y="163"/>
                                <a:pt x="168" y="163"/>
                                <a:pt x="168" y="163"/>
                              </a:cubicBezTo>
                              <a:cubicBezTo>
                                <a:pt x="171" y="164"/>
                                <a:pt x="174" y="163"/>
                                <a:pt x="175" y="160"/>
                              </a:cubicBezTo>
                              <a:cubicBezTo>
                                <a:pt x="240" y="8"/>
                                <a:pt x="240" y="8"/>
                                <a:pt x="240" y="8"/>
                              </a:cubicBezTo>
                              <a:cubicBezTo>
                                <a:pt x="240" y="8"/>
                                <a:pt x="240" y="8"/>
                                <a:pt x="240" y="8"/>
                              </a:cubicBezTo>
                              <a:cubicBezTo>
                                <a:pt x="240" y="8"/>
                                <a:pt x="240" y="8"/>
                                <a:pt x="240" y="8"/>
                              </a:cubicBezTo>
                              <a:cubicBezTo>
                                <a:pt x="240" y="8"/>
                                <a:pt x="240" y="8"/>
                                <a:pt x="240" y="8"/>
                              </a:cubicBezTo>
                              <a:cubicBezTo>
                                <a:pt x="240" y="8"/>
                                <a:pt x="240" y="8"/>
                                <a:pt x="240" y="8"/>
                              </a:cubicBezTo>
                              <a:cubicBezTo>
                                <a:pt x="240" y="8"/>
                                <a:pt x="240" y="8"/>
                                <a:pt x="240" y="8"/>
                              </a:cubicBezTo>
                              <a:cubicBezTo>
                                <a:pt x="240" y="8"/>
                                <a:pt x="240" y="8"/>
                                <a:pt x="240" y="8"/>
                              </a:cubicBezTo>
                              <a:cubicBezTo>
                                <a:pt x="240" y="7"/>
                                <a:pt x="240" y="7"/>
                                <a:pt x="240" y="7"/>
                              </a:cubicBezTo>
                              <a:cubicBezTo>
                                <a:pt x="241" y="7"/>
                                <a:pt x="241" y="7"/>
                                <a:pt x="241" y="7"/>
                              </a:cubicBezTo>
                              <a:cubicBezTo>
                                <a:pt x="241" y="7"/>
                                <a:pt x="241" y="7"/>
                                <a:pt x="241" y="7"/>
                              </a:cubicBezTo>
                              <a:cubicBezTo>
                                <a:pt x="241" y="7"/>
                                <a:pt x="241" y="7"/>
                                <a:pt x="241" y="7"/>
                              </a:cubicBezTo>
                              <a:cubicBezTo>
                                <a:pt x="241" y="7"/>
                                <a:pt x="241" y="7"/>
                                <a:pt x="241" y="7"/>
                              </a:cubicBezTo>
                              <a:cubicBezTo>
                                <a:pt x="241" y="6"/>
                                <a:pt x="241" y="6"/>
                                <a:pt x="241" y="6"/>
                              </a:cubicBezTo>
                              <a:cubicBezTo>
                                <a:pt x="241" y="6"/>
                                <a:pt x="241" y="6"/>
                                <a:pt x="241" y="6"/>
                              </a:cubicBezTo>
                              <a:cubicBezTo>
                                <a:pt x="241" y="5"/>
                                <a:pt x="241" y="5"/>
                                <a:pt x="241" y="5"/>
                              </a:cubicBezTo>
                              <a:cubicBezTo>
                                <a:pt x="241" y="5"/>
                                <a:pt x="241" y="5"/>
                                <a:pt x="241" y="5"/>
                              </a:cubicBezTo>
                              <a:close/>
                              <a:moveTo>
                                <a:pt x="78" y="115"/>
                              </a:moveTo>
                              <a:cubicBezTo>
                                <a:pt x="78" y="115"/>
                                <a:pt x="78" y="115"/>
                                <a:pt x="78" y="115"/>
                              </a:cubicBezTo>
                              <a:cubicBezTo>
                                <a:pt x="23" y="93"/>
                                <a:pt x="23" y="93"/>
                                <a:pt x="23" y="93"/>
                              </a:cubicBezTo>
                              <a:cubicBezTo>
                                <a:pt x="198" y="26"/>
                                <a:pt x="198" y="26"/>
                                <a:pt x="198" y="26"/>
                              </a:cubicBezTo>
                              <a:lnTo>
                                <a:pt x="78" y="115"/>
                              </a:lnTo>
                              <a:close/>
                              <a:moveTo>
                                <a:pt x="90" y="152"/>
                              </a:moveTo>
                              <a:cubicBezTo>
                                <a:pt x="90" y="152"/>
                                <a:pt x="90" y="152"/>
                                <a:pt x="90" y="152"/>
                              </a:cubicBezTo>
                              <a:cubicBezTo>
                                <a:pt x="86" y="131"/>
                                <a:pt x="86" y="131"/>
                                <a:pt x="86" y="131"/>
                              </a:cubicBezTo>
                              <a:cubicBezTo>
                                <a:pt x="104" y="138"/>
                                <a:pt x="104" y="138"/>
                                <a:pt x="104" y="138"/>
                              </a:cubicBezTo>
                              <a:cubicBezTo>
                                <a:pt x="90" y="152"/>
                                <a:pt x="90" y="152"/>
                                <a:pt x="90" y="152"/>
                              </a:cubicBezTo>
                              <a:close/>
                              <a:moveTo>
                                <a:pt x="167" y="151"/>
                              </a:moveTo>
                              <a:cubicBezTo>
                                <a:pt x="167" y="151"/>
                                <a:pt x="167" y="151"/>
                                <a:pt x="167" y="151"/>
                              </a:cubicBezTo>
                              <a:cubicBezTo>
                                <a:pt x="90" y="120"/>
                                <a:pt x="90" y="120"/>
                                <a:pt x="90" y="120"/>
                              </a:cubicBezTo>
                              <a:cubicBezTo>
                                <a:pt x="222" y="23"/>
                                <a:pt x="222" y="23"/>
                                <a:pt x="222" y="23"/>
                              </a:cubicBezTo>
                              <a:lnTo>
                                <a:pt x="167" y="15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vert="horz" wrap="square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5" o:spid="_x0000_s1026" o:spt="100" style="position:absolute;left:0pt;margin-left:352.1pt;margin-top:367.6pt;height:14.15pt;width:19.95pt;z-index:251795456;mso-width-relative:page;mso-height-relative:page;" fillcolor="#FFFFFF [3212]" filled="t" stroked="f" coordsize="241,170" o:gfxdata="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" path="m241,5c241,5,241,5,241,5c241,5,241,5,241,5c241,5,241,5,241,5c241,5,241,5,241,5c241,4,241,4,241,4c240,4,240,4,240,4c240,4,240,4,240,4c240,4,240,4,240,4c240,4,240,4,240,4c240,3,240,3,240,3c240,3,240,3,240,3c240,3,240,3,240,3c240,3,240,3,240,3c240,3,240,3,240,3c240,3,240,3,240,3c240,3,240,3,240,3c240,2,240,2,240,2c239,2,239,2,239,2c239,2,239,2,239,2c239,2,239,2,239,2c239,2,239,2,239,2c239,2,239,2,239,2c239,2,239,2,239,2c239,2,239,2,239,2c239,1,239,1,239,1c239,1,239,1,239,1c239,1,239,1,239,1c239,1,239,1,239,1c239,1,239,1,239,1c239,1,239,1,239,1c238,1,238,1,238,1c238,1,238,1,238,1c238,1,238,1,238,1c238,1,238,1,238,1c238,1,238,1,238,1c238,1,238,1,238,1c238,1,238,1,238,1c238,1,238,1,238,1c238,1,238,1,238,1c237,1,237,1,237,1c237,1,237,1,237,1c237,1,237,1,237,1c237,0,237,0,237,0c237,0,237,0,237,0c237,0,237,0,237,0c236,0,236,0,236,0c236,0,236,0,236,0c234,0,234,0,234,0c234,0,234,0,234,0c234,0,234,0,234,0c234,0,234,0,234,0c233,0,233,0,233,0c233,1,233,1,233,1c233,1,233,1,233,1c5,88,5,88,5,88c2,89,0,92,2,95c2,97,4,98,5,98c74,126,74,126,74,126c81,165,81,165,81,165c81,168,84,170,87,170c89,170,90,169,90,168c116,143,116,143,116,143c168,163,168,163,168,163c171,164,174,163,175,160c240,8,240,8,240,8c240,8,240,8,240,8c240,8,240,8,240,8c240,8,240,8,240,8c240,8,240,8,240,8c240,8,240,8,240,8c240,8,240,8,240,8c240,7,240,7,240,7c241,7,241,7,241,7c241,7,241,7,241,7c241,7,241,7,241,7c241,7,241,7,241,7c241,6,241,6,241,6c241,6,241,6,241,6c241,5,241,5,241,5c241,5,241,5,241,5xm78,115c78,115,78,115,78,115c23,93,23,93,23,93c198,26,198,26,198,26l78,115xm90,152c90,152,90,152,90,152c86,131,86,131,86,131c104,138,104,138,104,138c90,152,90,152,90,152xm167,151c167,151,167,151,167,151c90,120,90,120,90,120c222,23,222,23,222,23l167,151xe">
                <v:path o:connectlocs="253365,5285;253365,5285;253365,4228;252313,4228;252313,4228;252313,3171;252313,3171;252313,3171;252313,2114;251262,2114;251262,2114;251262,2114;251262,1057;251262,1057;251262,1057;250211,1057;250211,1057;250211,1057;250211,1057;250211,1057;249159,1057;249159,0;249159,0;248108,0;246005,0;246005,0;244954,1057;5256,93023;5256,103594;85155,174419;94617,177590;176619,172305;252313,8456;252313,8456;252313,8456;252313,8456;253365,7399;253365,7399;253365,6342;253365,5285;82001,121565;24180,98309;82001,121565;94617,160677;109335,145878;175568,159620;94617,126850;175568,159620" o:connectangles="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4528820</wp:posOffset>
                </wp:positionH>
                <wp:positionV relativeFrom="paragraph">
                  <wp:posOffset>2064385</wp:posOffset>
                </wp:positionV>
                <wp:extent cx="180340" cy="179705"/>
                <wp:effectExtent l="0" t="0" r="0" b="0"/>
                <wp:wrapNone/>
                <wp:docPr id="124" name="Freeform 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80340" cy="179705"/>
                        </a:xfrm>
                        <a:custGeom>
                          <a:avLst/>
                          <a:gdLst>
                            <a:gd name="T0" fmla="*/ 219 w 492"/>
                            <a:gd name="T1" fmla="*/ 142 h 490"/>
                            <a:gd name="T2" fmla="*/ 90 w 492"/>
                            <a:gd name="T3" fmla="*/ 116 h 490"/>
                            <a:gd name="T4" fmla="*/ 90 w 492"/>
                            <a:gd name="T5" fmla="*/ 219 h 490"/>
                            <a:gd name="T6" fmla="*/ 219 w 492"/>
                            <a:gd name="T7" fmla="*/ 193 h 490"/>
                            <a:gd name="T8" fmla="*/ 90 w 492"/>
                            <a:gd name="T9" fmla="*/ 219 h 490"/>
                            <a:gd name="T10" fmla="*/ 90 w 492"/>
                            <a:gd name="T11" fmla="*/ 348 h 490"/>
                            <a:gd name="T12" fmla="*/ 310 w 492"/>
                            <a:gd name="T13" fmla="*/ 374 h 490"/>
                            <a:gd name="T14" fmla="*/ 91 w 492"/>
                            <a:gd name="T15" fmla="*/ 297 h 490"/>
                            <a:gd name="T16" fmla="*/ 311 w 492"/>
                            <a:gd name="T17" fmla="*/ 271 h 490"/>
                            <a:gd name="T18" fmla="*/ 91 w 492"/>
                            <a:gd name="T19" fmla="*/ 297 h 490"/>
                            <a:gd name="T20" fmla="*/ 458 w 492"/>
                            <a:gd name="T21" fmla="*/ 169 h 490"/>
                            <a:gd name="T22" fmla="*/ 52 w 492"/>
                            <a:gd name="T23" fmla="*/ 0 h 490"/>
                            <a:gd name="T24" fmla="*/ 0 w 492"/>
                            <a:gd name="T25" fmla="*/ 438 h 490"/>
                            <a:gd name="T26" fmla="*/ 52 w 492"/>
                            <a:gd name="T27" fmla="*/ 490 h 490"/>
                            <a:gd name="T28" fmla="*/ 413 w 492"/>
                            <a:gd name="T29" fmla="*/ 464 h 490"/>
                            <a:gd name="T30" fmla="*/ 26 w 492"/>
                            <a:gd name="T31" fmla="*/ 438 h 490"/>
                            <a:gd name="T32" fmla="*/ 52 w 492"/>
                            <a:gd name="T33" fmla="*/ 26 h 490"/>
                            <a:gd name="T34" fmla="*/ 284 w 492"/>
                            <a:gd name="T35" fmla="*/ 142 h 490"/>
                            <a:gd name="T36" fmla="*/ 423 w 492"/>
                            <a:gd name="T37" fmla="*/ 193 h 490"/>
                            <a:gd name="T38" fmla="*/ 369 w 492"/>
                            <a:gd name="T39" fmla="*/ 253 h 490"/>
                            <a:gd name="T40" fmla="*/ 328 w 492"/>
                            <a:gd name="T41" fmla="*/ 323 h 490"/>
                            <a:gd name="T42" fmla="*/ 316 w 492"/>
                            <a:gd name="T43" fmla="*/ 361 h 490"/>
                            <a:gd name="T44" fmla="*/ 315 w 492"/>
                            <a:gd name="T45" fmla="*/ 372 h 490"/>
                            <a:gd name="T46" fmla="*/ 304 w 492"/>
                            <a:gd name="T47" fmla="*/ 397 h 490"/>
                            <a:gd name="T48" fmla="*/ 287 w 492"/>
                            <a:gd name="T49" fmla="*/ 444 h 490"/>
                            <a:gd name="T50" fmla="*/ 308 w 492"/>
                            <a:gd name="T51" fmla="*/ 421 h 490"/>
                            <a:gd name="T52" fmla="*/ 327 w 492"/>
                            <a:gd name="T53" fmla="*/ 389 h 490"/>
                            <a:gd name="T54" fmla="*/ 343 w 492"/>
                            <a:gd name="T55" fmla="*/ 361 h 490"/>
                            <a:gd name="T56" fmla="*/ 402 w 492"/>
                            <a:gd name="T57" fmla="*/ 274 h 490"/>
                            <a:gd name="T58" fmla="*/ 407 w 492"/>
                            <a:gd name="T59" fmla="*/ 279 h 490"/>
                            <a:gd name="T60" fmla="*/ 359 w 492"/>
                            <a:gd name="T61" fmla="*/ 364 h 490"/>
                            <a:gd name="T62" fmla="*/ 343 w 492"/>
                            <a:gd name="T63" fmla="*/ 392 h 490"/>
                            <a:gd name="T64" fmla="*/ 356 w 492"/>
                            <a:gd name="T65" fmla="*/ 407 h 490"/>
                            <a:gd name="T66" fmla="*/ 392 w 492"/>
                            <a:gd name="T67" fmla="*/ 404 h 490"/>
                            <a:gd name="T68" fmla="*/ 419 w 492"/>
                            <a:gd name="T69" fmla="*/ 387 h 490"/>
                            <a:gd name="T70" fmla="*/ 403 w 492"/>
                            <a:gd name="T71" fmla="*/ 372 h 490"/>
                            <a:gd name="T72" fmla="*/ 445 w 492"/>
                            <a:gd name="T73" fmla="*/ 351 h 490"/>
                            <a:gd name="T74" fmla="*/ 459 w 492"/>
                            <a:gd name="T75" fmla="*/ 325 h 490"/>
                            <a:gd name="T76" fmla="*/ 466 w 492"/>
                            <a:gd name="T77" fmla="*/ 301 h 490"/>
                            <a:gd name="T78" fmla="*/ 445 w 492"/>
                            <a:gd name="T79" fmla="*/ 307 h 490"/>
                            <a:gd name="T80" fmla="*/ 468 w 492"/>
                            <a:gd name="T81" fmla="*/ 291 h 490"/>
                            <a:gd name="T82" fmla="*/ 484 w 492"/>
                            <a:gd name="T83" fmla="*/ 219 h 490"/>
                            <a:gd name="T84" fmla="*/ 491 w 492"/>
                            <a:gd name="T85" fmla="*/ 158 h 490"/>
                            <a:gd name="T86" fmla="*/ 335 w 492"/>
                            <a:gd name="T87" fmla="*/ 168 h 490"/>
                            <a:gd name="T88" fmla="*/ 310 w 492"/>
                            <a:gd name="T89" fmla="*/ 47 h 490"/>
                            <a:gd name="T90" fmla="*/ 335 w 492"/>
                            <a:gd name="T91" fmla="*/ 168 h 4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</a:cxnLst>
                          <a:rect l="0" t="0" r="r" b="b"/>
                          <a:pathLst>
                            <a:path w="492" h="490">
                              <a:moveTo>
                                <a:pt x="90" y="142"/>
                              </a:moveTo>
                              <a:cubicBezTo>
                                <a:pt x="219" y="142"/>
                                <a:pt x="219" y="142"/>
                                <a:pt x="219" y="142"/>
                              </a:cubicBezTo>
                              <a:cubicBezTo>
                                <a:pt x="219" y="116"/>
                                <a:pt x="219" y="116"/>
                                <a:pt x="219" y="116"/>
                              </a:cubicBezTo>
                              <a:cubicBezTo>
                                <a:pt x="90" y="116"/>
                                <a:pt x="90" y="116"/>
                                <a:pt x="90" y="116"/>
                              </a:cubicBezTo>
                              <a:lnTo>
                                <a:pt x="90" y="142"/>
                              </a:lnTo>
                              <a:close/>
                              <a:moveTo>
                                <a:pt x="90" y="219"/>
                              </a:moveTo>
                              <a:cubicBezTo>
                                <a:pt x="219" y="219"/>
                                <a:pt x="219" y="219"/>
                                <a:pt x="219" y="219"/>
                              </a:cubicBezTo>
                              <a:cubicBezTo>
                                <a:pt x="219" y="193"/>
                                <a:pt x="219" y="193"/>
                                <a:pt x="219" y="193"/>
                              </a:cubicBezTo>
                              <a:cubicBezTo>
                                <a:pt x="90" y="193"/>
                                <a:pt x="90" y="193"/>
                                <a:pt x="90" y="193"/>
                              </a:cubicBezTo>
                              <a:lnTo>
                                <a:pt x="90" y="219"/>
                              </a:lnTo>
                              <a:close/>
                              <a:moveTo>
                                <a:pt x="310" y="348"/>
                              </a:moveTo>
                              <a:cubicBezTo>
                                <a:pt x="90" y="348"/>
                                <a:pt x="90" y="348"/>
                                <a:pt x="90" y="348"/>
                              </a:cubicBezTo>
                              <a:cubicBezTo>
                                <a:pt x="90" y="374"/>
                                <a:pt x="90" y="374"/>
                                <a:pt x="90" y="374"/>
                              </a:cubicBezTo>
                              <a:cubicBezTo>
                                <a:pt x="310" y="374"/>
                                <a:pt x="310" y="374"/>
                                <a:pt x="310" y="374"/>
                              </a:cubicBezTo>
                              <a:lnTo>
                                <a:pt x="310" y="348"/>
                              </a:lnTo>
                              <a:close/>
                              <a:moveTo>
                                <a:pt x="91" y="297"/>
                              </a:moveTo>
                              <a:cubicBezTo>
                                <a:pt x="311" y="297"/>
                                <a:pt x="311" y="297"/>
                                <a:pt x="311" y="297"/>
                              </a:cubicBezTo>
                              <a:cubicBezTo>
                                <a:pt x="311" y="271"/>
                                <a:pt x="311" y="271"/>
                                <a:pt x="311" y="271"/>
                              </a:cubicBezTo>
                              <a:cubicBezTo>
                                <a:pt x="91" y="271"/>
                                <a:pt x="91" y="271"/>
                                <a:pt x="91" y="271"/>
                              </a:cubicBezTo>
                              <a:lnTo>
                                <a:pt x="91" y="297"/>
                              </a:lnTo>
                              <a:close/>
                              <a:moveTo>
                                <a:pt x="460" y="167"/>
                              </a:moveTo>
                              <a:cubicBezTo>
                                <a:pt x="460" y="168"/>
                                <a:pt x="459" y="168"/>
                                <a:pt x="458" y="169"/>
                              </a:cubicBezTo>
                              <a:cubicBezTo>
                                <a:pt x="301" y="0"/>
                                <a:pt x="301" y="0"/>
                                <a:pt x="301" y="0"/>
                              </a:cubicBezTo>
                              <a:cubicBezTo>
                                <a:pt x="52" y="0"/>
                                <a:pt x="52" y="0"/>
                                <a:pt x="52" y="0"/>
                              </a:cubicBezTo>
                              <a:cubicBezTo>
                                <a:pt x="23" y="0"/>
                                <a:pt x="0" y="23"/>
                                <a:pt x="0" y="52"/>
                              </a:cubicBezTo>
                              <a:cubicBezTo>
                                <a:pt x="0" y="438"/>
                                <a:pt x="0" y="438"/>
                                <a:pt x="0" y="438"/>
                              </a:cubicBezTo>
                              <a:cubicBezTo>
                                <a:pt x="0" y="452"/>
                                <a:pt x="6" y="465"/>
                                <a:pt x="15" y="475"/>
                              </a:cubicBezTo>
                              <a:cubicBezTo>
                                <a:pt x="30" y="489"/>
                                <a:pt x="48" y="490"/>
                                <a:pt x="52" y="490"/>
                              </a:cubicBezTo>
                              <a:cubicBezTo>
                                <a:pt x="414" y="490"/>
                                <a:pt x="414" y="490"/>
                                <a:pt x="414" y="490"/>
                              </a:cubicBezTo>
                              <a:cubicBezTo>
                                <a:pt x="413" y="464"/>
                                <a:pt x="413" y="464"/>
                                <a:pt x="413" y="464"/>
                              </a:cubicBezTo>
                              <a:cubicBezTo>
                                <a:pt x="52" y="464"/>
                                <a:pt x="52" y="464"/>
                                <a:pt x="52" y="464"/>
                              </a:cubicBezTo>
                              <a:cubicBezTo>
                                <a:pt x="37" y="464"/>
                                <a:pt x="26" y="453"/>
                                <a:pt x="26" y="438"/>
                              </a:cubicBezTo>
                              <a:cubicBezTo>
                                <a:pt x="26" y="51"/>
                                <a:pt x="26" y="51"/>
                                <a:pt x="26" y="51"/>
                              </a:cubicBezTo>
                              <a:cubicBezTo>
                                <a:pt x="26" y="37"/>
                                <a:pt x="37" y="26"/>
                                <a:pt x="52" y="26"/>
                              </a:cubicBezTo>
                              <a:cubicBezTo>
                                <a:pt x="284" y="26"/>
                                <a:pt x="284" y="26"/>
                                <a:pt x="284" y="26"/>
                              </a:cubicBezTo>
                              <a:cubicBezTo>
                                <a:pt x="284" y="142"/>
                                <a:pt x="284" y="142"/>
                                <a:pt x="284" y="142"/>
                              </a:cubicBezTo>
                              <a:cubicBezTo>
                                <a:pt x="284" y="170"/>
                                <a:pt x="307" y="193"/>
                                <a:pt x="335" y="193"/>
                              </a:cubicBezTo>
                              <a:cubicBezTo>
                                <a:pt x="423" y="193"/>
                                <a:pt x="423" y="193"/>
                                <a:pt x="423" y="193"/>
                              </a:cubicBezTo>
                              <a:cubicBezTo>
                                <a:pt x="414" y="201"/>
                                <a:pt x="406" y="209"/>
                                <a:pt x="397" y="218"/>
                              </a:cubicBezTo>
                              <a:cubicBezTo>
                                <a:pt x="387" y="229"/>
                                <a:pt x="378" y="241"/>
                                <a:pt x="369" y="253"/>
                              </a:cubicBezTo>
                              <a:cubicBezTo>
                                <a:pt x="360" y="265"/>
                                <a:pt x="352" y="277"/>
                                <a:pt x="345" y="289"/>
                              </a:cubicBezTo>
                              <a:cubicBezTo>
                                <a:pt x="338" y="301"/>
                                <a:pt x="333" y="313"/>
                                <a:pt x="328" y="323"/>
                              </a:cubicBezTo>
                              <a:cubicBezTo>
                                <a:pt x="324" y="334"/>
                                <a:pt x="321" y="342"/>
                                <a:pt x="319" y="348"/>
                              </a:cubicBezTo>
                              <a:cubicBezTo>
                                <a:pt x="318" y="353"/>
                                <a:pt x="317" y="358"/>
                                <a:pt x="316" y="361"/>
                              </a:cubicBezTo>
                              <a:cubicBezTo>
                                <a:pt x="316" y="364"/>
                                <a:pt x="316" y="366"/>
                                <a:pt x="317" y="368"/>
                              </a:cubicBezTo>
                              <a:cubicBezTo>
                                <a:pt x="316" y="368"/>
                                <a:pt x="316" y="370"/>
                                <a:pt x="315" y="372"/>
                              </a:cubicBezTo>
                              <a:cubicBezTo>
                                <a:pt x="314" y="374"/>
                                <a:pt x="312" y="377"/>
                                <a:pt x="311" y="381"/>
                              </a:cubicBezTo>
                              <a:cubicBezTo>
                                <a:pt x="309" y="385"/>
                                <a:pt x="307" y="390"/>
                                <a:pt x="304" y="397"/>
                              </a:cubicBezTo>
                              <a:cubicBezTo>
                                <a:pt x="299" y="407"/>
                                <a:pt x="295" y="417"/>
                                <a:pt x="292" y="425"/>
                              </a:cubicBezTo>
                              <a:cubicBezTo>
                                <a:pt x="290" y="433"/>
                                <a:pt x="288" y="439"/>
                                <a:pt x="287" y="444"/>
                              </a:cubicBezTo>
                              <a:cubicBezTo>
                                <a:pt x="286" y="451"/>
                                <a:pt x="285" y="456"/>
                                <a:pt x="285" y="460"/>
                              </a:cubicBezTo>
                              <a:cubicBezTo>
                                <a:pt x="293" y="446"/>
                                <a:pt x="300" y="434"/>
                                <a:pt x="308" y="421"/>
                              </a:cubicBezTo>
                              <a:cubicBezTo>
                                <a:pt x="311" y="416"/>
                                <a:pt x="314" y="411"/>
                                <a:pt x="317" y="405"/>
                              </a:cubicBezTo>
                              <a:cubicBezTo>
                                <a:pt x="320" y="399"/>
                                <a:pt x="323" y="394"/>
                                <a:pt x="327" y="389"/>
                              </a:cubicBezTo>
                              <a:cubicBezTo>
                                <a:pt x="330" y="383"/>
                                <a:pt x="333" y="378"/>
                                <a:pt x="335" y="374"/>
                              </a:cubicBezTo>
                              <a:cubicBezTo>
                                <a:pt x="338" y="369"/>
                                <a:pt x="341" y="365"/>
                                <a:pt x="343" y="361"/>
                              </a:cubicBezTo>
                              <a:cubicBezTo>
                                <a:pt x="353" y="344"/>
                                <a:pt x="364" y="328"/>
                                <a:pt x="374" y="313"/>
                              </a:cubicBezTo>
                              <a:cubicBezTo>
                                <a:pt x="384" y="298"/>
                                <a:pt x="393" y="285"/>
                                <a:pt x="402" y="274"/>
                              </a:cubicBezTo>
                              <a:cubicBezTo>
                                <a:pt x="411" y="262"/>
                                <a:pt x="421" y="250"/>
                                <a:pt x="429" y="240"/>
                              </a:cubicBezTo>
                              <a:cubicBezTo>
                                <a:pt x="422" y="252"/>
                                <a:pt x="415" y="266"/>
                                <a:pt x="407" y="279"/>
                              </a:cubicBezTo>
                              <a:cubicBezTo>
                                <a:pt x="401" y="291"/>
                                <a:pt x="393" y="304"/>
                                <a:pt x="385" y="319"/>
                              </a:cubicBezTo>
                              <a:cubicBezTo>
                                <a:pt x="377" y="334"/>
                                <a:pt x="368" y="349"/>
                                <a:pt x="359" y="364"/>
                              </a:cubicBezTo>
                              <a:cubicBezTo>
                                <a:pt x="356" y="370"/>
                                <a:pt x="353" y="375"/>
                                <a:pt x="350" y="380"/>
                              </a:cubicBezTo>
                              <a:cubicBezTo>
                                <a:pt x="347" y="384"/>
                                <a:pt x="345" y="388"/>
                                <a:pt x="343" y="392"/>
                              </a:cubicBezTo>
                              <a:cubicBezTo>
                                <a:pt x="340" y="395"/>
                                <a:pt x="338" y="399"/>
                                <a:pt x="336" y="402"/>
                              </a:cubicBezTo>
                              <a:cubicBezTo>
                                <a:pt x="343" y="405"/>
                                <a:pt x="349" y="406"/>
                                <a:pt x="356" y="407"/>
                              </a:cubicBezTo>
                              <a:cubicBezTo>
                                <a:pt x="362" y="408"/>
                                <a:pt x="368" y="408"/>
                                <a:pt x="374" y="408"/>
                              </a:cubicBezTo>
                              <a:cubicBezTo>
                                <a:pt x="381" y="408"/>
                                <a:pt x="386" y="407"/>
                                <a:pt x="392" y="404"/>
                              </a:cubicBezTo>
                              <a:cubicBezTo>
                                <a:pt x="397" y="402"/>
                                <a:pt x="402" y="399"/>
                                <a:pt x="406" y="396"/>
                              </a:cubicBezTo>
                              <a:cubicBezTo>
                                <a:pt x="411" y="393"/>
                                <a:pt x="415" y="390"/>
                                <a:pt x="419" y="387"/>
                              </a:cubicBezTo>
                              <a:cubicBezTo>
                                <a:pt x="423" y="383"/>
                                <a:pt x="427" y="380"/>
                                <a:pt x="431" y="377"/>
                              </a:cubicBezTo>
                              <a:cubicBezTo>
                                <a:pt x="403" y="372"/>
                                <a:pt x="403" y="372"/>
                                <a:pt x="403" y="372"/>
                              </a:cubicBezTo>
                              <a:cubicBezTo>
                                <a:pt x="437" y="361"/>
                                <a:pt x="437" y="361"/>
                                <a:pt x="437" y="361"/>
                              </a:cubicBezTo>
                              <a:cubicBezTo>
                                <a:pt x="440" y="358"/>
                                <a:pt x="443" y="355"/>
                                <a:pt x="445" y="351"/>
                              </a:cubicBezTo>
                              <a:cubicBezTo>
                                <a:pt x="447" y="348"/>
                                <a:pt x="450" y="344"/>
                                <a:pt x="452" y="339"/>
                              </a:cubicBezTo>
                              <a:cubicBezTo>
                                <a:pt x="455" y="335"/>
                                <a:pt x="457" y="330"/>
                                <a:pt x="459" y="325"/>
                              </a:cubicBezTo>
                              <a:cubicBezTo>
                                <a:pt x="460" y="323"/>
                                <a:pt x="461" y="320"/>
                                <a:pt x="462" y="316"/>
                              </a:cubicBezTo>
                              <a:cubicBezTo>
                                <a:pt x="466" y="301"/>
                                <a:pt x="466" y="301"/>
                                <a:pt x="466" y="301"/>
                              </a:cubicBezTo>
                              <a:cubicBezTo>
                                <a:pt x="463" y="302"/>
                                <a:pt x="460" y="303"/>
                                <a:pt x="456" y="304"/>
                              </a:cubicBezTo>
                              <a:cubicBezTo>
                                <a:pt x="452" y="305"/>
                                <a:pt x="448" y="306"/>
                                <a:pt x="445" y="307"/>
                              </a:cubicBezTo>
                              <a:cubicBezTo>
                                <a:pt x="440" y="309"/>
                                <a:pt x="436" y="310"/>
                                <a:pt x="431" y="311"/>
                              </a:cubicBezTo>
                              <a:cubicBezTo>
                                <a:pt x="468" y="291"/>
                                <a:pt x="468" y="291"/>
                                <a:pt x="468" y="291"/>
                              </a:cubicBezTo>
                              <a:cubicBezTo>
                                <a:pt x="471" y="280"/>
                                <a:pt x="474" y="269"/>
                                <a:pt x="477" y="256"/>
                              </a:cubicBezTo>
                              <a:cubicBezTo>
                                <a:pt x="479" y="244"/>
                                <a:pt x="482" y="231"/>
                                <a:pt x="484" y="219"/>
                              </a:cubicBezTo>
                              <a:cubicBezTo>
                                <a:pt x="486" y="206"/>
                                <a:pt x="488" y="195"/>
                                <a:pt x="490" y="184"/>
                              </a:cubicBezTo>
                              <a:cubicBezTo>
                                <a:pt x="491" y="173"/>
                                <a:pt x="492" y="164"/>
                                <a:pt x="491" y="158"/>
                              </a:cubicBezTo>
                              <a:cubicBezTo>
                                <a:pt x="481" y="159"/>
                                <a:pt x="471" y="162"/>
                                <a:pt x="460" y="167"/>
                              </a:cubicBezTo>
                              <a:close/>
                              <a:moveTo>
                                <a:pt x="335" y="168"/>
                              </a:moveTo>
                              <a:cubicBezTo>
                                <a:pt x="321" y="168"/>
                                <a:pt x="310" y="156"/>
                                <a:pt x="310" y="142"/>
                              </a:cubicBezTo>
                              <a:cubicBezTo>
                                <a:pt x="310" y="47"/>
                                <a:pt x="310" y="47"/>
                                <a:pt x="310" y="47"/>
                              </a:cubicBezTo>
                              <a:cubicBezTo>
                                <a:pt x="422" y="168"/>
                                <a:pt x="422" y="168"/>
                                <a:pt x="422" y="168"/>
                              </a:cubicBezTo>
                              <a:lnTo>
                                <a:pt x="335" y="16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vert="horz" wrap="square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94" o:spid="_x0000_s1026" o:spt="100" style="position:absolute;left:0pt;margin-left:356.6pt;margin-top:162.55pt;height:14.15pt;width:14.2pt;z-index:251797504;mso-width-relative:page;mso-height-relative:page;" fillcolor="#FFFFFF [3212]" filled="t" stroked="f" coordsize="492,490" o:gfxdata="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" path="m90,142c219,142,219,142,219,142c219,116,219,116,219,116c90,116,90,116,90,116l90,142xm90,219c219,219,219,219,219,219c219,193,219,193,219,193c90,193,90,193,90,193l90,219xm310,348c90,348,90,348,90,348c90,374,90,374,90,374c310,374,310,374,310,374l310,348xm91,297c311,297,311,297,311,297c311,271,311,271,311,271c91,271,91,271,91,271l91,297xm460,167c460,168,459,168,458,169c301,0,301,0,301,0c52,0,52,0,52,0c23,0,0,23,0,52c0,438,0,438,0,438c0,452,6,465,15,475c30,489,48,490,52,490c414,490,414,490,414,490c413,464,413,464,413,464c52,464,52,464,52,464c37,464,26,453,26,438c26,51,26,51,26,51c26,37,37,26,52,26c284,26,284,26,284,26c284,142,284,142,284,142c284,170,307,193,335,193c423,193,423,193,423,193c414,201,406,209,397,218c387,229,378,241,369,253c360,265,352,277,345,289c338,301,333,313,328,323c324,334,321,342,319,348c318,353,317,358,316,361c316,364,316,366,317,368c316,368,316,370,315,372c314,374,312,377,311,381c309,385,307,390,304,397c299,407,295,417,292,425c290,433,288,439,287,444c286,451,285,456,285,460c293,446,300,434,308,421c311,416,314,411,317,405c320,399,323,394,327,389c330,383,333,378,335,374c338,369,341,365,343,361c353,344,364,328,374,313c384,298,393,285,402,274c411,262,421,250,429,240c422,252,415,266,407,279c401,291,393,304,385,319c377,334,368,349,359,364c356,370,353,375,350,380c347,384,345,388,343,392c340,395,338,399,336,402c343,405,349,406,356,407c362,408,368,408,374,408c381,408,386,407,392,404c397,402,402,399,406,396c411,393,415,390,419,387c423,383,427,380,431,377c403,372,403,372,403,372c437,361,437,361,437,361c440,358,443,355,445,351c447,348,450,344,452,339c455,335,457,330,459,325c460,323,461,320,462,316c466,301,466,301,466,301c463,302,460,303,456,304c452,305,448,306,445,307c440,309,436,310,431,311c468,291,468,291,468,291c471,280,474,269,477,256c479,244,482,231,484,219c486,206,488,195,490,184c491,173,492,164,491,158c481,159,471,162,460,167xm335,168c321,168,310,156,310,142c310,47,310,47,310,47c422,168,422,168,422,168l335,168xe">
                <v:path o:connectlocs="80273,52077;32989,42542;32989,80317;80273,70781;32989,80317;32989,127627;113628,137162;33355,108923;113995,99387;33355,108923;167877,61979;19060,0;0,160634;19060,179705;151382,170169;9530,160634;19060,9535;104098,52077;155048,70781;135255,92786;120226,118458;115828,132394;115461,136429;111429,145597;105198,162834;112895,154399;119860,142663;125724,132394;147350,100488;149183,102321;131589,133495;125724,143764;130489,149265;143685,148164;153582,141930;147717,136429;163112,128727;168244,119192;170809,110390;163112,112590;171542,106722;177407,80317;179973,57945;122792,61613;113628,17237;122792,61613" o:connectangles="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margin">
                  <wp:posOffset>71120</wp:posOffset>
                </wp:positionH>
                <wp:positionV relativeFrom="paragraph">
                  <wp:posOffset>5725795</wp:posOffset>
                </wp:positionV>
                <wp:extent cx="194945" cy="179705"/>
                <wp:effectExtent l="0" t="0" r="0" b="0"/>
                <wp:wrapNone/>
                <wp:docPr id="128" name="Freeform 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94945" cy="179705"/>
                        </a:xfrm>
                        <a:custGeom>
                          <a:avLst/>
                          <a:gdLst>
                            <a:gd name="T0" fmla="*/ 228 w 454"/>
                            <a:gd name="T1" fmla="*/ 393 h 418"/>
                            <a:gd name="T2" fmla="*/ 36 w 454"/>
                            <a:gd name="T3" fmla="*/ 305 h 418"/>
                            <a:gd name="T4" fmla="*/ 7 w 454"/>
                            <a:gd name="T5" fmla="*/ 291 h 418"/>
                            <a:gd name="T6" fmla="*/ 19 w 454"/>
                            <a:gd name="T7" fmla="*/ 323 h 418"/>
                            <a:gd name="T8" fmla="*/ 207 w 454"/>
                            <a:gd name="T9" fmla="*/ 410 h 418"/>
                            <a:gd name="T10" fmla="*/ 249 w 454"/>
                            <a:gd name="T11" fmla="*/ 410 h 418"/>
                            <a:gd name="T12" fmla="*/ 435 w 454"/>
                            <a:gd name="T13" fmla="*/ 325 h 418"/>
                            <a:gd name="T14" fmla="*/ 449 w 454"/>
                            <a:gd name="T15" fmla="*/ 291 h 418"/>
                            <a:gd name="T16" fmla="*/ 420 w 454"/>
                            <a:gd name="T17" fmla="*/ 305 h 418"/>
                            <a:gd name="T18" fmla="*/ 228 w 454"/>
                            <a:gd name="T19" fmla="*/ 393 h 418"/>
                            <a:gd name="T20" fmla="*/ 20 w 454"/>
                            <a:gd name="T21" fmla="*/ 150 h 418"/>
                            <a:gd name="T22" fmla="*/ 207 w 454"/>
                            <a:gd name="T23" fmla="*/ 234 h 418"/>
                            <a:gd name="T24" fmla="*/ 249 w 454"/>
                            <a:gd name="T25" fmla="*/ 234 h 418"/>
                            <a:gd name="T26" fmla="*/ 436 w 454"/>
                            <a:gd name="T27" fmla="*/ 150 h 418"/>
                            <a:gd name="T28" fmla="*/ 436 w 454"/>
                            <a:gd name="T29" fmla="*/ 111 h 418"/>
                            <a:gd name="T30" fmla="*/ 249 w 454"/>
                            <a:gd name="T31" fmla="*/ 10 h 418"/>
                            <a:gd name="T32" fmla="*/ 207 w 454"/>
                            <a:gd name="T33" fmla="*/ 10 h 418"/>
                            <a:gd name="T34" fmla="*/ 20 w 454"/>
                            <a:gd name="T35" fmla="*/ 109 h 418"/>
                            <a:gd name="T36" fmla="*/ 20 w 454"/>
                            <a:gd name="T37" fmla="*/ 150 h 418"/>
                            <a:gd name="T38" fmla="*/ 228 w 454"/>
                            <a:gd name="T39" fmla="*/ 27 h 418"/>
                            <a:gd name="T40" fmla="*/ 420 w 454"/>
                            <a:gd name="T41" fmla="*/ 130 h 418"/>
                            <a:gd name="T42" fmla="*/ 228 w 454"/>
                            <a:gd name="T43" fmla="*/ 214 h 418"/>
                            <a:gd name="T44" fmla="*/ 36 w 454"/>
                            <a:gd name="T45" fmla="*/ 130 h 418"/>
                            <a:gd name="T46" fmla="*/ 228 w 454"/>
                            <a:gd name="T47" fmla="*/ 27 h 418"/>
                            <a:gd name="T48" fmla="*/ 20 w 454"/>
                            <a:gd name="T49" fmla="*/ 238 h 418"/>
                            <a:gd name="T50" fmla="*/ 207 w 454"/>
                            <a:gd name="T51" fmla="*/ 322 h 418"/>
                            <a:gd name="T52" fmla="*/ 249 w 454"/>
                            <a:gd name="T53" fmla="*/ 322 h 418"/>
                            <a:gd name="T54" fmla="*/ 434 w 454"/>
                            <a:gd name="T55" fmla="*/ 237 h 418"/>
                            <a:gd name="T56" fmla="*/ 449 w 454"/>
                            <a:gd name="T57" fmla="*/ 203 h 418"/>
                            <a:gd name="T58" fmla="*/ 420 w 454"/>
                            <a:gd name="T59" fmla="*/ 218 h 418"/>
                            <a:gd name="T60" fmla="*/ 228 w 454"/>
                            <a:gd name="T61" fmla="*/ 305 h 418"/>
                            <a:gd name="T62" fmla="*/ 36 w 454"/>
                            <a:gd name="T63" fmla="*/ 218 h 418"/>
                            <a:gd name="T64" fmla="*/ 7 w 454"/>
                            <a:gd name="T65" fmla="*/ 203 h 418"/>
                            <a:gd name="T66" fmla="*/ 20 w 454"/>
                            <a:gd name="T67" fmla="*/ 238 h 4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454" h="418">
                              <a:moveTo>
                                <a:pt x="228" y="393"/>
                              </a:moveTo>
                              <a:cubicBezTo>
                                <a:pt x="36" y="305"/>
                                <a:pt x="36" y="305"/>
                                <a:pt x="36" y="305"/>
                              </a:cubicBezTo>
                              <a:cubicBezTo>
                                <a:pt x="37" y="306"/>
                                <a:pt x="19" y="298"/>
                                <a:pt x="7" y="291"/>
                              </a:cubicBezTo>
                              <a:cubicBezTo>
                                <a:pt x="7" y="301"/>
                                <a:pt x="9" y="317"/>
                                <a:pt x="19" y="323"/>
                              </a:cubicBezTo>
                              <a:cubicBezTo>
                                <a:pt x="207" y="410"/>
                                <a:pt x="207" y="410"/>
                                <a:pt x="207" y="410"/>
                              </a:cubicBezTo>
                              <a:cubicBezTo>
                                <a:pt x="224" y="418"/>
                                <a:pt x="231" y="418"/>
                                <a:pt x="249" y="410"/>
                              </a:cubicBezTo>
                              <a:cubicBezTo>
                                <a:pt x="435" y="325"/>
                                <a:pt x="435" y="325"/>
                                <a:pt x="435" y="325"/>
                              </a:cubicBezTo>
                              <a:cubicBezTo>
                                <a:pt x="444" y="321"/>
                                <a:pt x="449" y="302"/>
                                <a:pt x="449" y="291"/>
                              </a:cubicBezTo>
                              <a:cubicBezTo>
                                <a:pt x="437" y="297"/>
                                <a:pt x="420" y="305"/>
                                <a:pt x="420" y="305"/>
                              </a:cubicBezTo>
                              <a:lnTo>
                                <a:pt x="228" y="393"/>
                              </a:lnTo>
                              <a:close/>
                              <a:moveTo>
                                <a:pt x="20" y="150"/>
                              </a:moveTo>
                              <a:cubicBezTo>
                                <a:pt x="207" y="234"/>
                                <a:pt x="207" y="234"/>
                                <a:pt x="207" y="234"/>
                              </a:cubicBezTo>
                              <a:cubicBezTo>
                                <a:pt x="224" y="242"/>
                                <a:pt x="231" y="242"/>
                                <a:pt x="249" y="234"/>
                              </a:cubicBezTo>
                              <a:cubicBezTo>
                                <a:pt x="436" y="150"/>
                                <a:pt x="436" y="150"/>
                                <a:pt x="436" y="150"/>
                              </a:cubicBezTo>
                              <a:cubicBezTo>
                                <a:pt x="450" y="144"/>
                                <a:pt x="454" y="120"/>
                                <a:pt x="436" y="111"/>
                              </a:cubicBezTo>
                              <a:cubicBezTo>
                                <a:pt x="249" y="10"/>
                                <a:pt x="249" y="10"/>
                                <a:pt x="249" y="10"/>
                              </a:cubicBezTo>
                              <a:cubicBezTo>
                                <a:pt x="234" y="2"/>
                                <a:pt x="225" y="0"/>
                                <a:pt x="207" y="10"/>
                              </a:cubicBezTo>
                              <a:cubicBezTo>
                                <a:pt x="20" y="109"/>
                                <a:pt x="20" y="109"/>
                                <a:pt x="20" y="109"/>
                              </a:cubicBezTo>
                              <a:cubicBezTo>
                                <a:pt x="0" y="121"/>
                                <a:pt x="5" y="142"/>
                                <a:pt x="20" y="150"/>
                              </a:cubicBezTo>
                              <a:close/>
                              <a:moveTo>
                                <a:pt x="228" y="27"/>
                              </a:moveTo>
                              <a:cubicBezTo>
                                <a:pt x="420" y="130"/>
                                <a:pt x="420" y="130"/>
                                <a:pt x="420" y="130"/>
                              </a:cubicBezTo>
                              <a:cubicBezTo>
                                <a:pt x="228" y="214"/>
                                <a:pt x="228" y="214"/>
                                <a:pt x="228" y="214"/>
                              </a:cubicBezTo>
                              <a:cubicBezTo>
                                <a:pt x="36" y="130"/>
                                <a:pt x="36" y="130"/>
                                <a:pt x="36" y="130"/>
                              </a:cubicBezTo>
                              <a:lnTo>
                                <a:pt x="228" y="27"/>
                              </a:lnTo>
                              <a:close/>
                              <a:moveTo>
                                <a:pt x="20" y="238"/>
                              </a:moveTo>
                              <a:cubicBezTo>
                                <a:pt x="207" y="322"/>
                                <a:pt x="207" y="322"/>
                                <a:pt x="207" y="322"/>
                              </a:cubicBezTo>
                              <a:cubicBezTo>
                                <a:pt x="224" y="330"/>
                                <a:pt x="231" y="330"/>
                                <a:pt x="249" y="322"/>
                              </a:cubicBezTo>
                              <a:cubicBezTo>
                                <a:pt x="434" y="237"/>
                                <a:pt x="434" y="237"/>
                                <a:pt x="434" y="237"/>
                              </a:cubicBezTo>
                              <a:cubicBezTo>
                                <a:pt x="443" y="233"/>
                                <a:pt x="449" y="214"/>
                                <a:pt x="449" y="203"/>
                              </a:cubicBezTo>
                              <a:cubicBezTo>
                                <a:pt x="437" y="209"/>
                                <a:pt x="420" y="217"/>
                                <a:pt x="420" y="218"/>
                              </a:cubicBezTo>
                              <a:cubicBezTo>
                                <a:pt x="228" y="305"/>
                                <a:pt x="228" y="305"/>
                                <a:pt x="228" y="305"/>
                              </a:cubicBezTo>
                              <a:cubicBezTo>
                                <a:pt x="36" y="218"/>
                                <a:pt x="36" y="218"/>
                                <a:pt x="36" y="218"/>
                              </a:cubicBezTo>
                              <a:cubicBezTo>
                                <a:pt x="37" y="218"/>
                                <a:pt x="19" y="210"/>
                                <a:pt x="7" y="203"/>
                              </a:cubicBezTo>
                              <a:cubicBezTo>
                                <a:pt x="7" y="214"/>
                                <a:pt x="10" y="232"/>
                                <a:pt x="20" y="23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vert="horz" wrap="square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98" o:spid="_x0000_s1026" o:spt="100" style="position:absolute;left:0pt;margin-left:5.6pt;margin-top:450.85pt;height:14.15pt;width:15.35pt;mso-position-horizontal-relative:margin;z-index:251793408;mso-width-relative:page;mso-height-relative:page;" fillcolor="#FFFFFF [3212]" filled="t" stroked="f" coordsize="454,418" o:gfxdata="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" path="m228,393c36,305,36,305,36,305c37,306,19,298,7,291c7,301,9,317,19,323c207,410,207,410,207,410c224,418,231,418,249,410c435,325,435,325,435,325c444,321,449,302,449,291c437,297,420,305,420,305l228,393xm20,150c207,234,207,234,207,234c224,242,231,242,249,234c436,150,436,150,436,150c450,144,454,120,436,111c249,10,249,10,249,10c234,2,225,0,207,10c20,109,20,109,20,109c0,121,5,142,20,150xm228,27c420,130,420,130,420,130c228,214,228,214,228,214c36,130,36,130,36,130l228,27xm20,238c207,322,207,322,207,322c224,330,231,330,249,322c434,237,434,237,434,237c443,233,449,214,449,203c437,209,420,217,420,218c228,305,228,305,228,305c36,218,36,218,36,218c37,218,19,210,7,203c7,214,10,232,20,238xe">
                <v:path o:connectlocs="97901,168957;15458,131124;3005,125105;8158,138862;88884,176265;106919,176265;186786,139722;192798,125105;180345,131124;97901,168957;8587,64487;88884,100600;106919,100600;187215,64487;187215,47720;106919,4299;88884,4299;8587,46860;8587,64487;97901,11607;180345,55889;97901,92002;15458,55889;97901,11607;8587,102320;88884,138433;106919,138433;186357,101890;192798,87273;180345,93721;97901,131124;15458,93721;3005,87273;8587,102320" o:connectangles="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74295</wp:posOffset>
                </wp:positionH>
                <wp:positionV relativeFrom="paragraph">
                  <wp:posOffset>4022090</wp:posOffset>
                </wp:positionV>
                <wp:extent cx="198120" cy="179705"/>
                <wp:effectExtent l="0" t="0" r="0" b="0"/>
                <wp:wrapNone/>
                <wp:docPr id="81" name="Freeform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98120" cy="179705"/>
                        </a:xfrm>
                        <a:custGeom>
                          <a:avLst/>
                          <a:gdLst>
                            <a:gd name="T0" fmla="*/ 345 w 451"/>
                            <a:gd name="T1" fmla="*/ 210 h 409"/>
                            <a:gd name="T2" fmla="*/ 195 w 451"/>
                            <a:gd name="T3" fmla="*/ 210 h 409"/>
                            <a:gd name="T4" fmla="*/ 173 w 451"/>
                            <a:gd name="T5" fmla="*/ 188 h 409"/>
                            <a:gd name="T6" fmla="*/ 195 w 451"/>
                            <a:gd name="T7" fmla="*/ 166 h 409"/>
                            <a:gd name="T8" fmla="*/ 345 w 451"/>
                            <a:gd name="T9" fmla="*/ 166 h 409"/>
                            <a:gd name="T10" fmla="*/ 367 w 451"/>
                            <a:gd name="T11" fmla="*/ 188 h 409"/>
                            <a:gd name="T12" fmla="*/ 345 w 451"/>
                            <a:gd name="T13" fmla="*/ 210 h 409"/>
                            <a:gd name="T14" fmla="*/ 345 w 451"/>
                            <a:gd name="T15" fmla="*/ 210 h 409"/>
                            <a:gd name="T16" fmla="*/ 345 w 451"/>
                            <a:gd name="T17" fmla="*/ 298 h 409"/>
                            <a:gd name="T18" fmla="*/ 195 w 451"/>
                            <a:gd name="T19" fmla="*/ 298 h 409"/>
                            <a:gd name="T20" fmla="*/ 173 w 451"/>
                            <a:gd name="T21" fmla="*/ 275 h 409"/>
                            <a:gd name="T22" fmla="*/ 195 w 451"/>
                            <a:gd name="T23" fmla="*/ 253 h 409"/>
                            <a:gd name="T24" fmla="*/ 345 w 451"/>
                            <a:gd name="T25" fmla="*/ 253 h 409"/>
                            <a:gd name="T26" fmla="*/ 367 w 451"/>
                            <a:gd name="T27" fmla="*/ 275 h 409"/>
                            <a:gd name="T28" fmla="*/ 345 w 451"/>
                            <a:gd name="T29" fmla="*/ 298 h 409"/>
                            <a:gd name="T30" fmla="*/ 345 w 451"/>
                            <a:gd name="T31" fmla="*/ 298 h 409"/>
                            <a:gd name="T32" fmla="*/ 447 w 451"/>
                            <a:gd name="T33" fmla="*/ 370 h 409"/>
                            <a:gd name="T34" fmla="*/ 447 w 451"/>
                            <a:gd name="T35" fmla="*/ 90 h 409"/>
                            <a:gd name="T36" fmla="*/ 416 w 451"/>
                            <a:gd name="T37" fmla="*/ 59 h 409"/>
                            <a:gd name="T38" fmla="*/ 241 w 451"/>
                            <a:gd name="T39" fmla="*/ 59 h 409"/>
                            <a:gd name="T40" fmla="*/ 225 w 451"/>
                            <a:gd name="T41" fmla="*/ 53 h 409"/>
                            <a:gd name="T42" fmla="*/ 204 w 451"/>
                            <a:gd name="T43" fmla="*/ 21 h 409"/>
                            <a:gd name="T44" fmla="*/ 174 w 451"/>
                            <a:gd name="T45" fmla="*/ 3 h 409"/>
                            <a:gd name="T46" fmla="*/ 38 w 451"/>
                            <a:gd name="T47" fmla="*/ 3 h 409"/>
                            <a:gd name="T48" fmla="*/ 0 w 451"/>
                            <a:gd name="T49" fmla="*/ 39 h 409"/>
                            <a:gd name="T50" fmla="*/ 0 w 451"/>
                            <a:gd name="T51" fmla="*/ 368 h 409"/>
                            <a:gd name="T52" fmla="*/ 30 w 451"/>
                            <a:gd name="T53" fmla="*/ 404 h 409"/>
                            <a:gd name="T54" fmla="*/ 419 w 451"/>
                            <a:gd name="T55" fmla="*/ 404 h 409"/>
                            <a:gd name="T56" fmla="*/ 447 w 451"/>
                            <a:gd name="T57" fmla="*/ 370 h 409"/>
                            <a:gd name="T58" fmla="*/ 447 w 451"/>
                            <a:gd name="T59" fmla="*/ 370 h 409"/>
                            <a:gd name="T60" fmla="*/ 419 w 451"/>
                            <a:gd name="T61" fmla="*/ 353 h 409"/>
                            <a:gd name="T62" fmla="*/ 396 w 451"/>
                            <a:gd name="T63" fmla="*/ 376 h 409"/>
                            <a:gd name="T64" fmla="*/ 50 w 451"/>
                            <a:gd name="T65" fmla="*/ 376 h 409"/>
                            <a:gd name="T66" fmla="*/ 27 w 451"/>
                            <a:gd name="T67" fmla="*/ 353 h 409"/>
                            <a:gd name="T68" fmla="*/ 27 w 451"/>
                            <a:gd name="T69" fmla="*/ 119 h 409"/>
                            <a:gd name="T70" fmla="*/ 50 w 451"/>
                            <a:gd name="T71" fmla="*/ 96 h 409"/>
                            <a:gd name="T72" fmla="*/ 396 w 451"/>
                            <a:gd name="T73" fmla="*/ 96 h 409"/>
                            <a:gd name="T74" fmla="*/ 419 w 451"/>
                            <a:gd name="T75" fmla="*/ 119 h 409"/>
                            <a:gd name="T76" fmla="*/ 419 w 451"/>
                            <a:gd name="T77" fmla="*/ 353 h 409"/>
                            <a:gd name="T78" fmla="*/ 89 w 451"/>
                            <a:gd name="T79" fmla="*/ 188 h 409"/>
                            <a:gd name="T80" fmla="*/ 113 w 451"/>
                            <a:gd name="T81" fmla="*/ 211 h 409"/>
                            <a:gd name="T82" fmla="*/ 136 w 451"/>
                            <a:gd name="T83" fmla="*/ 188 h 409"/>
                            <a:gd name="T84" fmla="*/ 113 w 451"/>
                            <a:gd name="T85" fmla="*/ 164 h 409"/>
                            <a:gd name="T86" fmla="*/ 89 w 451"/>
                            <a:gd name="T87" fmla="*/ 188 h 409"/>
                            <a:gd name="T88" fmla="*/ 89 w 451"/>
                            <a:gd name="T89" fmla="*/ 275 h 409"/>
                            <a:gd name="T90" fmla="*/ 113 w 451"/>
                            <a:gd name="T91" fmla="*/ 299 h 409"/>
                            <a:gd name="T92" fmla="*/ 136 w 451"/>
                            <a:gd name="T93" fmla="*/ 275 h 409"/>
                            <a:gd name="T94" fmla="*/ 113 w 451"/>
                            <a:gd name="T95" fmla="*/ 252 h 409"/>
                            <a:gd name="T96" fmla="*/ 89 w 451"/>
                            <a:gd name="T97" fmla="*/ 275 h 4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451" h="409">
                              <a:moveTo>
                                <a:pt x="345" y="210"/>
                              </a:moveTo>
                              <a:cubicBezTo>
                                <a:pt x="195" y="210"/>
                                <a:pt x="195" y="210"/>
                                <a:pt x="195" y="210"/>
                              </a:cubicBezTo>
                              <a:cubicBezTo>
                                <a:pt x="183" y="210"/>
                                <a:pt x="173" y="200"/>
                                <a:pt x="173" y="188"/>
                              </a:cubicBezTo>
                              <a:cubicBezTo>
                                <a:pt x="173" y="175"/>
                                <a:pt x="183" y="166"/>
                                <a:pt x="195" y="166"/>
                              </a:cubicBezTo>
                              <a:cubicBezTo>
                                <a:pt x="345" y="166"/>
                                <a:pt x="345" y="166"/>
                                <a:pt x="345" y="166"/>
                              </a:cubicBezTo>
                              <a:cubicBezTo>
                                <a:pt x="357" y="166"/>
                                <a:pt x="367" y="175"/>
                                <a:pt x="367" y="188"/>
                              </a:cubicBezTo>
                              <a:cubicBezTo>
                                <a:pt x="367" y="200"/>
                                <a:pt x="357" y="210"/>
                                <a:pt x="345" y="210"/>
                              </a:cubicBezTo>
                              <a:cubicBezTo>
                                <a:pt x="345" y="210"/>
                                <a:pt x="345" y="210"/>
                                <a:pt x="345" y="210"/>
                              </a:cubicBezTo>
                              <a:close/>
                              <a:moveTo>
                                <a:pt x="345" y="298"/>
                              </a:moveTo>
                              <a:cubicBezTo>
                                <a:pt x="195" y="298"/>
                                <a:pt x="195" y="298"/>
                                <a:pt x="195" y="298"/>
                              </a:cubicBezTo>
                              <a:cubicBezTo>
                                <a:pt x="183" y="298"/>
                                <a:pt x="173" y="288"/>
                                <a:pt x="173" y="275"/>
                              </a:cubicBezTo>
                              <a:cubicBezTo>
                                <a:pt x="173" y="263"/>
                                <a:pt x="183" y="253"/>
                                <a:pt x="195" y="253"/>
                              </a:cubicBezTo>
                              <a:cubicBezTo>
                                <a:pt x="345" y="253"/>
                                <a:pt x="345" y="253"/>
                                <a:pt x="345" y="253"/>
                              </a:cubicBezTo>
                              <a:cubicBezTo>
                                <a:pt x="357" y="253"/>
                                <a:pt x="367" y="263"/>
                                <a:pt x="367" y="275"/>
                              </a:cubicBezTo>
                              <a:cubicBezTo>
                                <a:pt x="367" y="288"/>
                                <a:pt x="357" y="298"/>
                                <a:pt x="345" y="298"/>
                              </a:cubicBezTo>
                              <a:cubicBezTo>
                                <a:pt x="345" y="298"/>
                                <a:pt x="345" y="298"/>
                                <a:pt x="345" y="298"/>
                              </a:cubicBezTo>
                              <a:close/>
                              <a:moveTo>
                                <a:pt x="447" y="370"/>
                              </a:moveTo>
                              <a:cubicBezTo>
                                <a:pt x="447" y="90"/>
                                <a:pt x="447" y="90"/>
                                <a:pt x="447" y="90"/>
                              </a:cubicBezTo>
                              <a:cubicBezTo>
                                <a:pt x="447" y="56"/>
                                <a:pt x="416" y="59"/>
                                <a:pt x="416" y="59"/>
                              </a:cubicBezTo>
                              <a:cubicBezTo>
                                <a:pt x="416" y="59"/>
                                <a:pt x="231" y="59"/>
                                <a:pt x="241" y="59"/>
                              </a:cubicBezTo>
                              <a:cubicBezTo>
                                <a:pt x="230" y="59"/>
                                <a:pt x="225" y="53"/>
                                <a:pt x="225" y="53"/>
                              </a:cubicBezTo>
                              <a:cubicBezTo>
                                <a:pt x="225" y="53"/>
                                <a:pt x="217" y="41"/>
                                <a:pt x="204" y="21"/>
                              </a:cubicBezTo>
                              <a:cubicBezTo>
                                <a:pt x="190" y="0"/>
                                <a:pt x="174" y="3"/>
                                <a:pt x="174" y="3"/>
                              </a:cubicBezTo>
                              <a:cubicBezTo>
                                <a:pt x="38" y="3"/>
                                <a:pt x="38" y="3"/>
                                <a:pt x="38" y="3"/>
                              </a:cubicBezTo>
                              <a:cubicBezTo>
                                <a:pt x="0" y="3"/>
                                <a:pt x="0" y="39"/>
                                <a:pt x="0" y="39"/>
                              </a:cubicBezTo>
                              <a:cubicBezTo>
                                <a:pt x="0" y="368"/>
                                <a:pt x="0" y="368"/>
                                <a:pt x="0" y="368"/>
                              </a:cubicBezTo>
                              <a:cubicBezTo>
                                <a:pt x="0" y="409"/>
                                <a:pt x="30" y="404"/>
                                <a:pt x="30" y="404"/>
                              </a:cubicBezTo>
                              <a:cubicBezTo>
                                <a:pt x="419" y="404"/>
                                <a:pt x="419" y="404"/>
                                <a:pt x="419" y="404"/>
                              </a:cubicBezTo>
                              <a:cubicBezTo>
                                <a:pt x="451" y="404"/>
                                <a:pt x="447" y="370"/>
                                <a:pt x="447" y="370"/>
                              </a:cubicBezTo>
                              <a:cubicBezTo>
                                <a:pt x="447" y="370"/>
                                <a:pt x="447" y="370"/>
                                <a:pt x="447" y="370"/>
                              </a:cubicBezTo>
                              <a:close/>
                              <a:moveTo>
                                <a:pt x="419" y="353"/>
                              </a:moveTo>
                              <a:cubicBezTo>
                                <a:pt x="419" y="366"/>
                                <a:pt x="409" y="376"/>
                                <a:pt x="396" y="376"/>
                              </a:cubicBezTo>
                              <a:cubicBezTo>
                                <a:pt x="50" y="376"/>
                                <a:pt x="50" y="376"/>
                                <a:pt x="50" y="376"/>
                              </a:cubicBezTo>
                              <a:cubicBezTo>
                                <a:pt x="37" y="376"/>
                                <a:pt x="27" y="366"/>
                                <a:pt x="27" y="353"/>
                              </a:cubicBezTo>
                              <a:cubicBezTo>
                                <a:pt x="27" y="119"/>
                                <a:pt x="27" y="119"/>
                                <a:pt x="27" y="119"/>
                              </a:cubicBezTo>
                              <a:cubicBezTo>
                                <a:pt x="27" y="106"/>
                                <a:pt x="37" y="96"/>
                                <a:pt x="50" y="96"/>
                              </a:cubicBezTo>
                              <a:cubicBezTo>
                                <a:pt x="396" y="96"/>
                                <a:pt x="396" y="96"/>
                                <a:pt x="396" y="96"/>
                              </a:cubicBezTo>
                              <a:cubicBezTo>
                                <a:pt x="409" y="96"/>
                                <a:pt x="419" y="106"/>
                                <a:pt x="419" y="119"/>
                              </a:cubicBezTo>
                              <a:cubicBezTo>
                                <a:pt x="419" y="353"/>
                                <a:pt x="419" y="353"/>
                                <a:pt x="419" y="353"/>
                              </a:cubicBezTo>
                              <a:close/>
                              <a:moveTo>
                                <a:pt x="89" y="188"/>
                              </a:moveTo>
                              <a:cubicBezTo>
                                <a:pt x="89" y="201"/>
                                <a:pt x="100" y="211"/>
                                <a:pt x="113" y="211"/>
                              </a:cubicBezTo>
                              <a:cubicBezTo>
                                <a:pt x="126" y="211"/>
                                <a:pt x="136" y="201"/>
                                <a:pt x="136" y="188"/>
                              </a:cubicBezTo>
                              <a:cubicBezTo>
                                <a:pt x="136" y="175"/>
                                <a:pt x="126" y="164"/>
                                <a:pt x="113" y="164"/>
                              </a:cubicBezTo>
                              <a:cubicBezTo>
                                <a:pt x="100" y="164"/>
                                <a:pt x="89" y="175"/>
                                <a:pt x="89" y="188"/>
                              </a:cubicBezTo>
                              <a:close/>
                              <a:moveTo>
                                <a:pt x="89" y="275"/>
                              </a:moveTo>
                              <a:cubicBezTo>
                                <a:pt x="89" y="288"/>
                                <a:pt x="100" y="299"/>
                                <a:pt x="113" y="299"/>
                              </a:cubicBezTo>
                              <a:cubicBezTo>
                                <a:pt x="126" y="299"/>
                                <a:pt x="136" y="288"/>
                                <a:pt x="136" y="275"/>
                              </a:cubicBezTo>
                              <a:cubicBezTo>
                                <a:pt x="136" y="262"/>
                                <a:pt x="126" y="252"/>
                                <a:pt x="113" y="252"/>
                              </a:cubicBezTo>
                              <a:cubicBezTo>
                                <a:pt x="100" y="252"/>
                                <a:pt x="89" y="262"/>
                                <a:pt x="89" y="27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vert="horz" wrap="square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65" o:spid="_x0000_s1026" o:spt="100" style="position:absolute;left:0pt;margin-left:5.85pt;margin-top:316.7pt;height:14.15pt;width:15.6pt;z-index:251791360;mso-width-relative:page;mso-height-relative:page;" fillcolor="#FFFFFF [3212]" filled="t" stroked="f" coordsize="451,409" o:gfxdata="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" path="m345,210c195,210,195,210,195,210c183,210,173,200,173,188c173,175,183,166,195,166c345,166,345,166,345,166c357,166,367,175,367,188c367,200,357,210,345,210c345,210,345,210,345,210xm345,298c195,298,195,298,195,298c183,298,173,288,173,275c173,263,183,253,195,253c345,253,345,253,345,253c357,253,367,263,367,275c367,288,357,298,345,298c345,298,345,298,345,298xm447,370c447,90,447,90,447,90c447,56,416,59,416,59c416,59,231,59,241,59c230,59,225,53,225,53c225,53,217,41,204,21c190,0,174,3,174,3c38,3,38,3,38,3c0,3,0,39,0,39c0,368,0,368,0,368c0,409,30,404,30,404c419,404,419,404,419,404c451,404,447,370,447,370c447,370,447,370,447,370xm419,353c419,366,409,376,396,376c50,376,50,376,50,376c37,376,27,366,27,353c27,119,27,119,27,119c27,106,37,96,50,96c396,96,396,96,396,96c409,96,419,106,419,119c419,353,419,353,419,353xm89,188c89,201,100,211,113,211c126,211,136,201,136,188c136,175,126,164,113,164c100,164,89,175,89,188xm89,275c89,288,100,299,113,299c126,299,136,288,136,275c136,262,126,252,113,252c100,252,89,262,89,275xe">
                <v:path o:connectlocs="151555,92269;85661,92269;75997,82602;85661,72936;151555,72936;161219,82602;151555,92269;151555,92269;151555,130934;85661,130934;75997,120828;85661,111162;151555,111162;161219,120828;151555,130934;151555,130934;196362,162569;196362,39543;182744,25923;105869,25923;98840,23286;89615,9226;76436,1318;16693,1318;0,17135;0,161690;13178,177508;184062,177508;196362,162569;196362,162569;184062,155099;173959,165205;21964,165205;11860,155099;11860,52285;21964,42180;173959,42180;184062,52285;184062,155099;39096,82602;49639,92708;59743,82602;49639,72057;39096,82602;39096,120828;49639,131373;59743,120828;49639,110722;39096,120828" o:connectangles="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76835</wp:posOffset>
                </wp:positionH>
                <wp:positionV relativeFrom="paragraph">
                  <wp:posOffset>2069465</wp:posOffset>
                </wp:positionV>
                <wp:extent cx="211455" cy="179705"/>
                <wp:effectExtent l="0" t="0" r="0" b="0"/>
                <wp:wrapNone/>
                <wp:docPr id="581" name="Freeform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11455" cy="179705"/>
                        </a:xfrm>
                        <a:custGeom>
                          <a:avLst/>
                          <a:gdLst>
                            <a:gd name="T0" fmla="*/ 452 w 460"/>
                            <a:gd name="T1" fmla="*/ 91 h 391"/>
                            <a:gd name="T2" fmla="*/ 427 w 460"/>
                            <a:gd name="T3" fmla="*/ 70 h 391"/>
                            <a:gd name="T4" fmla="*/ 267 w 460"/>
                            <a:gd name="T5" fmla="*/ 10 h 391"/>
                            <a:gd name="T6" fmla="*/ 194 w 460"/>
                            <a:gd name="T7" fmla="*/ 10 h 391"/>
                            <a:gd name="T8" fmla="*/ 33 w 460"/>
                            <a:gd name="T9" fmla="*/ 70 h 391"/>
                            <a:gd name="T10" fmla="*/ 9 w 460"/>
                            <a:gd name="T11" fmla="*/ 91 h 391"/>
                            <a:gd name="T12" fmla="*/ 9 w 460"/>
                            <a:gd name="T13" fmla="*/ 144 h 391"/>
                            <a:gd name="T14" fmla="*/ 33 w 460"/>
                            <a:gd name="T15" fmla="*/ 165 h 391"/>
                            <a:gd name="T16" fmla="*/ 34 w 460"/>
                            <a:gd name="T17" fmla="*/ 166 h 391"/>
                            <a:gd name="T18" fmla="*/ 34 w 460"/>
                            <a:gd name="T19" fmla="*/ 311 h 391"/>
                            <a:gd name="T20" fmla="*/ 27 w 460"/>
                            <a:gd name="T21" fmla="*/ 327 h 391"/>
                            <a:gd name="T22" fmla="*/ 27 w 460"/>
                            <a:gd name="T23" fmla="*/ 370 h 391"/>
                            <a:gd name="T24" fmla="*/ 47 w 460"/>
                            <a:gd name="T25" fmla="*/ 391 h 391"/>
                            <a:gd name="T26" fmla="*/ 52 w 460"/>
                            <a:gd name="T27" fmla="*/ 391 h 391"/>
                            <a:gd name="T28" fmla="*/ 73 w 460"/>
                            <a:gd name="T29" fmla="*/ 370 h 391"/>
                            <a:gd name="T30" fmla="*/ 73 w 460"/>
                            <a:gd name="T31" fmla="*/ 327 h 391"/>
                            <a:gd name="T32" fmla="*/ 65 w 460"/>
                            <a:gd name="T33" fmla="*/ 311 h 391"/>
                            <a:gd name="T34" fmla="*/ 65 w 460"/>
                            <a:gd name="T35" fmla="*/ 177 h 391"/>
                            <a:gd name="T36" fmla="*/ 84 w 460"/>
                            <a:gd name="T37" fmla="*/ 184 h 391"/>
                            <a:gd name="T38" fmla="*/ 84 w 460"/>
                            <a:gd name="T39" fmla="*/ 263 h 391"/>
                            <a:gd name="T40" fmla="*/ 102 w 460"/>
                            <a:gd name="T41" fmla="*/ 289 h 391"/>
                            <a:gd name="T42" fmla="*/ 135 w 460"/>
                            <a:gd name="T43" fmla="*/ 303 h 391"/>
                            <a:gd name="T44" fmla="*/ 237 w 460"/>
                            <a:gd name="T45" fmla="*/ 319 h 391"/>
                            <a:gd name="T46" fmla="*/ 338 w 460"/>
                            <a:gd name="T47" fmla="*/ 303 h 391"/>
                            <a:gd name="T48" fmla="*/ 371 w 460"/>
                            <a:gd name="T49" fmla="*/ 289 h 391"/>
                            <a:gd name="T50" fmla="*/ 389 w 460"/>
                            <a:gd name="T51" fmla="*/ 263 h 391"/>
                            <a:gd name="T52" fmla="*/ 389 w 460"/>
                            <a:gd name="T53" fmla="*/ 180 h 391"/>
                            <a:gd name="T54" fmla="*/ 427 w 460"/>
                            <a:gd name="T55" fmla="*/ 165 h 391"/>
                            <a:gd name="T56" fmla="*/ 452 w 460"/>
                            <a:gd name="T57" fmla="*/ 144 h 391"/>
                            <a:gd name="T58" fmla="*/ 452 w 460"/>
                            <a:gd name="T59" fmla="*/ 91 h 391"/>
                            <a:gd name="T60" fmla="*/ 358 w 460"/>
                            <a:gd name="T61" fmla="*/ 260 h 391"/>
                            <a:gd name="T62" fmla="*/ 321 w 460"/>
                            <a:gd name="T63" fmla="*/ 277 h 391"/>
                            <a:gd name="T64" fmla="*/ 237 w 460"/>
                            <a:gd name="T65" fmla="*/ 288 h 391"/>
                            <a:gd name="T66" fmla="*/ 152 w 460"/>
                            <a:gd name="T67" fmla="*/ 277 h 391"/>
                            <a:gd name="T68" fmla="*/ 115 w 460"/>
                            <a:gd name="T69" fmla="*/ 260 h 391"/>
                            <a:gd name="T70" fmla="*/ 115 w 460"/>
                            <a:gd name="T71" fmla="*/ 196 h 391"/>
                            <a:gd name="T72" fmla="*/ 195 w 460"/>
                            <a:gd name="T73" fmla="*/ 225 h 391"/>
                            <a:gd name="T74" fmla="*/ 229 w 460"/>
                            <a:gd name="T75" fmla="*/ 232 h 391"/>
                            <a:gd name="T76" fmla="*/ 266 w 460"/>
                            <a:gd name="T77" fmla="*/ 226 h 391"/>
                            <a:gd name="T78" fmla="*/ 266 w 460"/>
                            <a:gd name="T79" fmla="*/ 226 h 391"/>
                            <a:gd name="T80" fmla="*/ 358 w 460"/>
                            <a:gd name="T81" fmla="*/ 191 h 391"/>
                            <a:gd name="T82" fmla="*/ 358 w 460"/>
                            <a:gd name="T83" fmla="*/ 260 h 391"/>
                            <a:gd name="T84" fmla="*/ 425 w 460"/>
                            <a:gd name="T85" fmla="*/ 130 h 391"/>
                            <a:gd name="T86" fmla="*/ 417 w 460"/>
                            <a:gd name="T87" fmla="*/ 136 h 391"/>
                            <a:gd name="T88" fmla="*/ 255 w 460"/>
                            <a:gd name="T89" fmla="*/ 197 h 391"/>
                            <a:gd name="T90" fmla="*/ 206 w 460"/>
                            <a:gd name="T91" fmla="*/ 197 h 391"/>
                            <a:gd name="T92" fmla="*/ 206 w 460"/>
                            <a:gd name="T93" fmla="*/ 197 h 391"/>
                            <a:gd name="T94" fmla="*/ 44 w 460"/>
                            <a:gd name="T95" fmla="*/ 136 h 391"/>
                            <a:gd name="T96" fmla="*/ 36 w 460"/>
                            <a:gd name="T97" fmla="*/ 130 h 391"/>
                            <a:gd name="T98" fmla="*/ 36 w 460"/>
                            <a:gd name="T99" fmla="*/ 105 h 391"/>
                            <a:gd name="T100" fmla="*/ 44 w 460"/>
                            <a:gd name="T101" fmla="*/ 99 h 391"/>
                            <a:gd name="T102" fmla="*/ 206 w 460"/>
                            <a:gd name="T103" fmla="*/ 38 h 391"/>
                            <a:gd name="T104" fmla="*/ 207 w 460"/>
                            <a:gd name="T105" fmla="*/ 38 h 391"/>
                            <a:gd name="T106" fmla="*/ 231 w 460"/>
                            <a:gd name="T107" fmla="*/ 34 h 391"/>
                            <a:gd name="T108" fmla="*/ 254 w 460"/>
                            <a:gd name="T109" fmla="*/ 38 h 391"/>
                            <a:gd name="T110" fmla="*/ 254 w 460"/>
                            <a:gd name="T111" fmla="*/ 38 h 391"/>
                            <a:gd name="T112" fmla="*/ 417 w 460"/>
                            <a:gd name="T113" fmla="*/ 99 h 391"/>
                            <a:gd name="T114" fmla="*/ 425 w 460"/>
                            <a:gd name="T115" fmla="*/ 105 h 391"/>
                            <a:gd name="T116" fmla="*/ 425 w 460"/>
                            <a:gd name="T117" fmla="*/ 130 h 3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60" h="391">
                              <a:moveTo>
                                <a:pt x="452" y="91"/>
                              </a:moveTo>
                              <a:cubicBezTo>
                                <a:pt x="447" y="81"/>
                                <a:pt x="438" y="74"/>
                                <a:pt x="427" y="70"/>
                              </a:cubicBezTo>
                              <a:cubicBezTo>
                                <a:pt x="267" y="10"/>
                                <a:pt x="267" y="10"/>
                                <a:pt x="267" y="10"/>
                              </a:cubicBezTo>
                              <a:cubicBezTo>
                                <a:pt x="245" y="0"/>
                                <a:pt x="213" y="2"/>
                                <a:pt x="194" y="10"/>
                              </a:cubicBezTo>
                              <a:cubicBezTo>
                                <a:pt x="33" y="70"/>
                                <a:pt x="33" y="70"/>
                                <a:pt x="33" y="70"/>
                              </a:cubicBezTo>
                              <a:cubicBezTo>
                                <a:pt x="23" y="74"/>
                                <a:pt x="14" y="81"/>
                                <a:pt x="9" y="91"/>
                              </a:cubicBezTo>
                              <a:cubicBezTo>
                                <a:pt x="0" y="108"/>
                                <a:pt x="0" y="128"/>
                                <a:pt x="9" y="144"/>
                              </a:cubicBezTo>
                              <a:cubicBezTo>
                                <a:pt x="14" y="154"/>
                                <a:pt x="23" y="161"/>
                                <a:pt x="33" y="165"/>
                              </a:cubicBezTo>
                              <a:cubicBezTo>
                                <a:pt x="34" y="166"/>
                                <a:pt x="34" y="166"/>
                                <a:pt x="34" y="166"/>
                              </a:cubicBezTo>
                              <a:cubicBezTo>
                                <a:pt x="34" y="311"/>
                                <a:pt x="34" y="311"/>
                                <a:pt x="34" y="311"/>
                              </a:cubicBezTo>
                              <a:cubicBezTo>
                                <a:pt x="30" y="315"/>
                                <a:pt x="27" y="320"/>
                                <a:pt x="27" y="327"/>
                              </a:cubicBezTo>
                              <a:cubicBezTo>
                                <a:pt x="27" y="370"/>
                                <a:pt x="27" y="370"/>
                                <a:pt x="27" y="370"/>
                              </a:cubicBezTo>
                              <a:cubicBezTo>
                                <a:pt x="27" y="381"/>
                                <a:pt x="36" y="391"/>
                                <a:pt x="47" y="391"/>
                              </a:cubicBezTo>
                              <a:cubicBezTo>
                                <a:pt x="52" y="391"/>
                                <a:pt x="52" y="391"/>
                                <a:pt x="52" y="391"/>
                              </a:cubicBezTo>
                              <a:cubicBezTo>
                                <a:pt x="64" y="391"/>
                                <a:pt x="73" y="381"/>
                                <a:pt x="73" y="370"/>
                              </a:cubicBezTo>
                              <a:cubicBezTo>
                                <a:pt x="73" y="327"/>
                                <a:pt x="73" y="327"/>
                                <a:pt x="73" y="327"/>
                              </a:cubicBezTo>
                              <a:cubicBezTo>
                                <a:pt x="73" y="320"/>
                                <a:pt x="70" y="315"/>
                                <a:pt x="65" y="311"/>
                              </a:cubicBezTo>
                              <a:cubicBezTo>
                                <a:pt x="65" y="177"/>
                                <a:pt x="65" y="177"/>
                                <a:pt x="65" y="177"/>
                              </a:cubicBezTo>
                              <a:cubicBezTo>
                                <a:pt x="84" y="184"/>
                                <a:pt x="84" y="184"/>
                                <a:pt x="84" y="184"/>
                              </a:cubicBezTo>
                              <a:cubicBezTo>
                                <a:pt x="84" y="263"/>
                                <a:pt x="84" y="263"/>
                                <a:pt x="84" y="263"/>
                              </a:cubicBezTo>
                              <a:cubicBezTo>
                                <a:pt x="84" y="277"/>
                                <a:pt x="98" y="286"/>
                                <a:pt x="102" y="289"/>
                              </a:cubicBezTo>
                              <a:cubicBezTo>
                                <a:pt x="110" y="294"/>
                                <a:pt x="122" y="299"/>
                                <a:pt x="135" y="303"/>
                              </a:cubicBezTo>
                              <a:cubicBezTo>
                                <a:pt x="165" y="314"/>
                                <a:pt x="201" y="319"/>
                                <a:pt x="237" y="319"/>
                              </a:cubicBezTo>
                              <a:cubicBezTo>
                                <a:pt x="272" y="319"/>
                                <a:pt x="308" y="314"/>
                                <a:pt x="338" y="303"/>
                              </a:cubicBezTo>
                              <a:cubicBezTo>
                                <a:pt x="351" y="299"/>
                                <a:pt x="363" y="294"/>
                                <a:pt x="371" y="289"/>
                              </a:cubicBezTo>
                              <a:cubicBezTo>
                                <a:pt x="375" y="286"/>
                                <a:pt x="389" y="277"/>
                                <a:pt x="389" y="263"/>
                              </a:cubicBezTo>
                              <a:cubicBezTo>
                                <a:pt x="389" y="180"/>
                                <a:pt x="389" y="180"/>
                                <a:pt x="389" y="180"/>
                              </a:cubicBezTo>
                              <a:cubicBezTo>
                                <a:pt x="427" y="165"/>
                                <a:pt x="427" y="165"/>
                                <a:pt x="427" y="165"/>
                              </a:cubicBezTo>
                              <a:cubicBezTo>
                                <a:pt x="438" y="161"/>
                                <a:pt x="447" y="154"/>
                                <a:pt x="452" y="144"/>
                              </a:cubicBezTo>
                              <a:cubicBezTo>
                                <a:pt x="460" y="128"/>
                                <a:pt x="460" y="108"/>
                                <a:pt x="452" y="91"/>
                              </a:cubicBezTo>
                              <a:close/>
                              <a:moveTo>
                                <a:pt x="358" y="260"/>
                              </a:moveTo>
                              <a:cubicBezTo>
                                <a:pt x="354" y="263"/>
                                <a:pt x="342" y="270"/>
                                <a:pt x="321" y="277"/>
                              </a:cubicBezTo>
                              <a:cubicBezTo>
                                <a:pt x="296" y="284"/>
                                <a:pt x="266" y="288"/>
                                <a:pt x="237" y="288"/>
                              </a:cubicBezTo>
                              <a:cubicBezTo>
                                <a:pt x="208" y="288"/>
                                <a:pt x="178" y="284"/>
                                <a:pt x="152" y="277"/>
                              </a:cubicBezTo>
                              <a:cubicBezTo>
                                <a:pt x="131" y="270"/>
                                <a:pt x="119" y="263"/>
                                <a:pt x="115" y="260"/>
                              </a:cubicBezTo>
                              <a:cubicBezTo>
                                <a:pt x="115" y="196"/>
                                <a:pt x="115" y="196"/>
                                <a:pt x="115" y="196"/>
                              </a:cubicBezTo>
                              <a:cubicBezTo>
                                <a:pt x="195" y="225"/>
                                <a:pt x="195" y="225"/>
                                <a:pt x="195" y="225"/>
                              </a:cubicBezTo>
                              <a:cubicBezTo>
                                <a:pt x="205" y="230"/>
                                <a:pt x="217" y="232"/>
                                <a:pt x="229" y="232"/>
                              </a:cubicBezTo>
                              <a:cubicBezTo>
                                <a:pt x="241" y="232"/>
                                <a:pt x="254" y="230"/>
                                <a:pt x="266" y="226"/>
                              </a:cubicBezTo>
                              <a:cubicBezTo>
                                <a:pt x="266" y="226"/>
                                <a:pt x="266" y="226"/>
                                <a:pt x="266" y="226"/>
                              </a:cubicBezTo>
                              <a:cubicBezTo>
                                <a:pt x="358" y="191"/>
                                <a:pt x="358" y="191"/>
                                <a:pt x="358" y="191"/>
                              </a:cubicBezTo>
                              <a:lnTo>
                                <a:pt x="358" y="260"/>
                              </a:lnTo>
                              <a:close/>
                              <a:moveTo>
                                <a:pt x="425" y="130"/>
                              </a:moveTo>
                              <a:cubicBezTo>
                                <a:pt x="423" y="133"/>
                                <a:pt x="420" y="135"/>
                                <a:pt x="417" y="136"/>
                              </a:cubicBezTo>
                              <a:cubicBezTo>
                                <a:pt x="255" y="197"/>
                                <a:pt x="255" y="197"/>
                                <a:pt x="255" y="197"/>
                              </a:cubicBezTo>
                              <a:cubicBezTo>
                                <a:pt x="239" y="202"/>
                                <a:pt x="219" y="202"/>
                                <a:pt x="206" y="197"/>
                              </a:cubicBezTo>
                              <a:cubicBezTo>
                                <a:pt x="206" y="197"/>
                                <a:pt x="206" y="197"/>
                                <a:pt x="206" y="197"/>
                              </a:cubicBezTo>
                              <a:cubicBezTo>
                                <a:pt x="44" y="136"/>
                                <a:pt x="44" y="136"/>
                                <a:pt x="44" y="136"/>
                              </a:cubicBezTo>
                              <a:cubicBezTo>
                                <a:pt x="41" y="135"/>
                                <a:pt x="38" y="133"/>
                                <a:pt x="36" y="130"/>
                              </a:cubicBezTo>
                              <a:cubicBezTo>
                                <a:pt x="32" y="122"/>
                                <a:pt x="32" y="113"/>
                                <a:pt x="36" y="105"/>
                              </a:cubicBezTo>
                              <a:cubicBezTo>
                                <a:pt x="38" y="102"/>
                                <a:pt x="41" y="100"/>
                                <a:pt x="44" y="99"/>
                              </a:cubicBezTo>
                              <a:cubicBezTo>
                                <a:pt x="206" y="38"/>
                                <a:pt x="206" y="38"/>
                                <a:pt x="206" y="38"/>
                              </a:cubicBezTo>
                              <a:cubicBezTo>
                                <a:pt x="207" y="38"/>
                                <a:pt x="207" y="38"/>
                                <a:pt x="207" y="38"/>
                              </a:cubicBezTo>
                              <a:cubicBezTo>
                                <a:pt x="213" y="35"/>
                                <a:pt x="222" y="34"/>
                                <a:pt x="231" y="34"/>
                              </a:cubicBezTo>
                              <a:cubicBezTo>
                                <a:pt x="240" y="34"/>
                                <a:pt x="248" y="35"/>
                                <a:pt x="254" y="38"/>
                              </a:cubicBezTo>
                              <a:cubicBezTo>
                                <a:pt x="254" y="38"/>
                                <a:pt x="254" y="38"/>
                                <a:pt x="254" y="38"/>
                              </a:cubicBezTo>
                              <a:cubicBezTo>
                                <a:pt x="417" y="99"/>
                                <a:pt x="417" y="99"/>
                                <a:pt x="417" y="99"/>
                              </a:cubicBezTo>
                              <a:cubicBezTo>
                                <a:pt x="420" y="100"/>
                                <a:pt x="423" y="102"/>
                                <a:pt x="425" y="105"/>
                              </a:cubicBezTo>
                              <a:cubicBezTo>
                                <a:pt x="429" y="113"/>
                                <a:pt x="429" y="122"/>
                                <a:pt x="425" y="13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vert="horz" wrap="square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3" o:spid="_x0000_s1026" o:spt="100" style="position:absolute;left:0pt;margin-left:6.05pt;margin-top:162.95pt;height:14.15pt;width:16.65pt;z-index:251789312;mso-width-relative:page;mso-height-relative:page;" fillcolor="#FFFFFF [3212]" filled="t" stroked="f" coordsize="460,391" o:gfxdata="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" path="m452,91c447,81,438,74,427,70c267,10,267,10,267,10c245,0,213,2,194,10c33,70,33,70,33,70c23,74,14,81,9,91c0,108,0,128,9,144c14,154,23,161,33,165c34,166,34,166,34,166c34,311,34,311,34,311c30,315,27,320,27,327c27,370,27,370,27,370c27,381,36,391,47,391c52,391,52,391,52,391c64,391,73,381,73,370c73,327,73,327,73,327c73,320,70,315,65,311c65,177,65,177,65,177c84,184,84,184,84,184c84,263,84,263,84,263c84,277,98,286,102,289c110,294,122,299,135,303c165,314,201,319,237,319c272,319,308,314,338,303c351,299,363,294,371,289c375,286,389,277,389,263c389,180,389,180,389,180c427,165,427,165,427,165c438,161,447,154,452,144c460,128,460,108,452,91xm358,260c354,263,342,270,321,277c296,284,266,288,237,288c208,288,178,284,152,277c131,270,119,263,115,260c115,196,115,196,115,196c195,225,195,225,195,225c205,230,217,232,229,232c241,232,254,230,266,226c266,226,266,226,266,226c358,191,358,191,358,191l358,260xm425,130c423,133,420,135,417,136c255,197,255,197,255,197c239,202,219,202,206,197c206,197,206,197,206,197c44,136,44,136,44,136c41,135,38,133,36,130c32,122,32,113,36,105c38,102,41,100,44,99c206,38,206,38,206,38c207,38,207,38,207,38c213,35,222,34,231,34c240,34,248,35,254,38c254,38,254,38,254,38c417,99,417,99,417,99c420,100,423,102,425,105c429,113,429,122,425,130xe">
                <v:path o:connectlocs="207777,41823;196285,32172;122735,4596;89178,4596;15169,32172;4137,41823;4137,66182;15169,75834;15629,76294;15629,142936;12411,150290;12411,170053;21605,179705;23903,179705;33556,170053;33556,150290;29879,142936;29879,81349;38613,84567;38613,120875;46887,132825;62057,139259;108945,146613;155373,139259;170543,132825;178817,120875;178817,82728;196285,75834;207777,66182;207777,41823;164567,119496;147558,127310;108945,132365;69872,127310;52863,119496;52863,90082;89638,103410;105267,106628;122276,103870;122276,103870;164567,87784;164567,119496;195366,59748;191688,62506;117219,90541;94695,90541;94695,90541;20226,62506;16548,59748;16548,48258;20226,45500;94695,17464;95154,17464;106187,15626;116759,17464;116759,17464;191688,45500;195366,48258;195366,59748" o:connectangles="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5210175</wp:posOffset>
                </wp:positionH>
                <wp:positionV relativeFrom="paragraph">
                  <wp:posOffset>9229090</wp:posOffset>
                </wp:positionV>
                <wp:extent cx="2232660" cy="2232660"/>
                <wp:effectExtent l="0" t="0" r="0" b="0"/>
                <wp:wrapNone/>
                <wp:docPr id="2" name="直角三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32837" cy="2232837"/>
                        </a:xfrm>
                        <a:prstGeom prst="rtTriangle">
                          <a:avLst/>
                        </a:prstGeom>
                        <a:solidFill>
                          <a:srgbClr val="3B8DE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" type="#_x0000_t6" style="position:absolute;left:0pt;margin-left:410.25pt;margin-top:726.7pt;height:175.8pt;width:175.8pt;rotation:-5898240f;z-index:251660288;v-text-anchor:middle;mso-width-relative:page;mso-height-relative:page;" fillcolor="#3B8DE9" filled="t" stroked="f" coordsize="21600,21600" o:gfxdata="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Lrsye2wAAAA4BAAAPAAAAAAAA&#10;AAEAIAAAACIAAABkcnMvZG93bnJldi54bWxQSwECFAAUAAAACACHTuJAZT4CUkgCAABOBAAADgAA&#10;AAAAAAABACAAAAAqAQAAZHJzL2Uyb0RvYy54bWxQSwUGAAAAAAYABgBZAQAA5AUAAAAA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bookmarkStart w:id="0" w:name="_GoBack"/>
      <w:bookmarkEnd w:id="0"/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posOffset>-126365</wp:posOffset>
                </wp:positionH>
                <wp:positionV relativeFrom="paragraph">
                  <wp:posOffset>2423795</wp:posOffset>
                </wp:positionV>
                <wp:extent cx="4175760" cy="843280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5760" cy="843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3B8DE9"/>
                                <w:sz w:val="22"/>
                              </w:rPr>
                              <w:t xml:space="preserve">2014.09-2018.06   </w:t>
                            </w:r>
                            <w:r>
                              <w:rPr>
                                <w:rFonts w:ascii="微软雅黑" w:hAnsi="微软雅黑" w:eastAsia="微软雅黑"/>
                                <w:color w:val="3B8DE9"/>
                                <w:sz w:val="22"/>
                              </w:rPr>
                              <w:t xml:space="preserve">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3B8DE9"/>
                                <w:sz w:val="22"/>
                              </w:rPr>
                              <w:t xml:space="preserve">湖南大学      </w:t>
                            </w:r>
                            <w:r>
                              <w:rPr>
                                <w:rFonts w:ascii="微软雅黑" w:hAnsi="微软雅黑" w:eastAsia="微软雅黑"/>
                                <w:color w:val="3B8DE9"/>
                                <w:sz w:val="22"/>
                              </w:rPr>
                              <w:t xml:space="preserve">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3B8DE9"/>
                                <w:sz w:val="22"/>
                              </w:rPr>
                              <w:t>土木工程</w:t>
                            </w: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主修课程：</w:t>
                            </w: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理论力学、材料力学、结构力学、测量学、混凝土结构设计原理、房屋建筑学、基础工程、道路勘察设计、工程地质、水文学、桥梁工程、路基路面工程、土力学、土木工程材料等。</w:t>
                            </w:r>
                          </w:p>
                          <w:p>
                            <w:pPr>
                              <w:widowControl/>
                              <w:spacing w:line="38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widowControl/>
                              <w:spacing w:line="380" w:lineRule="exact"/>
                              <w:rPr>
                                <w:rFonts w:ascii="微软雅黑" w:hAnsi="微软雅黑" w:eastAsia="微软雅黑"/>
                                <w:color w:val="3B8DE9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3B8DE9"/>
                                <w:sz w:val="22"/>
                              </w:rPr>
                              <w:t xml:space="preserve">2015.05-2016.05   </w:t>
                            </w:r>
                            <w:r>
                              <w:rPr>
                                <w:rFonts w:ascii="微软雅黑" w:hAnsi="微软雅黑" w:eastAsia="微软雅黑"/>
                                <w:color w:val="3B8DE9"/>
                                <w:sz w:val="22"/>
                              </w:rPr>
                              <w:t xml:space="preserve">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3B8DE9"/>
                                <w:sz w:val="22"/>
                              </w:rPr>
                              <w:t xml:space="preserve">湖南大学         </w:t>
                            </w:r>
                            <w:r>
                              <w:rPr>
                                <w:rFonts w:ascii="微软雅黑" w:hAnsi="微软雅黑" w:eastAsia="微软雅黑"/>
                                <w:color w:val="3B8DE9"/>
                                <w:sz w:val="22"/>
                              </w:rPr>
                              <w:t xml:space="preserve">       社团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3B8DE9"/>
                                <w:sz w:val="22"/>
                              </w:rPr>
                              <w:t>部长</w:t>
                            </w: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负责社团资料整理收集，协调各部门工作，主要负责策划和组织安昌读书周支教活动，同时与其他部门一起组织参加献爱心自愿活动；招新等活动；带领社员参加当地小学安昌读书周支教活动。</w:t>
                            </w: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3B8DE9"/>
                                <w:sz w:val="22"/>
                              </w:rPr>
                              <w:t xml:space="preserve">2016.11-2017.06   </w:t>
                            </w:r>
                            <w:r>
                              <w:rPr>
                                <w:rFonts w:ascii="微软雅黑" w:hAnsi="微软雅黑" w:eastAsia="微软雅黑"/>
                                <w:color w:val="3B8DE9"/>
                                <w:sz w:val="22"/>
                              </w:rPr>
                              <w:t xml:space="preserve">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3B8DE9"/>
                                <w:sz w:val="22"/>
                              </w:rPr>
                              <w:t>长沙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3B8DE9"/>
                                <w:sz w:val="22"/>
                                <w:lang w:val="en-US" w:eastAsia="zh-CN"/>
                              </w:rPr>
                              <w:t>XXX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3B8DE9"/>
                                <w:sz w:val="22"/>
                              </w:rPr>
                              <w:t xml:space="preserve">设计研究院  </w:t>
                            </w:r>
                            <w:r>
                              <w:rPr>
                                <w:rFonts w:ascii="微软雅黑" w:hAnsi="微软雅黑" w:eastAsia="微软雅黑"/>
                                <w:color w:val="3B8DE9"/>
                                <w:sz w:val="22"/>
                              </w:rPr>
                              <w:t xml:space="preserve">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3B8DE9"/>
                                <w:sz w:val="22"/>
                              </w:rPr>
                              <w:t>技术员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38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协助建筑方案设计及施工图绘制，配合建筑设计师现场，洽谈项目；效果图等专业的工作；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38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开始是以实习生身份进去实习，后来由于工作认真，勤奋踏实，表现良好，三个月后转正为正式员工；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38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很好的锻炼了自己的能力，专业技能和职业素养得到很好的提升；经过两年的学习和实操，现在已经能独立完成简单项目。</w:t>
                            </w: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3B8DE9"/>
                                <w:sz w:val="22"/>
                              </w:rPr>
                              <w:t xml:space="preserve">2017.10       </w:t>
                            </w:r>
                            <w:r>
                              <w:rPr>
                                <w:rFonts w:ascii="微软雅黑" w:hAnsi="微软雅黑" w:eastAsia="微软雅黑"/>
                                <w:color w:val="3B8DE9"/>
                                <w:sz w:val="22"/>
                              </w:rPr>
                              <w:t xml:space="preserve">           南方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3B8DE9"/>
                                <w:sz w:val="22"/>
                                <w:lang w:val="en-US" w:eastAsia="zh-CN"/>
                              </w:rPr>
                              <w:t>XXX</w:t>
                            </w:r>
                            <w:r>
                              <w:rPr>
                                <w:rFonts w:ascii="微软雅黑" w:hAnsi="微软雅黑" w:eastAsia="微软雅黑"/>
                                <w:color w:val="3B8DE9"/>
                                <w:sz w:val="22"/>
                              </w:rPr>
                              <w:t>集团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3B8DE9"/>
                                <w:sz w:val="22"/>
                              </w:rPr>
                              <w:t xml:space="preserve">生产车间  </w:t>
                            </w:r>
                            <w:r>
                              <w:rPr>
                                <w:rFonts w:ascii="微软雅黑" w:hAnsi="微软雅黑" w:eastAsia="微软雅黑"/>
                                <w:color w:val="3B8DE9"/>
                                <w:sz w:val="22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3B8DE9"/>
                                <w:sz w:val="22"/>
                              </w:rPr>
                              <w:t>设计师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38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</w:t>
                            </w:r>
                            <w: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南方水泥集团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生产车间食堂、宿舍及门卫的设计工作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38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2014年10月，接手普立泰科生产车间食堂、宿舍及门卫的设计工作，在师傅及其他同事的指导下，工期之前完成图形绘制并且出图施工。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38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按时完成食堂、宿舍及门卫的建模设计出图施工工作。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95pt;margin-top:190.85pt;height:664pt;width:328.8pt;mso-position-horizontal-relative:margin;z-index:251686912;mso-width-relative:page;mso-height-relative:page;" filled="f" stroked="f" coordsize="21600,21600" o:gfxdata="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FOhEynYAAAADAEAAA8AAAAAAAAA&#10;AQAgAAAAIgAAAGRycy9kb3ducmV2LnhtbFBLAQIUABQAAAAIAIdO4kAJR5doEQIAAPUDAAAOAAAA&#10;AAAAAAEAIAAAACcBAABkcnMvZTJvRG9jLnhtbFBLBQYAAAAABgAGAFkBAACq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3B8DE9"/>
                          <w:sz w:val="22"/>
                        </w:rPr>
                        <w:t xml:space="preserve">2014.09-2018.06   </w:t>
                      </w:r>
                      <w:r>
                        <w:rPr>
                          <w:rFonts w:ascii="微软雅黑" w:hAnsi="微软雅黑" w:eastAsia="微软雅黑"/>
                          <w:color w:val="3B8DE9"/>
                          <w:sz w:val="22"/>
                        </w:rPr>
                        <w:t xml:space="preserve">      </w:t>
                      </w:r>
                      <w:r>
                        <w:rPr>
                          <w:rFonts w:hint="eastAsia" w:ascii="微软雅黑" w:hAnsi="微软雅黑" w:eastAsia="微软雅黑"/>
                          <w:color w:val="3B8DE9"/>
                          <w:sz w:val="22"/>
                        </w:rPr>
                        <w:t xml:space="preserve">湖南大学      </w:t>
                      </w:r>
                      <w:r>
                        <w:rPr>
                          <w:rFonts w:ascii="微软雅黑" w:hAnsi="微软雅黑" w:eastAsia="微软雅黑"/>
                          <w:color w:val="3B8DE9"/>
                          <w:sz w:val="22"/>
                        </w:rPr>
                        <w:t xml:space="preserve">         </w:t>
                      </w:r>
                      <w:r>
                        <w:rPr>
                          <w:rFonts w:hint="eastAsia" w:ascii="微软雅黑" w:hAnsi="微软雅黑" w:eastAsia="微软雅黑"/>
                          <w:color w:val="3B8DE9"/>
                          <w:sz w:val="22"/>
                        </w:rPr>
                        <w:t>土木工程</w:t>
                      </w: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主修课程：</w:t>
                      </w: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理论力学、材料力学、结构力学、测量学、混凝土结构设计原理、房屋建筑学、基础工程、道路勘察设计、工程地质、水文学、桥梁工程、路基路面工程、土力学、土木工程材料等。</w:t>
                      </w:r>
                    </w:p>
                    <w:p>
                      <w:pPr>
                        <w:widowControl/>
                        <w:spacing w:line="38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widowControl/>
                        <w:spacing w:line="380" w:lineRule="exact"/>
                        <w:rPr>
                          <w:rFonts w:ascii="微软雅黑" w:hAnsi="微软雅黑" w:eastAsia="微软雅黑"/>
                          <w:color w:val="3B8DE9"/>
                          <w:sz w:val="22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3B8DE9"/>
                          <w:sz w:val="22"/>
                        </w:rPr>
                        <w:t xml:space="preserve">2015.05-2016.05   </w:t>
                      </w:r>
                      <w:r>
                        <w:rPr>
                          <w:rFonts w:ascii="微软雅黑" w:hAnsi="微软雅黑" w:eastAsia="微软雅黑"/>
                          <w:color w:val="3B8DE9"/>
                          <w:sz w:val="22"/>
                        </w:rPr>
                        <w:t xml:space="preserve">      </w:t>
                      </w:r>
                      <w:r>
                        <w:rPr>
                          <w:rFonts w:hint="eastAsia" w:ascii="微软雅黑" w:hAnsi="微软雅黑" w:eastAsia="微软雅黑"/>
                          <w:color w:val="3B8DE9"/>
                          <w:sz w:val="22"/>
                        </w:rPr>
                        <w:t xml:space="preserve">湖南大学         </w:t>
                      </w:r>
                      <w:r>
                        <w:rPr>
                          <w:rFonts w:ascii="微软雅黑" w:hAnsi="微软雅黑" w:eastAsia="微软雅黑"/>
                          <w:color w:val="3B8DE9"/>
                          <w:sz w:val="22"/>
                        </w:rPr>
                        <w:t xml:space="preserve">       社团</w:t>
                      </w:r>
                      <w:r>
                        <w:rPr>
                          <w:rFonts w:hint="eastAsia" w:ascii="微软雅黑" w:hAnsi="微软雅黑" w:eastAsia="微软雅黑"/>
                          <w:color w:val="3B8DE9"/>
                          <w:sz w:val="22"/>
                        </w:rPr>
                        <w:t>部长</w:t>
                      </w: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负责社团资料整理收集，协调各部门工作，主要负责策划和组织安昌读书周支教活动，同时与其他部门一起组织参加献爱心自愿活动；招新等活动；带领社员参加当地小学安昌读书周支教活动。</w:t>
                      </w: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3B8DE9"/>
                          <w:sz w:val="22"/>
                        </w:rPr>
                        <w:t xml:space="preserve">2016.11-2017.06   </w:t>
                      </w:r>
                      <w:r>
                        <w:rPr>
                          <w:rFonts w:ascii="微软雅黑" w:hAnsi="微软雅黑" w:eastAsia="微软雅黑"/>
                          <w:color w:val="3B8DE9"/>
                          <w:sz w:val="22"/>
                        </w:rPr>
                        <w:t xml:space="preserve">      </w:t>
                      </w:r>
                      <w:r>
                        <w:rPr>
                          <w:rFonts w:hint="eastAsia" w:ascii="微软雅黑" w:hAnsi="微软雅黑" w:eastAsia="微软雅黑"/>
                          <w:color w:val="3B8DE9"/>
                          <w:sz w:val="22"/>
                        </w:rPr>
                        <w:t>长沙</w:t>
                      </w:r>
                      <w:r>
                        <w:rPr>
                          <w:rFonts w:hint="eastAsia" w:ascii="微软雅黑" w:hAnsi="微软雅黑" w:eastAsia="微软雅黑"/>
                          <w:color w:val="3B8DE9"/>
                          <w:sz w:val="22"/>
                          <w:lang w:val="en-US" w:eastAsia="zh-CN"/>
                        </w:rPr>
                        <w:t>XXX</w:t>
                      </w:r>
                      <w:r>
                        <w:rPr>
                          <w:rFonts w:hint="eastAsia" w:ascii="微软雅黑" w:hAnsi="微软雅黑" w:eastAsia="微软雅黑"/>
                          <w:color w:val="3B8DE9"/>
                          <w:sz w:val="22"/>
                        </w:rPr>
                        <w:t xml:space="preserve">设计研究院  </w:t>
                      </w:r>
                      <w:r>
                        <w:rPr>
                          <w:rFonts w:ascii="微软雅黑" w:hAnsi="微软雅黑" w:eastAsia="微软雅黑"/>
                          <w:color w:val="3B8DE9"/>
                          <w:sz w:val="22"/>
                        </w:rPr>
                        <w:t xml:space="preserve">      </w:t>
                      </w:r>
                      <w:r>
                        <w:rPr>
                          <w:rFonts w:hint="eastAsia" w:ascii="微软雅黑" w:hAnsi="微软雅黑" w:eastAsia="微软雅黑"/>
                          <w:color w:val="3B8DE9"/>
                          <w:sz w:val="22"/>
                        </w:rPr>
                        <w:t>技术员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1"/>
                        </w:numPr>
                        <w:snapToGrid w:val="0"/>
                        <w:spacing w:line="380" w:lineRule="exact"/>
                        <w:ind w:firstLineChars="0"/>
                        <w:rPr>
                          <w:rFonts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协助建筑方案设计及施工图绘制，配合建筑设计师现场，洽谈项目；效果图等专业的工作；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1"/>
                        </w:numPr>
                        <w:snapToGrid w:val="0"/>
                        <w:spacing w:line="380" w:lineRule="exact"/>
                        <w:ind w:firstLineChars="0"/>
                        <w:rPr>
                          <w:rFonts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开始是以实习生身份进去实习，后来由于工作认真，勤奋踏实，表现良好，三个月后转正为正式员工；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1"/>
                        </w:numPr>
                        <w:snapToGrid w:val="0"/>
                        <w:spacing w:line="380" w:lineRule="exact"/>
                        <w:ind w:firstLineChars="0"/>
                        <w:rPr>
                          <w:rFonts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很好的锻炼了自己的能力，专业技能和职业素养得到很好的提升；经过两年的学习和实操，现在已经能独立完成简单项目。</w:t>
                      </w: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3B8DE9"/>
                          <w:sz w:val="22"/>
                        </w:rPr>
                        <w:t xml:space="preserve">2017.10       </w:t>
                      </w:r>
                      <w:r>
                        <w:rPr>
                          <w:rFonts w:ascii="微软雅黑" w:hAnsi="微软雅黑" w:eastAsia="微软雅黑"/>
                          <w:color w:val="3B8DE9"/>
                          <w:sz w:val="22"/>
                        </w:rPr>
                        <w:t xml:space="preserve">           南方</w:t>
                      </w:r>
                      <w:r>
                        <w:rPr>
                          <w:rFonts w:hint="eastAsia" w:ascii="微软雅黑" w:hAnsi="微软雅黑" w:eastAsia="微软雅黑"/>
                          <w:color w:val="3B8DE9"/>
                          <w:sz w:val="22"/>
                          <w:lang w:val="en-US" w:eastAsia="zh-CN"/>
                        </w:rPr>
                        <w:t>XXX</w:t>
                      </w:r>
                      <w:r>
                        <w:rPr>
                          <w:rFonts w:ascii="微软雅黑" w:hAnsi="微软雅黑" w:eastAsia="微软雅黑"/>
                          <w:color w:val="3B8DE9"/>
                          <w:sz w:val="22"/>
                        </w:rPr>
                        <w:t>集团</w:t>
                      </w:r>
                      <w:r>
                        <w:rPr>
                          <w:rFonts w:hint="eastAsia" w:ascii="微软雅黑" w:hAnsi="微软雅黑" w:eastAsia="微软雅黑"/>
                          <w:color w:val="3B8DE9"/>
                          <w:sz w:val="22"/>
                        </w:rPr>
                        <w:t xml:space="preserve">生产车间  </w:t>
                      </w:r>
                      <w:r>
                        <w:rPr>
                          <w:rFonts w:ascii="微软雅黑" w:hAnsi="微软雅黑" w:eastAsia="微软雅黑"/>
                          <w:color w:val="3B8DE9"/>
                          <w:sz w:val="22"/>
                        </w:rPr>
                        <w:t xml:space="preserve">   </w:t>
                      </w:r>
                      <w:r>
                        <w:rPr>
                          <w:rFonts w:hint="eastAsia" w:ascii="微软雅黑" w:hAnsi="微软雅黑" w:eastAsia="微软雅黑"/>
                          <w:color w:val="3B8DE9"/>
                          <w:sz w:val="22"/>
                        </w:rPr>
                        <w:t>设计师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2"/>
                        </w:numPr>
                        <w:snapToGrid w:val="0"/>
                        <w:spacing w:line="380" w:lineRule="exact"/>
                        <w:ind w:firstLineChars="0"/>
                        <w:rPr>
                          <w:rFonts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</w:t>
                      </w:r>
                      <w:r>
                        <w:rPr>
                          <w:rFonts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南方水泥集团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生产车间食堂、宿舍及门卫的设计工作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2"/>
                        </w:numPr>
                        <w:snapToGrid w:val="0"/>
                        <w:spacing w:line="380" w:lineRule="exact"/>
                        <w:ind w:firstLineChars="0"/>
                        <w:rPr>
                          <w:rFonts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2014年10月，接手普立泰科生产车间食堂、宿舍及门卫的设计工作，在师傅及其他同事的指导下，工期之前完成图形绘制并且出图施工。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2"/>
                        </w:numPr>
                        <w:snapToGrid w:val="0"/>
                        <w:spacing w:line="380" w:lineRule="exact"/>
                        <w:ind w:firstLineChars="0"/>
                        <w:rPr>
                          <w:rFonts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按时完成食堂、宿舍及门卫的建模设计出图施工工作。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posOffset>4454525</wp:posOffset>
                </wp:positionH>
                <wp:positionV relativeFrom="paragraph">
                  <wp:posOffset>2423795</wp:posOffset>
                </wp:positionV>
                <wp:extent cx="2325370" cy="629158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5370" cy="6291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本人做事认真，吃苦耐劳，在校成绩一直保持良好而且待人诚恳，具有良好的团队合作精神以及较好的个人亲和力；对事情谨慎且富有条理性和计划性，学习能力强，易上手。我正在寻找一个更好的发展平台，希望能够充分发挥自己的优势，共同努力成就一番事业。</w:t>
                            </w: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80" w:lineRule="exact"/>
                              <w:ind w:firstLine="440" w:firstLineChars="20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80" w:lineRule="exact"/>
                              <w:ind w:firstLine="440" w:firstLineChars="200"/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22岁，现居北京</w:t>
                            </w:r>
                          </w:p>
                          <w:p>
                            <w:pPr>
                              <w:snapToGrid w:val="0"/>
                              <w:spacing w:line="500" w:lineRule="exact"/>
                              <w:ind w:firstLine="550" w:firstLineChars="250"/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最高</w:t>
                            </w:r>
                            <w: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学历：本科</w:t>
                            </w:r>
                          </w:p>
                          <w:p>
                            <w:pPr>
                              <w:snapToGrid w:val="0"/>
                              <w:spacing w:line="500" w:lineRule="exact"/>
                              <w:ind w:firstLine="550" w:firstLineChars="250"/>
                              <w:rPr>
                                <w:rFonts w:hint="default" w:ascii="微软雅黑" w:hAnsi="微软雅黑" w:eastAsia="微软雅黑"/>
                                <w:color w:val="404040" w:themeColor="text1" w:themeTint="BF"/>
                                <w:sz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138-0013-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XXXX</w:t>
                            </w:r>
                          </w:p>
                          <w:p>
                            <w:pPr>
                              <w:snapToGrid w:val="0"/>
                              <w:spacing w:line="500" w:lineRule="exact"/>
                              <w:ind w:firstLine="550" w:firstLineChars="25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35599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xxxxx</w:t>
                            </w:r>
                            <w: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@qq.com</w:t>
                            </w:r>
                          </w:p>
                          <w:p>
                            <w:pPr>
                              <w:spacing w:line="38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熟悉高层建筑全部施工工序及工艺</w:t>
                            </w:r>
                          </w:p>
                          <w:p>
                            <w:pPr>
                              <w:spacing w:line="38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熟悉二次结构、装饰装修工程</w:t>
                            </w:r>
                          </w:p>
                          <w:p>
                            <w:pPr>
                              <w:spacing w:line="38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园林绿化的施工技术及工艺</w:t>
                            </w:r>
                          </w:p>
                          <w:p>
                            <w:pPr>
                              <w:spacing w:line="38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熟练应用测量仪器</w:t>
                            </w: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熟练掌握的工程量审核及算法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0.75pt;margin-top:190.85pt;height:495.4pt;width:183.1pt;mso-position-horizontal-relative:margin;z-index:251688960;mso-width-relative:page;mso-height-relative:page;" filled="f" stroked="f" coordsize="21600,21600" o:gfxdata="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Kq8XyXcAAAADQEAAA8AAAAA&#10;AAAAAQAgAAAAIgAAAGRycy9kb3ducmV2LnhtbFBLAQIUABQAAAAIAIdO4kBhaeGJEAIAAPUDAAAO&#10;AAAAAAAAAAEAIAAAACsBAABkcnMvZTJvRG9jLnhtbFBLBQYAAAAABgAGAFkBAACt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本人做事认真，吃苦耐劳，在校成绩一直保持良好而且待人诚恳，具有良好的团队合作精神以及较好的个人亲和力；对事情谨慎且富有条理性和计划性，学习能力强，易上手。我正在寻找一个更好的发展平台，希望能够充分发挥自己的优势，共同努力成就一番事业。</w:t>
                      </w: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80" w:lineRule="exact"/>
                        <w:ind w:firstLine="440" w:firstLineChars="200"/>
                        <w:rPr>
                          <w:rFonts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80" w:lineRule="exact"/>
                        <w:ind w:firstLine="440" w:firstLineChars="200"/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22岁，现居北京</w:t>
                      </w:r>
                    </w:p>
                    <w:p>
                      <w:pPr>
                        <w:snapToGrid w:val="0"/>
                        <w:spacing w:line="500" w:lineRule="exact"/>
                        <w:ind w:firstLine="550" w:firstLineChars="250"/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最高</w:t>
                      </w:r>
                      <w:r>
                        <w:rPr>
                          <w:rFonts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学历：本科</w:t>
                      </w:r>
                    </w:p>
                    <w:p>
                      <w:pPr>
                        <w:snapToGrid w:val="0"/>
                        <w:spacing w:line="500" w:lineRule="exact"/>
                        <w:ind w:firstLine="550" w:firstLineChars="250"/>
                        <w:rPr>
                          <w:rFonts w:hint="default" w:ascii="微软雅黑" w:hAnsi="微软雅黑" w:eastAsia="微软雅黑"/>
                          <w:color w:val="404040" w:themeColor="text1" w:themeTint="BF"/>
                          <w:sz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138-0013-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XXXX</w:t>
                      </w:r>
                    </w:p>
                    <w:p>
                      <w:pPr>
                        <w:snapToGrid w:val="0"/>
                        <w:spacing w:line="500" w:lineRule="exact"/>
                        <w:ind w:firstLine="550" w:firstLineChars="250"/>
                        <w:rPr>
                          <w:rFonts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35599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xxxxx</w:t>
                      </w:r>
                      <w:r>
                        <w:rPr>
                          <w:rFonts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@qq.com</w:t>
                      </w:r>
                    </w:p>
                    <w:p>
                      <w:pPr>
                        <w:spacing w:line="38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熟悉高层建筑全部施工工序及工艺</w:t>
                      </w:r>
                    </w:p>
                    <w:p>
                      <w:pPr>
                        <w:spacing w:line="38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熟悉二次结构、装饰装修工程</w:t>
                      </w:r>
                    </w:p>
                    <w:p>
                      <w:pPr>
                        <w:spacing w:line="38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园林绿化的施工技术及工艺</w:t>
                      </w:r>
                    </w:p>
                    <w:p>
                      <w:pPr>
                        <w:spacing w:line="38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熟练应用测量仪器</w:t>
                      </w: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熟练掌握的工程量审核及算法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E57ED0"/>
    <w:multiLevelType w:val="multilevel"/>
    <w:tmpl w:val="1EE57ED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3590C6C"/>
    <w:multiLevelType w:val="multilevel"/>
    <w:tmpl w:val="63590C6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2932240"/>
    <w:rsid w:val="00021134"/>
    <w:rsid w:val="0003719F"/>
    <w:rsid w:val="000873F5"/>
    <w:rsid w:val="00170D12"/>
    <w:rsid w:val="00182584"/>
    <w:rsid w:val="001A1FB5"/>
    <w:rsid w:val="001B60C0"/>
    <w:rsid w:val="001D0B41"/>
    <w:rsid w:val="00232F53"/>
    <w:rsid w:val="00292939"/>
    <w:rsid w:val="002D499E"/>
    <w:rsid w:val="0034070F"/>
    <w:rsid w:val="003440DB"/>
    <w:rsid w:val="00393A50"/>
    <w:rsid w:val="00394313"/>
    <w:rsid w:val="003A4BF7"/>
    <w:rsid w:val="003E6596"/>
    <w:rsid w:val="003F0ADA"/>
    <w:rsid w:val="00456770"/>
    <w:rsid w:val="00470F07"/>
    <w:rsid w:val="00483657"/>
    <w:rsid w:val="004A66A5"/>
    <w:rsid w:val="004C4F56"/>
    <w:rsid w:val="004D0BCC"/>
    <w:rsid w:val="004F1876"/>
    <w:rsid w:val="0056064A"/>
    <w:rsid w:val="0057511B"/>
    <w:rsid w:val="005B26D9"/>
    <w:rsid w:val="005C155B"/>
    <w:rsid w:val="00614CDB"/>
    <w:rsid w:val="006325CB"/>
    <w:rsid w:val="00682B4D"/>
    <w:rsid w:val="00706689"/>
    <w:rsid w:val="00744F6F"/>
    <w:rsid w:val="00747B51"/>
    <w:rsid w:val="00771C52"/>
    <w:rsid w:val="007C0111"/>
    <w:rsid w:val="00843EFF"/>
    <w:rsid w:val="008A5B99"/>
    <w:rsid w:val="008B6821"/>
    <w:rsid w:val="009159F3"/>
    <w:rsid w:val="009475C5"/>
    <w:rsid w:val="009C2583"/>
    <w:rsid w:val="00AF67A8"/>
    <w:rsid w:val="00B4273B"/>
    <w:rsid w:val="00BA1648"/>
    <w:rsid w:val="00BB465C"/>
    <w:rsid w:val="00BE0F79"/>
    <w:rsid w:val="00C3419B"/>
    <w:rsid w:val="00C94E5C"/>
    <w:rsid w:val="00D24176"/>
    <w:rsid w:val="00D34DE6"/>
    <w:rsid w:val="00D62CEF"/>
    <w:rsid w:val="00DA7438"/>
    <w:rsid w:val="00E2482F"/>
    <w:rsid w:val="00E36B8C"/>
    <w:rsid w:val="00ED57B4"/>
    <w:rsid w:val="00EE1F57"/>
    <w:rsid w:val="00F44EBB"/>
    <w:rsid w:val="00F56E56"/>
    <w:rsid w:val="00F85BDB"/>
    <w:rsid w:val="00FB73C4"/>
    <w:rsid w:val="42932240"/>
    <w:rsid w:val="5C422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nhideWhenUsed="0" w:uiPriority="99" w:semiHidden="0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59" w:lineRule="auto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aihang\AppData\Roaming\kingsoft\office6\templates\download\&#40664;&#35748;\&#12304;&#31179;&#25307;&#36890;&#29992;&#31616;&#21382;&#12305;&#24212;&#23626;&#29983;&#31616;&#21382;&#20010;&#24615;&#31616;&#21382;&#21019;&#24847;&#31616;&#21382;145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2020-07-30T01:41:37Z</dcterms:created>
  <dc:creator>mayn</dc:creator>
  <cp:lastModifiedBy>XXX</cp:lastModifiedBy>
  <dcterms:modified xsi:type="dcterms:W3CDTF">2020-07-30T01:44:40Z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