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8892540</wp:posOffset>
                </wp:positionV>
                <wp:extent cx="1653540" cy="635"/>
                <wp:effectExtent l="0" t="0" r="0" b="0"/>
                <wp:wrapNone/>
                <wp:docPr id="41" name="直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5" o:spid="_x0000_s1026" o:spt="20" style="position:absolute;left:0pt;margin-left:-10.25pt;margin-top:700.2pt;height:0.05pt;width:130.2pt;z-index:251687936;mso-width-relative:page;mso-height-relative:page;" filled="f" stroked="t" coordsize="21600,21600" o:gfxdata="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bdeRPZAAAADQEAAA8AAAAAAAAAAQAg&#10;AAAAIgAAAGRycy9kb3ducmV2LnhtbFBLAQIUABQAAAAIAIdO4kBTtPIn1AEAAJIDAAAOAAAAAAAA&#10;AAEAIAAAACg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6809740</wp:posOffset>
                </wp:positionV>
                <wp:extent cx="1653540" cy="635"/>
                <wp:effectExtent l="0" t="0" r="0" b="0"/>
                <wp:wrapNone/>
                <wp:docPr id="40" name="直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3" o:spid="_x0000_s1026" o:spt="20" style="position:absolute;left:0pt;margin-left:-10.25pt;margin-top:536.2pt;height:0.05pt;width:130.2pt;z-index:251686912;mso-width-relative:page;mso-height-relative:page;" filled="f" stroked="t" coordsize="21600,21600" o:gfxdata="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BFGKd2QAAAA0BAAAPAAAAAAAAAAEAIAAAACIA&#10;AABkcnMvZG93bnJldi54bWxQSwECFAAUAAAACACHTuJAxpOb8s8BAACSAwAADgAAAAAAAAABACAA&#10;AAAoAQAAZHJzL2Uyb0RvYy54bWxQSwUGAAAAAAYABgBZAQAAa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5219065</wp:posOffset>
                </wp:positionV>
                <wp:extent cx="1653540" cy="635"/>
                <wp:effectExtent l="0" t="0" r="0" b="0"/>
                <wp:wrapNone/>
                <wp:docPr id="39" name="直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2" o:spid="_x0000_s1026" o:spt="20" style="position:absolute;left:0pt;margin-left:-10.25pt;margin-top:410.95pt;height:0.05pt;width:130.2pt;z-index:251685888;mso-width-relative:page;mso-height-relative:page;" filled="f" stroked="t" coordsize="21600,21600" o:gfxdata="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knWvNgAAAALAQAADwAAAAAAAAABACAAAAAi&#10;AAAAZHJzL2Rvd25yZXYueG1sUEsBAhQAFAAAAAgAh07iQICczEXRAQAAkgMAAA4AAAAAAAAAAQAg&#10;AAAAJw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2435860</wp:posOffset>
                </wp:positionV>
                <wp:extent cx="1653540" cy="635"/>
                <wp:effectExtent l="0" t="0" r="0" b="0"/>
                <wp:wrapNone/>
                <wp:docPr id="38" name="直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1" o:spid="_x0000_s1026" o:spt="20" style="position:absolute;left:0pt;margin-left:-10.25pt;margin-top:191.8pt;height:0.05pt;width:130.2pt;z-index:251684864;mso-width-relative:page;mso-height-relative:page;" filled="f" stroked="t" coordsize="21600,21600" o:gfxdata="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BjJwLtkAAAALAQAADwAAAAAAAAABACAAAAAi&#10;AAAAZHJzL2Rvd25yZXYueG1sUEsBAhQAFAAAAAgAh07iQI1ozYzQAQAAkgMAAA4AAAAAAAAAAQAg&#10;AAAAKA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-582930</wp:posOffset>
                </wp:positionV>
                <wp:extent cx="1848485" cy="619760"/>
                <wp:effectExtent l="0" t="0" r="0" b="0"/>
                <wp:wrapNone/>
                <wp:docPr id="14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96.5pt;margin-top:-45.9pt;height:48.8pt;width:145.55pt;z-index:251674624;mso-width-relative:page;mso-height-relative:page;" filled="f" stroked="f" coordsize="21600,21600" o:gfxdata="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3ripdsA&#10;AAAJAQAADwAAAAAAAAABACAAAAAiAAAAZHJzL2Rvd25yZXYueG1sUEsBAhQAFAAAAAgAh07iQHUR&#10;AASqAQAAIwMAAA4AAAAAAAAAAQAgAAAAK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44"/>
                          <w:szCs w:val="44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-443865</wp:posOffset>
                </wp:positionV>
                <wp:extent cx="6971030" cy="480695"/>
                <wp:effectExtent l="0" t="0" r="1270" b="14605"/>
                <wp:wrapNone/>
                <wp:docPr id="2" name="自选图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030" cy="480695"/>
                        </a:xfrm>
                        <a:prstGeom prst="flowChartProcess">
                          <a:avLst/>
                        </a:prstGeom>
                        <a:solidFill>
                          <a:srgbClr val="953735"/>
                        </a:solidFill>
                        <a:ln w="381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10" o:spid="_x0000_s1026" o:spt="109" type="#_x0000_t109" style="position:absolute;left:0pt;margin-left:-5.15pt;margin-top:-34.95pt;height:37.85pt;width:548.9pt;z-index:251659264;mso-width-relative:page;mso-height-relative:page;" fillcolor="#953735" filled="t" stroked="f" coordsize="21600,21600" o:gfxdata="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dsO3fXAAAACgEAAA8AAAAAAAAAAQAgAAAAIgAAAGRy&#10;cy9kb3ducmV2LnhtbFBLAQIUABQAAAAIAIdO4kBZjqhJzQEAAFQDAAAOAAAAAAAAAAEAIAAAACYB&#10;AABkcnMvZTJvRG9jLnhtbFBLBQYAAAAABgAGAFkBAABlBQAAAAA=&#10;">
                <v:fill on="t" focussize="0,0"/>
                <v:stroke on="f" weight="3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1292860</wp:posOffset>
                </wp:positionV>
                <wp:extent cx="2353310" cy="537845"/>
                <wp:effectExtent l="0" t="0" r="0" b="0"/>
                <wp:wrapNone/>
                <wp:docPr id="13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32"/>
                                <w:szCs w:val="32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财务会计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76.65pt;margin-top:101.8pt;height:42.35pt;width:185.3pt;z-index:251673600;mso-width-relative:page;mso-height-relative:page;" filled="f" stroked="f" coordsize="21600,21600" o:gfxdata="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GNT/T&#10;3AAAAAsBAAAPAAAAAAAAAAEAIAAAACIAAABkcnMvZG93bnJldi54bWxQSwECFAAUAAAACACHTuJA&#10;biUNEasBAAAjAwAADgAAAAAAAAABACAAAAAr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auto"/>
                        <w:jc w:val="center"/>
                        <w:rPr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32"/>
                          <w:szCs w:val="32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32"/>
                          <w:szCs w:val="32"/>
                          <w:lang w:eastAsia="zh-CN"/>
                        </w:rPr>
                        <w:t>财务会计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194945</wp:posOffset>
                </wp:positionV>
                <wp:extent cx="1091565" cy="1091565"/>
                <wp:effectExtent l="19050" t="19050" r="32385" b="32385"/>
                <wp:wrapNone/>
                <wp:docPr id="15" name="自选图形 38" descr="QQ截图20160812185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91565"/>
                        </a:xfrm>
                        <a:prstGeom prst="flowChartProcess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38" o:spid="_x0000_s1026" o:spt="109" alt="QQ截图20160812185915" type="#_x0000_t109" style="position:absolute;left:0pt;margin-left:226.35pt;margin-top:15.35pt;height:85.95pt;width:85.95pt;z-index:251675648;mso-width-relative:page;mso-height-relative:page;" filled="t" stroked="t" coordsize="21600,21600" o:gfxdata="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">
                <v:fill type="frame" on="t" o:title="adult-attractive-beautiful-beauty-415829" focussize="0,0" recolor="t" rotate="t" r:id="rId6"/>
                <v:stroke weight="3pt" color="#FFFF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-739775</wp:posOffset>
                </wp:positionV>
                <wp:extent cx="6971030" cy="1904365"/>
                <wp:effectExtent l="0" t="0" r="1270" b="635"/>
                <wp:wrapNone/>
                <wp:docPr id="1" name="自选图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030" cy="1904365"/>
                        </a:xfrm>
                        <a:prstGeom prst="flowChartProcess">
                          <a:avLst/>
                        </a:prstGeom>
                        <a:solidFill>
                          <a:srgbClr val="262626"/>
                        </a:solidFill>
                        <a:ln w="381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68" o:spid="_x0000_s1026" o:spt="109" type="#_x0000_t109" style="position:absolute;left:0pt;margin-left:-5.15pt;margin-top:-58.25pt;height:149.95pt;width:548.9pt;z-index:251658240;mso-width-relative:page;mso-height-relative:page;" fillcolor="#262626" filled="t" stroked="f" coordsize="21600,21600" o:gfxdata="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aMBR3bAAAADQEAAA8AAAAAAAAAAQAgAAAAIgAA&#10;AGRycy9kb3ducmV2LnhtbFBLAQIUABQAAAAIAIdO4kCmBQWdzAEAAFQDAAAOAAAAAAAAAAEAIAAA&#10;ACoBAABkcnMvZTJvRG9jLnhtbFBLBQYAAAAABgAGAFkBAABoBQAAAAA=&#10;">
                <v:fill on="t" focussize="0,0"/>
                <v:stroke on="f" weight="3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661035</wp:posOffset>
                </wp:positionV>
                <wp:extent cx="335280" cy="335280"/>
                <wp:effectExtent l="6350" t="6350" r="20320" b="20320"/>
                <wp:wrapNone/>
                <wp:docPr id="37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607" y="7417"/>
                          <a:chExt cx="528" cy="528"/>
                        </a:xfrm>
                      </wpg:grpSpPr>
                      <wps:wsp>
                        <wps:cNvPr id="35" name="自选图形 85"/>
                        <wps:cNvSpPr/>
                        <wps:spPr>
                          <a:xfrm>
                            <a:off x="9607" y="7417"/>
                            <a:ext cx="528" cy="528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36" name="KSO_Shape"/>
                        <wps:cNvSpPr/>
                        <wps:spPr>
                          <a:xfrm>
                            <a:off x="9672" y="7563"/>
                            <a:ext cx="397" cy="2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38879290" y="270054356"/>
                              </a:cxn>
                              <a:cxn ang="0">
                                <a:pos x="425150313" y="178357456"/>
                              </a:cxn>
                              <a:cxn ang="0">
                                <a:pos x="184574582" y="270054356"/>
                              </a:cxn>
                              <a:cxn ang="0">
                                <a:pos x="117456552" y="242146564"/>
                              </a:cxn>
                              <a:cxn ang="0">
                                <a:pos x="117456552" y="324400893"/>
                              </a:cxn>
                              <a:cxn ang="0">
                                <a:pos x="135704266" y="349580780"/>
                              </a:cxn>
                              <a:cxn ang="0">
                                <a:pos x="117037064" y="374760667"/>
                              </a:cxn>
                              <a:cxn ang="0">
                                <a:pos x="136962730" y="463309737"/>
                              </a:cxn>
                              <a:cxn ang="0">
                                <a:pos x="78234453" y="463309737"/>
                              </a:cxn>
                              <a:cxn ang="0">
                                <a:pos x="98369862" y="374340742"/>
                              </a:cxn>
                              <a:cxn ang="0">
                                <a:pos x="82009842" y="349580780"/>
                              </a:cxn>
                              <a:cxn ang="0">
                                <a:pos x="97740631" y="325030092"/>
                              </a:cxn>
                              <a:cxn ang="0">
                                <a:pos x="97740631" y="233962849"/>
                              </a:cxn>
                              <a:cxn ang="0">
                                <a:pos x="0" y="193045647"/>
                              </a:cxn>
                              <a:cxn ang="0">
                                <a:pos x="429974421" y="0"/>
                              </a:cxn>
                              <a:cxn ang="0">
                                <a:pos x="824502592" y="195563819"/>
                              </a:cxn>
                              <a:cxn ang="0">
                                <a:pos x="638879290" y="270054356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614339260" y="290827557"/>
                              </a:cxn>
                              <a:cxn ang="0">
                                <a:pos x="614339260" y="450510061"/>
                              </a:cxn>
                              <a:cxn ang="0">
                                <a:pos x="410468702" y="501918959"/>
                              </a:cxn>
                              <a:cxn ang="0">
                                <a:pos x="230508484" y="450510061"/>
                              </a:cxn>
                              <a:cxn ang="0">
                                <a:pos x="230508484" y="290827557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417809278" y="472542576"/>
                              </a:cxn>
                              <a:cxn ang="0">
                                <a:pos x="574278186" y="433513431"/>
                              </a:cxn>
                              <a:cxn ang="0">
                                <a:pos x="417809278" y="394275010"/>
                              </a:cxn>
                              <a:cxn ang="0">
                                <a:pos x="261550573" y="433513431"/>
                              </a:cxn>
                              <a:cxn ang="0">
                                <a:pos x="417809278" y="472542576"/>
                              </a:cxn>
                            </a:cxnLst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26" o:spt="203" style="position:absolute;left:0pt;margin-left:380.45pt;margin-top:52.05pt;height:26.4pt;width:26.4pt;z-index:251683840;mso-width-relative:page;mso-height-relative:page;" coordorigin="9607,7417" coordsize="528,528" o:gfxdata="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">
                <o:lock v:ext="edit" aspectratio="f"/>
                <v:shape id="自选图形 85" o:spid="_x0000_s1026" o:spt="109" type="#_x0000_t109" style="position:absolute;left:9607;top:7417;height:528;width:528;v-text-anchor:middle;" filled="f" stroked="t" coordsize="21600,21600" o:gfxdata="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giR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FFFF" joinstyle="miter"/>
                  <v:imagedata o:title=""/>
                  <o:lock v:ext="edit" aspectratio="f"/>
                </v:shape>
                <v:shape id="KSO_Shape" o:spid="_x0000_s1026" o:spt="100" style="position:absolute;left:9672;top:7563;height:242;width:397;v-text-anchor:middle-center;" fillcolor="#FFFFFF" filled="t" stroked="f" coordsize="3931,2392" o:gfxdata="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PEp+8AAAA&#10;2wAAAA8AAAAAAAAAAQAgAAAAIgAAAGRycy9kb3ducmV2LnhtbFBLAQIUABQAAAAIAIdO4kAzLwWe&#10;OwAAADkAAAAQAAAAAAAAAAEAIAAAAAsBAABkcnMvc2hhcGV4bWwueG1sUEsFBgAAAAAGAAYAWwEA&#10;ALUDAAAAAA=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589915</wp:posOffset>
                </wp:positionV>
                <wp:extent cx="1652905" cy="427990"/>
                <wp:effectExtent l="0" t="0" r="0" b="0"/>
                <wp:wrapNone/>
                <wp:docPr id="34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26" o:spt="202" type="#_x0000_t202" style="position:absolute;left:0pt;margin-left:412.05pt;margin-top:46.45pt;height:33.7pt;width:130.15pt;z-index:251682816;mso-width-relative:page;mso-height-relative:page;" filled="f" stroked="f" coordsize="21600,21600" o:gfxdata="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GXaxk2AAAAAsBAAAPAAAAAAAAAAEAIAAAACIAAABkcnMvZG93bnJldi54bWxQSwECFAAUAAAA&#10;CACHTuJA8VD6U7UBAAAw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87630</wp:posOffset>
                </wp:positionV>
                <wp:extent cx="1652905" cy="427990"/>
                <wp:effectExtent l="0" t="0" r="0" b="0"/>
                <wp:wrapNone/>
                <wp:docPr id="33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籍贯：江苏苏州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412.05pt;margin-top:6.9pt;height:33.7pt;width:130.15pt;z-index:251681792;mso-width-relative:page;mso-height-relative:page;" filled="f" stroked="f" coordsize="21600,21600" o:gfxdata="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Dm9/tYAAAAKAQAADwAAAAAAAAABACAAAAAiAAAAZHJzL2Rvd25yZXYueG1sUEsBAhQAFAAAAAgA&#10;h07iQKG52ZK1AQAAMA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籍贯：江苏苏州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163830</wp:posOffset>
                </wp:positionV>
                <wp:extent cx="335280" cy="335280"/>
                <wp:effectExtent l="6350" t="6350" r="20320" b="20320"/>
                <wp:wrapNone/>
                <wp:docPr id="31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319" y="6274"/>
                          <a:chExt cx="282" cy="282"/>
                        </a:xfrm>
                      </wpg:grpSpPr>
                      <wps:wsp>
                        <wps:cNvPr id="27" name="自选图形 80"/>
                        <wps:cNvSpPr/>
                        <wps:spPr>
                          <a:xfrm>
                            <a:off x="9319" y="6274"/>
                            <a:ext cx="282" cy="282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28" name="KSO_Shape"/>
                        <wps:cNvSpPr/>
                        <wps:spPr>
                          <a:xfrm>
                            <a:off x="9389" y="6314"/>
                            <a:ext cx="149" cy="181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2244" h="2719">
                                <a:moveTo>
                                  <a:pt x="0" y="2719"/>
                                </a:moveTo>
                                <a:cubicBezTo>
                                  <a:pt x="285" y="2053"/>
                                  <a:pt x="285" y="2053"/>
                                  <a:pt x="285" y="2053"/>
                                </a:cubicBezTo>
                                <a:cubicBezTo>
                                  <a:pt x="285" y="2053"/>
                                  <a:pt x="347" y="1831"/>
                                  <a:pt x="566" y="1831"/>
                                </a:cubicBezTo>
                                <a:cubicBezTo>
                                  <a:pt x="1718" y="1831"/>
                                  <a:pt x="1718" y="1831"/>
                                  <a:pt x="1718" y="1831"/>
                                </a:cubicBezTo>
                                <a:cubicBezTo>
                                  <a:pt x="1938" y="1831"/>
                                  <a:pt x="2006" y="2053"/>
                                  <a:pt x="2006" y="2053"/>
                                </a:cubicBezTo>
                                <a:cubicBezTo>
                                  <a:pt x="2244" y="2719"/>
                                  <a:pt x="2244" y="2719"/>
                                  <a:pt x="2244" y="2719"/>
                                </a:cubicBezTo>
                                <a:lnTo>
                                  <a:pt x="0" y="2719"/>
                                </a:lnTo>
                                <a:close/>
                                <a:moveTo>
                                  <a:pt x="1118" y="1775"/>
                                </a:moveTo>
                                <a:cubicBezTo>
                                  <a:pt x="627" y="1775"/>
                                  <a:pt x="230" y="1378"/>
                                  <a:pt x="230" y="888"/>
                                </a:cubicBezTo>
                                <a:cubicBezTo>
                                  <a:pt x="230" y="397"/>
                                  <a:pt x="627" y="0"/>
                                  <a:pt x="1118" y="0"/>
                                </a:cubicBezTo>
                                <a:cubicBezTo>
                                  <a:pt x="1608" y="0"/>
                                  <a:pt x="2006" y="397"/>
                                  <a:pt x="2006" y="888"/>
                                </a:cubicBezTo>
                                <a:cubicBezTo>
                                  <a:pt x="2006" y="1378"/>
                                  <a:pt x="1608" y="1775"/>
                                  <a:pt x="1118" y="1775"/>
                                </a:cubicBezTo>
                                <a:close/>
                                <a:moveTo>
                                  <a:pt x="972" y="241"/>
                                </a:moveTo>
                                <a:cubicBezTo>
                                  <a:pt x="700" y="338"/>
                                  <a:pt x="1033" y="685"/>
                                  <a:pt x="437" y="888"/>
                                </a:cubicBezTo>
                                <a:cubicBezTo>
                                  <a:pt x="437" y="1264"/>
                                  <a:pt x="742" y="1569"/>
                                  <a:pt x="1118" y="1569"/>
                                </a:cubicBezTo>
                                <a:cubicBezTo>
                                  <a:pt x="1494" y="1569"/>
                                  <a:pt x="1799" y="1264"/>
                                  <a:pt x="1799" y="888"/>
                                </a:cubicBezTo>
                                <a:cubicBezTo>
                                  <a:pt x="1452" y="602"/>
                                  <a:pt x="870" y="734"/>
                                  <a:pt x="972" y="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380.45pt;margin-top:12.9pt;height:26.4pt;width:26.4pt;z-index:251680768;mso-width-relative:page;mso-height-relative:page;" coordorigin="9319,6274" coordsize="282,282" o:gfxdata="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">
                <o:lock v:ext="edit" aspectratio="f"/>
                <v:shape id="自选图形 80" o:spid="_x0000_s1026" o:spt="109" type="#_x0000_t109" style="position:absolute;left:9319;top:6274;height:282;width:282;v-text-anchor:middle;" filled="f" stroked="t" coordsize="21600,21600" o:gfxdata="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nJC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FFFF" joinstyle="miter"/>
                  <v:imagedata o:title=""/>
                  <o:lock v:ext="edit" aspectratio="f"/>
                </v:shape>
                <v:shape id="KSO_Shape" o:spid="_x0000_s1026" o:spt="100" style="position:absolute;left:9389;top:6314;height:181;width:149;v-text-anchor:middle-center;" fillcolor="#FFFFFF" filled="t" stroked="f" coordsize="2244,2719" o:gfxdata="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JeTu8AAAA&#10;2wAAAA8AAAAAAAAAAQAgAAAAIgAAAGRycy9kb3ducmV2LnhtbFBLAQIUABQAAAAIAIdO4kAzLwWe&#10;OwAAADkAAAAQAAAAAAAAAAEAIAAAAAsBAABkcnMvc2hhcGV4bWwueG1sUEsFBgAAAAAGAAYAWwEA&#10;ALUDAAAAAA==&#10;" path="m0,2719c285,2053,285,2053,285,2053c285,2053,347,1831,566,1831c1718,1831,1718,1831,1718,1831c1938,1831,2006,2053,2006,2053c2244,2719,2244,2719,2244,2719l0,2719xm1118,1775c627,1775,230,1378,230,888c230,397,627,0,1118,0c1608,0,2006,397,2006,888c2006,1378,1608,1775,1118,1775xm972,241c700,338,1033,685,437,888c437,1264,742,1569,1118,1569c1494,1569,1799,1264,1799,888c1452,602,870,734,972,241xe">
                  <v:path o:connectlocs="0,0;0,0;0,0;0,0;0,0;0,0;0,0;0,0;0,0;0,0;0,0;0,0;0,0;0,0;0,0;0,0;0,0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589915</wp:posOffset>
                </wp:positionV>
                <wp:extent cx="1998345" cy="427990"/>
                <wp:effectExtent l="0" t="0" r="0" b="0"/>
                <wp:wrapNone/>
                <wp:docPr id="25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12345xx@xxx.com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60.55pt;margin-top:46.45pt;height:33.7pt;width:157.35pt;z-index:251679744;mso-width-relative:page;mso-height-relative:page;" filled="f" stroked="f" coordsize="21600,21600" o:gfxdata="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w&#10;dOK61wAAAAoBAAAPAAAAAAAAAAEAIAAAACIAAABkcnMvZG93bnJldi54bWxQSwECFAAUAAAACACH&#10;TuJA67AvLrMBAAAw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12345xx@xxx.com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87630</wp:posOffset>
                </wp:positionV>
                <wp:extent cx="1820545" cy="427990"/>
                <wp:effectExtent l="0" t="0" r="0" b="0"/>
                <wp:wrapNone/>
                <wp:docPr id="23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136xxxxxxxx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60.55pt;margin-top:6.9pt;height:33.7pt;width:143.35pt;z-index:251678720;mso-width-relative:page;mso-height-relative:page;" filled="f" stroked="f" coordsize="21600,21600" o:gfxdata="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B&#10;Xysb1QAAAAkBAAAPAAAAAAAAAAEAIAAAACIAAABkcnMvZG93bnJldi54bWxQSwECFAAUAAAACACH&#10;TuJAgJnOHbUBAAAw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电话：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136xxxxxxxx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173990</wp:posOffset>
                </wp:positionV>
                <wp:extent cx="335280" cy="335280"/>
                <wp:effectExtent l="6350" t="6350" r="20320" b="20320"/>
                <wp:wrapNone/>
                <wp:docPr id="21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319" y="6764"/>
                          <a:chExt cx="282" cy="282"/>
                        </a:xfrm>
                      </wpg:grpSpPr>
                      <wps:wsp>
                        <wps:cNvPr id="19" name="椭圆 7"/>
                        <wps:cNvSpPr/>
                        <wps:spPr>
                          <a:xfrm>
                            <a:off x="9319" y="6764"/>
                            <a:ext cx="282" cy="282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20" name="KSO_Shape"/>
                        <wps:cNvSpPr/>
                        <wps:spPr>
                          <a:xfrm>
                            <a:off x="9419" y="6824"/>
                            <a:ext cx="109" cy="1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277" y="0"/>
                              </a:cxn>
                              <a:cxn ang="0">
                                <a:pos x="25201" y="3932"/>
                              </a:cxn>
                              <a:cxn ang="0">
                                <a:pos x="30694" y="23597"/>
                              </a:cxn>
                              <a:cxn ang="0">
                                <a:pos x="29124" y="29103"/>
                              </a:cxn>
                              <a:cxn ang="0">
                                <a:pos x="19708" y="34609"/>
                              </a:cxn>
                              <a:cxn ang="0">
                                <a:pos x="37756" y="76298"/>
                              </a:cxn>
                              <a:cxn ang="0">
                                <a:pos x="46782" y="70596"/>
                              </a:cxn>
                              <a:cxn ang="0">
                                <a:pos x="52665" y="71578"/>
                              </a:cxn>
                              <a:cxn ang="0">
                                <a:pos x="67574" y="86523"/>
                              </a:cxn>
                              <a:cxn ang="0">
                                <a:pos x="68359" y="92029"/>
                              </a:cxn>
                              <a:cxn ang="0">
                                <a:pos x="59727" y="105401"/>
                              </a:cxn>
                              <a:cxn ang="0">
                                <a:pos x="51880" y="106974"/>
                              </a:cxn>
                              <a:cxn ang="0">
                                <a:pos x="90" y="6292"/>
                              </a:cxn>
                              <a:cxn ang="0">
                                <a:pos x="5583" y="1573"/>
                              </a:cxn>
                              <a:cxn ang="0">
                                <a:pos x="21277" y="0"/>
                              </a:cxn>
                            </a:cxnLst>
                            <a:pathLst>
                              <a:path w="1978606" h="3092264">
                                <a:moveTo>
                                  <a:pt x="608252" y="0"/>
                                </a:moveTo>
                                <a:cubicBezTo>
                                  <a:pt x="675547" y="0"/>
                                  <a:pt x="697978" y="44800"/>
                                  <a:pt x="720410" y="112000"/>
                                </a:cubicBezTo>
                                <a:cubicBezTo>
                                  <a:pt x="787705" y="291200"/>
                                  <a:pt x="832568" y="492800"/>
                                  <a:pt x="877432" y="672000"/>
                                </a:cubicBezTo>
                                <a:cubicBezTo>
                                  <a:pt x="899864" y="761601"/>
                                  <a:pt x="877432" y="806401"/>
                                  <a:pt x="832568" y="828801"/>
                                </a:cubicBezTo>
                                <a:cubicBezTo>
                                  <a:pt x="742842" y="896001"/>
                                  <a:pt x="653115" y="940801"/>
                                  <a:pt x="563388" y="985601"/>
                                </a:cubicBezTo>
                                <a:cubicBezTo>
                                  <a:pt x="563388" y="1388801"/>
                                  <a:pt x="675547" y="1747202"/>
                                  <a:pt x="1079317" y="2172802"/>
                                </a:cubicBezTo>
                                <a:cubicBezTo>
                                  <a:pt x="1169044" y="2105602"/>
                                  <a:pt x="1270188" y="2055228"/>
                                  <a:pt x="1337349" y="2010428"/>
                                </a:cubicBezTo>
                                <a:cubicBezTo>
                                  <a:pt x="1404510" y="1965628"/>
                                  <a:pt x="1454947" y="1993602"/>
                                  <a:pt x="1505519" y="2038402"/>
                                </a:cubicBezTo>
                                <a:cubicBezTo>
                                  <a:pt x="1640109" y="2172802"/>
                                  <a:pt x="1797131" y="2307202"/>
                                  <a:pt x="1931721" y="2464003"/>
                                </a:cubicBezTo>
                                <a:cubicBezTo>
                                  <a:pt x="1976584" y="2508803"/>
                                  <a:pt x="1999016" y="2576003"/>
                                  <a:pt x="1954153" y="2620803"/>
                                </a:cubicBezTo>
                                <a:cubicBezTo>
                                  <a:pt x="1864426" y="2755203"/>
                                  <a:pt x="1797131" y="2867203"/>
                                  <a:pt x="1707404" y="3001603"/>
                                </a:cubicBezTo>
                                <a:cubicBezTo>
                                  <a:pt x="1640109" y="3113603"/>
                                  <a:pt x="1572814" y="3113603"/>
                                  <a:pt x="1483087" y="3046403"/>
                                </a:cubicBezTo>
                                <a:cubicBezTo>
                                  <a:pt x="496093" y="2329602"/>
                                  <a:pt x="-42267" y="1568002"/>
                                  <a:pt x="2596" y="179200"/>
                                </a:cubicBezTo>
                                <a:cubicBezTo>
                                  <a:pt x="2596" y="89600"/>
                                  <a:pt x="25028" y="44800"/>
                                  <a:pt x="159618" y="44800"/>
                                </a:cubicBezTo>
                                <a:cubicBezTo>
                                  <a:pt x="294208" y="22400"/>
                                  <a:pt x="451230" y="0"/>
                                  <a:pt x="608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" o:spid="_x0000_s1026" o:spt="203" style="position:absolute;left:0pt;margin-left:28.95pt;margin-top:13.7pt;height:26.4pt;width:26.4pt;z-index:251677696;mso-width-relative:page;mso-height-relative:page;" coordorigin="9319,6764" coordsize="282,282" o:gfxdata="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">
                <o:lock v:ext="edit" aspectratio="f"/>
                <v:shape id="椭圆 7" o:spid="_x0000_s1026" o:spt="109" type="#_x0000_t109" style="position:absolute;left:9319;top:6764;height:282;width:282;v-text-anchor:middle;" filled="f" stroked="t" coordsize="21600,21600" o:gfxdata="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Y33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FFFF" joinstyle="miter"/>
                  <v:imagedata o:title=""/>
                  <o:lock v:ext="edit" aspectratio="f"/>
                </v:shape>
                <v:shape id="KSO_Shape" o:spid="_x0000_s1026" o:spt="100" style="position:absolute;left:9419;top:6824;height:171;width:109;v-text-anchor:middle;" fillcolor="#FFFFFF" filled="t" stroked="f" coordsize="1978606,3092264" o:gfxdata="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Mtdq8AAAA&#10;2wAAAA8AAAAAAAAAAQAgAAAAIgAAAGRycy9kb3ducmV2LnhtbFBLAQIUABQAAAAIAIdO4kAzLwWe&#10;OwAAADkAAAAQAAAAAAAAAAEAIAAAAAsBAABkcnMvc2hhcGV4bWwueG1sUEsFBgAAAAAGAAYAWwEA&#10;ALUDAAAAAA=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<v:path o:connectlocs="21277,0;25201,3932;30694,23597;29124,29103;19708,34609;37756,76298;46782,70596;52665,71578;67574,86523;68359,92029;59727,105401;51880,106974;90,6292;5583,1573;21277,0" o:connectangles="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671195</wp:posOffset>
                </wp:positionV>
                <wp:extent cx="335280" cy="335280"/>
                <wp:effectExtent l="6350" t="6350" r="20320" b="20320"/>
                <wp:wrapNone/>
                <wp:docPr id="18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12107" y="6764"/>
                          <a:chExt cx="282" cy="282"/>
                        </a:xfrm>
                      </wpg:grpSpPr>
                      <wps:wsp>
                        <wps:cNvPr id="16" name="椭圆 8"/>
                        <wps:cNvSpPr/>
                        <wps:spPr>
                          <a:xfrm>
                            <a:off x="12107" y="6764"/>
                            <a:ext cx="282" cy="282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17" name="KSO_Shape"/>
                        <wps:cNvSpPr/>
                        <wps:spPr>
                          <a:xfrm>
                            <a:off x="12167" y="6834"/>
                            <a:ext cx="171" cy="1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5344" y="40091"/>
                              </a:cxn>
                              <a:cxn ang="0">
                                <a:pos x="72885" y="42540"/>
                              </a:cxn>
                              <a:cxn ang="0">
                                <a:pos x="95409" y="64968"/>
                              </a:cxn>
                              <a:cxn ang="0">
                                <a:pos x="95747" y="65510"/>
                              </a:cxn>
                              <a:cxn ang="0">
                                <a:pos x="100873" y="65510"/>
                              </a:cxn>
                              <a:cxn ang="0">
                                <a:pos x="33240" y="40091"/>
                              </a:cxn>
                              <a:cxn ang="0">
                                <a:pos x="7711" y="65510"/>
                              </a:cxn>
                              <a:cxn ang="0">
                                <a:pos x="12837" y="65510"/>
                              </a:cxn>
                              <a:cxn ang="0">
                                <a:pos x="13175" y="64968"/>
                              </a:cxn>
                              <a:cxn ang="0">
                                <a:pos x="35699" y="42540"/>
                              </a:cxn>
                              <a:cxn ang="0">
                                <a:pos x="9508" y="16404"/>
                              </a:cxn>
                              <a:cxn ang="0">
                                <a:pos x="45703" y="52445"/>
                              </a:cxn>
                              <a:cxn ang="0">
                                <a:pos x="54054" y="55889"/>
                              </a:cxn>
                              <a:cxn ang="0">
                                <a:pos x="54292" y="55866"/>
                              </a:cxn>
                              <a:cxn ang="0">
                                <a:pos x="62881" y="52445"/>
                              </a:cxn>
                              <a:cxn ang="0">
                                <a:pos x="99077" y="16404"/>
                              </a:cxn>
                              <a:cxn ang="0">
                                <a:pos x="94158" y="16404"/>
                              </a:cxn>
                              <a:cxn ang="0">
                                <a:pos x="61728" y="48695"/>
                              </a:cxn>
                              <a:cxn ang="0">
                                <a:pos x="54292" y="51658"/>
                              </a:cxn>
                              <a:cxn ang="0">
                                <a:pos x="54086" y="51677"/>
                              </a:cxn>
                              <a:cxn ang="0">
                                <a:pos x="46856" y="48695"/>
                              </a:cxn>
                              <a:cxn ang="0">
                                <a:pos x="14426" y="16404"/>
                              </a:cxn>
                              <a:cxn ang="0">
                                <a:pos x="18876" y="0"/>
                              </a:cxn>
                              <a:cxn ang="0">
                                <a:pos x="89708" y="0"/>
                              </a:cxn>
                              <a:cxn ang="0">
                                <a:pos x="108585" y="18795"/>
                              </a:cxn>
                              <a:cxn ang="0">
                                <a:pos x="108585" y="63119"/>
                              </a:cxn>
                              <a:cxn ang="0">
                                <a:pos x="89708" y="81915"/>
                              </a:cxn>
                              <a:cxn ang="0">
                                <a:pos x="18876" y="81915"/>
                              </a:cxn>
                              <a:cxn ang="0">
                                <a:pos x="0" y="63119"/>
                              </a:cxn>
                              <a:cxn ang="0">
                                <a:pos x="0" y="18795"/>
                              </a:cxn>
                              <a:cxn ang="0">
                                <a:pos x="18876" y="0"/>
                              </a:cxn>
                            </a:cxnLst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" o:spid="_x0000_s1026" o:spt="203" style="position:absolute;left:0pt;margin-left:28.95pt;margin-top:52.85pt;height:26.4pt;width:26.4pt;z-index:251676672;mso-width-relative:page;mso-height-relative:page;" coordorigin="12107,6764" coordsize="282,282" o:gfxdata="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">
                <o:lock v:ext="edit" aspectratio="f"/>
                <v:shape id="椭圆 8" o:spid="_x0000_s1026" o:spt="109" type="#_x0000_t109" style="position:absolute;left:12107;top:6764;height:282;width:282;v-text-anchor:middle;" filled="f" stroked="t" coordsize="21600,21600" o:gfxdata="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dLC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FFFF" joinstyle="miter"/>
                  <v:imagedata o:title=""/>
                  <o:lock v:ext="edit" aspectratio="f"/>
                </v:shape>
                <v:shape id="KSO_Shape" o:spid="_x0000_s1026" o:spt="100" style="position:absolute;left:12167;top:6834;height:129;width:171;v-text-anchor:middle;" fillcolor="#FFFFFF" filled="t" stroked="f" coordsize="529316,401026" o:gfxdata="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XerAbsAAADb&#10;AAAADwAAAAAAAAABACAAAAAiAAAAZHJzL2Rvd25yZXYueG1sUEsBAhQAFAAAAAgAh07iQDMvBZ47&#10;AAAAOQAAABAAAAAAAAAAAQAgAAAACgEAAGRycy9zaGFwZXhtbC54bWxQSwUGAAAAAAYABgBbAQAA&#10;tAM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75344,40091;72885,42540;95409,64968;95747,65510;100873,65510;33240,40091;7711,65510;12837,65510;13175,64968;35699,42540;9508,16404;45703,52445;54054,55889;54292,55866;62881,52445;99077,16404;94158,16404;61728,48695;54292,51658;54086,51677;46856,48695;14426,16404;18876,0;89708,0;108585,18795;108585,63119;89708,81915;18876,81915;0,63119;0,18795;18876,0" o:connectangles="0,0,0,0,0,0,0,0,0,0,0,0,0,0,0,0,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8963660</wp:posOffset>
                </wp:positionV>
                <wp:extent cx="3571875" cy="730250"/>
                <wp:effectExtent l="0" t="0" r="0" b="0"/>
                <wp:wrapNone/>
                <wp:docPr id="1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4145" y="8717280"/>
                          <a:ext cx="4482465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年度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腾讯集团优秀员工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年度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深圳大学一等奖学金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年度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北京奥运会志愿者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275.35pt;margin-top:705.8pt;height:57.5pt;width:281.25pt;z-index:251672576;mso-width-relative:page;mso-height-relative:page;" filled="f" stroked="f" coordsize="21600,21600" o:gfxdata="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H+nM2QAAAA4BAAAPAAAAAAAAAAEAIAAAACIAAABkcnMvZG93bnJl&#10;di54bWxQSwECFAAUAAAACACHTuJAm2ujFMMBAABNAwAADgAAAAAAAAABACAAAAAo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年度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腾讯集团优秀员工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年度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深圳大学一等奖学金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年度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北京奥运会志愿者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8963660</wp:posOffset>
                </wp:positionV>
                <wp:extent cx="3571875" cy="730250"/>
                <wp:effectExtent l="0" t="0" r="0" b="0"/>
                <wp:wrapNone/>
                <wp:docPr id="3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4145" y="8717280"/>
                          <a:ext cx="4482465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6年度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深圳市十佳青年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2年度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深圳大学一等奖学金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07年度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华南师范大学十佳杰出大学生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-10.65pt;margin-top:705.8pt;height:57.5pt;width:281.25pt;z-index:251671552;mso-width-relative:page;mso-height-relative:page;" filled="f" stroked="f" coordsize="21600,21600" o:gfxdata="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/v/APZAAAADQEAAA8AAAAAAAAAAQAgAAAA&#10;IgAAAGRycy9kb3ducmV2LnhtbFBLAQIUABQAAAAIAIdO4kAEUHPl0QEAAGQDAAAOAAAAAAAAAAEA&#10;IAAAACgBAABkcnMvZTJvRG9jLnhtbFBLBQYAAAAABgAGAFkBAAB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6年度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深圳市十佳青年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2年度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深圳大学一等奖学金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07年度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华南师范大学十佳杰出大学生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8533130</wp:posOffset>
                </wp:positionV>
                <wp:extent cx="322580" cy="322580"/>
                <wp:effectExtent l="0" t="0" r="1270" b="1270"/>
                <wp:wrapNone/>
                <wp:docPr id="11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>
                        <a:xfrm>
                          <a:off x="0" y="0"/>
                          <a:ext cx="322580" cy="3225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1563" y="51384"/>
                            </a:cxn>
                            <a:cxn ang="0">
                              <a:pos x="321461" y="46082"/>
                            </a:cxn>
                            <a:cxn ang="0">
                              <a:pos x="263411" y="46082"/>
                            </a:cxn>
                            <a:cxn ang="0">
                              <a:pos x="263919" y="1835"/>
                            </a:cxn>
                            <a:cxn ang="0">
                              <a:pos x="261988" y="0"/>
                            </a:cxn>
                            <a:cxn ang="0">
                              <a:pos x="161442" y="0"/>
                            </a:cxn>
                            <a:cxn ang="0">
                              <a:pos x="160730" y="0"/>
                            </a:cxn>
                            <a:cxn ang="0">
                              <a:pos x="160019" y="0"/>
                            </a:cxn>
                            <a:cxn ang="0">
                              <a:pos x="59168" y="0"/>
                            </a:cxn>
                            <a:cxn ang="0">
                              <a:pos x="57338" y="1835"/>
                            </a:cxn>
                            <a:cxn ang="0">
                              <a:pos x="57745" y="46082"/>
                            </a:cxn>
                            <a:cxn ang="0">
                              <a:pos x="2033" y="46082"/>
                            </a:cxn>
                            <a:cxn ang="0">
                              <a:pos x="101" y="46082"/>
                            </a:cxn>
                            <a:cxn ang="0">
                              <a:pos x="0" y="47918"/>
                            </a:cxn>
                            <a:cxn ang="0">
                              <a:pos x="0" y="59030"/>
                            </a:cxn>
                            <a:cxn ang="0">
                              <a:pos x="0" y="60968"/>
                            </a:cxn>
                            <a:cxn ang="0">
                              <a:pos x="0" y="62905"/>
                            </a:cxn>
                            <a:cxn ang="0">
                              <a:pos x="0" y="67289"/>
                            </a:cxn>
                            <a:cxn ang="0">
                              <a:pos x="101" y="69124"/>
                            </a:cxn>
                            <a:cxn ang="0">
                              <a:pos x="101" y="69124"/>
                            </a:cxn>
                            <a:cxn ang="0">
                              <a:pos x="16164" y="138758"/>
                            </a:cxn>
                            <a:cxn ang="0">
                              <a:pos x="61405" y="192997"/>
                            </a:cxn>
                            <a:cxn ang="0">
                              <a:pos x="116100" y="218281"/>
                            </a:cxn>
                            <a:cxn ang="0">
                              <a:pos x="149344" y="240507"/>
                            </a:cxn>
                            <a:cxn ang="0">
                              <a:pos x="149344" y="266097"/>
                            </a:cxn>
                            <a:cxn ang="0">
                              <a:pos x="78382" y="299538"/>
                            </a:cxn>
                            <a:cxn ang="0">
                              <a:pos x="70758" y="299538"/>
                            </a:cxn>
                            <a:cxn ang="0">
                              <a:pos x="68928" y="301373"/>
                            </a:cxn>
                            <a:cxn ang="0">
                              <a:pos x="68928" y="320744"/>
                            </a:cxn>
                            <a:cxn ang="0">
                              <a:pos x="70758" y="322580"/>
                            </a:cxn>
                            <a:cxn ang="0">
                              <a:pos x="250906" y="322580"/>
                            </a:cxn>
                            <a:cxn ang="0">
                              <a:pos x="252736" y="320744"/>
                            </a:cxn>
                            <a:cxn ang="0">
                              <a:pos x="252736" y="301373"/>
                            </a:cxn>
                            <a:cxn ang="0">
                              <a:pos x="250906" y="299538"/>
                            </a:cxn>
                            <a:cxn ang="0">
                              <a:pos x="243282" y="299538"/>
                            </a:cxn>
                            <a:cxn ang="0">
                              <a:pos x="172320" y="265792"/>
                            </a:cxn>
                            <a:cxn ang="0">
                              <a:pos x="172320" y="262223"/>
                            </a:cxn>
                            <a:cxn ang="0">
                              <a:pos x="172320" y="240507"/>
                            </a:cxn>
                            <a:cxn ang="0">
                              <a:pos x="205259" y="218383"/>
                            </a:cxn>
                            <a:cxn ang="0">
                              <a:pos x="260361" y="192997"/>
                            </a:cxn>
                            <a:cxn ang="0">
                              <a:pos x="305500" y="138758"/>
                            </a:cxn>
                            <a:cxn ang="0">
                              <a:pos x="321563" y="51384"/>
                            </a:cxn>
                            <a:cxn ang="0">
                              <a:pos x="36802" y="128664"/>
                            </a:cxn>
                            <a:cxn ang="0">
                              <a:pos x="23077" y="69124"/>
                            </a:cxn>
                            <a:cxn ang="0">
                              <a:pos x="59371" y="69124"/>
                            </a:cxn>
                            <a:cxn ang="0">
                              <a:pos x="61811" y="87781"/>
                            </a:cxn>
                            <a:cxn ang="0">
                              <a:pos x="92209" y="185045"/>
                            </a:cxn>
                            <a:cxn ang="0">
                              <a:pos x="36802" y="128664"/>
                            </a:cxn>
                            <a:cxn ang="0">
                              <a:pos x="284862" y="128664"/>
                            </a:cxn>
                            <a:cxn ang="0">
                              <a:pos x="229049" y="185249"/>
                            </a:cxn>
                            <a:cxn ang="0">
                              <a:pos x="259446" y="87781"/>
                            </a:cxn>
                            <a:cxn ang="0">
                              <a:pos x="261886" y="69124"/>
                            </a:cxn>
                            <a:cxn ang="0">
                              <a:pos x="298587" y="69124"/>
                            </a:cxn>
                            <a:cxn ang="0">
                              <a:pos x="284862" y="128664"/>
                            </a:cxn>
                          </a:cxnLst>
                          <a:pathLst>
                            <a:path w="3173" h="3164">
                              <a:moveTo>
                                <a:pt x="3163" y="504"/>
                              </a:moveTo>
                              <a:cubicBezTo>
                                <a:pt x="3163" y="484"/>
                                <a:pt x="3162" y="467"/>
                                <a:pt x="3162" y="452"/>
                              </a:cubicBezTo>
                              <a:cubicBezTo>
                                <a:pt x="2591" y="452"/>
                                <a:pt x="2591" y="452"/>
                                <a:pt x="2591" y="452"/>
                              </a:cubicBezTo>
                              <a:cubicBezTo>
                                <a:pt x="2602" y="207"/>
                                <a:pt x="2596" y="18"/>
                                <a:pt x="2596" y="18"/>
                              </a:cubicBezTo>
                              <a:cubicBezTo>
                                <a:pt x="2595" y="8"/>
                                <a:pt x="2587" y="0"/>
                                <a:pt x="2577" y="0"/>
                              </a:cubicBezTo>
                              <a:cubicBezTo>
                                <a:pt x="1588" y="0"/>
                                <a:pt x="1588" y="0"/>
                                <a:pt x="1588" y="0"/>
                              </a:cubicBezTo>
                              <a:cubicBezTo>
                                <a:pt x="1586" y="0"/>
                                <a:pt x="1583" y="0"/>
                                <a:pt x="1581" y="0"/>
                              </a:cubicBezTo>
                              <a:cubicBezTo>
                                <a:pt x="1579" y="0"/>
                                <a:pt x="1576" y="0"/>
                                <a:pt x="1574" y="0"/>
                              </a:cubicBezTo>
                              <a:cubicBezTo>
                                <a:pt x="582" y="0"/>
                                <a:pt x="582" y="0"/>
                                <a:pt x="582" y="0"/>
                              </a:cubicBezTo>
                              <a:cubicBezTo>
                                <a:pt x="573" y="0"/>
                                <a:pt x="564" y="8"/>
                                <a:pt x="564" y="18"/>
                              </a:cubicBezTo>
                              <a:cubicBezTo>
                                <a:pt x="564" y="18"/>
                                <a:pt x="557" y="207"/>
                                <a:pt x="568" y="452"/>
                              </a:cubicBezTo>
                              <a:cubicBezTo>
                                <a:pt x="20" y="452"/>
                                <a:pt x="20" y="452"/>
                                <a:pt x="20" y="452"/>
                              </a:cubicBezTo>
                              <a:cubicBezTo>
                                <a:pt x="10" y="452"/>
                                <a:pt x="1" y="452"/>
                                <a:pt x="1" y="452"/>
                              </a:cubicBezTo>
                              <a:cubicBezTo>
                                <a:pt x="0" y="452"/>
                                <a:pt x="0" y="460"/>
                                <a:pt x="0" y="470"/>
                              </a:cubicBezTo>
                              <a:cubicBezTo>
                                <a:pt x="0" y="579"/>
                                <a:pt x="0" y="579"/>
                                <a:pt x="0" y="579"/>
                              </a:cubicBezTo>
                              <a:cubicBezTo>
                                <a:pt x="0" y="589"/>
                                <a:pt x="0" y="598"/>
                                <a:pt x="0" y="598"/>
                              </a:cubicBezTo>
                              <a:cubicBezTo>
                                <a:pt x="0" y="599"/>
                                <a:pt x="0" y="608"/>
                                <a:pt x="0" y="617"/>
                              </a:cubicBezTo>
                              <a:cubicBezTo>
                                <a:pt x="0" y="660"/>
                                <a:pt x="0" y="660"/>
                                <a:pt x="0" y="660"/>
                              </a:cubicBezTo>
                              <a:cubicBezTo>
                                <a:pt x="0" y="670"/>
                                <a:pt x="0" y="678"/>
                                <a:pt x="1" y="678"/>
                              </a:cubicBezTo>
                              <a:cubicBezTo>
                                <a:pt x="1" y="678"/>
                                <a:pt x="1" y="678"/>
                                <a:pt x="1" y="678"/>
                              </a:cubicBezTo>
                              <a:cubicBezTo>
                                <a:pt x="7" y="862"/>
                                <a:pt x="36" y="1109"/>
                                <a:pt x="159" y="1361"/>
                              </a:cubicBezTo>
                              <a:cubicBezTo>
                                <a:pt x="263" y="1575"/>
                                <a:pt x="412" y="1754"/>
                                <a:pt x="604" y="1893"/>
                              </a:cubicBezTo>
                              <a:cubicBezTo>
                                <a:pt x="762" y="2009"/>
                                <a:pt x="943" y="2092"/>
                                <a:pt x="1142" y="2141"/>
                              </a:cubicBezTo>
                              <a:cubicBezTo>
                                <a:pt x="1257" y="2264"/>
                                <a:pt x="1370" y="2331"/>
                                <a:pt x="1469" y="2359"/>
                              </a:cubicBezTo>
                              <a:cubicBezTo>
                                <a:pt x="1469" y="2610"/>
                                <a:pt x="1469" y="2610"/>
                                <a:pt x="1469" y="2610"/>
                              </a:cubicBezTo>
                              <a:cubicBezTo>
                                <a:pt x="1455" y="2685"/>
                                <a:pt x="1369" y="2938"/>
                                <a:pt x="771" y="2938"/>
                              </a:cubicBezTo>
                              <a:cubicBezTo>
                                <a:pt x="696" y="2938"/>
                                <a:pt x="696" y="2938"/>
                                <a:pt x="696" y="2938"/>
                              </a:cubicBezTo>
                              <a:cubicBezTo>
                                <a:pt x="686" y="2938"/>
                                <a:pt x="678" y="2946"/>
                                <a:pt x="678" y="2956"/>
                              </a:cubicBezTo>
                              <a:cubicBezTo>
                                <a:pt x="678" y="3146"/>
                                <a:pt x="678" y="3146"/>
                                <a:pt x="678" y="3146"/>
                              </a:cubicBezTo>
                              <a:cubicBezTo>
                                <a:pt x="678" y="3156"/>
                                <a:pt x="686" y="3164"/>
                                <a:pt x="696" y="3164"/>
                              </a:cubicBezTo>
                              <a:cubicBezTo>
                                <a:pt x="2468" y="3164"/>
                                <a:pt x="2468" y="3164"/>
                                <a:pt x="2468" y="3164"/>
                              </a:cubicBezTo>
                              <a:cubicBezTo>
                                <a:pt x="2478" y="3164"/>
                                <a:pt x="2486" y="3156"/>
                                <a:pt x="2486" y="3146"/>
                              </a:cubicBezTo>
                              <a:cubicBezTo>
                                <a:pt x="2486" y="2956"/>
                                <a:pt x="2486" y="2956"/>
                                <a:pt x="2486" y="2956"/>
                              </a:cubicBezTo>
                              <a:cubicBezTo>
                                <a:pt x="2486" y="2946"/>
                                <a:pt x="2478" y="2938"/>
                                <a:pt x="2468" y="2938"/>
                              </a:cubicBezTo>
                              <a:cubicBezTo>
                                <a:pt x="2393" y="2938"/>
                                <a:pt x="2393" y="2938"/>
                                <a:pt x="2393" y="2938"/>
                              </a:cubicBezTo>
                              <a:cubicBezTo>
                                <a:pt x="1692" y="2938"/>
                                <a:pt x="1695" y="2607"/>
                                <a:pt x="1695" y="2607"/>
                              </a:cubicBezTo>
                              <a:cubicBezTo>
                                <a:pt x="1695" y="2598"/>
                                <a:pt x="1695" y="2582"/>
                                <a:pt x="1695" y="2572"/>
                              </a:cubicBezTo>
                              <a:cubicBezTo>
                                <a:pt x="1695" y="2359"/>
                                <a:pt x="1695" y="2359"/>
                                <a:pt x="1695" y="2359"/>
                              </a:cubicBezTo>
                              <a:cubicBezTo>
                                <a:pt x="1794" y="2331"/>
                                <a:pt x="1905" y="2264"/>
                                <a:pt x="2019" y="2142"/>
                              </a:cubicBezTo>
                              <a:cubicBezTo>
                                <a:pt x="2220" y="2093"/>
                                <a:pt x="2401" y="2009"/>
                                <a:pt x="2561" y="1893"/>
                              </a:cubicBezTo>
                              <a:cubicBezTo>
                                <a:pt x="2752" y="1754"/>
                                <a:pt x="2901" y="1575"/>
                                <a:pt x="3005" y="1361"/>
                              </a:cubicBezTo>
                              <a:cubicBezTo>
                                <a:pt x="3173" y="1017"/>
                                <a:pt x="3166" y="683"/>
                                <a:pt x="3163" y="504"/>
                              </a:cubicBezTo>
                              <a:close/>
                              <a:moveTo>
                                <a:pt x="362" y="1262"/>
                              </a:moveTo>
                              <a:cubicBezTo>
                                <a:pt x="260" y="1052"/>
                                <a:pt x="233" y="840"/>
                                <a:pt x="227" y="678"/>
                              </a:cubicBezTo>
                              <a:cubicBezTo>
                                <a:pt x="584" y="678"/>
                                <a:pt x="584" y="678"/>
                                <a:pt x="584" y="678"/>
                              </a:cubicBezTo>
                              <a:cubicBezTo>
                                <a:pt x="590" y="741"/>
                                <a:pt x="598" y="803"/>
                                <a:pt x="608" y="861"/>
                              </a:cubicBezTo>
                              <a:cubicBezTo>
                                <a:pt x="668" y="1220"/>
                                <a:pt x="750" y="1536"/>
                                <a:pt x="907" y="1815"/>
                              </a:cubicBezTo>
                              <a:cubicBezTo>
                                <a:pt x="668" y="1694"/>
                                <a:pt x="480" y="1505"/>
                                <a:pt x="362" y="1262"/>
                              </a:cubicBezTo>
                              <a:close/>
                              <a:moveTo>
                                <a:pt x="2802" y="1262"/>
                              </a:moveTo>
                              <a:cubicBezTo>
                                <a:pt x="2683" y="1507"/>
                                <a:pt x="2494" y="1696"/>
                                <a:pt x="2253" y="1817"/>
                              </a:cubicBezTo>
                              <a:cubicBezTo>
                                <a:pt x="2410" y="1538"/>
                                <a:pt x="2492" y="1221"/>
                                <a:pt x="2552" y="861"/>
                              </a:cubicBezTo>
                              <a:cubicBezTo>
                                <a:pt x="2562" y="803"/>
                                <a:pt x="2570" y="741"/>
                                <a:pt x="2576" y="678"/>
                              </a:cubicBezTo>
                              <a:cubicBezTo>
                                <a:pt x="2937" y="678"/>
                                <a:pt x="2937" y="678"/>
                                <a:pt x="2937" y="678"/>
                              </a:cubicBezTo>
                              <a:cubicBezTo>
                                <a:pt x="2931" y="840"/>
                                <a:pt x="2904" y="1052"/>
                                <a:pt x="2802" y="12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91" o:spid="_x0000_s1026" o:spt="100" style="position:absolute;left:0pt;margin-left:-2.7pt;margin-top:671.9pt;height:25.4pt;width:25.4pt;z-index:251670528;mso-width-relative:page;mso-height-relative:page;" fillcolor="#262626" filled="t" stroked="f" coordsize="3173,3164" o:gfxdata="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" path="m3163,504c3163,484,3162,467,3162,452c2591,452,2591,452,2591,452c2602,207,2596,18,2596,18c2595,8,2587,0,2577,0c1588,0,1588,0,1588,0c1586,0,1583,0,1581,0c1579,0,1576,0,1574,0c582,0,582,0,582,0c573,0,564,8,564,18c564,18,557,207,568,452c20,452,20,452,20,452c10,452,1,452,1,452c0,452,0,460,0,470c0,579,0,579,0,579c0,589,0,598,0,598c0,599,0,608,0,617c0,660,0,660,0,660c0,670,0,678,1,678c1,678,1,678,1,678c7,862,36,1109,159,1361c263,1575,412,1754,604,1893c762,2009,943,2092,1142,2141c1257,2264,1370,2331,1469,2359c1469,2610,1469,2610,1469,2610c1455,2685,1369,2938,771,2938c696,2938,696,2938,696,2938c686,2938,678,2946,678,2956c678,3146,678,3146,678,3146c678,3156,686,3164,696,3164c2468,3164,2468,3164,2468,3164c2478,3164,2486,3156,2486,3146c2486,2956,2486,2956,2486,2956c2486,2946,2478,2938,2468,2938c2393,2938,2393,2938,2393,2938c1692,2938,1695,2607,1695,2607c1695,2598,1695,2582,1695,2572c1695,2359,1695,2359,1695,2359c1794,2331,1905,2264,2019,2142c2220,2093,2401,2009,2561,1893c2752,1754,2901,1575,3005,1361c3173,1017,3166,683,3163,504xm362,1262c260,1052,233,840,227,678c584,678,584,678,584,678c590,741,598,803,608,861c668,1220,750,1536,907,1815c668,1694,480,1505,362,1262xm2802,1262c2683,1507,2494,1696,2253,1817c2410,1538,2492,1221,2552,861c2562,803,2570,741,2576,678c2937,678,2937,678,2937,678c2931,840,2904,1052,2802,1262xe">
                <v:path o:connectlocs="321563,51384;321461,46082;263411,46082;263919,1835;261988,0;161442,0;160730,0;160019,0;59168,0;57338,1835;57745,46082;2033,46082;101,46082;0,47918;0,59030;0,60968;0,62905;0,67289;101,69124;101,69124;16164,138758;61405,192997;116100,218281;149344,240507;149344,266097;78382,299538;70758,299538;68928,301373;68928,320744;70758,322580;250906,322580;252736,320744;252736,301373;250906,299538;243282,299538;172320,265792;172320,262223;172320,240507;205259,218383;260361,192997;305500,138758;321563,51384;36802,128664;23077,69124;59371,69124;61811,87781;92209,185045;36802,128664;284862,128664;229049,185249;259446,87781;261886,69124;298587,69124;284862,128664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8431530</wp:posOffset>
                </wp:positionV>
                <wp:extent cx="1316990" cy="510540"/>
                <wp:effectExtent l="0" t="0" r="0" b="0"/>
                <wp:wrapNone/>
                <wp:docPr id="30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8820" y="8014970"/>
                          <a:ext cx="13169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个人荣誉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1.4pt;margin-top:663.9pt;height:40.2pt;width:103.7pt;z-index:251669504;mso-width-relative:page;mso-height-relative:page;" filled="f" stroked="f" coordsize="21600,21600" o:gfxdata="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wacCbYAAAADAEAAA8AAAAAAAAAAQAgAAAAIgAA&#10;AGRycy9kb3ducmV2LnhtbFBLAQIUABQAAAAIAIdO4kB9LrA5zwEAAGMDAAAOAAAAAAAAAAEAIAAA&#10;ACc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kern w:val="24"/>
                          <w:sz w:val="36"/>
                          <w:szCs w:val="36"/>
                          <w:lang w:val="en-US" w:eastAsia="zh-CN"/>
                        </w:rPr>
                        <w:t>个人荣誉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6828790</wp:posOffset>
                </wp:positionV>
                <wp:extent cx="7249795" cy="1598930"/>
                <wp:effectExtent l="0" t="0" r="0" b="0"/>
                <wp:wrapNone/>
                <wp:docPr id="24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4145" y="5650230"/>
                          <a:ext cx="4758690" cy="222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before="0" w:beforeAutospacing="0" w:after="0" w:afterAutospacing="0"/>
                              <w:ind w:left="420" w:leftChars="0" w:hanging="420" w:firstLineChars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深圳大学财务管理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学院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学生会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会长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/>
                              <w:ind w:leftChars="0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根据学院、系领导的指示和要求，结合实际，统筹兼顾，严格贯彻执行上级安排，做好各项工作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，协调内外关系，增强学生会的凝聚力、战斗力。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before="0" w:beforeAutospacing="0" w:after="0" w:afterAutospacing="0"/>
                              <w:ind w:left="420" w:leftChars="0" w:hanging="420" w:firstLineChars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华南师范大学财务管理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学院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学生会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会长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/>
                              <w:ind w:leftChars="0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负责组织召开学生代表大会及会议的各项筹备工作，协助系完成下届学生会干部的推荐、考察及选拔工作。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在任期内获得学校院系最佳学生会会长。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-10.65pt;margin-top:537.7pt;height:125.9pt;width:570.85pt;z-index:251666432;mso-width-relative:page;mso-height-relative:page;" filled="f" stroked="f" coordsize="21600,21600" o:gfxdata="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NfX7VDZAAAADgEAAA8AAAAAAAAAAQAgAAAA&#10;IgAAAGRycy9kb3ducmV2LnhtbFBLAQIUABQAAAAIAIdO4kANbDVI0QEAAGQDAAAOAAAAAAAAAAEA&#10;IAAAACgBAABkcnMvZTJvRG9jLnhtbFBLBQYAAAAABgAGAFkBAAB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spacing w:before="0" w:beforeAutospacing="0" w:after="0" w:afterAutospacing="0"/>
                        <w:ind w:left="420" w:leftChars="0" w:hanging="420" w:firstLineChars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深圳大学财务管理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学院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学生会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会长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/>
                        <w:ind w:leftChars="0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根据学院、系领导的指示和要求，结合实际，统筹兼顾，严格贯彻执行上级安排，做好各项工作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eastAsia="zh-CN"/>
                        </w:rPr>
                        <w:t>，协调内外关系，增强学生会的凝聚力、战斗力。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spacing w:before="0" w:beforeAutospacing="0" w:after="0" w:afterAutospacing="0"/>
                        <w:ind w:left="420" w:leftChars="0" w:hanging="420" w:firstLineChars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华南师范大学财务管理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学院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学生会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会长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/>
                        <w:ind w:leftChars="0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负责组织召开学生代表大会及会议的各项筹备工作，协助系完成下届学生会干部的推荐、考察及选拔工作。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在任期内获得学校院系最佳学生会会长。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6434455</wp:posOffset>
                </wp:positionV>
                <wp:extent cx="322580" cy="306705"/>
                <wp:effectExtent l="0" t="0" r="1270" b="17780"/>
                <wp:wrapNone/>
                <wp:docPr id="10" name="Group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2580" cy="306705"/>
                          <a:chOff x="2796714" y="2402320"/>
                          <a:chExt cx="220" cy="209"/>
                        </a:xfrm>
                      </wpg:grpSpPr>
                      <wps:wsp>
                        <wps:cNvPr id="6" name="Freeform 234"/>
                        <wps:cNvSpPr/>
                        <wps:spPr>
                          <a:xfrm>
                            <a:off x="2796714" y="2402340"/>
                            <a:ext cx="197" cy="1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89"/>
                              </a:cxn>
                              <a:cxn ang="0">
                                <a:pos x="0" y="0"/>
                              </a:cxn>
                              <a:cxn ang="0">
                                <a:pos x="141" y="0"/>
                              </a:cxn>
                              <a:cxn ang="0">
                                <a:pos x="141" y="0"/>
                              </a:cxn>
                              <a:cxn ang="0">
                                <a:pos x="115" y="27"/>
                              </a:cxn>
                              <a:cxn ang="0">
                                <a:pos x="114" y="28"/>
                              </a:cxn>
                              <a:cxn ang="0">
                                <a:pos x="35" y="28"/>
                              </a:cxn>
                              <a:cxn ang="0">
                                <a:pos x="29" y="28"/>
                              </a:cxn>
                              <a:cxn ang="0">
                                <a:pos x="29" y="160"/>
                              </a:cxn>
                              <a:cxn ang="0">
                                <a:pos x="169" y="160"/>
                              </a:cxn>
                              <a:cxn ang="0">
                                <a:pos x="169" y="159"/>
                              </a:cxn>
                              <a:cxn ang="0">
                                <a:pos x="168" y="102"/>
                              </a:cxn>
                              <a:cxn ang="0">
                                <a:pos x="169" y="100"/>
                              </a:cxn>
                              <a:cxn ang="0">
                                <a:pos x="196" y="68"/>
                              </a:cxn>
                              <a:cxn ang="0">
                                <a:pos x="197" y="67"/>
                              </a:cxn>
                              <a:cxn ang="0">
                                <a:pos x="197" y="189"/>
                              </a:cxn>
                              <a:cxn ang="0">
                                <a:pos x="0" y="189"/>
                              </a:cxn>
                            </a:cxnLst>
                            <a:pathLst>
                              <a:path w="3012" h="2896">
                                <a:moveTo>
                                  <a:pt x="0" y="2896"/>
                                </a:moveTo>
                                <a:cubicBezTo>
                                  <a:pt x="0" y="1930"/>
                                  <a:pt x="0" y="965"/>
                                  <a:pt x="0" y="0"/>
                                </a:cubicBezTo>
                                <a:cubicBezTo>
                                  <a:pt x="722" y="0"/>
                                  <a:pt x="1443" y="0"/>
                                  <a:pt x="2167" y="0"/>
                                </a:cubicBezTo>
                                <a:cubicBezTo>
                                  <a:pt x="2163" y="5"/>
                                  <a:pt x="2161" y="8"/>
                                  <a:pt x="2158" y="11"/>
                                </a:cubicBezTo>
                                <a:cubicBezTo>
                                  <a:pt x="2030" y="150"/>
                                  <a:pt x="1901" y="290"/>
                                  <a:pt x="1772" y="429"/>
                                </a:cubicBezTo>
                                <a:cubicBezTo>
                                  <a:pt x="1767" y="435"/>
                                  <a:pt x="1756" y="438"/>
                                  <a:pt x="1747" y="438"/>
                                </a:cubicBezTo>
                                <a:cubicBezTo>
                                  <a:pt x="1346" y="438"/>
                                  <a:pt x="945" y="438"/>
                                  <a:pt x="544" y="438"/>
                                </a:cubicBezTo>
                                <a:cubicBezTo>
                                  <a:pt x="514" y="438"/>
                                  <a:pt x="485" y="438"/>
                                  <a:pt x="456" y="438"/>
                                </a:cubicBezTo>
                                <a:cubicBezTo>
                                  <a:pt x="456" y="1113"/>
                                  <a:pt x="456" y="1785"/>
                                  <a:pt x="456" y="2459"/>
                                </a:cubicBezTo>
                                <a:cubicBezTo>
                                  <a:pt x="1166" y="2459"/>
                                  <a:pt x="1874" y="2459"/>
                                  <a:pt x="2584" y="2459"/>
                                </a:cubicBezTo>
                                <a:cubicBezTo>
                                  <a:pt x="2584" y="2451"/>
                                  <a:pt x="2584" y="2444"/>
                                  <a:pt x="2584" y="2437"/>
                                </a:cubicBezTo>
                                <a:cubicBezTo>
                                  <a:pt x="2584" y="2151"/>
                                  <a:pt x="2584" y="1864"/>
                                  <a:pt x="2583" y="1578"/>
                                </a:cubicBezTo>
                                <a:cubicBezTo>
                                  <a:pt x="2583" y="1562"/>
                                  <a:pt x="2588" y="1550"/>
                                  <a:pt x="2598" y="1537"/>
                                </a:cubicBezTo>
                                <a:cubicBezTo>
                                  <a:pt x="2733" y="1372"/>
                                  <a:pt x="2867" y="1207"/>
                                  <a:pt x="3001" y="1042"/>
                                </a:cubicBezTo>
                                <a:cubicBezTo>
                                  <a:pt x="3004" y="1038"/>
                                  <a:pt x="3008" y="1033"/>
                                  <a:pt x="3012" y="1028"/>
                                </a:cubicBezTo>
                                <a:cubicBezTo>
                                  <a:pt x="3012" y="1652"/>
                                  <a:pt x="3012" y="2273"/>
                                  <a:pt x="3012" y="2896"/>
                                </a:cubicBezTo>
                                <a:cubicBezTo>
                                  <a:pt x="2008" y="2896"/>
                                  <a:pt x="1005" y="2896"/>
                                  <a:pt x="0" y="28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7" name="Freeform 235"/>
                        <wps:cNvSpPr/>
                        <wps:spPr>
                          <a:xfrm>
                            <a:off x="2796815" y="2402339"/>
                            <a:ext cx="105" cy="1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0" y="0"/>
                              </a:cxn>
                              <a:cxn ang="0">
                                <a:pos x="105" y="30"/>
                              </a:cxn>
                              <a:cxn ang="0">
                                <a:pos x="34" y="108"/>
                              </a:cxn>
                              <a:cxn ang="0">
                                <a:pos x="0" y="77"/>
                              </a:cxn>
                              <a:cxn ang="0">
                                <a:pos x="70" y="0"/>
                              </a:cxn>
                            </a:cxnLst>
                            <a:pathLst>
                              <a:path w="1600" h="1659">
                                <a:moveTo>
                                  <a:pt x="1069" y="0"/>
                                </a:moveTo>
                                <a:cubicBezTo>
                                  <a:pt x="1247" y="157"/>
                                  <a:pt x="1423" y="311"/>
                                  <a:pt x="1600" y="466"/>
                                </a:cubicBezTo>
                                <a:cubicBezTo>
                                  <a:pt x="1244" y="864"/>
                                  <a:pt x="889" y="1261"/>
                                  <a:pt x="532" y="1659"/>
                                </a:cubicBezTo>
                                <a:cubicBezTo>
                                  <a:pt x="354" y="1503"/>
                                  <a:pt x="178" y="1349"/>
                                  <a:pt x="0" y="1193"/>
                                </a:cubicBezTo>
                                <a:cubicBezTo>
                                  <a:pt x="357" y="795"/>
                                  <a:pt x="712" y="398"/>
                                  <a:pt x="10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8" name="Freeform 236"/>
                        <wps:cNvSpPr/>
                        <wps:spPr>
                          <a:xfrm>
                            <a:off x="2796793" y="2402422"/>
                            <a:ext cx="52" cy="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51"/>
                              </a:cxn>
                              <a:cxn ang="0">
                                <a:pos x="16" y="0"/>
                              </a:cxn>
                              <a:cxn ang="0">
                                <a:pos x="52" y="30"/>
                              </a:cxn>
                              <a:cxn ang="0">
                                <a:pos x="0" y="51"/>
                              </a:cxn>
                            </a:cxnLst>
                            <a:pathLst>
                              <a:path w="788" h="781">
                                <a:moveTo>
                                  <a:pt x="0" y="781"/>
                                </a:moveTo>
                                <a:cubicBezTo>
                                  <a:pt x="86" y="519"/>
                                  <a:pt x="171" y="261"/>
                                  <a:pt x="256" y="0"/>
                                </a:cubicBezTo>
                                <a:cubicBezTo>
                                  <a:pt x="434" y="156"/>
                                  <a:pt x="610" y="310"/>
                                  <a:pt x="788" y="466"/>
                                </a:cubicBezTo>
                                <a:cubicBezTo>
                                  <a:pt x="525" y="571"/>
                                  <a:pt x="264" y="676"/>
                                  <a:pt x="0" y="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9" name="Freeform 237"/>
                        <wps:cNvSpPr/>
                        <wps:spPr>
                          <a:xfrm>
                            <a:off x="2796890" y="2402320"/>
                            <a:ext cx="44" cy="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4" y="43"/>
                              </a:cxn>
                              <a:cxn ang="0">
                                <a:pos x="0" y="12"/>
                              </a:cxn>
                              <a:cxn ang="0">
                                <a:pos x="5" y="5"/>
                              </a:cxn>
                              <a:cxn ang="0">
                                <a:pos x="6" y="5"/>
                              </a:cxn>
                              <a:cxn ang="0">
                                <a:pos x="13" y="1"/>
                              </a:cxn>
                              <a:cxn ang="0">
                                <a:pos x="27" y="0"/>
                              </a:cxn>
                              <a:cxn ang="0">
                                <a:pos x="40" y="9"/>
                              </a:cxn>
                              <a:cxn ang="0">
                                <a:pos x="43" y="23"/>
                              </a:cxn>
                              <a:cxn ang="0">
                                <a:pos x="44" y="31"/>
                              </a:cxn>
                              <a:cxn ang="0">
                                <a:pos x="43" y="32"/>
                              </a:cxn>
                              <a:cxn ang="0">
                                <a:pos x="34" y="43"/>
                              </a:cxn>
                            </a:cxnLst>
                            <a:pathLst>
                              <a:path w="669" h="667">
                                <a:moveTo>
                                  <a:pt x="531" y="667"/>
                                </a:moveTo>
                                <a:cubicBezTo>
                                  <a:pt x="353" y="511"/>
                                  <a:pt x="177" y="356"/>
                                  <a:pt x="0" y="201"/>
                                </a:cubicBezTo>
                                <a:cubicBezTo>
                                  <a:pt x="31" y="163"/>
                                  <a:pt x="61" y="127"/>
                                  <a:pt x="91" y="90"/>
                                </a:cubicBezTo>
                                <a:cubicBezTo>
                                  <a:pt x="94" y="88"/>
                                  <a:pt x="96" y="85"/>
                                  <a:pt x="98" y="83"/>
                                </a:cubicBezTo>
                                <a:cubicBezTo>
                                  <a:pt x="121" y="43"/>
                                  <a:pt x="157" y="25"/>
                                  <a:pt x="204" y="19"/>
                                </a:cubicBezTo>
                                <a:cubicBezTo>
                                  <a:pt x="277" y="10"/>
                                  <a:pt x="349" y="0"/>
                                  <a:pt x="422" y="10"/>
                                </a:cubicBezTo>
                                <a:cubicBezTo>
                                  <a:pt x="514" y="23"/>
                                  <a:pt x="575" y="73"/>
                                  <a:pt x="612" y="154"/>
                                </a:cubicBezTo>
                                <a:cubicBezTo>
                                  <a:pt x="644" y="224"/>
                                  <a:pt x="659" y="297"/>
                                  <a:pt x="665" y="371"/>
                                </a:cubicBezTo>
                                <a:cubicBezTo>
                                  <a:pt x="668" y="410"/>
                                  <a:pt x="668" y="450"/>
                                  <a:pt x="669" y="489"/>
                                </a:cubicBezTo>
                                <a:cubicBezTo>
                                  <a:pt x="669" y="495"/>
                                  <a:pt x="667" y="502"/>
                                  <a:pt x="663" y="507"/>
                                </a:cubicBezTo>
                                <a:cubicBezTo>
                                  <a:pt x="620" y="560"/>
                                  <a:pt x="576" y="613"/>
                                  <a:pt x="531" y="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26" o:spt="203" style="position:absolute;left:0pt;margin-left:-2.7pt;margin-top:506.65pt;height:24.15pt;width:25.4pt;z-index:251668480;mso-width-relative:page;mso-height-relative:page;" coordorigin="2796714,2402320" coordsize="220,209" o:gfxdata="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">
                <o:lock v:ext="edit" aspectratio="t"/>
                <v:shape id="Freeform 234" o:spid="_x0000_s1026" o:spt="100" style="position:absolute;left:2796714;top:2402340;height:189;width:197;" fillcolor="#262626" filled="t" stroked="f" coordsize="3012,2896" o:gfxdata="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8B3C8AAAA&#10;2gAAAA8AAAAAAAAAAQAgAAAAIgAAAGRycy9kb3ducmV2LnhtbFBLAQIUABQAAAAIAIdO4kAzLwWe&#10;OwAAADkAAAAQAAAAAAAAAAEAIAAAAAsBAABkcnMvc2hhcGV4bWwueG1sUEsFBgAAAAAGAAYAWwEA&#10;ALUDAAAAAA==&#10;" path="m0,2896c0,1930,0,965,0,0c722,0,1443,0,2167,0c2163,5,2161,8,2158,11c2030,150,1901,290,1772,429c1767,435,1756,438,1747,438c1346,438,945,438,544,438c514,438,485,438,456,438c456,1113,456,1785,456,2459c1166,2459,1874,2459,2584,2459c2584,2451,2584,2444,2584,2437c2584,2151,2584,1864,2583,1578c2583,1562,2588,1550,2598,1537c2733,1372,2867,1207,3001,1042c3004,1038,3008,1033,3012,1028c3012,1652,3012,2273,3012,2896c2008,2896,1005,2896,0,2896xe">
                  <v:path o:connectlocs="0,189;0,0;141,0;141,0;115,27;114,28;35,28;29,28;29,160;169,160;169,159;168,102;169,100;196,68;197,67;197,189;0,189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35" o:spid="_x0000_s1026" o:spt="100" style="position:absolute;left:2796815;top:2402339;height:108;width:105;" fillcolor="#262626" filled="t" stroked="f" coordsize="1600,1659" o:gfxdata="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Zaqr4A&#10;AADaAAAADwAAAAAAAAABACAAAAAiAAAAZHJzL2Rvd25yZXYueG1sUEsBAhQAFAAAAAgAh07iQDMv&#10;BZ47AAAAOQAAABAAAAAAAAAAAQAgAAAADQEAAGRycy9zaGFwZXhtbC54bWxQSwUGAAAAAAYABgBb&#10;AQAAtwMAAAAA&#10;" path="m1069,0c1247,157,1423,311,1600,466c1244,864,889,1261,532,1659c354,1503,178,1349,0,1193c357,795,712,398,1069,0xe">
                  <v:path o:connectlocs="70,0;105,30;34,108;0,77;70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236" o:spid="_x0000_s1026" o:spt="100" style="position:absolute;left:2796793;top:2402422;height:51;width:52;" fillcolor="#262626" filled="t" stroked="f" coordsize="788,781" o:gfxdata="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PHvma5AAAA2gAA&#10;AA8AAAAAAAAAAQAgAAAAIgAAAGRycy9kb3ducmV2LnhtbFBLAQIUABQAAAAIAIdO4kAzLwWeOwAA&#10;ADkAAAAQAAAAAAAAAAEAIAAAAAgBAABkcnMvc2hhcGV4bWwueG1sUEsFBgAAAAAGAAYAWwEAALID&#10;AAAAAA==&#10;" path="m0,781c86,519,171,261,256,0c434,156,610,310,788,466c525,571,264,676,0,781xe">
                  <v:path o:connectlocs="0,51;16,0;52,30;0,51" o:connectangles="0,0,0,0"/>
                  <v:fill on="t" focussize="0,0"/>
                  <v:stroke on="f"/>
                  <v:imagedata o:title=""/>
                  <o:lock v:ext="edit" aspectratio="f"/>
                </v:shape>
                <v:shape id="Freeform 237" o:spid="_x0000_s1026" o:spt="100" style="position:absolute;left:2796890;top:2402320;height:43;width:44;" fillcolor="#262626" filled="t" stroked="f" coordsize="669,667" o:gfxdata="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xNsNvQAA&#10;ANoAAAAPAAAAAAAAAAEAIAAAACIAAABkcnMvZG93bnJldi54bWxQSwECFAAUAAAACACHTuJAMy8F&#10;njsAAAA5AAAAEAAAAAAAAAABACAAAAAMAQAAZHJzL3NoYXBleG1sLnhtbFBLBQYAAAAABgAGAFsB&#10;AAC2AwAAAAA=&#10;" path="m531,667c353,511,177,356,0,201c31,163,61,127,91,90c94,88,96,85,98,83c121,43,157,25,204,19c277,10,349,0,422,10c514,23,575,73,612,154c644,224,659,297,665,371c668,410,668,450,669,489c669,495,667,502,663,507c620,560,576,613,531,667xe">
                  <v:path o:connectlocs="34,43;0,12;5,5;6,5;13,1;27,0;40,9;43,23;44,31;43,32;34,4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6336030</wp:posOffset>
                </wp:positionV>
                <wp:extent cx="1316990" cy="510540"/>
                <wp:effectExtent l="0" t="0" r="0" b="0"/>
                <wp:wrapNone/>
                <wp:docPr id="29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8820" y="5005070"/>
                          <a:ext cx="13169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校内经历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1.4pt;margin-top:498.9pt;height:40.2pt;width:103.7pt;z-index:251667456;mso-width-relative:page;mso-height-relative:page;" filled="f" stroked="f" coordsize="21600,21600" o:gfxdata="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TGFa9cAAAALAQAADwAAAAAAAAABACAAAAAiAAAA&#10;ZHJzL2Rvd25yZXYueG1sUEsBAhQAFAAAAAgAh07iQDgDvtHPAQAAYwMAAA4AAAAAAAAAAQAgAAAA&#10;JgEAAGRycy9lMm9Eb2MueG1s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kern w:val="24"/>
                          <w:sz w:val="36"/>
                          <w:szCs w:val="36"/>
                          <w:lang w:val="en-US" w:eastAsia="zh-CN"/>
                        </w:rPr>
                        <w:t>校内经历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5290820</wp:posOffset>
                </wp:positionV>
                <wp:extent cx="7254875" cy="834390"/>
                <wp:effectExtent l="0" t="0" r="0" b="0"/>
                <wp:wrapNone/>
                <wp:docPr id="2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4145" y="4051300"/>
                          <a:ext cx="480631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2008/09/01-2012/06/08       深圳大学               财务高级管理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硕士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学位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2003/09/01-2007/06/28       华南师范大学           财务管理专业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本科学历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2000/09/01-2003/06/28       深圳第一中学           高中理科选修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高中学历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10.65pt;margin-top:416.6pt;height:65.7pt;width:571.25pt;z-index:251663360;mso-width-relative:page;mso-height-relative:page;" filled="f" stroked="f" coordsize="21600,21600" o:gfxdata="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YlZ7S2QAAAAwBAAAPAAAAAAAAAAEAIAAAACIA&#10;AABkcnMvZG93bnJldi54bWxQSwECFAAUAAAACACHTuJA4j9Mgs8BAABjAwAADgAAAAAAAAABACAA&#10;AAAoAQAAZHJzL2Uyb0RvYy54bWxQSwUGAAAAAAYABgBZAQAAa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2008/09/01-2012/06/08       深圳大学               财务高级管理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硕士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学位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2003/09/01-2007/06/28       华南师范大学           财务管理专业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本科学历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2000/09/01-2003/06/28       深圳第一中学           高中理科选修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高中学历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4763770</wp:posOffset>
                </wp:positionV>
                <wp:extent cx="1316990" cy="510540"/>
                <wp:effectExtent l="0" t="0" r="0" b="0"/>
                <wp:wrapNone/>
                <wp:docPr id="50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8820" y="3442970"/>
                          <a:ext cx="13169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kern w:val="24"/>
                                <w:sz w:val="36"/>
                                <w:szCs w:val="36"/>
                              </w:rPr>
                              <w:t>教育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1.4pt;margin-top:375.1pt;height:40.2pt;width:103.7pt;z-index:251664384;mso-width-relative:page;mso-height-relative:page;" filled="f" stroked="f" coordsize="21600,21600" o:gfxdata="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7EpmTYAAAACgEAAA8AAAAAAAAAAQAgAAAAIgAA&#10;AGRycy9kb3ducmV2LnhtbFBLAQIUABQAAAAIAIdO4kDFeVk4zwEAAGMDAAAOAAAAAAAAAAEAIAAA&#10;ACc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kern w:val="24"/>
                          <w:sz w:val="36"/>
                          <w:szCs w:val="36"/>
                        </w:rPr>
                        <w:t>教育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kern w:val="24"/>
                          <w:sz w:val="36"/>
                          <w:szCs w:val="36"/>
                          <w:lang w:eastAsia="zh-CN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4907280</wp:posOffset>
                </wp:positionV>
                <wp:extent cx="313690" cy="274320"/>
                <wp:effectExtent l="0" t="0" r="10160" b="11430"/>
                <wp:wrapNone/>
                <wp:docPr id="5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>
                        <a:xfrm>
                          <a:off x="0" y="0"/>
                          <a:ext cx="313690" cy="274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4281" y="195942"/>
                            </a:cxn>
                            <a:cxn ang="0">
                              <a:pos x="294084" y="205740"/>
                            </a:cxn>
                            <a:cxn ang="0">
                              <a:pos x="303887" y="195942"/>
                            </a:cxn>
                            <a:cxn ang="0">
                              <a:pos x="303887" y="107768"/>
                            </a:cxn>
                            <a:cxn ang="0">
                              <a:pos x="303687" y="105969"/>
                            </a:cxn>
                            <a:cxn ang="0">
                              <a:pos x="284281" y="108868"/>
                            </a:cxn>
                            <a:cxn ang="0">
                              <a:pos x="284281" y="195942"/>
                            </a:cxn>
                            <a:cxn ang="0">
                              <a:pos x="294084" y="215537"/>
                            </a:cxn>
                            <a:cxn ang="0">
                              <a:pos x="274478" y="254725"/>
                            </a:cxn>
                            <a:cxn ang="0">
                              <a:pos x="294084" y="274320"/>
                            </a:cxn>
                            <a:cxn ang="0">
                              <a:pos x="313690" y="254725"/>
                            </a:cxn>
                            <a:cxn ang="0">
                              <a:pos x="294084" y="215537"/>
                            </a:cxn>
                            <a:cxn ang="0">
                              <a:pos x="282981" y="89273"/>
                            </a:cxn>
                            <a:cxn ang="0">
                              <a:pos x="290883" y="87474"/>
                            </a:cxn>
                            <a:cxn ang="0">
                              <a:pos x="313690" y="58782"/>
                            </a:cxn>
                            <a:cxn ang="0">
                              <a:pos x="290883" y="30191"/>
                            </a:cxn>
                            <a:cxn ang="0">
                              <a:pos x="163346" y="699"/>
                            </a:cxn>
                            <a:cxn ang="0">
                              <a:pos x="156845" y="0"/>
                            </a:cxn>
                            <a:cxn ang="0">
                              <a:pos x="150243" y="799"/>
                            </a:cxn>
                            <a:cxn ang="0">
                              <a:pos x="22806" y="30191"/>
                            </a:cxn>
                            <a:cxn ang="0">
                              <a:pos x="0" y="58782"/>
                            </a:cxn>
                            <a:cxn ang="0">
                              <a:pos x="22806" y="87474"/>
                            </a:cxn>
                            <a:cxn ang="0">
                              <a:pos x="45313" y="92672"/>
                            </a:cxn>
                            <a:cxn ang="0">
                              <a:pos x="153143" y="108868"/>
                            </a:cxn>
                            <a:cxn ang="0">
                              <a:pos x="282981" y="89273"/>
                            </a:cxn>
                            <a:cxn ang="0">
                              <a:pos x="154744" y="128962"/>
                            </a:cxn>
                            <a:cxn ang="0">
                              <a:pos x="152543" y="128562"/>
                            </a:cxn>
                            <a:cxn ang="0">
                              <a:pos x="151343" y="128462"/>
                            </a:cxn>
                            <a:cxn ang="0">
                              <a:pos x="49014" y="112967"/>
                            </a:cxn>
                            <a:cxn ang="0">
                              <a:pos x="49014" y="176348"/>
                            </a:cxn>
                            <a:cxn ang="0">
                              <a:pos x="156845" y="225334"/>
                            </a:cxn>
                            <a:cxn ang="0">
                              <a:pos x="264675" y="176348"/>
                            </a:cxn>
                            <a:cxn ang="0">
                              <a:pos x="264675" y="111867"/>
                            </a:cxn>
                            <a:cxn ang="0">
                              <a:pos x="160546" y="127562"/>
                            </a:cxn>
                            <a:cxn ang="0">
                              <a:pos x="154744" y="128962"/>
                            </a:cxn>
                          </a:cxnLst>
                          <a:pathLst>
                            <a:path w="3136" h="2744">
                              <a:moveTo>
                                <a:pt x="2842" y="1960"/>
                              </a:moveTo>
                              <a:cubicBezTo>
                                <a:pt x="2842" y="2014"/>
                                <a:pt x="2886" y="2058"/>
                                <a:pt x="2940" y="2058"/>
                              </a:cubicBezTo>
                              <a:cubicBezTo>
                                <a:pt x="2994" y="2058"/>
                                <a:pt x="3038" y="2014"/>
                                <a:pt x="3038" y="1960"/>
                              </a:cubicBezTo>
                              <a:cubicBezTo>
                                <a:pt x="3038" y="1078"/>
                                <a:pt x="3038" y="1078"/>
                                <a:pt x="3038" y="1078"/>
                              </a:cubicBezTo>
                              <a:cubicBezTo>
                                <a:pt x="3038" y="1072"/>
                                <a:pt x="3037" y="1066"/>
                                <a:pt x="3036" y="1060"/>
                              </a:cubicBezTo>
                              <a:cubicBezTo>
                                <a:pt x="2842" y="1089"/>
                                <a:pt x="2842" y="1089"/>
                                <a:pt x="2842" y="1089"/>
                              </a:cubicBezTo>
                              <a:cubicBezTo>
                                <a:pt x="2842" y="1960"/>
                                <a:pt x="2842" y="1960"/>
                                <a:pt x="2842" y="1960"/>
                              </a:cubicBezTo>
                              <a:close/>
                              <a:moveTo>
                                <a:pt x="2940" y="2156"/>
                              </a:moveTo>
                              <a:cubicBezTo>
                                <a:pt x="2832" y="2156"/>
                                <a:pt x="2744" y="2440"/>
                                <a:pt x="2744" y="2548"/>
                              </a:cubicBezTo>
                              <a:cubicBezTo>
                                <a:pt x="2744" y="2656"/>
                                <a:pt x="2832" y="2744"/>
                                <a:pt x="2940" y="2744"/>
                              </a:cubicBezTo>
                              <a:cubicBezTo>
                                <a:pt x="3048" y="2744"/>
                                <a:pt x="3136" y="2656"/>
                                <a:pt x="3136" y="2548"/>
                              </a:cubicBezTo>
                              <a:cubicBezTo>
                                <a:pt x="3136" y="2440"/>
                                <a:pt x="3048" y="2156"/>
                                <a:pt x="2940" y="2156"/>
                              </a:cubicBezTo>
                              <a:close/>
                              <a:moveTo>
                                <a:pt x="2829" y="893"/>
                              </a:moveTo>
                              <a:cubicBezTo>
                                <a:pt x="2908" y="875"/>
                                <a:pt x="2908" y="875"/>
                                <a:pt x="2908" y="875"/>
                              </a:cubicBezTo>
                              <a:cubicBezTo>
                                <a:pt x="3042" y="844"/>
                                <a:pt x="3136" y="726"/>
                                <a:pt x="3136" y="588"/>
                              </a:cubicBezTo>
                              <a:cubicBezTo>
                                <a:pt x="3136" y="450"/>
                                <a:pt x="3042" y="333"/>
                                <a:pt x="2908" y="302"/>
                              </a:cubicBezTo>
                              <a:cubicBezTo>
                                <a:pt x="1633" y="7"/>
                                <a:pt x="1633" y="7"/>
                                <a:pt x="1633" y="7"/>
                              </a:cubicBezTo>
                              <a:cubicBezTo>
                                <a:pt x="1612" y="3"/>
                                <a:pt x="1590" y="0"/>
                                <a:pt x="1568" y="0"/>
                              </a:cubicBezTo>
                              <a:cubicBezTo>
                                <a:pt x="1546" y="0"/>
                                <a:pt x="1525" y="3"/>
                                <a:pt x="1502" y="8"/>
                              </a:cubicBezTo>
                              <a:cubicBezTo>
                                <a:pt x="228" y="302"/>
                                <a:pt x="228" y="302"/>
                                <a:pt x="228" y="302"/>
                              </a:cubicBezTo>
                              <a:cubicBezTo>
                                <a:pt x="94" y="333"/>
                                <a:pt x="0" y="450"/>
                                <a:pt x="0" y="588"/>
                              </a:cubicBezTo>
                              <a:cubicBezTo>
                                <a:pt x="0" y="726"/>
                                <a:pt x="94" y="844"/>
                                <a:pt x="228" y="875"/>
                              </a:cubicBezTo>
                              <a:cubicBezTo>
                                <a:pt x="453" y="927"/>
                                <a:pt x="453" y="927"/>
                                <a:pt x="453" y="927"/>
                              </a:cubicBezTo>
                              <a:cubicBezTo>
                                <a:pt x="1531" y="1089"/>
                                <a:pt x="1531" y="1089"/>
                                <a:pt x="1531" y="1089"/>
                              </a:cubicBezTo>
                              <a:lnTo>
                                <a:pt x="2829" y="893"/>
                              </a:lnTo>
                              <a:close/>
                              <a:moveTo>
                                <a:pt x="1547" y="1290"/>
                              </a:moveTo>
                              <a:cubicBezTo>
                                <a:pt x="1525" y="1286"/>
                                <a:pt x="1525" y="1286"/>
                                <a:pt x="1525" y="1286"/>
                              </a:cubicBezTo>
                              <a:cubicBezTo>
                                <a:pt x="1521" y="1286"/>
                                <a:pt x="1517" y="1286"/>
                                <a:pt x="1513" y="1285"/>
                              </a:cubicBezTo>
                              <a:cubicBezTo>
                                <a:pt x="490" y="1130"/>
                                <a:pt x="490" y="1130"/>
                                <a:pt x="490" y="1130"/>
                              </a:cubicBezTo>
                              <a:cubicBezTo>
                                <a:pt x="490" y="1764"/>
                                <a:pt x="490" y="1764"/>
                                <a:pt x="490" y="1764"/>
                              </a:cubicBezTo>
                              <a:cubicBezTo>
                                <a:pt x="490" y="2024"/>
                                <a:pt x="788" y="2254"/>
                                <a:pt x="1568" y="2254"/>
                              </a:cubicBezTo>
                              <a:cubicBezTo>
                                <a:pt x="2348" y="2254"/>
                                <a:pt x="2646" y="2024"/>
                                <a:pt x="2646" y="1764"/>
                              </a:cubicBezTo>
                              <a:cubicBezTo>
                                <a:pt x="2646" y="1119"/>
                                <a:pt x="2646" y="1119"/>
                                <a:pt x="2646" y="1119"/>
                              </a:cubicBezTo>
                              <a:cubicBezTo>
                                <a:pt x="1605" y="1276"/>
                                <a:pt x="1605" y="1276"/>
                                <a:pt x="1605" y="1276"/>
                              </a:cubicBezTo>
                              <a:cubicBezTo>
                                <a:pt x="1589" y="1288"/>
                                <a:pt x="1568" y="1293"/>
                                <a:pt x="1547" y="1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-2.7pt;margin-top:386.4pt;height:21.6pt;width:24.7pt;z-index:251665408;mso-width-relative:page;mso-height-relative:page;" fillcolor="#262626" filled="t" stroked="f" coordsize="3136,2744" o:gfxdata="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" path="m2842,1960c2842,2014,2886,2058,2940,2058c2994,2058,3038,2014,3038,1960c3038,1078,3038,1078,3038,1078c3038,1072,3037,1066,3036,1060c2842,1089,2842,1089,2842,1089c2842,1960,2842,1960,2842,1960xm2940,2156c2832,2156,2744,2440,2744,2548c2744,2656,2832,2744,2940,2744c3048,2744,3136,2656,3136,2548c3136,2440,3048,2156,2940,2156xm2829,893c2908,875,2908,875,2908,875c3042,844,3136,726,3136,588c3136,450,3042,333,2908,302c1633,7,1633,7,1633,7c1612,3,1590,0,1568,0c1546,0,1525,3,1502,8c228,302,228,302,228,302c94,333,0,450,0,588c0,726,94,844,228,875c453,927,453,927,453,927c1531,1089,1531,1089,1531,1089l2829,893xm1547,1290c1525,1286,1525,1286,1525,1286c1521,1286,1517,1286,1513,1285c490,1130,490,1130,490,1130c490,1764,490,1764,490,1764c490,2024,788,2254,1568,2254c2348,2254,2646,2024,2646,1764c2646,1119,2646,1119,2646,1119c1605,1276,1605,1276,1605,1276c1589,1288,1568,1293,1547,1290xe">
                <v:path o:connectlocs="284281,195942;294084,205740;303887,195942;303887,107768;303687,105969;284281,108868;284281,195942;294084,215537;274478,254725;294084,274320;313690,254725;294084,215537;282981,89273;290883,87474;313690,58782;290883,30191;163346,699;156845,0;150243,799;22806,30191;0,58782;22806,87474;45313,92672;153143,108868;282981,89273;154744,128962;152543,128562;151343,128462;49014,112967;49014,176348;156845,225334;264675,176348;264675,111867;160546,127562;154744,128962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2072640</wp:posOffset>
                </wp:positionV>
                <wp:extent cx="274320" cy="254000"/>
                <wp:effectExtent l="0" t="0" r="11430" b="12700"/>
                <wp:wrapNone/>
                <wp:docPr id="3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>
                        <a:xfrm>
                          <a:off x="0" y="0"/>
                          <a:ext cx="274320" cy="254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2561" y="38134"/>
                            </a:cxn>
                            <a:cxn ang="0">
                              <a:pos x="187287" y="38134"/>
                            </a:cxn>
                            <a:cxn ang="0">
                              <a:pos x="187287" y="16101"/>
                            </a:cxn>
                            <a:cxn ang="0">
                              <a:pos x="171142" y="0"/>
                            </a:cxn>
                            <a:cxn ang="0">
                              <a:pos x="103177" y="0"/>
                            </a:cxn>
                            <a:cxn ang="0">
                              <a:pos x="87032" y="16101"/>
                            </a:cxn>
                            <a:cxn ang="0">
                              <a:pos x="87032" y="38134"/>
                            </a:cxn>
                            <a:cxn ang="0">
                              <a:pos x="21758" y="38134"/>
                            </a:cxn>
                            <a:cxn ang="0">
                              <a:pos x="0" y="60090"/>
                            </a:cxn>
                            <a:cxn ang="0">
                              <a:pos x="0" y="231966"/>
                            </a:cxn>
                            <a:cxn ang="0">
                              <a:pos x="21758" y="254000"/>
                            </a:cxn>
                            <a:cxn ang="0">
                              <a:pos x="252561" y="254000"/>
                            </a:cxn>
                            <a:cxn ang="0">
                              <a:pos x="274320" y="231966"/>
                            </a:cxn>
                            <a:cxn ang="0">
                              <a:pos x="274320" y="60090"/>
                            </a:cxn>
                            <a:cxn ang="0">
                              <a:pos x="252561" y="38134"/>
                            </a:cxn>
                            <a:cxn ang="0">
                              <a:pos x="98410" y="16101"/>
                            </a:cxn>
                            <a:cxn ang="0">
                              <a:pos x="103177" y="11324"/>
                            </a:cxn>
                            <a:cxn ang="0">
                              <a:pos x="171142" y="11324"/>
                            </a:cxn>
                            <a:cxn ang="0">
                              <a:pos x="175909" y="16101"/>
                            </a:cxn>
                            <a:cxn ang="0">
                              <a:pos x="175909" y="37518"/>
                            </a:cxn>
                            <a:cxn ang="0">
                              <a:pos x="98410" y="37518"/>
                            </a:cxn>
                            <a:cxn ang="0">
                              <a:pos x="98410" y="16101"/>
                            </a:cxn>
                            <a:cxn ang="0">
                              <a:pos x="269322" y="153000"/>
                            </a:cxn>
                            <a:cxn ang="0">
                              <a:pos x="170834" y="153000"/>
                            </a:cxn>
                            <a:cxn ang="0">
                              <a:pos x="170834" y="157469"/>
                            </a:cxn>
                            <a:cxn ang="0">
                              <a:pos x="165453" y="162784"/>
                            </a:cxn>
                            <a:cxn ang="0">
                              <a:pos x="109943" y="162784"/>
                            </a:cxn>
                            <a:cxn ang="0">
                              <a:pos x="104561" y="157469"/>
                            </a:cxn>
                            <a:cxn ang="0">
                              <a:pos x="104561" y="153000"/>
                            </a:cxn>
                            <a:cxn ang="0">
                              <a:pos x="2460" y="153000"/>
                            </a:cxn>
                            <a:cxn ang="0">
                              <a:pos x="2460" y="142985"/>
                            </a:cxn>
                            <a:cxn ang="0">
                              <a:pos x="104561" y="142985"/>
                            </a:cxn>
                            <a:cxn ang="0">
                              <a:pos x="104561" y="138594"/>
                            </a:cxn>
                            <a:cxn ang="0">
                              <a:pos x="109943" y="133201"/>
                            </a:cxn>
                            <a:cxn ang="0">
                              <a:pos x="165453" y="133201"/>
                            </a:cxn>
                            <a:cxn ang="0">
                              <a:pos x="170834" y="138594"/>
                            </a:cxn>
                            <a:cxn ang="0">
                              <a:pos x="170834" y="142985"/>
                            </a:cxn>
                            <a:cxn ang="0">
                              <a:pos x="269322" y="142985"/>
                            </a:cxn>
                            <a:cxn ang="0">
                              <a:pos x="269322" y="153000"/>
                            </a:cxn>
                          </a:cxnLst>
                          <a:pathLst>
                            <a:path w="3568" h="3297">
                              <a:moveTo>
                                <a:pt x="3285" y="495"/>
                              </a:moveTo>
                              <a:cubicBezTo>
                                <a:pt x="2436" y="495"/>
                                <a:pt x="2436" y="495"/>
                                <a:pt x="2436" y="495"/>
                              </a:cubicBezTo>
                              <a:cubicBezTo>
                                <a:pt x="2436" y="209"/>
                                <a:pt x="2436" y="209"/>
                                <a:pt x="2436" y="209"/>
                              </a:cubicBezTo>
                              <a:cubicBezTo>
                                <a:pt x="2436" y="94"/>
                                <a:pt x="2342" y="0"/>
                                <a:pt x="2226" y="0"/>
                              </a:cubicBezTo>
                              <a:cubicBezTo>
                                <a:pt x="1342" y="0"/>
                                <a:pt x="1342" y="0"/>
                                <a:pt x="1342" y="0"/>
                              </a:cubicBezTo>
                              <a:cubicBezTo>
                                <a:pt x="1226" y="0"/>
                                <a:pt x="1132" y="94"/>
                                <a:pt x="1132" y="209"/>
                              </a:cubicBezTo>
                              <a:cubicBezTo>
                                <a:pt x="1132" y="495"/>
                                <a:pt x="1132" y="495"/>
                                <a:pt x="1132" y="495"/>
                              </a:cubicBezTo>
                              <a:cubicBezTo>
                                <a:pt x="283" y="495"/>
                                <a:pt x="283" y="495"/>
                                <a:pt x="283" y="495"/>
                              </a:cubicBezTo>
                              <a:cubicBezTo>
                                <a:pt x="127" y="495"/>
                                <a:pt x="0" y="623"/>
                                <a:pt x="0" y="780"/>
                              </a:cubicBezTo>
                              <a:cubicBezTo>
                                <a:pt x="0" y="3011"/>
                                <a:pt x="0" y="3011"/>
                                <a:pt x="0" y="3011"/>
                              </a:cubicBezTo>
                              <a:cubicBezTo>
                                <a:pt x="0" y="3169"/>
                                <a:pt x="127" y="3297"/>
                                <a:pt x="283" y="3297"/>
                              </a:cubicBezTo>
                              <a:cubicBezTo>
                                <a:pt x="3285" y="3297"/>
                                <a:pt x="3285" y="3297"/>
                                <a:pt x="3285" y="3297"/>
                              </a:cubicBezTo>
                              <a:cubicBezTo>
                                <a:pt x="3441" y="3297"/>
                                <a:pt x="3568" y="3169"/>
                                <a:pt x="3568" y="3011"/>
                              </a:cubicBezTo>
                              <a:cubicBezTo>
                                <a:pt x="3568" y="780"/>
                                <a:pt x="3568" y="780"/>
                                <a:pt x="3568" y="780"/>
                              </a:cubicBezTo>
                              <a:cubicBezTo>
                                <a:pt x="3568" y="623"/>
                                <a:pt x="3441" y="495"/>
                                <a:pt x="3285" y="495"/>
                              </a:cubicBezTo>
                              <a:close/>
                              <a:moveTo>
                                <a:pt x="1280" y="209"/>
                              </a:moveTo>
                              <a:cubicBezTo>
                                <a:pt x="1280" y="175"/>
                                <a:pt x="1308" y="147"/>
                                <a:pt x="1342" y="147"/>
                              </a:cubicBezTo>
                              <a:cubicBezTo>
                                <a:pt x="2226" y="147"/>
                                <a:pt x="2226" y="147"/>
                                <a:pt x="2226" y="147"/>
                              </a:cubicBezTo>
                              <a:cubicBezTo>
                                <a:pt x="2260" y="147"/>
                                <a:pt x="2288" y="175"/>
                                <a:pt x="2288" y="209"/>
                              </a:cubicBezTo>
                              <a:cubicBezTo>
                                <a:pt x="2288" y="487"/>
                                <a:pt x="2288" y="487"/>
                                <a:pt x="2288" y="487"/>
                              </a:cubicBezTo>
                              <a:cubicBezTo>
                                <a:pt x="1280" y="487"/>
                                <a:pt x="1280" y="487"/>
                                <a:pt x="1280" y="487"/>
                              </a:cubicBezTo>
                              <a:cubicBezTo>
                                <a:pt x="1280" y="209"/>
                                <a:pt x="1280" y="209"/>
                                <a:pt x="1280" y="209"/>
                              </a:cubicBezTo>
                              <a:close/>
                              <a:moveTo>
                                <a:pt x="3503" y="1986"/>
                              </a:moveTo>
                              <a:cubicBezTo>
                                <a:pt x="2222" y="1986"/>
                                <a:pt x="2222" y="1986"/>
                                <a:pt x="2222" y="1986"/>
                              </a:cubicBezTo>
                              <a:cubicBezTo>
                                <a:pt x="2222" y="2044"/>
                                <a:pt x="2222" y="2044"/>
                                <a:pt x="2222" y="2044"/>
                              </a:cubicBezTo>
                              <a:cubicBezTo>
                                <a:pt x="2222" y="2082"/>
                                <a:pt x="2191" y="2113"/>
                                <a:pt x="2152" y="2113"/>
                              </a:cubicBezTo>
                              <a:cubicBezTo>
                                <a:pt x="1430" y="2113"/>
                                <a:pt x="1430" y="2113"/>
                                <a:pt x="1430" y="2113"/>
                              </a:cubicBezTo>
                              <a:cubicBezTo>
                                <a:pt x="1391" y="2113"/>
                                <a:pt x="1360" y="2082"/>
                                <a:pt x="1360" y="2044"/>
                              </a:cubicBezTo>
                              <a:cubicBezTo>
                                <a:pt x="1360" y="1986"/>
                                <a:pt x="1360" y="1986"/>
                                <a:pt x="1360" y="1986"/>
                              </a:cubicBezTo>
                              <a:cubicBezTo>
                                <a:pt x="32" y="1986"/>
                                <a:pt x="32" y="1986"/>
                                <a:pt x="32" y="1986"/>
                              </a:cubicBezTo>
                              <a:cubicBezTo>
                                <a:pt x="32" y="1856"/>
                                <a:pt x="32" y="1856"/>
                                <a:pt x="32" y="1856"/>
                              </a:cubicBezTo>
                              <a:cubicBezTo>
                                <a:pt x="1360" y="1856"/>
                                <a:pt x="1360" y="1856"/>
                                <a:pt x="1360" y="1856"/>
                              </a:cubicBezTo>
                              <a:cubicBezTo>
                                <a:pt x="1360" y="1799"/>
                                <a:pt x="1360" y="1799"/>
                                <a:pt x="1360" y="1799"/>
                              </a:cubicBezTo>
                              <a:cubicBezTo>
                                <a:pt x="1360" y="1760"/>
                                <a:pt x="1391" y="1729"/>
                                <a:pt x="1430" y="1729"/>
                              </a:cubicBezTo>
                              <a:cubicBezTo>
                                <a:pt x="2152" y="1729"/>
                                <a:pt x="2152" y="1729"/>
                                <a:pt x="2152" y="1729"/>
                              </a:cubicBezTo>
                              <a:cubicBezTo>
                                <a:pt x="2191" y="1729"/>
                                <a:pt x="2222" y="1760"/>
                                <a:pt x="2222" y="1799"/>
                              </a:cubicBezTo>
                              <a:cubicBezTo>
                                <a:pt x="2222" y="1856"/>
                                <a:pt x="2222" y="1856"/>
                                <a:pt x="2222" y="1856"/>
                              </a:cubicBezTo>
                              <a:cubicBezTo>
                                <a:pt x="3503" y="1856"/>
                                <a:pt x="3503" y="1856"/>
                                <a:pt x="3503" y="1856"/>
                              </a:cubicBezTo>
                              <a:lnTo>
                                <a:pt x="3503" y="1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-2.7pt;margin-top:163.2pt;height:20pt;width:21.6pt;z-index:251661312;mso-width-relative:page;mso-height-relative:page;" fillcolor="#262626" filled="t" stroked="f" coordsize="3568,3297" o:gfxdata="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" path="m3285,495c2436,495,2436,495,2436,495c2436,209,2436,209,2436,209c2436,94,2342,0,2226,0c1342,0,1342,0,1342,0c1226,0,1132,94,1132,209c1132,495,1132,495,1132,495c283,495,283,495,283,495c127,495,0,623,0,780c0,3011,0,3011,0,3011c0,3169,127,3297,283,3297c3285,3297,3285,3297,3285,3297c3441,3297,3568,3169,3568,3011c3568,780,3568,780,3568,780c3568,623,3441,495,3285,495xm1280,209c1280,175,1308,147,1342,147c2226,147,2226,147,2226,147c2260,147,2288,175,2288,209c2288,487,2288,487,2288,487c1280,487,1280,487,1280,487c1280,209,1280,209,1280,209xm3503,1986c2222,1986,2222,1986,2222,1986c2222,2044,2222,2044,2222,2044c2222,2082,2191,2113,2152,2113c1430,2113,1430,2113,1430,2113c1391,2113,1360,2082,1360,2044c1360,1986,1360,1986,1360,1986c32,1986,32,1986,32,1986c32,1856,32,1856,32,1856c1360,1856,1360,1856,1360,1856c1360,1799,1360,1799,1360,1799c1360,1760,1391,1729,1430,1729c2152,1729,2152,1729,2152,1729c2191,1729,2222,1760,2222,1799c2222,1856,2222,1856,2222,1856c3503,1856,3503,1856,3503,1856l3503,1986xe">
                <v:path o:connectlocs="252561,38134;187287,38134;187287,16101;171142,0;103177,0;87032,16101;87032,38134;21758,38134;0,60090;0,231966;21758,254000;252561,254000;274320,231966;274320,60090;252561,38134;98410,16101;103177,11324;171142,11324;175909,16101;175909,37518;98410,37518;98410,16101;269322,153000;170834,153000;170834,157469;165453,162784;109943,162784;104561,157469;104561,153000;2460,153000;2460,142985;104561,142985;104561,138594;109943,133201;165453,133201;170834,138594;170834,142985;269322,142985;269322,153000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1979295</wp:posOffset>
                </wp:positionV>
                <wp:extent cx="1316990" cy="510540"/>
                <wp:effectExtent l="0" t="0" r="0" b="0"/>
                <wp:wrapNone/>
                <wp:docPr id="26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8820" y="471170"/>
                          <a:ext cx="13169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F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1.4pt;margin-top:155.85pt;height:40.2pt;width:103.7pt;z-index:251660288;mso-width-relative:page;mso-height-relative:page;" filled="f" stroked="f" coordsize="21600,21600" o:gfxdata="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ptpPfXAAAACgEAAA8AAAAAAAAAAQAgAAAAIgAA&#10;AGRycy9kb3ducmV2LnhtbFBLAQIUABQAAAAIAIdO4kBRj/q40AEAAGIDAAAOAAAAAAAAAAEAIAAA&#10;ACY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F"/>
                          <w:kern w:val="24"/>
                          <w:sz w:val="36"/>
                          <w:szCs w:val="36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2553335</wp:posOffset>
                </wp:positionV>
                <wp:extent cx="7111365" cy="2322830"/>
                <wp:effectExtent l="0" t="0" r="0" b="0"/>
                <wp:wrapNone/>
                <wp:docPr id="4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1365" cy="2322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before="0" w:beforeAutospacing="0" w:after="0" w:afterAutospacing="0"/>
                              <w:ind w:left="420" w:leftChars="0" w:hanging="420" w:firstLineChars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0/02到2013/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深圳腾讯科技有限公司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财务实习生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负责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公司工资的计算及发放，按时申报并缴纳员工工资个人所得税，月度及年度公司报税以及负责公司年度财务预算制定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，负责对公司新进财务部的员工进行培训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before="0" w:beforeAutospacing="0" w:after="0" w:afterAutospacing="0"/>
                              <w:ind w:left="420" w:leftChars="0" w:hanging="420" w:firstLineChars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/09到2014/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08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深圳万科股份有限公司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财务总监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color w:val="3F3F3F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核对和催收应收账款，按照公司要求定期审核客户资料，评定风险等级，并按照百分比法计提坏账准备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定。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before="0" w:beforeAutospacing="0" w:after="0" w:afterAutospacing="0"/>
                              <w:ind w:left="420" w:leftChars="0" w:hanging="420" w:firstLineChars="0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4/10到2016/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08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北京小米科技有限公司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财务总监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对公司的预算执行情况进行分析,制定资金和销售计划,进行季度财务工作总结制定季度财务工作计划，核对集团公司内部往来款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，核算每月公司国税地税缴纳情况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rPr>
                                <w:color w:val="3F3F3F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-10.65pt;margin-top:201.05pt;height:182.9pt;width:559.95pt;z-index:251662336;mso-width-relative:page;mso-height-relative:page;" filled="f" stroked="f" coordsize="21600,21600" o:gfxdata="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83n27ZAAAADAEAAA8AAAAAAAAAAQAgAAAAIgAAAGRycy9kb3ducmV2&#10;LnhtbFBLAQIUABQAAAAIAIdO4kDuQ9eJwgEAAEo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spacing w:before="0" w:beforeAutospacing="0" w:after="0" w:afterAutospacing="0"/>
                        <w:ind w:left="420" w:leftChars="0" w:hanging="420" w:firstLineChars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0/02到2013/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深圳腾讯科技有限公司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财务实习生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负责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公司工资的计算及发放，按时申报并缴纳员工工资个人所得税，月度及年度公司报税以及负责公司年度财务预算制定</w:t>
                      </w:r>
                      <w:r>
                        <w:rPr>
                          <w:rFonts w:hint="eastAsia" w:ascii="微软雅黑" w:hAnsi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，负责对公司新进财务部的员工进行培训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spacing w:before="0" w:beforeAutospacing="0" w:after="0" w:afterAutospacing="0"/>
                        <w:ind w:left="420" w:leftChars="0" w:hanging="420" w:firstLineChars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2013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/09到2014/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08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深圳万科股份有限公司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财务总监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color w:val="3F3F3F"/>
                          <w:sz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核对和催收应收账款，按照公司要求定期审核客户资料，评定风险等级，并按照百分比法计提坏账准备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定。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spacing w:before="0" w:beforeAutospacing="0" w:after="0" w:afterAutospacing="0"/>
                        <w:ind w:left="420" w:leftChars="0" w:hanging="420" w:firstLineChars="0"/>
                        <w:rPr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4/10到2016/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08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北京小米科技有限公司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财务总监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对公司的预算执行情况进行分析,制定资金和销售计划,进行季度财务工作总结制定季度财务工作计划，核对集团公司内部往来款</w:t>
                      </w:r>
                      <w:r>
                        <w:rPr>
                          <w:rFonts w:hint="eastAsia" w:ascii="微软雅黑" w:hAnsi="微软雅黑" w:cs="Times New Roman"/>
                          <w:color w:val="3F3F3F"/>
                          <w:kern w:val="24"/>
                          <w:sz w:val="21"/>
                          <w:szCs w:val="21"/>
                          <w:lang w:eastAsia="zh-CN"/>
                        </w:rPr>
                        <w:t>，核算每月公司国税地税缴纳情况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rPr>
                          <w:color w:val="3F3F3F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-467995</wp:posOffset>
              </wp:positionH>
              <wp:positionV relativeFrom="paragraph">
                <wp:posOffset>-540385</wp:posOffset>
              </wp:positionV>
              <wp:extent cx="7776210" cy="2500630"/>
              <wp:effectExtent l="0" t="0" r="15240" b="13970"/>
              <wp:wrapNone/>
              <wp:docPr id="43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210" cy="250063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 w="952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margin-left:-36.85pt;margin-top:-42.55pt;height:196.9pt;width:612.3pt;z-index:251659264;mso-width-relative:page;mso-height-relative:page;" fillcolor="#D9D9D9" filled="t" stroked="f" coordsize="21600,21600" o:gfxdata="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8/8ah3gAAAAwBAAAPAAAAAAAAAAEAIAAAACIAAABkcnMvZG93bnJldi54&#10;bWxQSwECFAAUAAAACACHTuJAQ5YnfbsBAABBAwAADgAAAAAAAAABACAAAAAtAQAAZHJzL2Uyb0Rv&#10;Yy54bWxQSwUGAAAAAAYABgBZAQAAWg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-447040</wp:posOffset>
              </wp:positionH>
              <wp:positionV relativeFrom="paragraph">
                <wp:posOffset>-540385</wp:posOffset>
              </wp:positionV>
              <wp:extent cx="7734300" cy="10749915"/>
              <wp:effectExtent l="0" t="0" r="0" b="13335"/>
              <wp:wrapNone/>
              <wp:docPr id="42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0749915"/>
                      </a:xfrm>
                      <a:prstGeom prst="rect">
                        <a:avLst/>
                      </a:prstGeom>
                      <a:solidFill>
                        <a:srgbClr val="F7F7F7"/>
                      </a:solidFill>
                      <a:ln w="952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left:-35.2pt;margin-top:-42.55pt;height:846.45pt;width:609pt;z-index:251658240;mso-width-relative:page;mso-height-relative:page;" fillcolor="#F7F7F7" filled="t" stroked="f" coordsize="21600,21600" o:gfxdata="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KzIHC2wAAAA0BAAAPAAAAAAAAAAEAIAAAACIAAABkcnMvZG93bnJldi54bWxQSwEC&#10;FAAUAAAACACHTuJA1NEAALgBAABCAwAADgAAAAAAAAABACAAAAAqAQAAZHJzL2Uyb0RvYy54bWxQ&#10;SwUGAAAAAAYABgBZAQAAVA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BFECA"/>
    <w:multiLevelType w:val="singleLevel"/>
    <w:tmpl w:val="57EBFEC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7EBFEE6"/>
    <w:multiLevelType w:val="singleLevel"/>
    <w:tmpl w:val="57EBFEE6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7EBFEFB"/>
    <w:multiLevelType w:val="singleLevel"/>
    <w:tmpl w:val="57EBFEFB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7EBFF0B"/>
    <w:multiLevelType w:val="singleLevel"/>
    <w:tmpl w:val="57EBFF0B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7E32E7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A5D554F"/>
    <w:rsid w:val="0F494A14"/>
    <w:rsid w:val="107E32E7"/>
    <w:rsid w:val="123D4CCF"/>
    <w:rsid w:val="129C3F73"/>
    <w:rsid w:val="185372B5"/>
    <w:rsid w:val="1BB06B8C"/>
    <w:rsid w:val="1C770F99"/>
    <w:rsid w:val="1CC24F3D"/>
    <w:rsid w:val="1F076F1E"/>
    <w:rsid w:val="2ADE6766"/>
    <w:rsid w:val="2E3C5951"/>
    <w:rsid w:val="3A2D2683"/>
    <w:rsid w:val="3D3A64C9"/>
    <w:rsid w:val="3E7328A3"/>
    <w:rsid w:val="40F60A4E"/>
    <w:rsid w:val="412F0170"/>
    <w:rsid w:val="429D0494"/>
    <w:rsid w:val="454D12EA"/>
    <w:rsid w:val="4A6F21D0"/>
    <w:rsid w:val="531F6D00"/>
    <w:rsid w:val="599A51CE"/>
    <w:rsid w:val="5BDF4D18"/>
    <w:rsid w:val="5CAC38FF"/>
    <w:rsid w:val="60800B6C"/>
    <w:rsid w:val="656A6557"/>
    <w:rsid w:val="65FF1313"/>
    <w:rsid w:val="675E5374"/>
    <w:rsid w:val="6DF577F0"/>
    <w:rsid w:val="6FA82B8C"/>
    <w:rsid w:val="766D6E9D"/>
    <w:rsid w:val="794717B5"/>
    <w:rsid w:val="7AC63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001\AppData\Roaming\kingsoft\office6\templates\download\&#40664;&#35748;\&#12304;&#36130;&#21153;&#31616;&#21382;&#12305;&#20010;&#20154;&#31616;&#21382;M2007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【财务简历】个人简历M2007.doc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2018-03-22T01:35:00Z</dcterms:created>
  <dc:creator>明亮</dc:creator>
  <cp:lastModifiedBy>XXX</cp:lastModifiedBy>
  <dcterms:modified xsi:type="dcterms:W3CDTF">2020-08-03T03:49:46Z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