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-452120</wp:posOffset>
                </wp:positionV>
                <wp:extent cx="7821295" cy="10727690"/>
                <wp:effectExtent l="0" t="0" r="8255" b="16510"/>
                <wp:wrapNone/>
                <wp:docPr id="1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1295" cy="10727690"/>
                        </a:xfrm>
                        <a:prstGeom prst="rect">
                          <a:avLst/>
                        </a:prstGeom>
                        <a:solidFill>
                          <a:srgbClr val="A9DBE4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72" o:spid="_x0000_s1026" o:spt="1" style="position:absolute;left:0pt;margin-left:-39.25pt;margin-top:-35.6pt;height:844.7pt;width:615.85pt;z-index:-251658240;mso-width-relative:page;mso-height-relative:page;" fillcolor="#A9DBE4" filled="t" stroked="f" coordsize="21600,21600" o:gfxdata="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lPYKi9oAAAANAQAADwAAAAAAAAABACAAAAAiAAAAZHJzL2Rvd25yZXYueG1s&#10;UEsBAhQAFAAAAAgAh07iQIYw3jS9AQAAQgMAAA4AAAAAAAAAAQAgAAAAKQEAAGRycy9lMm9Eb2Mu&#10;eG1sUEsFBgAAAAAGAAYAWQEAAF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-194310</wp:posOffset>
                </wp:positionV>
                <wp:extent cx="4389755" cy="5218430"/>
                <wp:effectExtent l="0" t="0" r="0" b="0"/>
                <wp:wrapNone/>
                <wp:docPr id="3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755" cy="521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hint="eastAsia" w:ascii="华文行楷" w:hAnsi="华文行楷" w:eastAsia="华文行楷" w:cs="华文行楷"/>
                                <w:b/>
                                <w:color w:val="262626"/>
                                <w:kern w:val="24"/>
                                <w:sz w:val="144"/>
                                <w:szCs w:val="5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color w:val="262626"/>
                                <w:kern w:val="24"/>
                                <w:sz w:val="144"/>
                                <w:szCs w:val="5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个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hint="eastAsia" w:ascii="华文行楷" w:hAnsi="华文行楷" w:eastAsia="华文行楷" w:cs="华文行楷"/>
                                <w:b/>
                                <w:color w:val="262626"/>
                                <w:kern w:val="24"/>
                                <w:sz w:val="144"/>
                                <w:szCs w:val="5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color w:val="262626"/>
                                <w:kern w:val="24"/>
                                <w:sz w:val="144"/>
                                <w:szCs w:val="5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人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hint="eastAsia" w:ascii="华文行楷" w:hAnsi="华文行楷" w:eastAsia="华文行楷" w:cs="华文行楷"/>
                                <w:b/>
                                <w:color w:val="262626"/>
                                <w:kern w:val="24"/>
                                <w:sz w:val="144"/>
                                <w:szCs w:val="5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color w:val="262626"/>
                                <w:kern w:val="24"/>
                                <w:sz w:val="144"/>
                                <w:szCs w:val="5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简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hint="eastAsia" w:ascii="华文行楷" w:hAnsi="华文行楷" w:eastAsia="华文行楷" w:cs="华文行楷"/>
                                <w:b w:val="0"/>
                                <w:bCs/>
                                <w:color w:val="262626"/>
                                <w:sz w:val="24"/>
                                <w:szCs w:val="48"/>
                                <w:lang w:val="en-US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color w:val="262626"/>
                                <w:kern w:val="24"/>
                                <w:sz w:val="144"/>
                                <w:szCs w:val="5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82.2pt;margin-top:-15.3pt;height:410.9pt;width:345.65pt;z-index:251695104;mso-width-relative:page;mso-height-relative:page;" filled="f" stroked="f" coordsize="21600,21600" o:gfxdata="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KaWhdcAAAAKAQAADwAAAAAAAAABACAAAAAiAAAAZHJzL2Rvd25yZXYueG1sUEsBAhQAFAAAAAgA&#10;h07iQLQWVeC0AQAAMA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hint="eastAsia" w:ascii="华文行楷" w:hAnsi="华文行楷" w:eastAsia="华文行楷" w:cs="华文行楷"/>
                          <w:b/>
                          <w:color w:val="262626"/>
                          <w:kern w:val="24"/>
                          <w:sz w:val="144"/>
                          <w:szCs w:val="5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color w:val="262626"/>
                          <w:kern w:val="24"/>
                          <w:sz w:val="144"/>
                          <w:szCs w:val="5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个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hint="eastAsia" w:ascii="华文行楷" w:hAnsi="华文行楷" w:eastAsia="华文行楷" w:cs="华文行楷"/>
                          <w:b/>
                          <w:color w:val="262626"/>
                          <w:kern w:val="24"/>
                          <w:sz w:val="144"/>
                          <w:szCs w:val="5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color w:val="262626"/>
                          <w:kern w:val="24"/>
                          <w:sz w:val="144"/>
                          <w:szCs w:val="5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人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hint="eastAsia" w:ascii="华文行楷" w:hAnsi="华文行楷" w:eastAsia="华文行楷" w:cs="华文行楷"/>
                          <w:b/>
                          <w:color w:val="262626"/>
                          <w:kern w:val="24"/>
                          <w:sz w:val="144"/>
                          <w:szCs w:val="5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color w:val="262626"/>
                          <w:kern w:val="24"/>
                          <w:sz w:val="144"/>
                          <w:szCs w:val="5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简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hint="eastAsia" w:ascii="华文行楷" w:hAnsi="华文行楷" w:eastAsia="华文行楷" w:cs="华文行楷"/>
                          <w:b w:val="0"/>
                          <w:bCs/>
                          <w:color w:val="262626"/>
                          <w:sz w:val="24"/>
                          <w:szCs w:val="48"/>
                          <w:lang w:val="en-US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color w:val="262626"/>
                          <w:kern w:val="24"/>
                          <w:sz w:val="144"/>
                          <w:szCs w:val="5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</w:t>
      </w:r>
    </w:p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5517515</wp:posOffset>
                </wp:positionV>
                <wp:extent cx="483870" cy="330200"/>
                <wp:effectExtent l="0" t="0" r="11430" b="12700"/>
                <wp:wrapNone/>
                <wp:docPr id="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3302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90322" h="1152128">
                              <a:moveTo>
                                <a:pt x="826556" y="1149986"/>
                              </a:moveTo>
                              <a:lnTo>
                                <a:pt x="889752" y="1149986"/>
                              </a:lnTo>
                              <a:cubicBezTo>
                                <a:pt x="889500" y="1150690"/>
                                <a:pt x="889449" y="1151409"/>
                                <a:pt x="889399" y="1152128"/>
                              </a:cubicBezTo>
                              <a:lnTo>
                                <a:pt x="826226" y="1152128"/>
                              </a:lnTo>
                              <a:close/>
                              <a:moveTo>
                                <a:pt x="1243612" y="747450"/>
                              </a:moveTo>
                              <a:cubicBezTo>
                                <a:pt x="1477312" y="740021"/>
                                <a:pt x="1674794" y="919019"/>
                                <a:pt x="1690322" y="1152128"/>
                              </a:cubicBezTo>
                              <a:lnTo>
                                <a:pt x="1626622" y="1152128"/>
                              </a:lnTo>
                              <a:cubicBezTo>
                                <a:pt x="1611628" y="955005"/>
                                <a:pt x="1443876" y="804288"/>
                                <a:pt x="1245620" y="810590"/>
                              </a:cubicBezTo>
                              <a:cubicBezTo>
                                <a:pt x="1189595" y="812371"/>
                                <a:pt x="1136798" y="826511"/>
                                <a:pt x="1090488" y="851592"/>
                              </a:cubicBezTo>
                              <a:cubicBezTo>
                                <a:pt x="1079087" y="833319"/>
                                <a:pt x="1065672" y="816545"/>
                                <a:pt x="1049512" y="802255"/>
                              </a:cubicBezTo>
                              <a:cubicBezTo>
                                <a:pt x="1106685" y="768739"/>
                                <a:pt x="1172955" y="749696"/>
                                <a:pt x="1243612" y="747450"/>
                              </a:cubicBezTo>
                              <a:close/>
                              <a:moveTo>
                                <a:pt x="562417" y="606836"/>
                              </a:moveTo>
                              <a:cubicBezTo>
                                <a:pt x="877321" y="596825"/>
                                <a:pt x="1143423" y="838020"/>
                                <a:pt x="1164346" y="1152128"/>
                              </a:cubicBezTo>
                              <a:lnTo>
                                <a:pt x="1078512" y="1152128"/>
                              </a:lnTo>
                              <a:cubicBezTo>
                                <a:pt x="1058307" y="886510"/>
                                <a:pt x="832267" y="683424"/>
                                <a:pt x="565122" y="691915"/>
                              </a:cubicBezTo>
                              <a:cubicBezTo>
                                <a:pt x="308709" y="700066"/>
                                <a:pt x="102467" y="900340"/>
                                <a:pt x="85124" y="1152128"/>
                              </a:cubicBezTo>
                              <a:lnTo>
                                <a:pt x="0" y="1152128"/>
                              </a:lnTo>
                              <a:cubicBezTo>
                                <a:pt x="17286" y="854342"/>
                                <a:pt x="260044" y="616447"/>
                                <a:pt x="562417" y="606836"/>
                              </a:cubicBezTo>
                              <a:close/>
                              <a:moveTo>
                                <a:pt x="1257403" y="357877"/>
                              </a:moveTo>
                              <a:cubicBezTo>
                                <a:pt x="1175548" y="357877"/>
                                <a:pt x="1109192" y="424234"/>
                                <a:pt x="1109192" y="506089"/>
                              </a:cubicBezTo>
                              <a:cubicBezTo>
                                <a:pt x="1109192" y="587944"/>
                                <a:pt x="1175548" y="654300"/>
                                <a:pt x="1257403" y="654300"/>
                              </a:cubicBezTo>
                              <a:cubicBezTo>
                                <a:pt x="1339258" y="654300"/>
                                <a:pt x="1405614" y="587944"/>
                                <a:pt x="1405614" y="506089"/>
                              </a:cubicBezTo>
                              <a:cubicBezTo>
                                <a:pt x="1405614" y="424234"/>
                                <a:pt x="1339258" y="357877"/>
                                <a:pt x="1257403" y="357877"/>
                              </a:cubicBezTo>
                              <a:close/>
                              <a:moveTo>
                                <a:pt x="1257403" y="297099"/>
                              </a:moveTo>
                              <a:cubicBezTo>
                                <a:pt x="1372825" y="297099"/>
                                <a:pt x="1466393" y="390667"/>
                                <a:pt x="1466393" y="506089"/>
                              </a:cubicBezTo>
                              <a:cubicBezTo>
                                <a:pt x="1466393" y="621511"/>
                                <a:pt x="1372825" y="715079"/>
                                <a:pt x="1257403" y="715079"/>
                              </a:cubicBezTo>
                              <a:cubicBezTo>
                                <a:pt x="1141981" y="715079"/>
                                <a:pt x="1048414" y="621511"/>
                                <a:pt x="1048414" y="506089"/>
                              </a:cubicBezTo>
                              <a:cubicBezTo>
                                <a:pt x="1048414" y="390667"/>
                                <a:pt x="1141981" y="297099"/>
                                <a:pt x="1257403" y="297099"/>
                              </a:cubicBezTo>
                              <a:close/>
                              <a:moveTo>
                                <a:pt x="580999" y="81897"/>
                              </a:moveTo>
                              <a:cubicBezTo>
                                <a:pt x="470702" y="81897"/>
                                <a:pt x="381289" y="171311"/>
                                <a:pt x="381289" y="281608"/>
                              </a:cubicBezTo>
                              <a:cubicBezTo>
                                <a:pt x="381289" y="391906"/>
                                <a:pt x="470702" y="481318"/>
                                <a:pt x="580999" y="481318"/>
                              </a:cubicBezTo>
                              <a:cubicBezTo>
                                <a:pt x="691297" y="481318"/>
                                <a:pt x="780710" y="391906"/>
                                <a:pt x="780710" y="281608"/>
                              </a:cubicBezTo>
                              <a:cubicBezTo>
                                <a:pt x="780710" y="171311"/>
                                <a:pt x="691297" y="81897"/>
                                <a:pt x="580999" y="81897"/>
                              </a:cubicBezTo>
                              <a:close/>
                              <a:moveTo>
                                <a:pt x="580999" y="0"/>
                              </a:moveTo>
                              <a:cubicBezTo>
                                <a:pt x="736527" y="0"/>
                                <a:pt x="862607" y="126080"/>
                                <a:pt x="862607" y="281608"/>
                              </a:cubicBezTo>
                              <a:cubicBezTo>
                                <a:pt x="862607" y="437136"/>
                                <a:pt x="736527" y="563216"/>
                                <a:pt x="580999" y="563216"/>
                              </a:cubicBezTo>
                              <a:cubicBezTo>
                                <a:pt x="425471" y="563216"/>
                                <a:pt x="299392" y="437136"/>
                                <a:pt x="299392" y="281608"/>
                              </a:cubicBezTo>
                              <a:cubicBezTo>
                                <a:pt x="299392" y="126080"/>
                                <a:pt x="425471" y="0"/>
                                <a:pt x="5809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317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3.6pt;margin-top:434.45pt;height:26pt;width:38.1pt;z-index:251692032;v-text-anchor:middle;mso-width-relative:page;mso-height-relative:page;" fillcolor="#404040" filled="t" stroked="f" coordsize="1690322,1152128" o:gfxdata="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" path="m826556,1149986l889752,1149986c889500,1150690,889449,1151409,889399,1152128l826226,1152128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6137275</wp:posOffset>
                </wp:positionV>
                <wp:extent cx="490855" cy="290830"/>
                <wp:effectExtent l="0" t="0" r="5715" b="14605"/>
                <wp:wrapNone/>
                <wp:docPr id="22" name="Freeform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2908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782" y="120496"/>
                            </a:cxn>
                            <a:cxn ang="0">
                              <a:pos x="5652" y="175782"/>
                            </a:cxn>
                            <a:cxn ang="0">
                              <a:pos x="19782" y="164441"/>
                            </a:cxn>
                            <a:cxn ang="0">
                              <a:pos x="28260" y="181452"/>
                            </a:cxn>
                            <a:cxn ang="0">
                              <a:pos x="36738" y="164441"/>
                            </a:cxn>
                            <a:cxn ang="0">
                              <a:pos x="49455" y="175782"/>
                            </a:cxn>
                            <a:cxn ang="0">
                              <a:pos x="36738" y="120496"/>
                            </a:cxn>
                            <a:cxn ang="0">
                              <a:pos x="96085" y="117661"/>
                            </a:cxn>
                            <a:cxn ang="0">
                              <a:pos x="96085" y="181452"/>
                            </a:cxn>
                            <a:cxn ang="0">
                              <a:pos x="96085" y="182870"/>
                            </a:cxn>
                            <a:cxn ang="0">
                              <a:pos x="186517" y="218310"/>
                            </a:cxn>
                            <a:cxn ang="0">
                              <a:pos x="278363" y="182870"/>
                            </a:cxn>
                            <a:cxn ang="0">
                              <a:pos x="278363" y="181452"/>
                            </a:cxn>
                            <a:cxn ang="0">
                              <a:pos x="278363" y="117661"/>
                            </a:cxn>
                            <a:cxn ang="0">
                              <a:pos x="367382" y="79385"/>
                            </a:cxn>
                            <a:cxn ang="0">
                              <a:pos x="192169" y="1418"/>
                            </a:cxn>
                            <a:cxn ang="0">
                              <a:pos x="15543" y="62374"/>
                            </a:cxn>
                            <a:cxn ang="0">
                              <a:pos x="15543" y="87891"/>
                            </a:cxn>
                            <a:cxn ang="0">
                              <a:pos x="98911" y="89309"/>
                            </a:cxn>
                            <a:cxn ang="0">
                              <a:pos x="60759" y="75133"/>
                            </a:cxn>
                            <a:cxn ang="0">
                              <a:pos x="313688" y="75133"/>
                            </a:cxn>
                            <a:cxn ang="0">
                              <a:pos x="248689" y="72297"/>
                            </a:cxn>
                            <a:cxn ang="0">
                              <a:pos x="125758" y="72297"/>
                            </a:cxn>
                            <a:cxn ang="0">
                              <a:pos x="261406" y="160189"/>
                            </a:cxn>
                            <a:cxn ang="0">
                              <a:pos x="248689" y="153101"/>
                            </a:cxn>
                            <a:cxn ang="0">
                              <a:pos x="125758" y="153101"/>
                            </a:cxn>
                            <a:cxn ang="0">
                              <a:pos x="113041" y="100649"/>
                            </a:cxn>
                            <a:cxn ang="0">
                              <a:pos x="186517" y="79385"/>
                            </a:cxn>
                            <a:cxn ang="0">
                              <a:pos x="261406" y="100649"/>
                            </a:cxn>
                            <a:cxn ang="0">
                              <a:pos x="243037" y="170112"/>
                            </a:cxn>
                            <a:cxn ang="0">
                              <a:pos x="261406" y="181452"/>
                            </a:cxn>
                            <a:cxn ang="0">
                              <a:pos x="261406" y="181452"/>
                            </a:cxn>
                            <a:cxn ang="0">
                              <a:pos x="186517" y="201299"/>
                            </a:cxn>
                            <a:cxn ang="0">
                              <a:pos x="113041" y="181452"/>
                            </a:cxn>
                            <a:cxn ang="0">
                              <a:pos x="113041" y="181452"/>
                            </a:cxn>
                            <a:cxn ang="0">
                              <a:pos x="186517" y="161606"/>
                            </a:cxn>
                          </a:cxnLst>
                          <a:pathLst>
                            <a:path w="261" h="154">
                              <a:moveTo>
                                <a:pt x="14" y="63"/>
                              </a:moveTo>
                              <a:cubicBezTo>
                                <a:pt x="14" y="85"/>
                                <a:pt x="14" y="85"/>
                                <a:pt x="14" y="85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0" y="119"/>
                                <a:pt x="1" y="123"/>
                                <a:pt x="4" y="124"/>
                              </a:cubicBezTo>
                              <a:cubicBezTo>
                                <a:pt x="7" y="125"/>
                                <a:pt x="11" y="124"/>
                                <a:pt x="12" y="121"/>
                              </a:cubicBezTo>
                              <a:cubicBezTo>
                                <a:pt x="14" y="116"/>
                                <a:pt x="14" y="116"/>
                                <a:pt x="14" y="116"/>
                              </a:cubicBezTo>
                              <a:cubicBezTo>
                                <a:pt x="14" y="122"/>
                                <a:pt x="14" y="122"/>
                                <a:pt x="14" y="122"/>
                              </a:cubicBezTo>
                              <a:cubicBezTo>
                                <a:pt x="14" y="125"/>
                                <a:pt x="16" y="128"/>
                                <a:pt x="20" y="128"/>
                              </a:cubicBezTo>
                              <a:cubicBezTo>
                                <a:pt x="23" y="128"/>
                                <a:pt x="26" y="125"/>
                                <a:pt x="26" y="122"/>
                              </a:cubicBezTo>
                              <a:cubicBezTo>
                                <a:pt x="26" y="116"/>
                                <a:pt x="26" y="116"/>
                                <a:pt x="26" y="116"/>
                              </a:cubicBezTo>
                              <a:cubicBezTo>
                                <a:pt x="28" y="121"/>
                                <a:pt x="28" y="121"/>
                                <a:pt x="28" y="121"/>
                              </a:cubicBezTo>
                              <a:cubicBezTo>
                                <a:pt x="29" y="124"/>
                                <a:pt x="32" y="125"/>
                                <a:pt x="35" y="124"/>
                              </a:cubicBezTo>
                              <a:cubicBezTo>
                                <a:pt x="38" y="123"/>
                                <a:pt x="40" y="119"/>
                                <a:pt x="39" y="116"/>
                              </a:cubicBezTo>
                              <a:cubicBezTo>
                                <a:pt x="26" y="85"/>
                                <a:pt x="26" y="85"/>
                                <a:pt x="26" y="85"/>
                              </a:cubicBezTo>
                              <a:cubicBezTo>
                                <a:pt x="26" y="67"/>
                                <a:pt x="26" y="67"/>
                                <a:pt x="26" y="67"/>
                              </a:cubicBezTo>
                              <a:cubicBezTo>
                                <a:pt x="68" y="83"/>
                                <a:pt x="68" y="83"/>
                                <a:pt x="68" y="83"/>
                              </a:cubicBezTo>
                              <a:cubicBezTo>
                                <a:pt x="68" y="128"/>
                                <a:pt x="68" y="128"/>
                                <a:pt x="68" y="128"/>
                              </a:cubicBezTo>
                              <a:cubicBezTo>
                                <a:pt x="68" y="128"/>
                                <a:pt x="68" y="128"/>
                                <a:pt x="68" y="128"/>
                              </a:cubicBezTo>
                              <a:cubicBezTo>
                                <a:pt x="68" y="129"/>
                                <a:pt x="68" y="129"/>
                                <a:pt x="68" y="129"/>
                              </a:cubicBezTo>
                              <a:cubicBezTo>
                                <a:pt x="68" y="129"/>
                                <a:pt x="68" y="129"/>
                                <a:pt x="68" y="129"/>
                              </a:cubicBezTo>
                              <a:cubicBezTo>
                                <a:pt x="68" y="137"/>
                                <a:pt x="76" y="144"/>
                                <a:pt x="89" y="148"/>
                              </a:cubicBezTo>
                              <a:cubicBezTo>
                                <a:pt x="100" y="152"/>
                                <a:pt x="116" y="154"/>
                                <a:pt x="132" y="154"/>
                              </a:cubicBezTo>
                              <a:cubicBezTo>
                                <a:pt x="149" y="154"/>
                                <a:pt x="164" y="152"/>
                                <a:pt x="176" y="148"/>
                              </a:cubicBezTo>
                              <a:cubicBezTo>
                                <a:pt x="188" y="144"/>
                                <a:pt x="197" y="137"/>
                                <a:pt x="197" y="129"/>
                              </a:cubicBezTo>
                              <a:cubicBezTo>
                                <a:pt x="197" y="129"/>
                                <a:pt x="197" y="129"/>
                                <a:pt x="197" y="129"/>
                              </a:cubicBezTo>
                              <a:cubicBezTo>
                                <a:pt x="197" y="128"/>
                                <a:pt x="197" y="128"/>
                                <a:pt x="197" y="128"/>
                              </a:cubicBezTo>
                              <a:cubicBezTo>
                                <a:pt x="197" y="128"/>
                                <a:pt x="197" y="128"/>
                                <a:pt x="197" y="128"/>
                              </a:cubicBezTo>
                              <a:cubicBezTo>
                                <a:pt x="197" y="83"/>
                                <a:pt x="197" y="83"/>
                                <a:pt x="197" y="83"/>
                              </a:cubicBezTo>
                              <a:cubicBezTo>
                                <a:pt x="254" y="62"/>
                                <a:pt x="254" y="62"/>
                                <a:pt x="254" y="62"/>
                              </a:cubicBezTo>
                              <a:cubicBezTo>
                                <a:pt x="256" y="61"/>
                                <a:pt x="259" y="59"/>
                                <a:pt x="260" y="56"/>
                              </a:cubicBezTo>
                              <a:cubicBezTo>
                                <a:pt x="261" y="51"/>
                                <a:pt x="259" y="45"/>
                                <a:pt x="254" y="44"/>
                              </a:cubicBezTo>
                              <a:cubicBezTo>
                                <a:pt x="136" y="1"/>
                                <a:pt x="136" y="1"/>
                                <a:pt x="136" y="1"/>
                              </a:cubicBezTo>
                              <a:cubicBezTo>
                                <a:pt x="134" y="0"/>
                                <a:pt x="131" y="0"/>
                                <a:pt x="129" y="1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8" y="45"/>
                                <a:pt x="6" y="47"/>
                                <a:pt x="5" y="49"/>
                              </a:cubicBezTo>
                              <a:cubicBezTo>
                                <a:pt x="3" y="55"/>
                                <a:pt x="6" y="60"/>
                                <a:pt x="11" y="62"/>
                              </a:cubicBezTo>
                              <a:cubicBezTo>
                                <a:pt x="14" y="63"/>
                                <a:pt x="14" y="63"/>
                                <a:pt x="14" y="63"/>
                              </a:cubicBezTo>
                              <a:close/>
                              <a:moveTo>
                                <a:pt x="70" y="63"/>
                              </a:moveTo>
                              <a:cubicBezTo>
                                <a:pt x="70" y="63"/>
                                <a:pt x="70" y="63"/>
                                <a:pt x="70" y="6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132" y="21"/>
                                <a:pt x="132" y="21"/>
                                <a:pt x="132" y="21"/>
                              </a:cubicBezTo>
                              <a:cubicBezTo>
                                <a:pt x="222" y="53"/>
                                <a:pt x="222" y="53"/>
                                <a:pt x="222" y="53"/>
                              </a:cubicBezTo>
                              <a:cubicBezTo>
                                <a:pt x="194" y="63"/>
                                <a:pt x="194" y="63"/>
                                <a:pt x="194" y="63"/>
                              </a:cubicBezTo>
                              <a:cubicBezTo>
                                <a:pt x="191" y="58"/>
                                <a:pt x="184" y="54"/>
                                <a:pt x="176" y="51"/>
                              </a:cubicBezTo>
                              <a:cubicBezTo>
                                <a:pt x="164" y="47"/>
                                <a:pt x="149" y="45"/>
                                <a:pt x="132" y="45"/>
                              </a:cubicBezTo>
                              <a:cubicBezTo>
                                <a:pt x="116" y="45"/>
                                <a:pt x="100" y="47"/>
                                <a:pt x="89" y="51"/>
                              </a:cubicBezTo>
                              <a:cubicBezTo>
                                <a:pt x="80" y="54"/>
                                <a:pt x="74" y="58"/>
                                <a:pt x="70" y="63"/>
                              </a:cubicBezTo>
                              <a:close/>
                              <a:moveTo>
                                <a:pt x="185" y="113"/>
                              </a:moveTo>
                              <a:cubicBezTo>
                                <a:pt x="185" y="113"/>
                                <a:pt x="185" y="113"/>
                                <a:pt x="185" y="113"/>
                              </a:cubicBezTo>
                              <a:cubicBezTo>
                                <a:pt x="182" y="111"/>
                                <a:pt x="179" y="110"/>
                                <a:pt x="176" y="108"/>
                              </a:cubicBezTo>
                              <a:cubicBezTo>
                                <a:pt x="164" y="105"/>
                                <a:pt x="149" y="102"/>
                                <a:pt x="132" y="102"/>
                              </a:cubicBezTo>
                              <a:cubicBezTo>
                                <a:pt x="116" y="102"/>
                                <a:pt x="100" y="105"/>
                                <a:pt x="89" y="108"/>
                              </a:cubicBezTo>
                              <a:cubicBezTo>
                                <a:pt x="86" y="110"/>
                                <a:pt x="83" y="111"/>
                                <a:pt x="80" y="113"/>
                              </a:cubicBezTo>
                              <a:cubicBezTo>
                                <a:pt x="80" y="71"/>
                                <a:pt x="80" y="71"/>
                                <a:pt x="80" y="71"/>
                              </a:cubicBezTo>
                              <a:cubicBezTo>
                                <a:pt x="80" y="68"/>
                                <a:pt x="85" y="65"/>
                                <a:pt x="93" y="62"/>
                              </a:cubicBezTo>
                              <a:cubicBezTo>
                                <a:pt x="103" y="58"/>
                                <a:pt x="117" y="56"/>
                                <a:pt x="132" y="56"/>
                              </a:cubicBezTo>
                              <a:cubicBezTo>
                                <a:pt x="148" y="56"/>
                                <a:pt x="162" y="58"/>
                                <a:pt x="172" y="62"/>
                              </a:cubicBezTo>
                              <a:cubicBezTo>
                                <a:pt x="180" y="65"/>
                                <a:pt x="185" y="68"/>
                                <a:pt x="185" y="71"/>
                              </a:cubicBezTo>
                              <a:cubicBezTo>
                                <a:pt x="185" y="113"/>
                                <a:pt x="185" y="113"/>
                                <a:pt x="185" y="113"/>
                              </a:cubicBezTo>
                              <a:close/>
                              <a:moveTo>
                                <a:pt x="172" y="120"/>
                              </a:moveTo>
                              <a:cubicBezTo>
                                <a:pt x="172" y="120"/>
                                <a:pt x="172" y="120"/>
                                <a:pt x="172" y="120"/>
                              </a:cubicBezTo>
                              <a:cubicBezTo>
                                <a:pt x="180" y="122"/>
                                <a:pt x="185" y="125"/>
                                <a:pt x="185" y="128"/>
                              </a:cubicBezTo>
                              <a:cubicBezTo>
                                <a:pt x="185" y="128"/>
                                <a:pt x="185" y="128"/>
                                <a:pt x="185" y="128"/>
                              </a:cubicBezTo>
                              <a:cubicBezTo>
                                <a:pt x="185" y="128"/>
                                <a:pt x="185" y="128"/>
                                <a:pt x="185" y="128"/>
                              </a:cubicBezTo>
                              <a:cubicBezTo>
                                <a:pt x="185" y="131"/>
                                <a:pt x="180" y="134"/>
                                <a:pt x="172" y="137"/>
                              </a:cubicBezTo>
                              <a:cubicBezTo>
                                <a:pt x="162" y="140"/>
                                <a:pt x="148" y="142"/>
                                <a:pt x="132" y="142"/>
                              </a:cubicBezTo>
                              <a:cubicBezTo>
                                <a:pt x="117" y="142"/>
                                <a:pt x="103" y="140"/>
                                <a:pt x="93" y="137"/>
                              </a:cubicBezTo>
                              <a:cubicBezTo>
                                <a:pt x="85" y="134"/>
                                <a:pt x="80" y="131"/>
                                <a:pt x="80" y="128"/>
                              </a:cubicBezTo>
                              <a:cubicBezTo>
                                <a:pt x="80" y="128"/>
                                <a:pt x="80" y="128"/>
                                <a:pt x="80" y="128"/>
                              </a:cubicBezTo>
                              <a:cubicBezTo>
                                <a:pt x="80" y="128"/>
                                <a:pt x="80" y="128"/>
                                <a:pt x="80" y="128"/>
                              </a:cubicBezTo>
                              <a:cubicBezTo>
                                <a:pt x="80" y="125"/>
                                <a:pt x="85" y="122"/>
                                <a:pt x="93" y="120"/>
                              </a:cubicBezTo>
                              <a:cubicBezTo>
                                <a:pt x="103" y="116"/>
                                <a:pt x="117" y="114"/>
                                <a:pt x="132" y="114"/>
                              </a:cubicBezTo>
                              <a:cubicBezTo>
                                <a:pt x="148" y="114"/>
                                <a:pt x="162" y="116"/>
                                <a:pt x="172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99" o:spid="_x0000_s1026" o:spt="100" style="position:absolute;left:0pt;margin-left:73.3pt;margin-top:483.25pt;height:22.9pt;width:38.65pt;z-index:251688960;mso-width-relative:page;mso-height-relative:page;" fillcolor="#404040" filled="t" stroked="f" coordsize="261,154" o:gfxdata="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" path="m14,63c14,85,14,85,14,85c1,116,1,116,1,116c0,119,1,123,4,124c7,125,11,124,12,121c14,116,14,116,14,116c14,122,14,122,14,122c14,125,16,128,20,128c23,128,26,125,26,122c26,116,26,116,26,116c28,121,28,121,28,121c29,124,32,125,35,124c38,123,40,119,39,116c26,85,26,85,26,85c26,67,26,67,26,67c68,83,68,83,68,83c68,128,68,128,68,128c68,128,68,128,68,128c68,129,68,129,68,129c68,129,68,129,68,129c68,137,76,144,89,148c100,152,116,154,132,154c149,154,164,152,176,148c188,144,197,137,197,129c197,129,197,129,197,129c197,128,197,128,197,128c197,128,197,128,197,128c197,83,197,83,197,83c254,62,254,62,254,62c256,61,259,59,260,56c261,51,259,45,254,44c136,1,136,1,136,1c134,0,131,0,129,1c11,44,11,44,11,44c8,45,6,47,5,49c3,55,6,60,11,62c14,63,14,63,14,63xm70,63c70,63,70,63,70,63c43,53,43,53,43,53c132,21,132,21,132,21c222,53,222,53,222,53c194,63,194,63,194,63c191,58,184,54,176,51c164,47,149,45,132,45c116,45,100,47,89,51c80,54,74,58,70,63xm185,113c185,113,185,113,185,113c182,111,179,110,176,108c164,105,149,102,132,102c116,102,100,105,89,108c86,110,83,111,80,113c80,71,80,71,80,71c80,68,85,65,93,62c103,58,117,56,132,56c148,56,162,58,172,62c180,65,185,68,185,71c185,113,185,113,185,113xm172,120c172,120,172,120,172,120c180,122,185,125,185,128c185,128,185,128,185,128c185,128,185,128,185,128c185,131,180,134,172,137c162,140,148,142,132,142c117,142,103,140,93,137c85,134,80,131,80,128c80,128,80,128,80,128c80,128,80,128,80,128c80,125,85,122,93,120c103,116,117,114,132,114c148,114,162,116,172,120xe">
                <v:path o:connectlocs="19782,120496;5652,175782;19782,164441;28260,181452;36738,164441;49455,175782;36738,120496;96085,117661;96085,181452;96085,182870;186517,218310;278363,182870;278363,181452;278363,117661;367382,79385;192169,1418;15543,62374;15543,87891;98911,89309;60759,75133;313688,75133;248689,72297;125758,72297;261406,160189;248689,153101;125758,153101;113041,100649;186517,79385;261406,100649;243037,170112;261406,181452;261406,181452;186517,201299;113041,181452;113041,181452;186517,161606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6811645</wp:posOffset>
                </wp:positionV>
                <wp:extent cx="433705" cy="300990"/>
                <wp:effectExtent l="0" t="0" r="4445" b="3810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009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pathLst>
                            <a:path w="6190" h="4291">
                              <a:moveTo>
                                <a:pt x="179" y="508"/>
                              </a:moveTo>
                              <a:lnTo>
                                <a:pt x="4027" y="508"/>
                              </a:lnTo>
                              <a:lnTo>
                                <a:pt x="4206" y="508"/>
                              </a:lnTo>
                              <a:lnTo>
                                <a:pt x="4206" y="688"/>
                              </a:lnTo>
                              <a:lnTo>
                                <a:pt x="4206" y="3418"/>
                              </a:lnTo>
                              <a:lnTo>
                                <a:pt x="4206" y="3598"/>
                              </a:lnTo>
                              <a:lnTo>
                                <a:pt x="4027" y="3598"/>
                              </a:lnTo>
                              <a:lnTo>
                                <a:pt x="2568" y="3598"/>
                              </a:lnTo>
                              <a:lnTo>
                                <a:pt x="2568" y="3721"/>
                              </a:lnTo>
                              <a:lnTo>
                                <a:pt x="2634" y="3731"/>
                              </a:lnTo>
                              <a:lnTo>
                                <a:pt x="2698" y="3740"/>
                              </a:lnTo>
                              <a:lnTo>
                                <a:pt x="2764" y="3752"/>
                              </a:lnTo>
                              <a:lnTo>
                                <a:pt x="2829" y="3765"/>
                              </a:lnTo>
                              <a:lnTo>
                                <a:pt x="2895" y="3779"/>
                              </a:lnTo>
                              <a:lnTo>
                                <a:pt x="2961" y="3794"/>
                              </a:lnTo>
                              <a:lnTo>
                                <a:pt x="3026" y="3811"/>
                              </a:lnTo>
                              <a:lnTo>
                                <a:pt x="3092" y="3829"/>
                              </a:lnTo>
                              <a:lnTo>
                                <a:pt x="3157" y="3848"/>
                              </a:lnTo>
                              <a:lnTo>
                                <a:pt x="3223" y="3868"/>
                              </a:lnTo>
                              <a:lnTo>
                                <a:pt x="3288" y="3891"/>
                              </a:lnTo>
                              <a:lnTo>
                                <a:pt x="3354" y="3914"/>
                              </a:lnTo>
                              <a:lnTo>
                                <a:pt x="3419" y="3938"/>
                              </a:lnTo>
                              <a:lnTo>
                                <a:pt x="3485" y="3965"/>
                              </a:lnTo>
                              <a:lnTo>
                                <a:pt x="3550" y="3993"/>
                              </a:lnTo>
                              <a:lnTo>
                                <a:pt x="3616" y="4021"/>
                              </a:lnTo>
                              <a:lnTo>
                                <a:pt x="3616" y="4291"/>
                              </a:lnTo>
                              <a:lnTo>
                                <a:pt x="632" y="4291"/>
                              </a:lnTo>
                              <a:lnTo>
                                <a:pt x="632" y="4021"/>
                              </a:lnTo>
                              <a:lnTo>
                                <a:pt x="696" y="3995"/>
                              </a:lnTo>
                              <a:lnTo>
                                <a:pt x="758" y="3970"/>
                              </a:lnTo>
                              <a:lnTo>
                                <a:pt x="822" y="3946"/>
                              </a:lnTo>
                              <a:lnTo>
                                <a:pt x="885" y="3924"/>
                              </a:lnTo>
                              <a:lnTo>
                                <a:pt x="949" y="3901"/>
                              </a:lnTo>
                              <a:lnTo>
                                <a:pt x="1013" y="3881"/>
                              </a:lnTo>
                              <a:lnTo>
                                <a:pt x="1075" y="3861"/>
                              </a:lnTo>
                              <a:lnTo>
                                <a:pt x="1139" y="3843"/>
                              </a:lnTo>
                              <a:lnTo>
                                <a:pt x="1203" y="3825"/>
                              </a:lnTo>
                              <a:lnTo>
                                <a:pt x="1266" y="3809"/>
                              </a:lnTo>
                              <a:lnTo>
                                <a:pt x="1330" y="3793"/>
                              </a:lnTo>
                              <a:lnTo>
                                <a:pt x="1394" y="3779"/>
                              </a:lnTo>
                              <a:lnTo>
                                <a:pt x="1456" y="3765"/>
                              </a:lnTo>
                              <a:lnTo>
                                <a:pt x="1520" y="3753"/>
                              </a:lnTo>
                              <a:lnTo>
                                <a:pt x="1584" y="3743"/>
                              </a:lnTo>
                              <a:lnTo>
                                <a:pt x="1647" y="3733"/>
                              </a:lnTo>
                              <a:lnTo>
                                <a:pt x="1647" y="3598"/>
                              </a:lnTo>
                              <a:lnTo>
                                <a:pt x="179" y="3598"/>
                              </a:lnTo>
                              <a:lnTo>
                                <a:pt x="0" y="3598"/>
                              </a:lnTo>
                              <a:lnTo>
                                <a:pt x="0" y="3418"/>
                              </a:lnTo>
                              <a:lnTo>
                                <a:pt x="0" y="688"/>
                              </a:lnTo>
                              <a:lnTo>
                                <a:pt x="0" y="508"/>
                              </a:lnTo>
                              <a:lnTo>
                                <a:pt x="179" y="508"/>
                              </a:lnTo>
                              <a:close/>
                              <a:moveTo>
                                <a:pt x="4438" y="4291"/>
                              </a:moveTo>
                              <a:lnTo>
                                <a:pt x="6190" y="4291"/>
                              </a:lnTo>
                              <a:lnTo>
                                <a:pt x="6190" y="0"/>
                              </a:lnTo>
                              <a:lnTo>
                                <a:pt x="4438" y="0"/>
                              </a:lnTo>
                              <a:lnTo>
                                <a:pt x="4438" y="4291"/>
                              </a:lnTo>
                              <a:close/>
                              <a:moveTo>
                                <a:pt x="4659" y="374"/>
                              </a:moveTo>
                              <a:lnTo>
                                <a:pt x="6000" y="374"/>
                              </a:lnTo>
                              <a:lnTo>
                                <a:pt x="6000" y="791"/>
                              </a:lnTo>
                              <a:lnTo>
                                <a:pt x="4659" y="791"/>
                              </a:lnTo>
                              <a:lnTo>
                                <a:pt x="4659" y="374"/>
                              </a:lnTo>
                              <a:close/>
                              <a:moveTo>
                                <a:pt x="4659" y="1025"/>
                              </a:moveTo>
                              <a:lnTo>
                                <a:pt x="6000" y="1025"/>
                              </a:lnTo>
                              <a:lnTo>
                                <a:pt x="6000" y="1444"/>
                              </a:lnTo>
                              <a:lnTo>
                                <a:pt x="4659" y="1444"/>
                              </a:lnTo>
                              <a:lnTo>
                                <a:pt x="4659" y="1025"/>
                              </a:lnTo>
                              <a:close/>
                              <a:moveTo>
                                <a:pt x="4652" y="1798"/>
                              </a:moveTo>
                              <a:lnTo>
                                <a:pt x="5102" y="1798"/>
                              </a:lnTo>
                              <a:lnTo>
                                <a:pt x="5102" y="2121"/>
                              </a:lnTo>
                              <a:lnTo>
                                <a:pt x="4652" y="2121"/>
                              </a:lnTo>
                              <a:lnTo>
                                <a:pt x="4652" y="1798"/>
                              </a:lnTo>
                              <a:close/>
                              <a:moveTo>
                                <a:pt x="4652" y="2317"/>
                              </a:moveTo>
                              <a:lnTo>
                                <a:pt x="5102" y="2317"/>
                              </a:lnTo>
                              <a:lnTo>
                                <a:pt x="5102" y="2640"/>
                              </a:lnTo>
                              <a:lnTo>
                                <a:pt x="4652" y="2640"/>
                              </a:lnTo>
                              <a:lnTo>
                                <a:pt x="4652" y="2317"/>
                              </a:lnTo>
                              <a:close/>
                              <a:moveTo>
                                <a:pt x="3847" y="868"/>
                              </a:moveTo>
                              <a:lnTo>
                                <a:pt x="359" y="868"/>
                              </a:lnTo>
                              <a:lnTo>
                                <a:pt x="359" y="3238"/>
                              </a:lnTo>
                              <a:lnTo>
                                <a:pt x="3847" y="3238"/>
                              </a:lnTo>
                              <a:lnTo>
                                <a:pt x="3847" y="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317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5.55pt;margin-top:536.35pt;height:23.7pt;width:34.15pt;z-index:251693056;v-text-anchor:middle;mso-width-relative:page;mso-height-relative:page;" fillcolor="#404040" filled="t" stroked="f" coordsize="6190,4291" o:gfxdata="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bImNldoAAAAMAQAADwAAAAAAAAABACAAAAAiAAAAZHJzL2Rvd25yZXYu&#10;eG1sUEsBAhQAFAAAAAgAh07iQB8JUPhsBAAA0hgAAA4AAAAAAAAAAQAgAAAAKQEAAGRycy9lMm9E&#10;b2MueG1sUEsFBgAAAAAGAAYAWQEAAAcIAAAAAA==&#10;" path="m179,508l4027,508,4206,508,4206,688,4206,3418,4206,3598,4027,3598,2568,3598,2568,3721,2634,3731,2698,3740,2764,3752,2829,3765,2895,3779,2961,3794,3026,3811,3092,3829,3157,3848,3223,3868,3288,3891,3354,3914,3419,3938,3485,3965,3550,3993,3616,4021,3616,4291,632,4291,632,4021,696,3995,758,3970,822,3946,885,3924,949,3901,1013,3881,1075,3861,1139,3843,1203,3825,1266,3809,1330,3793,1394,3779,1456,3765,1520,3753,1584,3743,1647,3733,1647,3598,179,3598,0,3598,0,3418,0,688,0,508,179,508xm4438,4291l6190,4291,6190,0,4438,0,4438,4291xm4659,374l6000,374,6000,791,4659,791,4659,374xm4659,1025l6000,1025,6000,1444,4659,1444,4659,1025xm4652,1798l5102,1798,5102,2121,4652,2121,4652,1798xm4652,2317l5102,2317,5102,2640,4652,2640,4652,2317xm3847,868l359,868,359,3238,3847,3238,3847,868xe">
                <v:path o:connectlocs="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7437755</wp:posOffset>
                </wp:positionV>
                <wp:extent cx="395605" cy="395605"/>
                <wp:effectExtent l="0" t="0" r="4445" b="4445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77593" h="577592">
                              <a:moveTo>
                                <a:pt x="234310" y="380217"/>
                              </a:moveTo>
                              <a:cubicBezTo>
                                <a:pt x="246869" y="387442"/>
                                <a:pt x="258665" y="381442"/>
                                <a:pt x="262548" y="404283"/>
                              </a:cubicBezTo>
                              <a:cubicBezTo>
                                <a:pt x="266431" y="427125"/>
                                <a:pt x="242854" y="459767"/>
                                <a:pt x="229183" y="471323"/>
                              </a:cubicBezTo>
                              <a:cubicBezTo>
                                <a:pt x="215512" y="482878"/>
                                <a:pt x="193419" y="478515"/>
                                <a:pt x="180522" y="473617"/>
                              </a:cubicBezTo>
                              <a:cubicBezTo>
                                <a:pt x="193965" y="466292"/>
                                <a:pt x="207048" y="454529"/>
                                <a:pt x="217339" y="440601"/>
                              </a:cubicBezTo>
                              <a:cubicBezTo>
                                <a:pt x="233687" y="418479"/>
                                <a:pt x="240024" y="395096"/>
                                <a:pt x="234310" y="380217"/>
                              </a:cubicBezTo>
                              <a:close/>
                              <a:moveTo>
                                <a:pt x="425006" y="121382"/>
                              </a:moveTo>
                              <a:cubicBezTo>
                                <a:pt x="429704" y="126991"/>
                                <a:pt x="433488" y="134230"/>
                                <a:pt x="436644" y="143057"/>
                              </a:cubicBezTo>
                              <a:cubicBezTo>
                                <a:pt x="453017" y="188848"/>
                                <a:pt x="374979" y="223071"/>
                                <a:pt x="356472" y="222273"/>
                              </a:cubicBezTo>
                              <a:cubicBezTo>
                                <a:pt x="340632" y="221589"/>
                                <a:pt x="329013" y="212922"/>
                                <a:pt x="316773" y="203393"/>
                              </a:cubicBezTo>
                              <a:cubicBezTo>
                                <a:pt x="332982" y="199546"/>
                                <a:pt x="349992" y="192409"/>
                                <a:pt x="365914" y="183372"/>
                              </a:cubicBezTo>
                              <a:cubicBezTo>
                                <a:pt x="400284" y="163865"/>
                                <a:pt x="423202" y="139309"/>
                                <a:pt x="425006" y="121382"/>
                              </a:cubicBezTo>
                              <a:close/>
                              <a:moveTo>
                                <a:pt x="288797" y="0"/>
                              </a:moveTo>
                              <a:cubicBezTo>
                                <a:pt x="448295" y="0"/>
                                <a:pt x="577593" y="129298"/>
                                <a:pt x="577593" y="288796"/>
                              </a:cubicBezTo>
                              <a:cubicBezTo>
                                <a:pt x="577593" y="448294"/>
                                <a:pt x="448295" y="577592"/>
                                <a:pt x="288797" y="577592"/>
                              </a:cubicBezTo>
                              <a:cubicBezTo>
                                <a:pt x="242745" y="577593"/>
                                <a:pt x="199210" y="566813"/>
                                <a:pt x="160790" y="547224"/>
                              </a:cubicBezTo>
                              <a:lnTo>
                                <a:pt x="160978" y="548653"/>
                              </a:lnTo>
                              <a:cubicBezTo>
                                <a:pt x="160918" y="548616"/>
                                <a:pt x="159201" y="547509"/>
                                <a:pt x="156576" y="545302"/>
                              </a:cubicBezTo>
                              <a:cubicBezTo>
                                <a:pt x="155826" y="545059"/>
                                <a:pt x="155138" y="544697"/>
                                <a:pt x="154452" y="544332"/>
                              </a:cubicBezTo>
                              <a:lnTo>
                                <a:pt x="154081" y="542962"/>
                              </a:lnTo>
                              <a:cubicBezTo>
                                <a:pt x="143887" y="534039"/>
                                <a:pt x="126458" y="513897"/>
                                <a:pt x="125778" y="482542"/>
                              </a:cubicBezTo>
                              <a:cubicBezTo>
                                <a:pt x="125207" y="456209"/>
                                <a:pt x="135424" y="442013"/>
                                <a:pt x="144328" y="435402"/>
                              </a:cubicBezTo>
                              <a:cubicBezTo>
                                <a:pt x="141049" y="427772"/>
                                <a:pt x="139101" y="420175"/>
                                <a:pt x="137482" y="414002"/>
                              </a:cubicBezTo>
                              <a:cubicBezTo>
                                <a:pt x="130441" y="387159"/>
                                <a:pt x="138178" y="160274"/>
                                <a:pt x="347629" y="102143"/>
                              </a:cubicBezTo>
                              <a:cubicBezTo>
                                <a:pt x="355010" y="100659"/>
                                <a:pt x="362177" y="99561"/>
                                <a:pt x="369059" y="99057"/>
                              </a:cubicBezTo>
                              <a:cubicBezTo>
                                <a:pt x="375940" y="98553"/>
                                <a:pt x="382537" y="98644"/>
                                <a:pt x="388776" y="99538"/>
                              </a:cubicBezTo>
                              <a:cubicBezTo>
                                <a:pt x="400320" y="101193"/>
                                <a:pt x="410643" y="105601"/>
                                <a:pt x="418998" y="114390"/>
                              </a:cubicBezTo>
                              <a:cubicBezTo>
                                <a:pt x="425438" y="129703"/>
                                <a:pt x="401160" y="157423"/>
                                <a:pt x="362093" y="179190"/>
                              </a:cubicBezTo>
                              <a:cubicBezTo>
                                <a:pt x="345488" y="188443"/>
                                <a:pt x="327757" y="195717"/>
                                <a:pt x="311456" y="199847"/>
                              </a:cubicBezTo>
                              <a:cubicBezTo>
                                <a:pt x="306035" y="196348"/>
                                <a:pt x="300569" y="194901"/>
                                <a:pt x="294986" y="197818"/>
                              </a:cubicBezTo>
                              <a:cubicBezTo>
                                <a:pt x="275325" y="208090"/>
                                <a:pt x="219960" y="314670"/>
                                <a:pt x="214388" y="347873"/>
                              </a:cubicBezTo>
                              <a:cubicBezTo>
                                <a:pt x="212440" y="359480"/>
                                <a:pt x="217439" y="367666"/>
                                <a:pt x="224964" y="373701"/>
                              </a:cubicBezTo>
                              <a:lnTo>
                                <a:pt x="224630" y="374083"/>
                              </a:lnTo>
                              <a:cubicBezTo>
                                <a:pt x="237092" y="384983"/>
                                <a:pt x="231822" y="412316"/>
                                <a:pt x="212274" y="438164"/>
                              </a:cubicBezTo>
                              <a:cubicBezTo>
                                <a:pt x="201379" y="452569"/>
                                <a:pt x="187435" y="464598"/>
                                <a:pt x="173722" y="471257"/>
                              </a:cubicBezTo>
                              <a:cubicBezTo>
                                <a:pt x="160041" y="464734"/>
                                <a:pt x="151775" y="453122"/>
                                <a:pt x="146587" y="441033"/>
                              </a:cubicBezTo>
                              <a:cubicBezTo>
                                <a:pt x="139259" y="451214"/>
                                <a:pt x="130813" y="467448"/>
                                <a:pt x="133146" y="486288"/>
                              </a:cubicBezTo>
                              <a:cubicBezTo>
                                <a:pt x="137119" y="518381"/>
                                <a:pt x="141720" y="516247"/>
                                <a:pt x="146174" y="525248"/>
                              </a:cubicBezTo>
                              <a:cubicBezTo>
                                <a:pt x="158269" y="542339"/>
                                <a:pt x="158341" y="537239"/>
                                <a:pt x="159578" y="539900"/>
                              </a:cubicBezTo>
                              <a:cubicBezTo>
                                <a:pt x="198149" y="560306"/>
                                <a:pt x="242154" y="571597"/>
                                <a:pt x="288797" y="571597"/>
                              </a:cubicBezTo>
                              <a:cubicBezTo>
                                <a:pt x="444983" y="571597"/>
                                <a:pt x="571598" y="444983"/>
                                <a:pt x="571598" y="288796"/>
                              </a:cubicBezTo>
                              <a:cubicBezTo>
                                <a:pt x="571598" y="132609"/>
                                <a:pt x="444984" y="5995"/>
                                <a:pt x="288797" y="5995"/>
                              </a:cubicBezTo>
                              <a:cubicBezTo>
                                <a:pt x="132610" y="5995"/>
                                <a:pt x="5996" y="132609"/>
                                <a:pt x="5996" y="288796"/>
                              </a:cubicBezTo>
                              <a:cubicBezTo>
                                <a:pt x="5996" y="370017"/>
                                <a:pt x="40236" y="443242"/>
                                <a:pt x="95262" y="494616"/>
                              </a:cubicBezTo>
                              <a:lnTo>
                                <a:pt x="90248" y="498151"/>
                              </a:lnTo>
                              <a:cubicBezTo>
                                <a:pt x="34594" y="445716"/>
                                <a:pt x="0" y="371296"/>
                                <a:pt x="1" y="288796"/>
                              </a:cubicBezTo>
                              <a:cubicBezTo>
                                <a:pt x="1" y="129298"/>
                                <a:pt x="129299" y="0"/>
                                <a:pt x="2887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31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7.05pt;margin-top:585.65pt;height:31.15pt;width:31.15pt;z-index:251689984;mso-width-relative:page;mso-height-relative:page;" fillcolor="#404040" filled="t" stroked="f" coordsize="577593,577592" o:gfxdata="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" path="m234310,380217c246869,387442,258665,381442,262548,404283c266431,427125,242854,459767,229183,471323c215512,482878,193419,478515,180522,473617c193965,466292,207048,454529,217339,440601c233687,418479,240024,395096,234310,380217xm425006,121382c429704,126991,433488,134230,436644,143057c453017,188848,374979,223071,356472,222273c340632,221589,329013,212922,316773,203393c332982,199546,349992,192409,365914,183372c400284,163865,423202,139309,425006,121382xm288797,0c448295,0,577593,129298,577593,288796c577593,448294,448295,577592,288797,577592c242745,577593,199210,566813,160790,547224l160978,548653c160918,548616,159201,547509,156576,545302c155826,545059,155138,544697,154452,544332l154081,542962c143887,534039,126458,513897,125778,482542c125207,456209,135424,442013,144328,435402c141049,427772,139101,420175,137482,414002c130441,387159,138178,160274,347629,102143c355010,100659,362177,99561,369059,99057c375940,98553,382537,98644,388776,99538c400320,101193,410643,105601,418998,114390c425438,129703,401160,157423,362093,179190c345488,188443,327757,195717,311456,199847c306035,196348,300569,194901,294986,197818c275325,208090,219960,314670,214388,347873c212440,359480,217439,367666,224964,373701l224630,374083c237092,384983,231822,412316,212274,438164c201379,452569,187435,464598,173722,471257c160041,464734,151775,453122,146587,441033c139259,451214,130813,467448,133146,486288c137119,518381,141720,516247,146174,525248c158269,542339,158341,537239,159578,539900c198149,560306,242154,571597,288797,571597c444983,571597,571598,444983,571598,288796c571598,132609,444984,5995,288797,5995c132610,5995,5996,132609,5996,288796c5996,370017,40236,443242,95262,494616l90248,498151c34594,445716,0,371296,1,288796c1,129298,129299,0,288797,0xe"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8103235</wp:posOffset>
                </wp:positionV>
                <wp:extent cx="409575" cy="409575"/>
                <wp:effectExtent l="0" t="0" r="9525" b="9525"/>
                <wp:wrapNone/>
                <wp:docPr id="3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pathLst>
                            <a:path w="207" h="207">
                              <a:moveTo>
                                <a:pt x="137" y="51"/>
                              </a:moveTo>
                              <a:cubicBezTo>
                                <a:pt x="153" y="51"/>
                                <a:pt x="153" y="51"/>
                                <a:pt x="153" y="51"/>
                              </a:cubicBezTo>
                              <a:cubicBezTo>
                                <a:pt x="142" y="113"/>
                                <a:pt x="142" y="113"/>
                                <a:pt x="142" y="113"/>
                              </a:cubicBezTo>
                              <a:cubicBezTo>
                                <a:pt x="141" y="120"/>
                                <a:pt x="141" y="125"/>
                                <a:pt x="142" y="128"/>
                              </a:cubicBezTo>
                              <a:cubicBezTo>
                                <a:pt x="143" y="132"/>
                                <a:pt x="146" y="133"/>
                                <a:pt x="150" y="133"/>
                              </a:cubicBezTo>
                              <a:cubicBezTo>
                                <a:pt x="154" y="133"/>
                                <a:pt x="158" y="132"/>
                                <a:pt x="161" y="130"/>
                              </a:cubicBezTo>
                              <a:cubicBezTo>
                                <a:pt x="165" y="129"/>
                                <a:pt x="169" y="126"/>
                                <a:pt x="172" y="122"/>
                              </a:cubicBezTo>
                              <a:cubicBezTo>
                                <a:pt x="175" y="118"/>
                                <a:pt x="177" y="114"/>
                                <a:pt x="179" y="108"/>
                              </a:cubicBezTo>
                              <a:cubicBezTo>
                                <a:pt x="181" y="102"/>
                                <a:pt x="182" y="95"/>
                                <a:pt x="182" y="87"/>
                              </a:cubicBezTo>
                              <a:cubicBezTo>
                                <a:pt x="182" y="76"/>
                                <a:pt x="180" y="66"/>
                                <a:pt x="176" y="58"/>
                              </a:cubicBezTo>
                              <a:cubicBezTo>
                                <a:pt x="172" y="50"/>
                                <a:pt x="167" y="44"/>
                                <a:pt x="161" y="38"/>
                              </a:cubicBezTo>
                              <a:cubicBezTo>
                                <a:pt x="154" y="33"/>
                                <a:pt x="146" y="29"/>
                                <a:pt x="137" y="27"/>
                              </a:cubicBezTo>
                              <a:cubicBezTo>
                                <a:pt x="128" y="24"/>
                                <a:pt x="119" y="23"/>
                                <a:pt x="109" y="23"/>
                              </a:cubicBezTo>
                              <a:cubicBezTo>
                                <a:pt x="97" y="23"/>
                                <a:pt x="86" y="25"/>
                                <a:pt x="76" y="30"/>
                              </a:cubicBezTo>
                              <a:cubicBezTo>
                                <a:pt x="65" y="34"/>
                                <a:pt x="57" y="40"/>
                                <a:pt x="49" y="47"/>
                              </a:cubicBezTo>
                              <a:cubicBezTo>
                                <a:pt x="42" y="55"/>
                                <a:pt x="36" y="63"/>
                                <a:pt x="31" y="74"/>
                              </a:cubicBezTo>
                              <a:cubicBezTo>
                                <a:pt x="27" y="84"/>
                                <a:pt x="25" y="95"/>
                                <a:pt x="25" y="107"/>
                              </a:cubicBezTo>
                              <a:cubicBezTo>
                                <a:pt x="25" y="119"/>
                                <a:pt x="27" y="129"/>
                                <a:pt x="30" y="139"/>
                              </a:cubicBezTo>
                              <a:cubicBezTo>
                                <a:pt x="34" y="148"/>
                                <a:pt x="39" y="156"/>
                                <a:pt x="46" y="163"/>
                              </a:cubicBezTo>
                              <a:cubicBezTo>
                                <a:pt x="53" y="169"/>
                                <a:pt x="61" y="174"/>
                                <a:pt x="71" y="178"/>
                              </a:cubicBezTo>
                              <a:cubicBezTo>
                                <a:pt x="81" y="181"/>
                                <a:pt x="93" y="183"/>
                                <a:pt x="106" y="183"/>
                              </a:cubicBezTo>
                              <a:cubicBezTo>
                                <a:pt x="110" y="183"/>
                                <a:pt x="115" y="183"/>
                                <a:pt x="121" y="182"/>
                              </a:cubicBezTo>
                              <a:cubicBezTo>
                                <a:pt x="127" y="181"/>
                                <a:pt x="132" y="179"/>
                                <a:pt x="136" y="177"/>
                              </a:cubicBezTo>
                              <a:cubicBezTo>
                                <a:pt x="143" y="199"/>
                                <a:pt x="143" y="199"/>
                                <a:pt x="143" y="199"/>
                              </a:cubicBezTo>
                              <a:cubicBezTo>
                                <a:pt x="137" y="202"/>
                                <a:pt x="131" y="204"/>
                                <a:pt x="124" y="205"/>
                              </a:cubicBezTo>
                              <a:cubicBezTo>
                                <a:pt x="118" y="206"/>
                                <a:pt x="110" y="207"/>
                                <a:pt x="102" y="207"/>
                              </a:cubicBezTo>
                              <a:cubicBezTo>
                                <a:pt x="87" y="207"/>
                                <a:pt x="74" y="205"/>
                                <a:pt x="61" y="200"/>
                              </a:cubicBezTo>
                              <a:cubicBezTo>
                                <a:pt x="49" y="196"/>
                                <a:pt x="38" y="190"/>
                                <a:pt x="29" y="182"/>
                              </a:cubicBezTo>
                              <a:cubicBezTo>
                                <a:pt x="20" y="173"/>
                                <a:pt x="13" y="163"/>
                                <a:pt x="7" y="151"/>
                              </a:cubicBezTo>
                              <a:cubicBezTo>
                                <a:pt x="2" y="138"/>
                                <a:pt x="0" y="124"/>
                                <a:pt x="0" y="108"/>
                              </a:cubicBezTo>
                              <a:cubicBezTo>
                                <a:pt x="0" y="91"/>
                                <a:pt x="3" y="76"/>
                                <a:pt x="9" y="63"/>
                              </a:cubicBezTo>
                              <a:cubicBezTo>
                                <a:pt x="14" y="50"/>
                                <a:pt x="22" y="38"/>
                                <a:pt x="32" y="29"/>
                              </a:cubicBezTo>
                              <a:cubicBezTo>
                                <a:pt x="42" y="20"/>
                                <a:pt x="54" y="12"/>
                                <a:pt x="67" y="7"/>
                              </a:cubicBezTo>
                              <a:cubicBezTo>
                                <a:pt x="80" y="2"/>
                                <a:pt x="94" y="0"/>
                                <a:pt x="109" y="0"/>
                              </a:cubicBezTo>
                              <a:cubicBezTo>
                                <a:pt x="123" y="0"/>
                                <a:pt x="136" y="2"/>
                                <a:pt x="148" y="6"/>
                              </a:cubicBezTo>
                              <a:cubicBezTo>
                                <a:pt x="160" y="10"/>
                                <a:pt x="170" y="15"/>
                                <a:pt x="179" y="23"/>
                              </a:cubicBezTo>
                              <a:cubicBezTo>
                                <a:pt x="188" y="30"/>
                                <a:pt x="195" y="40"/>
                                <a:pt x="200" y="50"/>
                              </a:cubicBezTo>
                              <a:cubicBezTo>
                                <a:pt x="205" y="61"/>
                                <a:pt x="207" y="74"/>
                                <a:pt x="207" y="87"/>
                              </a:cubicBezTo>
                              <a:cubicBezTo>
                                <a:pt x="207" y="97"/>
                                <a:pt x="205" y="106"/>
                                <a:pt x="202" y="115"/>
                              </a:cubicBezTo>
                              <a:cubicBezTo>
                                <a:pt x="199" y="123"/>
                                <a:pt x="194" y="130"/>
                                <a:pt x="188" y="137"/>
                              </a:cubicBezTo>
                              <a:cubicBezTo>
                                <a:pt x="182" y="143"/>
                                <a:pt x="175" y="148"/>
                                <a:pt x="167" y="151"/>
                              </a:cubicBezTo>
                              <a:cubicBezTo>
                                <a:pt x="159" y="155"/>
                                <a:pt x="151" y="157"/>
                                <a:pt x="141" y="157"/>
                              </a:cubicBezTo>
                              <a:cubicBezTo>
                                <a:pt x="138" y="157"/>
                                <a:pt x="134" y="156"/>
                                <a:pt x="131" y="156"/>
                              </a:cubicBezTo>
                              <a:cubicBezTo>
                                <a:pt x="128" y="155"/>
                                <a:pt x="125" y="153"/>
                                <a:pt x="123" y="151"/>
                              </a:cubicBezTo>
                              <a:cubicBezTo>
                                <a:pt x="121" y="149"/>
                                <a:pt x="119" y="147"/>
                                <a:pt x="118" y="144"/>
                              </a:cubicBezTo>
                              <a:cubicBezTo>
                                <a:pt x="117" y="140"/>
                                <a:pt x="116" y="137"/>
                                <a:pt x="117" y="132"/>
                              </a:cubicBezTo>
                              <a:cubicBezTo>
                                <a:pt x="116" y="132"/>
                                <a:pt x="116" y="132"/>
                                <a:pt x="116" y="132"/>
                              </a:cubicBezTo>
                              <a:cubicBezTo>
                                <a:pt x="114" y="135"/>
                                <a:pt x="111" y="138"/>
                                <a:pt x="109" y="141"/>
                              </a:cubicBezTo>
                              <a:cubicBezTo>
                                <a:pt x="106" y="144"/>
                                <a:pt x="103" y="147"/>
                                <a:pt x="100" y="149"/>
                              </a:cubicBezTo>
                              <a:cubicBezTo>
                                <a:pt x="97" y="152"/>
                                <a:pt x="93" y="153"/>
                                <a:pt x="89" y="155"/>
                              </a:cubicBezTo>
                              <a:cubicBezTo>
                                <a:pt x="86" y="156"/>
                                <a:pt x="81" y="157"/>
                                <a:pt x="77" y="157"/>
                              </a:cubicBezTo>
                              <a:cubicBezTo>
                                <a:pt x="73" y="157"/>
                                <a:pt x="70" y="156"/>
                                <a:pt x="66" y="154"/>
                              </a:cubicBezTo>
                              <a:cubicBezTo>
                                <a:pt x="63" y="153"/>
                                <a:pt x="60" y="151"/>
                                <a:pt x="58" y="148"/>
                              </a:cubicBezTo>
                              <a:cubicBezTo>
                                <a:pt x="55" y="145"/>
                                <a:pt x="53" y="141"/>
                                <a:pt x="52" y="137"/>
                              </a:cubicBezTo>
                              <a:cubicBezTo>
                                <a:pt x="51" y="133"/>
                                <a:pt x="50" y="129"/>
                                <a:pt x="50" y="124"/>
                              </a:cubicBezTo>
                              <a:cubicBezTo>
                                <a:pt x="50" y="114"/>
                                <a:pt x="51" y="105"/>
                                <a:pt x="54" y="96"/>
                              </a:cubicBezTo>
                              <a:cubicBezTo>
                                <a:pt x="57" y="87"/>
                                <a:pt x="62" y="80"/>
                                <a:pt x="67" y="73"/>
                              </a:cubicBezTo>
                              <a:cubicBezTo>
                                <a:pt x="72" y="66"/>
                                <a:pt x="78" y="60"/>
                                <a:pt x="85" y="56"/>
                              </a:cubicBezTo>
                              <a:cubicBezTo>
                                <a:pt x="92" y="52"/>
                                <a:pt x="99" y="50"/>
                                <a:pt x="107" y="50"/>
                              </a:cubicBezTo>
                              <a:cubicBezTo>
                                <a:pt x="112" y="50"/>
                                <a:pt x="117" y="51"/>
                                <a:pt x="120" y="52"/>
                              </a:cubicBezTo>
                              <a:cubicBezTo>
                                <a:pt x="124" y="54"/>
                                <a:pt x="127" y="56"/>
                                <a:pt x="130" y="59"/>
                              </a:cubicBezTo>
                              <a:lnTo>
                                <a:pt x="137" y="51"/>
                              </a:lnTo>
                              <a:close/>
                              <a:moveTo>
                                <a:pt x="123" y="79"/>
                              </a:moveTo>
                              <a:cubicBezTo>
                                <a:pt x="121" y="77"/>
                                <a:pt x="119" y="76"/>
                                <a:pt x="117" y="75"/>
                              </a:cubicBezTo>
                              <a:cubicBezTo>
                                <a:pt x="115" y="74"/>
                                <a:pt x="112" y="74"/>
                                <a:pt x="109" y="74"/>
                              </a:cubicBezTo>
                              <a:cubicBezTo>
                                <a:pt x="104" y="74"/>
                                <a:pt x="100" y="75"/>
                                <a:pt x="96" y="78"/>
                              </a:cubicBezTo>
                              <a:cubicBezTo>
                                <a:pt x="92" y="80"/>
                                <a:pt x="89" y="83"/>
                                <a:pt x="86" y="88"/>
                              </a:cubicBezTo>
                              <a:cubicBezTo>
                                <a:pt x="84" y="92"/>
                                <a:pt x="81" y="96"/>
                                <a:pt x="80" y="101"/>
                              </a:cubicBezTo>
                              <a:cubicBezTo>
                                <a:pt x="78" y="106"/>
                                <a:pt x="78" y="111"/>
                                <a:pt x="78" y="116"/>
                              </a:cubicBezTo>
                              <a:cubicBezTo>
                                <a:pt x="78" y="121"/>
                                <a:pt x="79" y="125"/>
                                <a:pt x="81" y="128"/>
                              </a:cubicBezTo>
                              <a:cubicBezTo>
                                <a:pt x="83" y="132"/>
                                <a:pt x="86" y="133"/>
                                <a:pt x="91" y="133"/>
                              </a:cubicBezTo>
                              <a:cubicBezTo>
                                <a:pt x="93" y="133"/>
                                <a:pt x="96" y="133"/>
                                <a:pt x="98" y="131"/>
                              </a:cubicBezTo>
                              <a:cubicBezTo>
                                <a:pt x="100" y="130"/>
                                <a:pt x="103" y="128"/>
                                <a:pt x="105" y="126"/>
                              </a:cubicBezTo>
                              <a:cubicBezTo>
                                <a:pt x="107" y="124"/>
                                <a:pt x="110" y="122"/>
                                <a:pt x="112" y="119"/>
                              </a:cubicBezTo>
                              <a:cubicBezTo>
                                <a:pt x="114" y="116"/>
                                <a:pt x="116" y="113"/>
                                <a:pt x="117" y="110"/>
                              </a:cubicBezTo>
                              <a:lnTo>
                                <a:pt x="123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317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6.5pt;margin-top:638.05pt;height:32.25pt;width:32.25pt;z-index:251694080;v-text-anchor:middle;mso-width-relative:page;mso-height-relative:page;" fillcolor="#404040" filled="t" stroked="f" coordsize="207,207" o:gfxdata="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" path="m137,51c153,51,153,51,153,51c142,113,142,113,142,113c141,120,141,125,142,128c143,132,146,133,150,133c154,133,158,132,161,130c165,129,169,126,172,122c175,118,177,114,179,108c181,102,182,95,182,87c182,76,180,66,176,58c172,50,167,44,161,38c154,33,146,29,137,27c128,24,119,23,109,23c97,23,86,25,76,30c65,34,57,40,49,47c42,55,36,63,31,74c27,84,25,95,25,107c25,119,27,129,30,139c34,148,39,156,46,163c53,169,61,174,71,178c81,181,93,183,106,183c110,183,115,183,121,182c127,181,132,179,136,177c143,199,143,199,143,199c137,202,131,204,124,205c118,206,110,207,102,207c87,207,74,205,61,200c49,196,38,190,29,182c20,173,13,163,7,151c2,138,0,124,0,108c0,91,3,76,9,63c14,50,22,38,32,29c42,20,54,12,67,7c80,2,94,0,109,0c123,0,136,2,148,6c160,10,170,15,179,23c188,30,195,40,200,50c205,61,207,74,207,87c207,97,205,106,202,115c199,123,194,130,188,137c182,143,175,148,167,151c159,155,151,157,141,157c138,157,134,156,131,156c128,155,125,153,123,151c121,149,119,147,118,144c117,140,116,137,117,132c116,132,116,132,116,132c114,135,111,138,109,141c106,144,103,147,100,149c97,152,93,153,89,155c86,156,81,157,77,157c73,157,70,156,66,154c63,153,60,151,58,148c55,145,53,141,52,137c51,133,50,129,50,124c50,114,51,105,54,96c57,87,62,80,67,73c72,66,78,60,85,56c92,52,99,50,107,50c112,50,117,51,120,52c124,54,127,56,130,59l137,51xm123,79c121,77,119,76,117,75c115,74,112,74,109,74c104,74,100,75,96,78c92,80,89,83,86,88c84,92,81,96,80,101c78,106,78,111,78,116c78,121,79,125,81,128c83,132,86,133,91,133c93,133,96,133,98,131c100,130,103,128,105,126c107,124,110,122,112,119c114,116,116,113,117,110l123,79xe">
                <v:path o:connectlocs="0,0;0,0;0,0;0,0;0,0;0,0;0,0;0,0;0,0;0,0;0,0;0,0;0,0;0,0;0,0;0,0;0,0;0,0;0,0;0,0;0,0;0,0;0,0;0,0;0,0;0,0;0,0;0,0;0,0;0,0;0,0;0,0;0,0;0,0;0,0;0,0;0,0;0,0" o:connectangles="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5244465</wp:posOffset>
                </wp:positionV>
                <wp:extent cx="4128770" cy="3537585"/>
                <wp:effectExtent l="0" t="0" r="0" b="0"/>
                <wp:wrapNone/>
                <wp:docPr id="2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770" cy="3537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020" w:lineRule="exact"/>
                              <w:ind w:left="800" w:hanging="800" w:hangingChars="200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  <w:lang w:val="en-US" w:eastAsia="zh-CN"/>
                              </w:rPr>
                              <w:t>个人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020" w:lineRule="exact"/>
                              <w:ind w:left="800" w:hanging="800" w:hangingChars="200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</w:rPr>
                              <w:t>毕业院校：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  <w:lang w:val="en-US" w:eastAsia="zh-CN"/>
                              </w:rPr>
                              <w:t>上海复旦大学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020" w:lineRule="exact"/>
                              <w:ind w:left="800" w:hanging="800" w:hangingChars="200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  <w:lang w:val="en-US" w:eastAsia="zh-CN"/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  <w:u w:val="none"/>
                                <w:lang w:val="en-US" w:eastAsia="zh-CN"/>
                              </w:rPr>
                              <w:t>财务总监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</w:rPr>
                              <w:t xml:space="preserve">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020" w:lineRule="exact"/>
                              <w:ind w:left="800" w:hanging="800" w:hangingChars="200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</w:rPr>
                              <w:t>联系电话：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  <w:lang w:val="en-US" w:eastAsia="zh-CN"/>
                              </w:rPr>
                              <w:t>1500000000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020" w:lineRule="exact"/>
                              <w:ind w:left="800" w:hanging="800" w:hangingChars="200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</w:rPr>
                              <w:t>电子邮箱：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40"/>
                                <w:lang w:val="en-US" w:eastAsia="zh-CN"/>
                              </w:rPr>
                              <w:t>XXXX@163.com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24.9pt;margin-top:412.95pt;height:278.55pt;width:325.1pt;z-index:251691008;mso-width-relative:page;mso-height-relative:page;" filled="f" stroked="f" coordsize="21600,21600" o:gfxdata="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frqjXYAAAADAEAAA8AAAAAAAAAAQAgAAAAIgAAAGRycy9kb3ducmV2LnhtbFBLAQIUABQAAAAI&#10;AIdO4kBgXndVtAEAADA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020" w:lineRule="exact"/>
                        <w:ind w:left="800" w:hanging="800" w:hangingChars="200"/>
                        <w:rPr>
                          <w:rFonts w:ascii="微软雅黑" w:hAnsi="微软雅黑" w:eastAsia="微软雅黑" w:cs="微软雅黑"/>
                          <w:color w:val="262626"/>
                          <w:sz w:val="40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  <w:lang w:val="en-US" w:eastAsia="zh-CN"/>
                        </w:rPr>
                        <w:t>个人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adjustRightInd w:val="0"/>
                        <w:snapToGrid w:val="0"/>
                        <w:spacing w:line="1020" w:lineRule="exact"/>
                        <w:ind w:left="800" w:hanging="800" w:hangingChars="200"/>
                        <w:rPr>
                          <w:rFonts w:ascii="微软雅黑" w:hAnsi="微软雅黑" w:eastAsia="微软雅黑" w:cs="微软雅黑"/>
                          <w:color w:val="262626"/>
                          <w:sz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</w:rPr>
                        <w:t>毕业院校：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  <w:lang w:val="en-US" w:eastAsia="zh-CN"/>
                        </w:rPr>
                        <w:t>上海复旦大学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</w:rPr>
                        <w:t xml:space="preserve">     </w:t>
                      </w:r>
                    </w:p>
                    <w:p>
                      <w:pPr>
                        <w:adjustRightInd w:val="0"/>
                        <w:snapToGrid w:val="0"/>
                        <w:spacing w:line="1020" w:lineRule="exact"/>
                        <w:ind w:left="800" w:hanging="800" w:hangingChars="200"/>
                        <w:rPr>
                          <w:rFonts w:ascii="微软雅黑" w:hAnsi="微软雅黑" w:eastAsia="微软雅黑" w:cs="微软雅黑"/>
                          <w:color w:val="262626"/>
                          <w:sz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  <w:lang w:val="en-US" w:eastAsia="zh-CN"/>
                        </w:rPr>
                        <w:t>求职意向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  <w:u w:val="none"/>
                          <w:lang w:val="en-US" w:eastAsia="zh-CN"/>
                        </w:rPr>
                        <w:t>财务总监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  <w:u w:val="none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</w:rPr>
                        <w:t xml:space="preserve">  </w:t>
                      </w:r>
                    </w:p>
                    <w:p>
                      <w:pPr>
                        <w:adjustRightInd w:val="0"/>
                        <w:snapToGrid w:val="0"/>
                        <w:spacing w:line="1020" w:lineRule="exact"/>
                        <w:ind w:left="800" w:hanging="800" w:hangingChars="200"/>
                        <w:rPr>
                          <w:rFonts w:ascii="微软雅黑" w:hAnsi="微软雅黑" w:eastAsia="微软雅黑" w:cs="微软雅黑"/>
                          <w:color w:val="262626"/>
                          <w:sz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</w:rPr>
                        <w:t>联系电话：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  <w:lang w:val="en-US" w:eastAsia="zh-CN"/>
                        </w:rPr>
                        <w:t>1500000000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</w:rPr>
                        <w:t xml:space="preserve">          </w:t>
                      </w:r>
                    </w:p>
                    <w:p>
                      <w:pPr>
                        <w:adjustRightInd w:val="0"/>
                        <w:snapToGrid w:val="0"/>
                        <w:spacing w:line="1020" w:lineRule="exact"/>
                        <w:ind w:left="800" w:hanging="800" w:hangingChars="200"/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</w:rPr>
                        <w:t>电子邮箱：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40"/>
                          <w:lang w:val="en-US" w:eastAsia="zh-CN"/>
                        </w:rPr>
                        <w:t>XXXX@163.com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-452120</wp:posOffset>
                </wp:positionV>
                <wp:extent cx="7821295" cy="10727690"/>
                <wp:effectExtent l="0" t="0" r="8255" b="16510"/>
                <wp:wrapNone/>
                <wp:docPr id="3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1295" cy="10727690"/>
                        </a:xfrm>
                        <a:prstGeom prst="rect">
                          <a:avLst/>
                        </a:prstGeom>
                        <a:solidFill>
                          <a:srgbClr val="A9DBE4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72" o:spid="_x0000_s1026" o:spt="1" style="position:absolute;left:0pt;margin-left:-39.25pt;margin-top:-35.6pt;height:844.7pt;width:615.85pt;z-index:-251619328;mso-width-relative:page;mso-height-relative:page;" fillcolor="#A9DBE4" filled="t" stroked="f" coordsize="21600,21600" o:gfxdata="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FhRwI2gAAAA0BAAAPAAAAAAAAAAEAIAAAACIAAABkcnMvZG93bnJldi54&#10;bWxQSwECFAAUAAAACACHTuJAoKsnkr8BAABCAwAADgAAAAAAAAABACAAAAApAQAAZHJzL2Uyb0Rv&#10;Yy54bWxQSwUGAAAAAAYABgBZAQAAW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5191125</wp:posOffset>
                </wp:positionV>
                <wp:extent cx="305435" cy="226695"/>
                <wp:effectExtent l="0" t="0" r="18415" b="1905"/>
                <wp:wrapNone/>
                <wp:docPr id="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2266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6742" y="211"/>
                            </a:cxn>
                            <a:cxn ang="0">
                              <a:pos x="36742" y="211"/>
                            </a:cxn>
                            <a:cxn ang="0">
                              <a:pos x="36742" y="2551"/>
                            </a:cxn>
                            <a:cxn ang="0">
                              <a:pos x="39681" y="1736"/>
                            </a:cxn>
                            <a:cxn ang="0">
                              <a:pos x="39681" y="1736"/>
                            </a:cxn>
                            <a:cxn ang="0">
                              <a:pos x="39681" y="3809"/>
                            </a:cxn>
                            <a:cxn ang="0">
                              <a:pos x="39681" y="3809"/>
                            </a:cxn>
                            <a:cxn ang="0">
                              <a:pos x="23549" y="6210"/>
                            </a:cxn>
                            <a:cxn ang="0">
                              <a:pos x="23549" y="6210"/>
                            </a:cxn>
                            <a:cxn ang="0">
                              <a:pos x="23549" y="6210"/>
                            </a:cxn>
                            <a:cxn ang="0">
                              <a:pos x="29582" y="4537"/>
                            </a:cxn>
                            <a:cxn ang="0">
                              <a:pos x="22125" y="6426"/>
                            </a:cxn>
                            <a:cxn ang="0">
                              <a:pos x="22125" y="6426"/>
                            </a:cxn>
                            <a:cxn ang="0">
                              <a:pos x="22125" y="6426"/>
                            </a:cxn>
                            <a:cxn ang="0">
                              <a:pos x="4468" y="0"/>
                            </a:cxn>
                            <a:cxn ang="0">
                              <a:pos x="18535" y="6123"/>
                            </a:cxn>
                            <a:cxn ang="0">
                              <a:pos x="18892" y="6210"/>
                            </a:cxn>
                            <a:cxn ang="0">
                              <a:pos x="20278" y="6547"/>
                            </a:cxn>
                            <a:cxn ang="0">
                              <a:pos x="19154" y="6393"/>
                            </a:cxn>
                            <a:cxn ang="0">
                              <a:pos x="19298" y="6456"/>
                            </a:cxn>
                            <a:cxn ang="0">
                              <a:pos x="19382" y="6492"/>
                            </a:cxn>
                            <a:cxn ang="0">
                              <a:pos x="20706" y="6653"/>
                            </a:cxn>
                            <a:cxn ang="0">
                              <a:pos x="41538" y="3809"/>
                            </a:cxn>
                            <a:cxn ang="0">
                              <a:pos x="41749" y="30543"/>
                            </a:cxn>
                            <a:cxn ang="0">
                              <a:pos x="20932" y="28581"/>
                            </a:cxn>
                            <a:cxn ang="0">
                              <a:pos x="20932" y="28581"/>
                            </a:cxn>
                            <a:cxn ang="0">
                              <a:pos x="105" y="30986"/>
                            </a:cxn>
                            <a:cxn ang="0">
                              <a:pos x="0" y="4141"/>
                            </a:cxn>
                            <a:cxn ang="0">
                              <a:pos x="19227" y="6473"/>
                            </a:cxn>
                            <a:cxn ang="0">
                              <a:pos x="18663" y="6326"/>
                            </a:cxn>
                            <a:cxn ang="0">
                              <a:pos x="1962" y="4036"/>
                            </a:cxn>
                            <a:cxn ang="0">
                              <a:pos x="1962" y="4036"/>
                            </a:cxn>
                            <a:cxn ang="0">
                              <a:pos x="1962" y="4036"/>
                            </a:cxn>
                            <a:cxn ang="0">
                              <a:pos x="1851" y="2068"/>
                            </a:cxn>
                            <a:cxn ang="0">
                              <a:pos x="9621" y="3957"/>
                            </a:cxn>
                            <a:cxn ang="0">
                              <a:pos x="4468" y="2606"/>
                            </a:cxn>
                            <a:cxn ang="0">
                              <a:pos x="4468" y="2606"/>
                            </a:cxn>
                            <a:cxn ang="0">
                              <a:pos x="4468" y="2606"/>
                            </a:cxn>
                          </a:cxnLst>
                          <a:pathLst>
                            <a:path w="13171486" h="9774236">
                              <a:moveTo>
                                <a:pt x="11591924" y="66674"/>
                              </a:moveTo>
                              <a:lnTo>
                                <a:pt x="11591924" y="66674"/>
                              </a:lnTo>
                              <a:lnTo>
                                <a:pt x="11591924" y="804764"/>
                              </a:lnTo>
                              <a:lnTo>
                                <a:pt x="12519023" y="547686"/>
                              </a:lnTo>
                              <a:lnTo>
                                <a:pt x="12519023" y="547687"/>
                              </a:lnTo>
                              <a:lnTo>
                                <a:pt x="12519023" y="1201737"/>
                              </a:lnTo>
                              <a:lnTo>
                                <a:pt x="7429498" y="1958975"/>
                              </a:lnTo>
                              <a:lnTo>
                                <a:pt x="7429499" y="1958974"/>
                              </a:lnTo>
                              <a:lnTo>
                                <a:pt x="7429498" y="1958974"/>
                              </a:lnTo>
                              <a:lnTo>
                                <a:pt x="9332900" y="1431175"/>
                              </a:lnTo>
                              <a:lnTo>
                                <a:pt x="6980236" y="2027237"/>
                              </a:lnTo>
                              <a:lnTo>
                                <a:pt x="6980237" y="2027237"/>
                              </a:lnTo>
                              <a:lnTo>
                                <a:pt x="6980236" y="2027237"/>
                              </a:lnTo>
                              <a:lnTo>
                                <a:pt x="11591924" y="66674"/>
                              </a:lnTo>
                              <a:close/>
                              <a:moveTo>
                                <a:pt x="1409699" y="0"/>
                              </a:moveTo>
                              <a:lnTo>
                                <a:pt x="5847645" y="1931672"/>
                              </a:lnTo>
                              <a:lnTo>
                                <a:pt x="5960245" y="1959038"/>
                              </a:lnTo>
                              <a:lnTo>
                                <a:pt x="6397626" y="2065337"/>
                              </a:lnTo>
                              <a:lnTo>
                                <a:pt x="6043066" y="2016731"/>
                              </a:lnTo>
                              <a:lnTo>
                                <a:pt x="6088470" y="2036494"/>
                              </a:lnTo>
                              <a:lnTo>
                                <a:pt x="6114994" y="2048039"/>
                              </a:lnTo>
                              <a:lnTo>
                                <a:pt x="6532561" y="2098675"/>
                              </a:lnTo>
                              <a:lnTo>
                                <a:pt x="13104811" y="1201737"/>
                              </a:lnTo>
                              <a:lnTo>
                                <a:pt x="13171486" y="9634536"/>
                              </a:lnTo>
                              <a:lnTo>
                                <a:pt x="6603999" y="9015411"/>
                              </a:lnTo>
                              <a:lnTo>
                                <a:pt x="6603998" y="9015411"/>
                              </a:lnTo>
                              <a:lnTo>
                                <a:pt x="33338" y="9774236"/>
                              </a:lnTo>
                              <a:lnTo>
                                <a:pt x="0" y="1306512"/>
                              </a:lnTo>
                              <a:lnTo>
                                <a:pt x="6066040" y="2042103"/>
                              </a:lnTo>
                              <a:lnTo>
                                <a:pt x="5888084" y="1995485"/>
                              </a:lnTo>
                              <a:lnTo>
                                <a:pt x="619125" y="1273175"/>
                              </a:lnTo>
                              <a:lnTo>
                                <a:pt x="619125" y="1273174"/>
                              </a:lnTo>
                              <a:lnTo>
                                <a:pt x="584200" y="652462"/>
                              </a:lnTo>
                              <a:lnTo>
                                <a:pt x="3035344" y="1248180"/>
                              </a:lnTo>
                              <a:lnTo>
                                <a:pt x="1409699" y="822325"/>
                              </a:lnTo>
                              <a:lnTo>
                                <a:pt x="140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7483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3.4pt;margin-top:408.75pt;height:17.85pt;width:24.05pt;z-index:251682816;v-text-anchor:middle-center;mso-width-relative:page;mso-height-relative:page;" fillcolor="#2C7483" filled="t" stroked="f" coordsize="13171486,9774236" o:gfxdata="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" path="m11591924,66674l11591924,66674,11591924,804764,12519023,547686,12519023,547687,12519023,1201737,7429498,1958975,7429499,1958974,7429498,1958974,9332900,1431175,6980236,2027237,6980237,2027237,6980236,2027237,11591924,66674xm1409699,0l5847645,1931672,5960245,1959038,6397626,2065337,6043066,2016731,6088470,2036494,6114994,2048039,6532561,2098675,13104811,1201737,13171486,9634536,6603999,9015411,6603998,9015411,33338,9774236,0,1306512,6066040,2042103,5888084,1995485,619125,1273175,619125,1273174,584200,652462,3035344,1248180,1409699,822325,1409699,0xe">
                <v:path o:connectlocs="36742,211;36742,211;36742,2551;39681,1736;39681,1736;39681,3809;39681,3809;23549,6210;23549,6210;23549,6210;29582,4537;22125,6426;22125,6426;22125,6426;4468,0;18535,6123;18892,6210;20278,6547;19154,6393;19298,6456;19382,6492;20706,6653;41538,3809;41749,30543;20932,28581;20932,28581;105,30986;0,4141;19227,6473;18663,6326;1962,4036;1962,4036;1962,4036;1851,2068;9621,3957;4468,2606;4468,2606;4468,2606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1752600</wp:posOffset>
                </wp:positionV>
                <wp:extent cx="347345" cy="370840"/>
                <wp:effectExtent l="0" t="0" r="14605" b="10160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37084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1900" y="295022"/>
                            </a:cxn>
                            <a:cxn ang="0">
                              <a:pos x="62162" y="295022"/>
                            </a:cxn>
                            <a:cxn ang="0">
                              <a:pos x="58065" y="253087"/>
                            </a:cxn>
                            <a:cxn ang="0">
                              <a:pos x="61972" y="297626"/>
                            </a:cxn>
                            <a:cxn ang="0">
                              <a:pos x="244161" y="296235"/>
                            </a:cxn>
                            <a:cxn ang="0">
                              <a:pos x="23528" y="253087"/>
                            </a:cxn>
                            <a:cxn ang="0">
                              <a:pos x="256355" y="219055"/>
                            </a:cxn>
                            <a:cxn ang="0">
                              <a:pos x="41142" y="248646"/>
                            </a:cxn>
                            <a:cxn ang="0">
                              <a:pos x="54313" y="195151"/>
                            </a:cxn>
                            <a:cxn ang="0">
                              <a:pos x="240864" y="161288"/>
                            </a:cxn>
                            <a:cxn ang="0">
                              <a:pos x="60386" y="166325"/>
                            </a:cxn>
                            <a:cxn ang="0">
                              <a:pos x="64884" y="160547"/>
                            </a:cxn>
                            <a:cxn ang="0">
                              <a:pos x="130431" y="150000"/>
                            </a:cxn>
                            <a:cxn ang="0">
                              <a:pos x="152164" y="154699"/>
                            </a:cxn>
                            <a:cxn ang="0">
                              <a:pos x="173897" y="150000"/>
                            </a:cxn>
                            <a:cxn ang="0">
                              <a:pos x="196548" y="153510"/>
                            </a:cxn>
                            <a:cxn ang="0">
                              <a:pos x="183835" y="32225"/>
                            </a:cxn>
                            <a:cxn ang="0">
                              <a:pos x="192504" y="45588"/>
                            </a:cxn>
                            <a:cxn ang="0">
                              <a:pos x="201557" y="71221"/>
                            </a:cxn>
                            <a:cxn ang="0">
                              <a:pos x="207652" y="76808"/>
                            </a:cxn>
                            <a:cxn ang="0">
                              <a:pos x="209072" y="83460"/>
                            </a:cxn>
                            <a:cxn ang="0">
                              <a:pos x="206113" y="91236"/>
                            </a:cxn>
                            <a:cxn ang="0">
                              <a:pos x="197741" y="99514"/>
                            </a:cxn>
                            <a:cxn ang="0">
                              <a:pos x="186735" y="126506"/>
                            </a:cxn>
                            <a:cxn ang="0">
                              <a:pos x="177741" y="137741"/>
                            </a:cxn>
                            <a:cxn ang="0">
                              <a:pos x="166646" y="145576"/>
                            </a:cxn>
                            <a:cxn ang="0">
                              <a:pos x="153717" y="148887"/>
                            </a:cxn>
                            <a:cxn ang="0">
                              <a:pos x="140522" y="146403"/>
                            </a:cxn>
                            <a:cxn ang="0">
                              <a:pos x="129072" y="139189"/>
                            </a:cxn>
                            <a:cxn ang="0">
                              <a:pos x="119723" y="128428"/>
                            </a:cxn>
                            <a:cxn ang="0">
                              <a:pos x="108895" y="102470"/>
                            </a:cxn>
                            <a:cxn ang="0">
                              <a:pos x="100049" y="92507"/>
                            </a:cxn>
                            <a:cxn ang="0">
                              <a:pos x="96351" y="84613"/>
                            </a:cxn>
                            <a:cxn ang="0">
                              <a:pos x="97120" y="77725"/>
                            </a:cxn>
                            <a:cxn ang="0">
                              <a:pos x="101824" y="72285"/>
                            </a:cxn>
                            <a:cxn ang="0">
                              <a:pos x="111380" y="51058"/>
                            </a:cxn>
                            <a:cxn ang="0">
                              <a:pos x="120996" y="41302"/>
                            </a:cxn>
                            <a:cxn ang="0">
                              <a:pos x="144960" y="43253"/>
                            </a:cxn>
                            <a:cxn ang="0">
                              <a:pos x="161380" y="39853"/>
                            </a:cxn>
                            <a:cxn ang="0">
                              <a:pos x="178983" y="31043"/>
                            </a:cxn>
                            <a:cxn ang="0">
                              <a:pos x="166032" y="1300"/>
                            </a:cxn>
                            <a:cxn ang="0">
                              <a:pos x="179944" y="6384"/>
                            </a:cxn>
                            <a:cxn ang="0">
                              <a:pos x="190305" y="12236"/>
                            </a:cxn>
                            <a:cxn ang="0">
                              <a:pos x="199866" y="20453"/>
                            </a:cxn>
                            <a:cxn ang="0">
                              <a:pos x="204543" y="34936"/>
                            </a:cxn>
                            <a:cxn ang="0">
                              <a:pos x="205401" y="63488"/>
                            </a:cxn>
                            <a:cxn ang="0">
                              <a:pos x="197705" y="58493"/>
                            </a:cxn>
                            <a:cxn ang="0">
                              <a:pos x="192111" y="38601"/>
                            </a:cxn>
                            <a:cxn ang="0">
                              <a:pos x="179293" y="28404"/>
                            </a:cxn>
                            <a:cxn ang="0">
                              <a:pos x="161029" y="37655"/>
                            </a:cxn>
                            <a:cxn ang="0">
                              <a:pos x="144068" y="41202"/>
                            </a:cxn>
                            <a:cxn ang="0">
                              <a:pos x="120890" y="39488"/>
                            </a:cxn>
                            <a:cxn ang="0">
                              <a:pos x="110382" y="45606"/>
                            </a:cxn>
                            <a:cxn ang="0">
                              <a:pos x="102952" y="69784"/>
                            </a:cxn>
                            <a:cxn ang="0">
                              <a:pos x="98986" y="53557"/>
                            </a:cxn>
                            <a:cxn ang="0">
                              <a:pos x="101709" y="34138"/>
                            </a:cxn>
                            <a:cxn ang="0">
                              <a:pos x="111714" y="15340"/>
                            </a:cxn>
                            <a:cxn ang="0">
                              <a:pos x="123051" y="6413"/>
                            </a:cxn>
                            <a:cxn ang="0">
                              <a:pos x="135928" y="1714"/>
                            </a:cxn>
                          </a:cxnLst>
                          <a:pathLst>
                            <a:path w="2038350" h="2176463">
                              <a:moveTo>
                                <a:pt x="404813" y="1898650"/>
                              </a:moveTo>
                              <a:lnTo>
                                <a:pt x="1633538" y="1898650"/>
                              </a:lnTo>
                              <a:lnTo>
                                <a:pt x="1633538" y="1955602"/>
                              </a:lnTo>
                              <a:lnTo>
                                <a:pt x="1633339" y="1958380"/>
                              </a:lnTo>
                              <a:lnTo>
                                <a:pt x="1632943" y="1961158"/>
                              </a:lnTo>
                              <a:lnTo>
                                <a:pt x="1632347" y="1963738"/>
                              </a:lnTo>
                              <a:lnTo>
                                <a:pt x="1631355" y="1966318"/>
                              </a:lnTo>
                              <a:lnTo>
                                <a:pt x="1630363" y="1968699"/>
                              </a:lnTo>
                              <a:lnTo>
                                <a:pt x="1628974" y="1970882"/>
                              </a:lnTo>
                              <a:lnTo>
                                <a:pt x="1627387" y="1972866"/>
                              </a:lnTo>
                              <a:lnTo>
                                <a:pt x="1625602" y="1974851"/>
                              </a:lnTo>
                              <a:lnTo>
                                <a:pt x="1623618" y="1976637"/>
                              </a:lnTo>
                              <a:lnTo>
                                <a:pt x="1621633" y="1978224"/>
                              </a:lnTo>
                              <a:lnTo>
                                <a:pt x="1619451" y="1979613"/>
                              </a:lnTo>
                              <a:lnTo>
                                <a:pt x="1617070" y="1980605"/>
                              </a:lnTo>
                              <a:lnTo>
                                <a:pt x="1614491" y="1981598"/>
                              </a:lnTo>
                              <a:lnTo>
                                <a:pt x="1611912" y="1982193"/>
                              </a:lnTo>
                              <a:lnTo>
                                <a:pt x="1609134" y="1982590"/>
                              </a:lnTo>
                              <a:lnTo>
                                <a:pt x="1606356" y="1982788"/>
                              </a:lnTo>
                              <a:lnTo>
                                <a:pt x="431796" y="1982788"/>
                              </a:lnTo>
                              <a:lnTo>
                                <a:pt x="429217" y="1982590"/>
                              </a:lnTo>
                              <a:lnTo>
                                <a:pt x="426637" y="1982193"/>
                              </a:lnTo>
                              <a:lnTo>
                                <a:pt x="423860" y="1981598"/>
                              </a:lnTo>
                              <a:lnTo>
                                <a:pt x="421479" y="1980605"/>
                              </a:lnTo>
                              <a:lnTo>
                                <a:pt x="419098" y="1979613"/>
                              </a:lnTo>
                              <a:lnTo>
                                <a:pt x="416717" y="1978224"/>
                              </a:lnTo>
                              <a:lnTo>
                                <a:pt x="414733" y="1976637"/>
                              </a:lnTo>
                              <a:lnTo>
                                <a:pt x="412749" y="1974851"/>
                              </a:lnTo>
                              <a:lnTo>
                                <a:pt x="410963" y="1972866"/>
                              </a:lnTo>
                              <a:lnTo>
                                <a:pt x="409376" y="1970882"/>
                              </a:lnTo>
                              <a:lnTo>
                                <a:pt x="408186" y="1968699"/>
                              </a:lnTo>
                              <a:lnTo>
                                <a:pt x="406995" y="1966318"/>
                              </a:lnTo>
                              <a:lnTo>
                                <a:pt x="406202" y="1963738"/>
                              </a:lnTo>
                              <a:lnTo>
                                <a:pt x="405408" y="1961158"/>
                              </a:lnTo>
                              <a:lnTo>
                                <a:pt x="405011" y="1958380"/>
                              </a:lnTo>
                              <a:lnTo>
                                <a:pt x="404813" y="1955602"/>
                              </a:lnTo>
                              <a:lnTo>
                                <a:pt x="404813" y="1898650"/>
                              </a:lnTo>
                              <a:close/>
                              <a:moveTo>
                                <a:pt x="157727" y="1697038"/>
                              </a:moveTo>
                              <a:lnTo>
                                <a:pt x="389258" y="1697038"/>
                              </a:lnTo>
                              <a:lnTo>
                                <a:pt x="389258" y="1955999"/>
                              </a:lnTo>
                              <a:lnTo>
                                <a:pt x="389457" y="1960365"/>
                              </a:lnTo>
                              <a:lnTo>
                                <a:pt x="390052" y="1964532"/>
                              </a:lnTo>
                              <a:lnTo>
                                <a:pt x="391242" y="1968898"/>
                              </a:lnTo>
                              <a:lnTo>
                                <a:pt x="392433" y="1972866"/>
                              </a:lnTo>
                              <a:lnTo>
                                <a:pt x="394218" y="1976438"/>
                              </a:lnTo>
                              <a:lnTo>
                                <a:pt x="396599" y="1980010"/>
                              </a:lnTo>
                              <a:lnTo>
                                <a:pt x="398980" y="1983185"/>
                              </a:lnTo>
                              <a:lnTo>
                                <a:pt x="401758" y="1986360"/>
                              </a:lnTo>
                              <a:lnTo>
                                <a:pt x="404932" y="1989337"/>
                              </a:lnTo>
                              <a:lnTo>
                                <a:pt x="408106" y="1991718"/>
                              </a:lnTo>
                              <a:lnTo>
                                <a:pt x="411678" y="1993702"/>
                              </a:lnTo>
                              <a:lnTo>
                                <a:pt x="415447" y="1995687"/>
                              </a:lnTo>
                              <a:lnTo>
                                <a:pt x="419415" y="1997076"/>
                              </a:lnTo>
                              <a:lnTo>
                                <a:pt x="423383" y="1998068"/>
                              </a:lnTo>
                              <a:lnTo>
                                <a:pt x="427748" y="1998862"/>
                              </a:lnTo>
                              <a:lnTo>
                                <a:pt x="431914" y="1999060"/>
                              </a:lnTo>
                              <a:lnTo>
                                <a:pt x="1606435" y="1999060"/>
                              </a:lnTo>
                              <a:lnTo>
                                <a:pt x="1610800" y="1998862"/>
                              </a:lnTo>
                              <a:lnTo>
                                <a:pt x="1615165" y="1998068"/>
                              </a:lnTo>
                              <a:lnTo>
                                <a:pt x="1619331" y="1997076"/>
                              </a:lnTo>
                              <a:lnTo>
                                <a:pt x="1623299" y="1995687"/>
                              </a:lnTo>
                              <a:lnTo>
                                <a:pt x="1627069" y="1993702"/>
                              </a:lnTo>
                              <a:lnTo>
                                <a:pt x="1630640" y="1991718"/>
                              </a:lnTo>
                              <a:lnTo>
                                <a:pt x="1633616" y="1989337"/>
                              </a:lnTo>
                              <a:lnTo>
                                <a:pt x="1636790" y="1986360"/>
                              </a:lnTo>
                              <a:lnTo>
                                <a:pt x="1639766" y="1983185"/>
                              </a:lnTo>
                              <a:lnTo>
                                <a:pt x="1642147" y="1980010"/>
                              </a:lnTo>
                              <a:lnTo>
                                <a:pt x="1644330" y="1976438"/>
                              </a:lnTo>
                              <a:lnTo>
                                <a:pt x="1646115" y="1972866"/>
                              </a:lnTo>
                              <a:lnTo>
                                <a:pt x="1647504" y="1968898"/>
                              </a:lnTo>
                              <a:lnTo>
                                <a:pt x="1648496" y="1964532"/>
                              </a:lnTo>
                              <a:lnTo>
                                <a:pt x="1649290" y="1960365"/>
                              </a:lnTo>
                              <a:lnTo>
                                <a:pt x="1649488" y="1955999"/>
                              </a:lnTo>
                              <a:lnTo>
                                <a:pt x="1649488" y="1697038"/>
                              </a:lnTo>
                              <a:lnTo>
                                <a:pt x="1880821" y="1697038"/>
                              </a:lnTo>
                              <a:lnTo>
                                <a:pt x="2038350" y="2176463"/>
                              </a:lnTo>
                              <a:lnTo>
                                <a:pt x="0" y="2176463"/>
                              </a:lnTo>
                              <a:lnTo>
                                <a:pt x="157727" y="1697038"/>
                              </a:lnTo>
                              <a:close/>
                              <a:moveTo>
                                <a:pt x="1649413" y="1239838"/>
                              </a:moveTo>
                              <a:lnTo>
                                <a:pt x="1654208" y="1251557"/>
                              </a:lnTo>
                              <a:lnTo>
                                <a:pt x="1659203" y="1264467"/>
                              </a:lnTo>
                              <a:lnTo>
                                <a:pt x="1664198" y="1278171"/>
                              </a:lnTo>
                              <a:lnTo>
                                <a:pt x="1669192" y="1293067"/>
                              </a:lnTo>
                              <a:lnTo>
                                <a:pt x="1674187" y="1308559"/>
                              </a:lnTo>
                              <a:lnTo>
                                <a:pt x="1679381" y="1324846"/>
                              </a:lnTo>
                              <a:lnTo>
                                <a:pt x="1684376" y="1341728"/>
                              </a:lnTo>
                              <a:lnTo>
                                <a:pt x="1689371" y="1359008"/>
                              </a:lnTo>
                              <a:lnTo>
                                <a:pt x="1694565" y="1376883"/>
                              </a:lnTo>
                              <a:lnTo>
                                <a:pt x="1699360" y="1394957"/>
                              </a:lnTo>
                              <a:lnTo>
                                <a:pt x="1709150" y="1431900"/>
                              </a:lnTo>
                              <a:lnTo>
                                <a:pt x="1718540" y="1468843"/>
                              </a:lnTo>
                              <a:lnTo>
                                <a:pt x="1727330" y="1505189"/>
                              </a:lnTo>
                              <a:lnTo>
                                <a:pt x="1735721" y="1540146"/>
                              </a:lnTo>
                              <a:lnTo>
                                <a:pt x="1743114" y="1573116"/>
                              </a:lnTo>
                              <a:lnTo>
                                <a:pt x="1749906" y="1602710"/>
                              </a:lnTo>
                              <a:lnTo>
                                <a:pt x="1755700" y="1628927"/>
                              </a:lnTo>
                              <a:lnTo>
                                <a:pt x="1763891" y="1667260"/>
                              </a:lnTo>
                              <a:lnTo>
                                <a:pt x="1766888" y="1681163"/>
                              </a:lnTo>
                              <a:lnTo>
                                <a:pt x="1649413" y="1681163"/>
                              </a:lnTo>
                              <a:lnTo>
                                <a:pt x="1649413" y="1239838"/>
                              </a:lnTo>
                              <a:close/>
                              <a:moveTo>
                                <a:pt x="388938" y="1239838"/>
                              </a:moveTo>
                              <a:lnTo>
                                <a:pt x="388938" y="1681163"/>
                              </a:lnTo>
                              <a:lnTo>
                                <a:pt x="273050" y="1681163"/>
                              </a:lnTo>
                              <a:lnTo>
                                <a:pt x="275809" y="1667260"/>
                              </a:lnTo>
                              <a:lnTo>
                                <a:pt x="284087" y="1628927"/>
                              </a:lnTo>
                              <a:lnTo>
                                <a:pt x="289802" y="1602710"/>
                              </a:lnTo>
                              <a:lnTo>
                                <a:pt x="296306" y="1573116"/>
                              </a:lnTo>
                              <a:lnTo>
                                <a:pt x="303599" y="1540146"/>
                              </a:lnTo>
                              <a:lnTo>
                                <a:pt x="312073" y="1505189"/>
                              </a:lnTo>
                              <a:lnTo>
                                <a:pt x="320548" y="1468843"/>
                              </a:lnTo>
                              <a:lnTo>
                                <a:pt x="329811" y="1431900"/>
                              </a:lnTo>
                              <a:lnTo>
                                <a:pt x="339469" y="1394957"/>
                              </a:lnTo>
                              <a:lnTo>
                                <a:pt x="344396" y="1376883"/>
                              </a:lnTo>
                              <a:lnTo>
                                <a:pt x="349126" y="1359008"/>
                              </a:lnTo>
                              <a:lnTo>
                                <a:pt x="354250" y="1341728"/>
                              </a:lnTo>
                              <a:lnTo>
                                <a:pt x="359375" y="1324846"/>
                              </a:lnTo>
                              <a:lnTo>
                                <a:pt x="364105" y="1308559"/>
                              </a:lnTo>
                              <a:lnTo>
                                <a:pt x="369229" y="1293067"/>
                              </a:lnTo>
                              <a:lnTo>
                                <a:pt x="374353" y="1278171"/>
                              </a:lnTo>
                              <a:lnTo>
                                <a:pt x="379083" y="1264467"/>
                              </a:lnTo>
                              <a:lnTo>
                                <a:pt x="384011" y="1251557"/>
                              </a:lnTo>
                              <a:lnTo>
                                <a:pt x="388938" y="1239838"/>
                              </a:lnTo>
                              <a:close/>
                              <a:moveTo>
                                <a:pt x="447668" y="1074738"/>
                              </a:moveTo>
                              <a:lnTo>
                                <a:pt x="1590881" y="1074738"/>
                              </a:lnTo>
                              <a:lnTo>
                                <a:pt x="1595246" y="1074936"/>
                              </a:lnTo>
                              <a:lnTo>
                                <a:pt x="1599412" y="1075532"/>
                              </a:lnTo>
                              <a:lnTo>
                                <a:pt x="1603380" y="1076526"/>
                              </a:lnTo>
                              <a:lnTo>
                                <a:pt x="1607547" y="1077718"/>
                              </a:lnTo>
                              <a:lnTo>
                                <a:pt x="1611316" y="1079506"/>
                              </a:lnTo>
                              <a:lnTo>
                                <a:pt x="1614689" y="1081493"/>
                              </a:lnTo>
                              <a:lnTo>
                                <a:pt x="1617864" y="1084076"/>
                              </a:lnTo>
                              <a:lnTo>
                                <a:pt x="1621038" y="1086460"/>
                              </a:lnTo>
                              <a:lnTo>
                                <a:pt x="1623816" y="1089242"/>
                              </a:lnTo>
                              <a:lnTo>
                                <a:pt x="1626395" y="1092619"/>
                              </a:lnTo>
                              <a:lnTo>
                                <a:pt x="1628379" y="1095997"/>
                              </a:lnTo>
                              <a:lnTo>
                                <a:pt x="1630363" y="1099573"/>
                              </a:lnTo>
                              <a:lnTo>
                                <a:pt x="1631554" y="1103149"/>
                              </a:lnTo>
                              <a:lnTo>
                                <a:pt x="1632744" y="1107123"/>
                              </a:lnTo>
                              <a:lnTo>
                                <a:pt x="1633339" y="1111096"/>
                              </a:lnTo>
                              <a:lnTo>
                                <a:pt x="1633538" y="1115269"/>
                              </a:lnTo>
                              <a:lnTo>
                                <a:pt x="1633538" y="1882776"/>
                              </a:lnTo>
                              <a:lnTo>
                                <a:pt x="404813" y="1882776"/>
                              </a:lnTo>
                              <a:lnTo>
                                <a:pt x="404813" y="1115269"/>
                              </a:lnTo>
                              <a:lnTo>
                                <a:pt x="405011" y="1111096"/>
                              </a:lnTo>
                              <a:lnTo>
                                <a:pt x="405606" y="1107123"/>
                              </a:lnTo>
                              <a:lnTo>
                                <a:pt x="406797" y="1103149"/>
                              </a:lnTo>
                              <a:lnTo>
                                <a:pt x="408384" y="1099573"/>
                              </a:lnTo>
                              <a:lnTo>
                                <a:pt x="410170" y="1095997"/>
                              </a:lnTo>
                              <a:lnTo>
                                <a:pt x="412154" y="1092619"/>
                              </a:lnTo>
                              <a:lnTo>
                                <a:pt x="414535" y="1089242"/>
                              </a:lnTo>
                              <a:lnTo>
                                <a:pt x="417511" y="1086460"/>
                              </a:lnTo>
                              <a:lnTo>
                                <a:pt x="420487" y="1084076"/>
                              </a:lnTo>
                              <a:lnTo>
                                <a:pt x="423661" y="1081493"/>
                              </a:lnTo>
                              <a:lnTo>
                                <a:pt x="427233" y="1079506"/>
                              </a:lnTo>
                              <a:lnTo>
                                <a:pt x="431002" y="1077718"/>
                              </a:lnTo>
                              <a:lnTo>
                                <a:pt x="434971" y="1076526"/>
                              </a:lnTo>
                              <a:lnTo>
                                <a:pt x="438939" y="1075532"/>
                              </a:lnTo>
                              <a:lnTo>
                                <a:pt x="443105" y="1074936"/>
                              </a:lnTo>
                              <a:lnTo>
                                <a:pt x="447668" y="1074738"/>
                              </a:lnTo>
                              <a:close/>
                              <a:moveTo>
                                <a:pt x="831105" y="981075"/>
                              </a:moveTo>
                              <a:lnTo>
                                <a:pt x="833883" y="983667"/>
                              </a:lnTo>
                              <a:lnTo>
                                <a:pt x="837059" y="986061"/>
                              </a:lnTo>
                              <a:lnTo>
                                <a:pt x="840632" y="988653"/>
                              </a:lnTo>
                              <a:lnTo>
                                <a:pt x="844602" y="991246"/>
                              </a:lnTo>
                              <a:lnTo>
                                <a:pt x="848770" y="993639"/>
                              </a:lnTo>
                              <a:lnTo>
                                <a:pt x="853534" y="996232"/>
                              </a:lnTo>
                              <a:lnTo>
                                <a:pt x="858298" y="998824"/>
                              </a:lnTo>
                              <a:lnTo>
                                <a:pt x="863459" y="1001218"/>
                              </a:lnTo>
                              <a:lnTo>
                                <a:pt x="874376" y="1005805"/>
                              </a:lnTo>
                              <a:lnTo>
                                <a:pt x="886087" y="1010591"/>
                              </a:lnTo>
                              <a:lnTo>
                                <a:pt x="898790" y="1014979"/>
                              </a:lnTo>
                              <a:lnTo>
                                <a:pt x="911891" y="1019167"/>
                              </a:lnTo>
                              <a:lnTo>
                                <a:pt x="925388" y="1022956"/>
                              </a:lnTo>
                              <a:lnTo>
                                <a:pt x="939282" y="1026546"/>
                              </a:lnTo>
                              <a:lnTo>
                                <a:pt x="953375" y="1029537"/>
                              </a:lnTo>
                              <a:lnTo>
                                <a:pt x="967270" y="1032130"/>
                              </a:lnTo>
                              <a:lnTo>
                                <a:pt x="981164" y="1034324"/>
                              </a:lnTo>
                              <a:lnTo>
                                <a:pt x="994662" y="1035919"/>
                              </a:lnTo>
                              <a:lnTo>
                                <a:pt x="1001212" y="1036518"/>
                              </a:lnTo>
                              <a:lnTo>
                                <a:pt x="1007762" y="1036916"/>
                              </a:lnTo>
                              <a:lnTo>
                                <a:pt x="1013915" y="1037116"/>
                              </a:lnTo>
                              <a:lnTo>
                                <a:pt x="1020069" y="1037315"/>
                              </a:lnTo>
                              <a:lnTo>
                                <a:pt x="1026023" y="1037116"/>
                              </a:lnTo>
                              <a:lnTo>
                                <a:pt x="1032375" y="1036916"/>
                              </a:lnTo>
                              <a:lnTo>
                                <a:pt x="1038727" y="1036518"/>
                              </a:lnTo>
                              <a:lnTo>
                                <a:pt x="1045476" y="1035919"/>
                              </a:lnTo>
                              <a:lnTo>
                                <a:pt x="1058973" y="1034324"/>
                              </a:lnTo>
                              <a:lnTo>
                                <a:pt x="1072669" y="1032130"/>
                              </a:lnTo>
                              <a:lnTo>
                                <a:pt x="1086762" y="1029537"/>
                              </a:lnTo>
                              <a:lnTo>
                                <a:pt x="1100656" y="1026546"/>
                              </a:lnTo>
                              <a:lnTo>
                                <a:pt x="1114352" y="1022956"/>
                              </a:lnTo>
                              <a:lnTo>
                                <a:pt x="1128247" y="1019167"/>
                              </a:lnTo>
                              <a:lnTo>
                                <a:pt x="1141347" y="1014979"/>
                              </a:lnTo>
                              <a:lnTo>
                                <a:pt x="1153654" y="1010591"/>
                              </a:lnTo>
                              <a:lnTo>
                                <a:pt x="1165762" y="1005805"/>
                              </a:lnTo>
                              <a:lnTo>
                                <a:pt x="1176480" y="1001218"/>
                              </a:lnTo>
                              <a:lnTo>
                                <a:pt x="1181641" y="998824"/>
                              </a:lnTo>
                              <a:lnTo>
                                <a:pt x="1186603" y="996232"/>
                              </a:lnTo>
                              <a:lnTo>
                                <a:pt x="1191168" y="993639"/>
                              </a:lnTo>
                              <a:lnTo>
                                <a:pt x="1195337" y="991246"/>
                              </a:lnTo>
                              <a:lnTo>
                                <a:pt x="1199108" y="988653"/>
                              </a:lnTo>
                              <a:lnTo>
                                <a:pt x="1202879" y="986061"/>
                              </a:lnTo>
                              <a:lnTo>
                                <a:pt x="1206055" y="983667"/>
                              </a:lnTo>
                              <a:lnTo>
                                <a:pt x="1208834" y="981075"/>
                              </a:lnTo>
                              <a:lnTo>
                                <a:pt x="1223126" y="987058"/>
                              </a:lnTo>
                              <a:lnTo>
                                <a:pt x="1261831" y="1004010"/>
                              </a:lnTo>
                              <a:lnTo>
                                <a:pt x="1287834" y="1015976"/>
                              </a:lnTo>
                              <a:lnTo>
                                <a:pt x="1317608" y="1029338"/>
                              </a:lnTo>
                              <a:lnTo>
                                <a:pt x="1349962" y="1044296"/>
                              </a:lnTo>
                              <a:lnTo>
                                <a:pt x="1384301" y="1060450"/>
                              </a:lnTo>
                              <a:lnTo>
                                <a:pt x="655638" y="1060450"/>
                              </a:lnTo>
                              <a:lnTo>
                                <a:pt x="689778" y="1044296"/>
                              </a:lnTo>
                              <a:lnTo>
                                <a:pt x="722133" y="1029338"/>
                              </a:lnTo>
                              <a:lnTo>
                                <a:pt x="751906" y="1015976"/>
                              </a:lnTo>
                              <a:lnTo>
                                <a:pt x="778306" y="1004010"/>
                              </a:lnTo>
                              <a:lnTo>
                                <a:pt x="816813" y="987058"/>
                              </a:lnTo>
                              <a:lnTo>
                                <a:pt x="831105" y="981075"/>
                              </a:lnTo>
                              <a:close/>
                              <a:moveTo>
                                <a:pt x="1208983" y="201613"/>
                              </a:moveTo>
                              <a:lnTo>
                                <a:pt x="1217313" y="206172"/>
                              </a:lnTo>
                              <a:lnTo>
                                <a:pt x="1225048" y="210930"/>
                              </a:lnTo>
                              <a:lnTo>
                                <a:pt x="1232386" y="216084"/>
                              </a:lnTo>
                              <a:lnTo>
                                <a:pt x="1239129" y="221437"/>
                              </a:lnTo>
                              <a:lnTo>
                                <a:pt x="1245278" y="226987"/>
                              </a:lnTo>
                              <a:lnTo>
                                <a:pt x="1251228" y="232935"/>
                              </a:lnTo>
                              <a:lnTo>
                                <a:pt x="1256583" y="238882"/>
                              </a:lnTo>
                              <a:lnTo>
                                <a:pt x="1261739" y="245424"/>
                              </a:lnTo>
                              <a:lnTo>
                                <a:pt x="1266301" y="251966"/>
                              </a:lnTo>
                              <a:lnTo>
                                <a:pt x="1270664" y="258904"/>
                              </a:lnTo>
                              <a:lnTo>
                                <a:pt x="1274829" y="266239"/>
                              </a:lnTo>
                              <a:lnTo>
                                <a:pt x="1278201" y="273574"/>
                              </a:lnTo>
                              <a:lnTo>
                                <a:pt x="1281573" y="281305"/>
                              </a:lnTo>
                              <a:lnTo>
                                <a:pt x="1284944" y="289037"/>
                              </a:lnTo>
                              <a:lnTo>
                                <a:pt x="1287919" y="297164"/>
                              </a:lnTo>
                              <a:lnTo>
                                <a:pt x="1290498" y="305689"/>
                              </a:lnTo>
                              <a:lnTo>
                                <a:pt x="1292878" y="314213"/>
                              </a:lnTo>
                              <a:lnTo>
                                <a:pt x="1295059" y="323134"/>
                              </a:lnTo>
                              <a:lnTo>
                                <a:pt x="1297439" y="332055"/>
                              </a:lnTo>
                              <a:lnTo>
                                <a:pt x="1299423" y="341372"/>
                              </a:lnTo>
                              <a:lnTo>
                                <a:pt x="1303389" y="360601"/>
                              </a:lnTo>
                              <a:lnTo>
                                <a:pt x="1306959" y="380425"/>
                              </a:lnTo>
                              <a:lnTo>
                                <a:pt x="1314298" y="423047"/>
                              </a:lnTo>
                              <a:lnTo>
                                <a:pt x="1318264" y="445448"/>
                              </a:lnTo>
                              <a:lnTo>
                                <a:pt x="1322826" y="468642"/>
                              </a:lnTo>
                              <a:lnTo>
                                <a:pt x="1330164" y="470228"/>
                              </a:lnTo>
                              <a:lnTo>
                                <a:pt x="1337503" y="472210"/>
                              </a:lnTo>
                              <a:lnTo>
                                <a:pt x="1344643" y="474589"/>
                              </a:lnTo>
                              <a:lnTo>
                                <a:pt x="1351188" y="477563"/>
                              </a:lnTo>
                              <a:lnTo>
                                <a:pt x="1357733" y="480933"/>
                              </a:lnTo>
                              <a:lnTo>
                                <a:pt x="1363881" y="484700"/>
                              </a:lnTo>
                              <a:lnTo>
                                <a:pt x="1369633" y="488863"/>
                              </a:lnTo>
                              <a:lnTo>
                                <a:pt x="1372211" y="491043"/>
                              </a:lnTo>
                              <a:lnTo>
                                <a:pt x="1374988" y="493422"/>
                              </a:lnTo>
                              <a:lnTo>
                                <a:pt x="1377566" y="495801"/>
                              </a:lnTo>
                              <a:lnTo>
                                <a:pt x="1380144" y="498378"/>
                              </a:lnTo>
                              <a:lnTo>
                                <a:pt x="1382326" y="500757"/>
                              </a:lnTo>
                              <a:lnTo>
                                <a:pt x="1384508" y="503532"/>
                              </a:lnTo>
                              <a:lnTo>
                                <a:pt x="1386491" y="506308"/>
                              </a:lnTo>
                              <a:lnTo>
                                <a:pt x="1388474" y="509083"/>
                              </a:lnTo>
                              <a:lnTo>
                                <a:pt x="1390458" y="511858"/>
                              </a:lnTo>
                              <a:lnTo>
                                <a:pt x="1392044" y="515030"/>
                              </a:lnTo>
                              <a:lnTo>
                                <a:pt x="1393829" y="518202"/>
                              </a:lnTo>
                              <a:lnTo>
                                <a:pt x="1395218" y="521176"/>
                              </a:lnTo>
                              <a:lnTo>
                                <a:pt x="1396408" y="524348"/>
                              </a:lnTo>
                              <a:lnTo>
                                <a:pt x="1397796" y="527718"/>
                              </a:lnTo>
                              <a:lnTo>
                                <a:pt x="1398590" y="530889"/>
                              </a:lnTo>
                              <a:lnTo>
                                <a:pt x="1399581" y="534260"/>
                              </a:lnTo>
                              <a:lnTo>
                                <a:pt x="1400375" y="537828"/>
                              </a:lnTo>
                              <a:lnTo>
                                <a:pt x="1401168" y="541396"/>
                              </a:lnTo>
                              <a:lnTo>
                                <a:pt x="1401565" y="544965"/>
                              </a:lnTo>
                              <a:lnTo>
                                <a:pt x="1401763" y="548533"/>
                              </a:lnTo>
                              <a:lnTo>
                                <a:pt x="1401763" y="552101"/>
                              </a:lnTo>
                              <a:lnTo>
                                <a:pt x="1401763" y="555868"/>
                              </a:lnTo>
                              <a:lnTo>
                                <a:pt x="1401565" y="559634"/>
                              </a:lnTo>
                              <a:lnTo>
                                <a:pt x="1401366" y="563401"/>
                              </a:lnTo>
                              <a:lnTo>
                                <a:pt x="1400573" y="567366"/>
                              </a:lnTo>
                              <a:lnTo>
                                <a:pt x="1399978" y="571132"/>
                              </a:lnTo>
                              <a:lnTo>
                                <a:pt x="1398986" y="575097"/>
                              </a:lnTo>
                              <a:lnTo>
                                <a:pt x="1397796" y="579062"/>
                              </a:lnTo>
                              <a:lnTo>
                                <a:pt x="1396606" y="583027"/>
                              </a:lnTo>
                              <a:lnTo>
                                <a:pt x="1395218" y="586991"/>
                              </a:lnTo>
                              <a:lnTo>
                                <a:pt x="1393433" y="591154"/>
                              </a:lnTo>
                              <a:lnTo>
                                <a:pt x="1391648" y="595318"/>
                              </a:lnTo>
                              <a:lnTo>
                                <a:pt x="1389268" y="599481"/>
                              </a:lnTo>
                              <a:lnTo>
                                <a:pt x="1387086" y="603445"/>
                              </a:lnTo>
                              <a:lnTo>
                                <a:pt x="1384706" y="607608"/>
                              </a:lnTo>
                              <a:lnTo>
                                <a:pt x="1381731" y="611771"/>
                              </a:lnTo>
                              <a:lnTo>
                                <a:pt x="1378954" y="616133"/>
                              </a:lnTo>
                              <a:lnTo>
                                <a:pt x="1375781" y="620296"/>
                              </a:lnTo>
                              <a:lnTo>
                                <a:pt x="1372608" y="624459"/>
                              </a:lnTo>
                              <a:lnTo>
                                <a:pt x="1368839" y="628820"/>
                              </a:lnTo>
                              <a:lnTo>
                                <a:pt x="1364873" y="633181"/>
                              </a:lnTo>
                              <a:lnTo>
                                <a:pt x="1360906" y="637344"/>
                              </a:lnTo>
                              <a:lnTo>
                                <a:pt x="1356543" y="641507"/>
                              </a:lnTo>
                              <a:lnTo>
                                <a:pt x="1352179" y="646067"/>
                              </a:lnTo>
                              <a:lnTo>
                                <a:pt x="1347221" y="650230"/>
                              </a:lnTo>
                              <a:lnTo>
                                <a:pt x="1342064" y="654393"/>
                              </a:lnTo>
                              <a:lnTo>
                                <a:pt x="1336908" y="658556"/>
                              </a:lnTo>
                              <a:lnTo>
                                <a:pt x="1331354" y="663116"/>
                              </a:lnTo>
                              <a:lnTo>
                                <a:pt x="1325603" y="667279"/>
                              </a:lnTo>
                              <a:lnTo>
                                <a:pt x="1319454" y="671442"/>
                              </a:lnTo>
                              <a:lnTo>
                                <a:pt x="1316281" y="687103"/>
                              </a:lnTo>
                              <a:lnTo>
                                <a:pt x="1312711" y="702962"/>
                              </a:lnTo>
                              <a:lnTo>
                                <a:pt x="1308348" y="718425"/>
                              </a:lnTo>
                              <a:lnTo>
                                <a:pt x="1303786" y="733689"/>
                              </a:lnTo>
                              <a:lnTo>
                                <a:pt x="1298828" y="748954"/>
                              </a:lnTo>
                              <a:lnTo>
                                <a:pt x="1293274" y="764020"/>
                              </a:lnTo>
                              <a:lnTo>
                                <a:pt x="1287523" y="778690"/>
                              </a:lnTo>
                              <a:lnTo>
                                <a:pt x="1281176" y="793359"/>
                              </a:lnTo>
                              <a:lnTo>
                                <a:pt x="1274433" y="807434"/>
                              </a:lnTo>
                              <a:lnTo>
                                <a:pt x="1267491" y="821509"/>
                              </a:lnTo>
                              <a:lnTo>
                                <a:pt x="1259954" y="834990"/>
                              </a:lnTo>
                              <a:lnTo>
                                <a:pt x="1251823" y="848272"/>
                              </a:lnTo>
                              <a:lnTo>
                                <a:pt x="1247856" y="854814"/>
                              </a:lnTo>
                              <a:lnTo>
                                <a:pt x="1243691" y="861157"/>
                              </a:lnTo>
                              <a:lnTo>
                                <a:pt x="1239526" y="867303"/>
                              </a:lnTo>
                              <a:lnTo>
                                <a:pt x="1234964" y="873647"/>
                              </a:lnTo>
                              <a:lnTo>
                                <a:pt x="1230601" y="879594"/>
                              </a:lnTo>
                              <a:lnTo>
                                <a:pt x="1226039" y="885541"/>
                              </a:lnTo>
                              <a:lnTo>
                                <a:pt x="1221279" y="891290"/>
                              </a:lnTo>
                              <a:lnTo>
                                <a:pt x="1216718" y="897039"/>
                              </a:lnTo>
                              <a:lnTo>
                                <a:pt x="1211759" y="902590"/>
                              </a:lnTo>
                              <a:lnTo>
                                <a:pt x="1206999" y="908140"/>
                              </a:lnTo>
                              <a:lnTo>
                                <a:pt x="1202041" y="913493"/>
                              </a:lnTo>
                              <a:lnTo>
                                <a:pt x="1196884" y="918845"/>
                              </a:lnTo>
                              <a:lnTo>
                                <a:pt x="1191529" y="923603"/>
                              </a:lnTo>
                              <a:lnTo>
                                <a:pt x="1186571" y="928757"/>
                              </a:lnTo>
                              <a:lnTo>
                                <a:pt x="1181017" y="933317"/>
                              </a:lnTo>
                              <a:lnTo>
                                <a:pt x="1175662" y="938075"/>
                              </a:lnTo>
                              <a:lnTo>
                                <a:pt x="1170109" y="942634"/>
                              </a:lnTo>
                              <a:lnTo>
                                <a:pt x="1164556" y="946995"/>
                              </a:lnTo>
                              <a:lnTo>
                                <a:pt x="1158804" y="951158"/>
                              </a:lnTo>
                              <a:lnTo>
                                <a:pt x="1153251" y="955321"/>
                              </a:lnTo>
                              <a:lnTo>
                                <a:pt x="1147301" y="959088"/>
                              </a:lnTo>
                              <a:lnTo>
                                <a:pt x="1141549" y="962855"/>
                              </a:lnTo>
                              <a:lnTo>
                                <a:pt x="1135599" y="966423"/>
                              </a:lnTo>
                              <a:lnTo>
                                <a:pt x="1129451" y="969991"/>
                              </a:lnTo>
                              <a:lnTo>
                                <a:pt x="1123302" y="972965"/>
                              </a:lnTo>
                              <a:lnTo>
                                <a:pt x="1117154" y="976137"/>
                              </a:lnTo>
                              <a:lnTo>
                                <a:pt x="1111006" y="979110"/>
                              </a:lnTo>
                              <a:lnTo>
                                <a:pt x="1104461" y="981687"/>
                              </a:lnTo>
                              <a:lnTo>
                                <a:pt x="1098114" y="984066"/>
                              </a:lnTo>
                              <a:lnTo>
                                <a:pt x="1091569" y="986643"/>
                              </a:lnTo>
                              <a:lnTo>
                                <a:pt x="1085024" y="988626"/>
                              </a:lnTo>
                              <a:lnTo>
                                <a:pt x="1078479" y="990608"/>
                              </a:lnTo>
                              <a:lnTo>
                                <a:pt x="1071736" y="992392"/>
                              </a:lnTo>
                              <a:lnTo>
                                <a:pt x="1064992" y="993780"/>
                              </a:lnTo>
                              <a:lnTo>
                                <a:pt x="1058249" y="995168"/>
                              </a:lnTo>
                              <a:lnTo>
                                <a:pt x="1051307" y="996357"/>
                              </a:lnTo>
                              <a:lnTo>
                                <a:pt x="1044366" y="997150"/>
                              </a:lnTo>
                              <a:lnTo>
                                <a:pt x="1037226" y="997943"/>
                              </a:lnTo>
                              <a:lnTo>
                                <a:pt x="1030482" y="998340"/>
                              </a:lnTo>
                              <a:lnTo>
                                <a:pt x="1023144" y="998538"/>
                              </a:lnTo>
                              <a:lnTo>
                                <a:pt x="1016004" y="998340"/>
                              </a:lnTo>
                              <a:lnTo>
                                <a:pt x="1008864" y="997943"/>
                              </a:lnTo>
                              <a:lnTo>
                                <a:pt x="1002120" y="997150"/>
                              </a:lnTo>
                              <a:lnTo>
                                <a:pt x="994980" y="996357"/>
                              </a:lnTo>
                              <a:lnTo>
                                <a:pt x="988039" y="995168"/>
                              </a:lnTo>
                              <a:lnTo>
                                <a:pt x="981494" y="993780"/>
                              </a:lnTo>
                              <a:lnTo>
                                <a:pt x="974552" y="992392"/>
                              </a:lnTo>
                              <a:lnTo>
                                <a:pt x="968007" y="990608"/>
                              </a:lnTo>
                              <a:lnTo>
                                <a:pt x="961264" y="988626"/>
                              </a:lnTo>
                              <a:lnTo>
                                <a:pt x="954917" y="986643"/>
                              </a:lnTo>
                              <a:lnTo>
                                <a:pt x="948174" y="984066"/>
                              </a:lnTo>
                              <a:lnTo>
                                <a:pt x="942025" y="981687"/>
                              </a:lnTo>
                              <a:lnTo>
                                <a:pt x="935480" y="979110"/>
                              </a:lnTo>
                              <a:lnTo>
                                <a:pt x="929332" y="976137"/>
                              </a:lnTo>
                              <a:lnTo>
                                <a:pt x="923184" y="972965"/>
                              </a:lnTo>
                              <a:lnTo>
                                <a:pt x="917035" y="969991"/>
                              </a:lnTo>
                              <a:lnTo>
                                <a:pt x="910887" y="966423"/>
                              </a:lnTo>
                              <a:lnTo>
                                <a:pt x="904937" y="962855"/>
                              </a:lnTo>
                              <a:lnTo>
                                <a:pt x="898987" y="959088"/>
                              </a:lnTo>
                              <a:lnTo>
                                <a:pt x="893235" y="955321"/>
                              </a:lnTo>
                              <a:lnTo>
                                <a:pt x="887484" y="951158"/>
                              </a:lnTo>
                              <a:lnTo>
                                <a:pt x="881930" y="946995"/>
                              </a:lnTo>
                              <a:lnTo>
                                <a:pt x="876179" y="942634"/>
                              </a:lnTo>
                              <a:lnTo>
                                <a:pt x="870824" y="938075"/>
                              </a:lnTo>
                              <a:lnTo>
                                <a:pt x="865270" y="933317"/>
                              </a:lnTo>
                              <a:lnTo>
                                <a:pt x="859915" y="928757"/>
                              </a:lnTo>
                              <a:lnTo>
                                <a:pt x="854560" y="923603"/>
                              </a:lnTo>
                              <a:lnTo>
                                <a:pt x="849602" y="918845"/>
                              </a:lnTo>
                              <a:lnTo>
                                <a:pt x="844445" y="913493"/>
                              </a:lnTo>
                              <a:lnTo>
                                <a:pt x="839289" y="908140"/>
                              </a:lnTo>
                              <a:lnTo>
                                <a:pt x="834529" y="902590"/>
                              </a:lnTo>
                              <a:lnTo>
                                <a:pt x="829570" y="897039"/>
                              </a:lnTo>
                              <a:lnTo>
                                <a:pt x="825009" y="891290"/>
                              </a:lnTo>
                              <a:lnTo>
                                <a:pt x="820249" y="885541"/>
                              </a:lnTo>
                              <a:lnTo>
                                <a:pt x="815885" y="879594"/>
                              </a:lnTo>
                              <a:lnTo>
                                <a:pt x="811125" y="873647"/>
                              </a:lnTo>
                              <a:lnTo>
                                <a:pt x="806960" y="867303"/>
                              </a:lnTo>
                              <a:lnTo>
                                <a:pt x="802597" y="861157"/>
                              </a:lnTo>
                              <a:lnTo>
                                <a:pt x="798432" y="854814"/>
                              </a:lnTo>
                              <a:lnTo>
                                <a:pt x="794267" y="848272"/>
                              </a:lnTo>
                              <a:lnTo>
                                <a:pt x="786333" y="834990"/>
                              </a:lnTo>
                              <a:lnTo>
                                <a:pt x="778797" y="821509"/>
                              </a:lnTo>
                              <a:lnTo>
                                <a:pt x="771657" y="807434"/>
                              </a:lnTo>
                              <a:lnTo>
                                <a:pt x="765112" y="793359"/>
                              </a:lnTo>
                              <a:lnTo>
                                <a:pt x="758963" y="778690"/>
                              </a:lnTo>
                              <a:lnTo>
                                <a:pt x="752815" y="764020"/>
                              </a:lnTo>
                              <a:lnTo>
                                <a:pt x="747658" y="748954"/>
                              </a:lnTo>
                              <a:lnTo>
                                <a:pt x="742502" y="733689"/>
                              </a:lnTo>
                              <a:lnTo>
                                <a:pt x="737742" y="718425"/>
                              </a:lnTo>
                              <a:lnTo>
                                <a:pt x="733775" y="702962"/>
                              </a:lnTo>
                              <a:lnTo>
                                <a:pt x="730007" y="687103"/>
                              </a:lnTo>
                              <a:lnTo>
                                <a:pt x="727032" y="671442"/>
                              </a:lnTo>
                              <a:lnTo>
                                <a:pt x="720685" y="667279"/>
                              </a:lnTo>
                              <a:lnTo>
                                <a:pt x="714933" y="663116"/>
                              </a:lnTo>
                              <a:lnTo>
                                <a:pt x="709380" y="658556"/>
                              </a:lnTo>
                              <a:lnTo>
                                <a:pt x="704025" y="654393"/>
                              </a:lnTo>
                              <a:lnTo>
                                <a:pt x="699067" y="650230"/>
                              </a:lnTo>
                              <a:lnTo>
                                <a:pt x="694307" y="646067"/>
                              </a:lnTo>
                              <a:lnTo>
                                <a:pt x="689745" y="641507"/>
                              </a:lnTo>
                              <a:lnTo>
                                <a:pt x="685580" y="637344"/>
                              </a:lnTo>
                              <a:lnTo>
                                <a:pt x="681415" y="633181"/>
                              </a:lnTo>
                              <a:lnTo>
                                <a:pt x="677448" y="628820"/>
                              </a:lnTo>
                              <a:lnTo>
                                <a:pt x="673878" y="624459"/>
                              </a:lnTo>
                              <a:lnTo>
                                <a:pt x="670705" y="620296"/>
                              </a:lnTo>
                              <a:lnTo>
                                <a:pt x="667532" y="616133"/>
                              </a:lnTo>
                              <a:lnTo>
                                <a:pt x="664358" y="611771"/>
                              </a:lnTo>
                              <a:lnTo>
                                <a:pt x="661780" y="607608"/>
                              </a:lnTo>
                              <a:lnTo>
                                <a:pt x="659400" y="603445"/>
                              </a:lnTo>
                              <a:lnTo>
                                <a:pt x="656822" y="599481"/>
                              </a:lnTo>
                              <a:lnTo>
                                <a:pt x="654838" y="595318"/>
                              </a:lnTo>
                              <a:lnTo>
                                <a:pt x="652855" y="591154"/>
                              </a:lnTo>
                              <a:lnTo>
                                <a:pt x="651268" y="586991"/>
                              </a:lnTo>
                              <a:lnTo>
                                <a:pt x="649880" y="583027"/>
                              </a:lnTo>
                              <a:lnTo>
                                <a:pt x="648492" y="579062"/>
                              </a:lnTo>
                              <a:lnTo>
                                <a:pt x="647302" y="575097"/>
                              </a:lnTo>
                              <a:lnTo>
                                <a:pt x="646508" y="571132"/>
                              </a:lnTo>
                              <a:lnTo>
                                <a:pt x="645913" y="567366"/>
                              </a:lnTo>
                              <a:lnTo>
                                <a:pt x="645120" y="563401"/>
                              </a:lnTo>
                              <a:lnTo>
                                <a:pt x="644723" y="559634"/>
                              </a:lnTo>
                              <a:lnTo>
                                <a:pt x="644525" y="555868"/>
                              </a:lnTo>
                              <a:lnTo>
                                <a:pt x="644525" y="552101"/>
                              </a:lnTo>
                              <a:lnTo>
                                <a:pt x="644723" y="548533"/>
                              </a:lnTo>
                              <a:lnTo>
                                <a:pt x="644922" y="544965"/>
                              </a:lnTo>
                              <a:lnTo>
                                <a:pt x="645318" y="541396"/>
                              </a:lnTo>
                              <a:lnTo>
                                <a:pt x="646112" y="537828"/>
                              </a:lnTo>
                              <a:lnTo>
                                <a:pt x="646707" y="534260"/>
                              </a:lnTo>
                              <a:lnTo>
                                <a:pt x="647500" y="530889"/>
                              </a:lnTo>
                              <a:lnTo>
                                <a:pt x="648690" y="527718"/>
                              </a:lnTo>
                              <a:lnTo>
                                <a:pt x="649880" y="524348"/>
                              </a:lnTo>
                              <a:lnTo>
                                <a:pt x="651070" y="521176"/>
                              </a:lnTo>
                              <a:lnTo>
                                <a:pt x="652657" y="518202"/>
                              </a:lnTo>
                              <a:lnTo>
                                <a:pt x="654243" y="515030"/>
                              </a:lnTo>
                              <a:lnTo>
                                <a:pt x="656028" y="511858"/>
                              </a:lnTo>
                              <a:lnTo>
                                <a:pt x="657813" y="509083"/>
                              </a:lnTo>
                              <a:lnTo>
                                <a:pt x="659797" y="506308"/>
                              </a:lnTo>
                              <a:lnTo>
                                <a:pt x="661978" y="503532"/>
                              </a:lnTo>
                              <a:lnTo>
                                <a:pt x="664160" y="500757"/>
                              </a:lnTo>
                              <a:lnTo>
                                <a:pt x="666342" y="498378"/>
                              </a:lnTo>
                              <a:lnTo>
                                <a:pt x="668920" y="495801"/>
                              </a:lnTo>
                              <a:lnTo>
                                <a:pt x="671498" y="493422"/>
                              </a:lnTo>
                              <a:lnTo>
                                <a:pt x="673878" y="491043"/>
                              </a:lnTo>
                              <a:lnTo>
                                <a:pt x="676853" y="488863"/>
                              </a:lnTo>
                              <a:lnTo>
                                <a:pt x="682605" y="484700"/>
                              </a:lnTo>
                              <a:lnTo>
                                <a:pt x="688555" y="480933"/>
                              </a:lnTo>
                              <a:lnTo>
                                <a:pt x="695100" y="477563"/>
                              </a:lnTo>
                              <a:lnTo>
                                <a:pt x="701843" y="474589"/>
                              </a:lnTo>
                              <a:lnTo>
                                <a:pt x="708785" y="472210"/>
                              </a:lnTo>
                              <a:lnTo>
                                <a:pt x="716123" y="470228"/>
                              </a:lnTo>
                              <a:lnTo>
                                <a:pt x="723660" y="468642"/>
                              </a:lnTo>
                              <a:lnTo>
                                <a:pt x="726833" y="453179"/>
                              </a:lnTo>
                              <a:lnTo>
                                <a:pt x="729610" y="438113"/>
                              </a:lnTo>
                              <a:lnTo>
                                <a:pt x="734767" y="409170"/>
                              </a:lnTo>
                              <a:lnTo>
                                <a:pt x="739328" y="381416"/>
                              </a:lnTo>
                              <a:lnTo>
                                <a:pt x="741907" y="367936"/>
                              </a:lnTo>
                              <a:lnTo>
                                <a:pt x="744287" y="355051"/>
                              </a:lnTo>
                              <a:lnTo>
                                <a:pt x="746667" y="342363"/>
                              </a:lnTo>
                              <a:lnTo>
                                <a:pt x="749642" y="330271"/>
                              </a:lnTo>
                              <a:lnTo>
                                <a:pt x="752418" y="318178"/>
                              </a:lnTo>
                              <a:lnTo>
                                <a:pt x="755592" y="306680"/>
                              </a:lnTo>
                              <a:lnTo>
                                <a:pt x="759162" y="295777"/>
                              </a:lnTo>
                              <a:lnTo>
                                <a:pt x="763128" y="285270"/>
                              </a:lnTo>
                              <a:lnTo>
                                <a:pt x="765112" y="279918"/>
                              </a:lnTo>
                              <a:lnTo>
                                <a:pt x="767293" y="274763"/>
                              </a:lnTo>
                              <a:lnTo>
                                <a:pt x="769673" y="270006"/>
                              </a:lnTo>
                              <a:lnTo>
                                <a:pt x="772252" y="265050"/>
                              </a:lnTo>
                              <a:lnTo>
                                <a:pt x="781970" y="268420"/>
                              </a:lnTo>
                              <a:lnTo>
                                <a:pt x="795060" y="272583"/>
                              </a:lnTo>
                              <a:lnTo>
                                <a:pt x="802795" y="274565"/>
                              </a:lnTo>
                              <a:lnTo>
                                <a:pt x="811125" y="276944"/>
                              </a:lnTo>
                              <a:lnTo>
                                <a:pt x="820447" y="279323"/>
                              </a:lnTo>
                              <a:lnTo>
                                <a:pt x="830562" y="281305"/>
                              </a:lnTo>
                              <a:lnTo>
                                <a:pt x="841272" y="283486"/>
                              </a:lnTo>
                              <a:lnTo>
                                <a:pt x="852577" y="285468"/>
                              </a:lnTo>
                              <a:lnTo>
                                <a:pt x="864675" y="287252"/>
                              </a:lnTo>
                              <a:lnTo>
                                <a:pt x="877170" y="288838"/>
                              </a:lnTo>
                              <a:lnTo>
                                <a:pt x="890260" y="290028"/>
                              </a:lnTo>
                              <a:lnTo>
                                <a:pt x="904144" y="291019"/>
                              </a:lnTo>
                              <a:lnTo>
                                <a:pt x="918225" y="291614"/>
                              </a:lnTo>
                              <a:lnTo>
                                <a:pt x="932902" y="291614"/>
                              </a:lnTo>
                              <a:lnTo>
                                <a:pt x="948174" y="291415"/>
                              </a:lnTo>
                              <a:lnTo>
                                <a:pt x="963644" y="290821"/>
                              </a:lnTo>
                              <a:lnTo>
                                <a:pt x="971775" y="290028"/>
                              </a:lnTo>
                              <a:lnTo>
                                <a:pt x="979709" y="289433"/>
                              </a:lnTo>
                              <a:lnTo>
                                <a:pt x="987840" y="288640"/>
                              </a:lnTo>
                              <a:lnTo>
                                <a:pt x="996170" y="287451"/>
                              </a:lnTo>
                              <a:lnTo>
                                <a:pt x="1004302" y="286261"/>
                              </a:lnTo>
                              <a:lnTo>
                                <a:pt x="1012632" y="284874"/>
                              </a:lnTo>
                              <a:lnTo>
                                <a:pt x="1021161" y="283288"/>
                              </a:lnTo>
                              <a:lnTo>
                                <a:pt x="1029491" y="281702"/>
                              </a:lnTo>
                              <a:lnTo>
                                <a:pt x="1038217" y="279719"/>
                              </a:lnTo>
                              <a:lnTo>
                                <a:pt x="1046944" y="277737"/>
                              </a:lnTo>
                              <a:lnTo>
                                <a:pt x="1055472" y="275556"/>
                              </a:lnTo>
                              <a:lnTo>
                                <a:pt x="1064397" y="272781"/>
                              </a:lnTo>
                              <a:lnTo>
                                <a:pt x="1072926" y="270204"/>
                              </a:lnTo>
                              <a:lnTo>
                                <a:pt x="1081851" y="267230"/>
                              </a:lnTo>
                              <a:lnTo>
                                <a:pt x="1090776" y="264257"/>
                              </a:lnTo>
                              <a:lnTo>
                                <a:pt x="1099899" y="260887"/>
                              </a:lnTo>
                              <a:lnTo>
                                <a:pt x="1108626" y="257318"/>
                              </a:lnTo>
                              <a:lnTo>
                                <a:pt x="1117749" y="253552"/>
                              </a:lnTo>
                              <a:lnTo>
                                <a:pt x="1126872" y="249587"/>
                              </a:lnTo>
                              <a:lnTo>
                                <a:pt x="1135996" y="245424"/>
                              </a:lnTo>
                              <a:lnTo>
                                <a:pt x="1145119" y="240666"/>
                              </a:lnTo>
                              <a:lnTo>
                                <a:pt x="1154242" y="236107"/>
                              </a:lnTo>
                              <a:lnTo>
                                <a:pt x="1163167" y="230952"/>
                              </a:lnTo>
                              <a:lnTo>
                                <a:pt x="1172291" y="225600"/>
                              </a:lnTo>
                              <a:lnTo>
                                <a:pt x="1181612" y="220049"/>
                              </a:lnTo>
                              <a:lnTo>
                                <a:pt x="1190736" y="214102"/>
                              </a:lnTo>
                              <a:lnTo>
                                <a:pt x="1199859" y="208155"/>
                              </a:lnTo>
                              <a:lnTo>
                                <a:pt x="1208983" y="201613"/>
                              </a:lnTo>
                              <a:close/>
                              <a:moveTo>
                                <a:pt x="1013222" y="0"/>
                              </a:moveTo>
                              <a:lnTo>
                                <a:pt x="1022747" y="0"/>
                              </a:lnTo>
                              <a:lnTo>
                                <a:pt x="1032272" y="0"/>
                              </a:lnTo>
                              <a:lnTo>
                                <a:pt x="1041599" y="198"/>
                              </a:lnTo>
                              <a:lnTo>
                                <a:pt x="1050925" y="594"/>
                              </a:lnTo>
                              <a:lnTo>
                                <a:pt x="1060252" y="1387"/>
                              </a:lnTo>
                              <a:lnTo>
                                <a:pt x="1069380" y="2180"/>
                              </a:lnTo>
                              <a:lnTo>
                                <a:pt x="1078111" y="3171"/>
                              </a:lnTo>
                              <a:lnTo>
                                <a:pt x="1087041" y="4360"/>
                              </a:lnTo>
                              <a:lnTo>
                                <a:pt x="1095970" y="5549"/>
                              </a:lnTo>
                              <a:lnTo>
                                <a:pt x="1104503" y="7135"/>
                              </a:lnTo>
                              <a:lnTo>
                                <a:pt x="1113036" y="8720"/>
                              </a:lnTo>
                              <a:lnTo>
                                <a:pt x="1121172" y="10702"/>
                              </a:lnTo>
                              <a:lnTo>
                                <a:pt x="1129506" y="12486"/>
                              </a:lnTo>
                              <a:lnTo>
                                <a:pt x="1137444" y="14666"/>
                              </a:lnTo>
                              <a:lnTo>
                                <a:pt x="1145183" y="16846"/>
                              </a:lnTo>
                              <a:lnTo>
                                <a:pt x="1152724" y="19026"/>
                              </a:lnTo>
                              <a:lnTo>
                                <a:pt x="1160264" y="21801"/>
                              </a:lnTo>
                              <a:lnTo>
                                <a:pt x="1167606" y="24377"/>
                              </a:lnTo>
                              <a:lnTo>
                                <a:pt x="1174353" y="26954"/>
                              </a:lnTo>
                              <a:lnTo>
                                <a:pt x="1181299" y="29926"/>
                              </a:lnTo>
                              <a:lnTo>
                                <a:pt x="1188046" y="33097"/>
                              </a:lnTo>
                              <a:lnTo>
                                <a:pt x="1194396" y="36070"/>
                              </a:lnTo>
                              <a:lnTo>
                                <a:pt x="1200547" y="39440"/>
                              </a:lnTo>
                              <a:lnTo>
                                <a:pt x="1206302" y="42809"/>
                              </a:lnTo>
                              <a:lnTo>
                                <a:pt x="1212056" y="46376"/>
                              </a:lnTo>
                              <a:lnTo>
                                <a:pt x="1217414" y="49944"/>
                              </a:lnTo>
                              <a:lnTo>
                                <a:pt x="1222772" y="53709"/>
                              </a:lnTo>
                              <a:lnTo>
                                <a:pt x="1227733" y="57475"/>
                              </a:lnTo>
                              <a:lnTo>
                                <a:pt x="1232099" y="61240"/>
                              </a:lnTo>
                              <a:lnTo>
                                <a:pt x="1236464" y="65204"/>
                              </a:lnTo>
                              <a:lnTo>
                                <a:pt x="1240631" y="69366"/>
                              </a:lnTo>
                              <a:lnTo>
                                <a:pt x="1244402" y="73528"/>
                              </a:lnTo>
                              <a:lnTo>
                                <a:pt x="1247577" y="77690"/>
                              </a:lnTo>
                              <a:lnTo>
                                <a:pt x="1255117" y="78087"/>
                              </a:lnTo>
                              <a:lnTo>
                                <a:pt x="1262261" y="78879"/>
                              </a:lnTo>
                              <a:lnTo>
                                <a:pt x="1269207" y="80267"/>
                              </a:lnTo>
                              <a:lnTo>
                                <a:pt x="1275755" y="82050"/>
                              </a:lnTo>
                              <a:lnTo>
                                <a:pt x="1282105" y="84032"/>
                              </a:lnTo>
                              <a:lnTo>
                                <a:pt x="1288257" y="86609"/>
                              </a:lnTo>
                              <a:lnTo>
                                <a:pt x="1294011" y="89582"/>
                              </a:lnTo>
                              <a:lnTo>
                                <a:pt x="1299766" y="92753"/>
                              </a:lnTo>
                              <a:lnTo>
                                <a:pt x="1305124" y="96320"/>
                              </a:lnTo>
                              <a:lnTo>
                                <a:pt x="1310283" y="100284"/>
                              </a:lnTo>
                              <a:lnTo>
                                <a:pt x="1315046" y="104842"/>
                              </a:lnTo>
                              <a:lnTo>
                                <a:pt x="1319808" y="109401"/>
                              </a:lnTo>
                              <a:lnTo>
                                <a:pt x="1324174" y="114553"/>
                              </a:lnTo>
                              <a:lnTo>
                                <a:pt x="1328341" y="119706"/>
                              </a:lnTo>
                              <a:lnTo>
                                <a:pt x="1332508" y="125454"/>
                              </a:lnTo>
                              <a:lnTo>
                                <a:pt x="1336278" y="131201"/>
                              </a:lnTo>
                              <a:lnTo>
                                <a:pt x="1339850" y="137147"/>
                              </a:lnTo>
                              <a:lnTo>
                                <a:pt x="1343422" y="143489"/>
                              </a:lnTo>
                              <a:lnTo>
                                <a:pt x="1346597" y="150228"/>
                              </a:lnTo>
                              <a:lnTo>
                                <a:pt x="1349574" y="156768"/>
                              </a:lnTo>
                              <a:lnTo>
                                <a:pt x="1352550" y="163903"/>
                              </a:lnTo>
                              <a:lnTo>
                                <a:pt x="1355130" y="171236"/>
                              </a:lnTo>
                              <a:lnTo>
                                <a:pt x="1357908" y="178569"/>
                              </a:lnTo>
                              <a:lnTo>
                                <a:pt x="1360091" y="186100"/>
                              </a:lnTo>
                              <a:lnTo>
                                <a:pt x="1362274" y="193829"/>
                              </a:lnTo>
                              <a:lnTo>
                                <a:pt x="1364258" y="201559"/>
                              </a:lnTo>
                              <a:lnTo>
                                <a:pt x="1366243" y="209486"/>
                              </a:lnTo>
                              <a:lnTo>
                                <a:pt x="1368028" y="217810"/>
                              </a:lnTo>
                              <a:lnTo>
                                <a:pt x="1369616" y="225936"/>
                              </a:lnTo>
                              <a:lnTo>
                                <a:pt x="1371203" y="234260"/>
                              </a:lnTo>
                              <a:lnTo>
                                <a:pt x="1372593" y="242584"/>
                              </a:lnTo>
                              <a:lnTo>
                                <a:pt x="1373585" y="251106"/>
                              </a:lnTo>
                              <a:lnTo>
                                <a:pt x="1375569" y="267754"/>
                              </a:lnTo>
                              <a:lnTo>
                                <a:pt x="1377157" y="284997"/>
                              </a:lnTo>
                              <a:lnTo>
                                <a:pt x="1378347" y="302041"/>
                              </a:lnTo>
                              <a:lnTo>
                                <a:pt x="1379141" y="319085"/>
                              </a:lnTo>
                              <a:lnTo>
                                <a:pt x="1379339" y="335733"/>
                              </a:lnTo>
                              <a:lnTo>
                                <a:pt x="1379538" y="352183"/>
                              </a:lnTo>
                              <a:lnTo>
                                <a:pt x="1379339" y="368236"/>
                              </a:lnTo>
                              <a:lnTo>
                                <a:pt x="1379141" y="383695"/>
                              </a:lnTo>
                              <a:lnTo>
                                <a:pt x="1378546" y="398559"/>
                              </a:lnTo>
                              <a:lnTo>
                                <a:pt x="1377752" y="412433"/>
                              </a:lnTo>
                              <a:lnTo>
                                <a:pt x="1376958" y="425711"/>
                              </a:lnTo>
                              <a:lnTo>
                                <a:pt x="1376164" y="438197"/>
                              </a:lnTo>
                              <a:lnTo>
                                <a:pt x="1373982" y="459404"/>
                              </a:lnTo>
                              <a:lnTo>
                                <a:pt x="1372394" y="475853"/>
                              </a:lnTo>
                              <a:lnTo>
                                <a:pt x="1368028" y="473475"/>
                              </a:lnTo>
                              <a:lnTo>
                                <a:pt x="1363861" y="471493"/>
                              </a:lnTo>
                              <a:lnTo>
                                <a:pt x="1359496" y="469511"/>
                              </a:lnTo>
                              <a:lnTo>
                                <a:pt x="1354733" y="467728"/>
                              </a:lnTo>
                              <a:lnTo>
                                <a:pt x="1350169" y="466142"/>
                              </a:lnTo>
                              <a:lnTo>
                                <a:pt x="1345407" y="464557"/>
                              </a:lnTo>
                              <a:lnTo>
                                <a:pt x="1340644" y="463367"/>
                              </a:lnTo>
                              <a:lnTo>
                                <a:pt x="1335683" y="462575"/>
                              </a:lnTo>
                              <a:lnTo>
                                <a:pt x="1328539" y="414811"/>
                              </a:lnTo>
                              <a:lnTo>
                                <a:pt x="1325364" y="392217"/>
                              </a:lnTo>
                              <a:lnTo>
                                <a:pt x="1321594" y="370416"/>
                              </a:lnTo>
                              <a:lnTo>
                                <a:pt x="1319808" y="359714"/>
                              </a:lnTo>
                              <a:lnTo>
                                <a:pt x="1317427" y="349607"/>
                              </a:lnTo>
                              <a:lnTo>
                                <a:pt x="1315442" y="339499"/>
                              </a:lnTo>
                              <a:lnTo>
                                <a:pt x="1313061" y="329391"/>
                              </a:lnTo>
                              <a:lnTo>
                                <a:pt x="1310680" y="319878"/>
                              </a:lnTo>
                              <a:lnTo>
                                <a:pt x="1307902" y="310365"/>
                              </a:lnTo>
                              <a:lnTo>
                                <a:pt x="1305322" y="301050"/>
                              </a:lnTo>
                              <a:lnTo>
                                <a:pt x="1302147" y="292131"/>
                              </a:lnTo>
                              <a:lnTo>
                                <a:pt x="1299171" y="283609"/>
                              </a:lnTo>
                              <a:lnTo>
                                <a:pt x="1295599" y="274889"/>
                              </a:lnTo>
                              <a:lnTo>
                                <a:pt x="1291828" y="266763"/>
                              </a:lnTo>
                              <a:lnTo>
                                <a:pt x="1287860" y="258836"/>
                              </a:lnTo>
                              <a:lnTo>
                                <a:pt x="1283296" y="251106"/>
                              </a:lnTo>
                              <a:lnTo>
                                <a:pt x="1278930" y="243773"/>
                              </a:lnTo>
                              <a:lnTo>
                                <a:pt x="1273771" y="236440"/>
                              </a:lnTo>
                              <a:lnTo>
                                <a:pt x="1268413" y="229504"/>
                              </a:lnTo>
                              <a:lnTo>
                                <a:pt x="1262857" y="222963"/>
                              </a:lnTo>
                              <a:lnTo>
                                <a:pt x="1256903" y="216423"/>
                              </a:lnTo>
                              <a:lnTo>
                                <a:pt x="1250553" y="210279"/>
                              </a:lnTo>
                              <a:lnTo>
                                <a:pt x="1243608" y="204532"/>
                              </a:lnTo>
                              <a:lnTo>
                                <a:pt x="1236266" y="198982"/>
                              </a:lnTo>
                              <a:lnTo>
                                <a:pt x="1228527" y="193631"/>
                              </a:lnTo>
                              <a:lnTo>
                                <a:pt x="1220391" y="188478"/>
                              </a:lnTo>
                              <a:lnTo>
                                <a:pt x="1211660" y="183920"/>
                              </a:lnTo>
                              <a:lnTo>
                                <a:pt x="1201936" y="190460"/>
                              </a:lnTo>
                              <a:lnTo>
                                <a:pt x="1192411" y="197000"/>
                              </a:lnTo>
                              <a:lnTo>
                                <a:pt x="1182886" y="203144"/>
                              </a:lnTo>
                              <a:lnTo>
                                <a:pt x="1173361" y="208892"/>
                              </a:lnTo>
                              <a:lnTo>
                                <a:pt x="1164035" y="214441"/>
                              </a:lnTo>
                              <a:lnTo>
                                <a:pt x="1154510" y="219792"/>
                              </a:lnTo>
                              <a:lnTo>
                                <a:pt x="1144985" y="224549"/>
                              </a:lnTo>
                              <a:lnTo>
                                <a:pt x="1135460" y="229504"/>
                              </a:lnTo>
                              <a:lnTo>
                                <a:pt x="1126133" y="233864"/>
                              </a:lnTo>
                              <a:lnTo>
                                <a:pt x="1116806" y="238224"/>
                              </a:lnTo>
                              <a:lnTo>
                                <a:pt x="1107480" y="242188"/>
                              </a:lnTo>
                              <a:lnTo>
                                <a:pt x="1098153" y="245755"/>
                              </a:lnTo>
                              <a:lnTo>
                                <a:pt x="1088827" y="249322"/>
                              </a:lnTo>
                              <a:lnTo>
                                <a:pt x="1079500" y="252494"/>
                              </a:lnTo>
                              <a:lnTo>
                                <a:pt x="1070372" y="255466"/>
                              </a:lnTo>
                              <a:lnTo>
                                <a:pt x="1061244" y="258241"/>
                              </a:lnTo>
                              <a:lnTo>
                                <a:pt x="1052314" y="260817"/>
                              </a:lnTo>
                              <a:lnTo>
                                <a:pt x="1043384" y="263196"/>
                              </a:lnTo>
                              <a:lnTo>
                                <a:pt x="1034256" y="265376"/>
                              </a:lnTo>
                              <a:lnTo>
                                <a:pt x="1025327" y="267358"/>
                              </a:lnTo>
                              <a:lnTo>
                                <a:pt x="1016794" y="269141"/>
                              </a:lnTo>
                              <a:lnTo>
                                <a:pt x="1008063" y="270727"/>
                              </a:lnTo>
                              <a:lnTo>
                                <a:pt x="999530" y="272312"/>
                              </a:lnTo>
                              <a:lnTo>
                                <a:pt x="990799" y="273303"/>
                              </a:lnTo>
                              <a:lnTo>
                                <a:pt x="982464" y="274493"/>
                              </a:lnTo>
                              <a:lnTo>
                                <a:pt x="973931" y="275285"/>
                              </a:lnTo>
                              <a:lnTo>
                                <a:pt x="965795" y="276276"/>
                              </a:lnTo>
                              <a:lnTo>
                                <a:pt x="957461" y="276673"/>
                              </a:lnTo>
                              <a:lnTo>
                                <a:pt x="949523" y="277465"/>
                              </a:lnTo>
                              <a:lnTo>
                                <a:pt x="941586" y="277664"/>
                              </a:lnTo>
                              <a:lnTo>
                                <a:pt x="926108" y="277862"/>
                              </a:lnTo>
                              <a:lnTo>
                                <a:pt x="911027" y="277862"/>
                              </a:lnTo>
                              <a:lnTo>
                                <a:pt x="896342" y="277069"/>
                              </a:lnTo>
                              <a:lnTo>
                                <a:pt x="882055" y="276078"/>
                              </a:lnTo>
                              <a:lnTo>
                                <a:pt x="868759" y="274691"/>
                              </a:lnTo>
                              <a:lnTo>
                                <a:pt x="855663" y="273105"/>
                              </a:lnTo>
                              <a:lnTo>
                                <a:pt x="843558" y="271322"/>
                              </a:lnTo>
                              <a:lnTo>
                                <a:pt x="831850" y="269141"/>
                              </a:lnTo>
                              <a:lnTo>
                                <a:pt x="820936" y="267160"/>
                              </a:lnTo>
                              <a:lnTo>
                                <a:pt x="810419" y="264781"/>
                              </a:lnTo>
                              <a:lnTo>
                                <a:pt x="800894" y="262601"/>
                              </a:lnTo>
                              <a:lnTo>
                                <a:pt x="792361" y="260025"/>
                              </a:lnTo>
                              <a:lnTo>
                                <a:pt x="784225" y="257845"/>
                              </a:lnTo>
                              <a:lnTo>
                                <a:pt x="770731" y="253683"/>
                              </a:lnTo>
                              <a:lnTo>
                                <a:pt x="760809" y="250115"/>
                              </a:lnTo>
                              <a:lnTo>
                                <a:pt x="758031" y="255268"/>
                              </a:lnTo>
                              <a:lnTo>
                                <a:pt x="755650" y="260223"/>
                              </a:lnTo>
                              <a:lnTo>
                                <a:pt x="753467" y="265574"/>
                              </a:lnTo>
                              <a:lnTo>
                                <a:pt x="751284" y="270925"/>
                              </a:lnTo>
                              <a:lnTo>
                                <a:pt x="749101" y="276474"/>
                              </a:lnTo>
                              <a:lnTo>
                                <a:pt x="747117" y="282222"/>
                              </a:lnTo>
                              <a:lnTo>
                                <a:pt x="743347" y="293717"/>
                              </a:lnTo>
                              <a:lnTo>
                                <a:pt x="739973" y="305807"/>
                              </a:lnTo>
                              <a:lnTo>
                                <a:pt x="736997" y="317896"/>
                              </a:lnTo>
                              <a:lnTo>
                                <a:pt x="734219" y="330778"/>
                              </a:lnTo>
                              <a:lnTo>
                                <a:pt x="731441" y="343859"/>
                              </a:lnTo>
                              <a:lnTo>
                                <a:pt x="728861" y="357336"/>
                              </a:lnTo>
                              <a:lnTo>
                                <a:pt x="726480" y="371209"/>
                              </a:lnTo>
                              <a:lnTo>
                                <a:pt x="721519" y="400343"/>
                              </a:lnTo>
                              <a:lnTo>
                                <a:pt x="716161" y="430666"/>
                              </a:lnTo>
                              <a:lnTo>
                                <a:pt x="713383" y="446323"/>
                              </a:lnTo>
                              <a:lnTo>
                                <a:pt x="710009" y="462575"/>
                              </a:lnTo>
                              <a:lnTo>
                                <a:pt x="704850" y="463367"/>
                              </a:lnTo>
                              <a:lnTo>
                                <a:pt x="700087" y="464755"/>
                              </a:lnTo>
                              <a:lnTo>
                                <a:pt x="695126" y="466142"/>
                              </a:lnTo>
                              <a:lnTo>
                                <a:pt x="690166" y="467926"/>
                              </a:lnTo>
                              <a:lnTo>
                                <a:pt x="685601" y="469710"/>
                              </a:lnTo>
                              <a:lnTo>
                                <a:pt x="681236" y="471691"/>
                              </a:lnTo>
                              <a:lnTo>
                                <a:pt x="676672" y="473871"/>
                              </a:lnTo>
                              <a:lnTo>
                                <a:pt x="672306" y="476250"/>
                              </a:lnTo>
                              <a:lnTo>
                                <a:pt x="670917" y="467926"/>
                              </a:lnTo>
                              <a:lnTo>
                                <a:pt x="669528" y="458016"/>
                              </a:lnTo>
                              <a:lnTo>
                                <a:pt x="668139" y="446125"/>
                              </a:lnTo>
                              <a:lnTo>
                                <a:pt x="666750" y="432846"/>
                              </a:lnTo>
                              <a:lnTo>
                                <a:pt x="665361" y="418577"/>
                              </a:lnTo>
                              <a:lnTo>
                                <a:pt x="664567" y="402721"/>
                              </a:lnTo>
                              <a:lnTo>
                                <a:pt x="663773" y="385875"/>
                              </a:lnTo>
                              <a:lnTo>
                                <a:pt x="663575" y="368236"/>
                              </a:lnTo>
                              <a:lnTo>
                                <a:pt x="663575" y="359120"/>
                              </a:lnTo>
                              <a:lnTo>
                                <a:pt x="663773" y="349805"/>
                              </a:lnTo>
                              <a:lnTo>
                                <a:pt x="664369" y="340292"/>
                              </a:lnTo>
                              <a:lnTo>
                                <a:pt x="664766" y="330580"/>
                              </a:lnTo>
                              <a:lnTo>
                                <a:pt x="665559" y="320869"/>
                              </a:lnTo>
                              <a:lnTo>
                                <a:pt x="666551" y="310761"/>
                              </a:lnTo>
                              <a:lnTo>
                                <a:pt x="667544" y="300654"/>
                              </a:lnTo>
                              <a:lnTo>
                                <a:pt x="668933" y="290744"/>
                              </a:lnTo>
                              <a:lnTo>
                                <a:pt x="670520" y="280438"/>
                              </a:lnTo>
                              <a:lnTo>
                                <a:pt x="672306" y="270132"/>
                              </a:lnTo>
                              <a:lnTo>
                                <a:pt x="674291" y="259827"/>
                              </a:lnTo>
                              <a:lnTo>
                                <a:pt x="676473" y="249521"/>
                              </a:lnTo>
                              <a:lnTo>
                                <a:pt x="678855" y="239215"/>
                              </a:lnTo>
                              <a:lnTo>
                                <a:pt x="681831" y="228909"/>
                              </a:lnTo>
                              <a:lnTo>
                                <a:pt x="685006" y="218405"/>
                              </a:lnTo>
                              <a:lnTo>
                                <a:pt x="688181" y="208297"/>
                              </a:lnTo>
                              <a:lnTo>
                                <a:pt x="691951" y="197991"/>
                              </a:lnTo>
                              <a:lnTo>
                                <a:pt x="695920" y="187884"/>
                              </a:lnTo>
                              <a:lnTo>
                                <a:pt x="700484" y="177974"/>
                              </a:lnTo>
                              <a:lnTo>
                                <a:pt x="705048" y="167866"/>
                              </a:lnTo>
                              <a:lnTo>
                                <a:pt x="710208" y="158155"/>
                              </a:lnTo>
                              <a:lnTo>
                                <a:pt x="715566" y="148444"/>
                              </a:lnTo>
                              <a:lnTo>
                                <a:pt x="721519" y="138931"/>
                              </a:lnTo>
                              <a:lnTo>
                                <a:pt x="727670" y="129616"/>
                              </a:lnTo>
                              <a:lnTo>
                                <a:pt x="734219" y="120499"/>
                              </a:lnTo>
                              <a:lnTo>
                                <a:pt x="741362" y="111581"/>
                              </a:lnTo>
                              <a:lnTo>
                                <a:pt x="748903" y="102860"/>
                              </a:lnTo>
                              <a:lnTo>
                                <a:pt x="756642" y="94338"/>
                              </a:lnTo>
                              <a:lnTo>
                                <a:pt x="764977" y="86212"/>
                              </a:lnTo>
                              <a:lnTo>
                                <a:pt x="773708" y="78285"/>
                              </a:lnTo>
                              <a:lnTo>
                                <a:pt x="778272" y="74519"/>
                              </a:lnTo>
                              <a:lnTo>
                                <a:pt x="783034" y="70555"/>
                              </a:lnTo>
                              <a:lnTo>
                                <a:pt x="787797" y="66988"/>
                              </a:lnTo>
                              <a:lnTo>
                                <a:pt x="792758" y="63222"/>
                              </a:lnTo>
                              <a:lnTo>
                                <a:pt x="797917" y="59655"/>
                              </a:lnTo>
                              <a:lnTo>
                                <a:pt x="802878" y="56087"/>
                              </a:lnTo>
                              <a:lnTo>
                                <a:pt x="808236" y="52718"/>
                              </a:lnTo>
                              <a:lnTo>
                                <a:pt x="813594" y="49349"/>
                              </a:lnTo>
                              <a:lnTo>
                                <a:pt x="819150" y="46178"/>
                              </a:lnTo>
                              <a:lnTo>
                                <a:pt x="824905" y="43007"/>
                              </a:lnTo>
                              <a:lnTo>
                                <a:pt x="830659" y="40034"/>
                              </a:lnTo>
                              <a:lnTo>
                                <a:pt x="836612" y="37061"/>
                              </a:lnTo>
                              <a:lnTo>
                                <a:pt x="842566" y="34088"/>
                              </a:lnTo>
                              <a:lnTo>
                                <a:pt x="848916" y="31512"/>
                              </a:lnTo>
                              <a:lnTo>
                                <a:pt x="855266" y="28737"/>
                              </a:lnTo>
                              <a:lnTo>
                                <a:pt x="861616" y="26359"/>
                              </a:lnTo>
                              <a:lnTo>
                                <a:pt x="868363" y="23981"/>
                              </a:lnTo>
                              <a:lnTo>
                                <a:pt x="875308" y="21404"/>
                              </a:lnTo>
                              <a:lnTo>
                                <a:pt x="882055" y="19224"/>
                              </a:lnTo>
                              <a:lnTo>
                                <a:pt x="889198" y="17044"/>
                              </a:lnTo>
                              <a:lnTo>
                                <a:pt x="896342" y="15062"/>
                              </a:lnTo>
                              <a:lnTo>
                                <a:pt x="903684" y="13278"/>
                              </a:lnTo>
                              <a:lnTo>
                                <a:pt x="911225" y="11495"/>
                              </a:lnTo>
                              <a:lnTo>
                                <a:pt x="918964" y="9711"/>
                              </a:lnTo>
                              <a:lnTo>
                                <a:pt x="926703" y="8126"/>
                              </a:lnTo>
                              <a:lnTo>
                                <a:pt x="934641" y="6936"/>
                              </a:lnTo>
                              <a:lnTo>
                                <a:pt x="942578" y="5549"/>
                              </a:lnTo>
                              <a:lnTo>
                                <a:pt x="950913" y="4360"/>
                              </a:lnTo>
                              <a:lnTo>
                                <a:pt x="959247" y="3369"/>
                              </a:lnTo>
                              <a:lnTo>
                                <a:pt x="967978" y="2378"/>
                              </a:lnTo>
                              <a:lnTo>
                                <a:pt x="976511" y="1783"/>
                              </a:lnTo>
                              <a:lnTo>
                                <a:pt x="985639" y="1189"/>
                              </a:lnTo>
                              <a:lnTo>
                                <a:pt x="994569" y="594"/>
                              </a:lnTo>
                              <a:lnTo>
                                <a:pt x="1003895" y="198"/>
                              </a:lnTo>
                              <a:lnTo>
                                <a:pt x="101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7483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1.9pt;margin-top:138pt;height:29.2pt;width:27.35pt;z-index:251675648;v-text-anchor:middle;mso-width-relative:page;mso-height-relative:page;" fillcolor="#2C7483" filled="t" stroked="f" coordsize="2038350,2176463" o:gfxdata="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" path="m404813,1898650l1633538,1898650,1633538,1955602,1633339,1958380,1632943,1961158,1632347,1963738,1631355,1966318,1630363,1968699,1628974,1970882,1627387,1972866,1625602,1974851,1623618,1976637,1621633,1978224,1619451,1979613,1617070,1980605,1614491,1981598,1611912,1982193,1609134,1982590,1606356,1982788,431796,1982788,429217,1982590,426637,1982193,423860,1981598,421479,1980605,419098,1979613,416717,1978224,414733,1976637,412749,1974851,410963,1972866,409376,1970882,408186,1968699,406995,1966318,406202,1963738,405408,1961158,405011,1958380,404813,1955602,404813,1898650xm157727,1697038l389258,1697038,389258,1955999,389457,1960365,390052,1964532,391242,1968898,392433,1972866,394218,1976438,396599,1980010,398980,1983185,401758,1986360,404932,1989337,408106,1991718,411678,1993702,415447,1995687,419415,1997076,423383,1998068,427748,1998862,431914,1999060,1606435,1999060,1610800,1998862,1615165,1998068,1619331,1997076,1623299,1995687,1627069,1993702,1630640,1991718,1633616,1989337,1636790,1986360,1639766,1983185,1642147,1980010,1644330,1976438,1646115,1972866,1647504,1968898,1648496,1964532,1649290,1960365,1649488,1955999,1649488,1697038,1880821,1697038,2038350,2176463,0,2176463,157727,1697038xm1649413,1239838l1654208,1251557,1659203,1264467,1664198,1278171,1669192,1293067,1674187,1308559,1679381,1324846,1684376,1341728,1689371,1359008,1694565,1376883,1699360,1394957,1709150,1431900,1718540,1468843,1727330,1505189,1735721,1540146,1743114,1573116,1749906,1602710,1755700,1628927,1763891,1667260,1766888,1681163,1649413,1681163,1649413,1239838xm388938,1239838l388938,1681163,273050,1681163,275809,1667260,284087,1628927,289802,1602710,296306,1573116,303599,1540146,312073,1505189,320548,1468843,329811,1431900,339469,1394957,344396,1376883,349126,1359008,354250,1341728,359375,1324846,364105,1308559,369229,1293067,374353,1278171,379083,1264467,384011,1251557,388938,1239838xm447668,1074738l1590881,1074738,1595246,1074936,1599412,1075532,1603380,1076526,1607547,1077718,1611316,1079506,1614689,1081493,1617864,1084076,1621038,1086460,1623816,1089242,1626395,1092619,1628379,1095997,1630363,1099573,1631554,1103149,1632744,1107123,1633339,1111096,1633538,1115269,1633538,1882776,404813,1882776,404813,1115269,405011,1111096,405606,1107123,406797,1103149,408384,1099573,410170,1095997,412154,1092619,414535,1089242,417511,1086460,420487,1084076,423661,1081493,427233,1079506,431002,1077718,434971,1076526,438939,1075532,443105,1074936,447668,1074738xm831105,981075l833883,983667,837059,986061,840632,988653,844602,991246,848770,993639,853534,996232,858298,998824,863459,1001218,874376,1005805,886087,1010591,898790,1014979,911891,1019167,925388,1022956,939282,1026546,953375,1029537,967270,1032130,981164,1034324,994662,1035919,1001212,1036518,1007762,1036916,1013915,1037116,1020069,1037315,1026023,1037116,1032375,1036916,1038727,1036518,1045476,1035919,1058973,1034324,1072669,1032130,1086762,1029537,1100656,1026546,1114352,1022956,1128247,1019167,1141347,1014979,1153654,1010591,1165762,1005805,1176480,1001218,1181641,998824,1186603,996232,1191168,993639,1195337,991246,1199108,988653,1202879,986061,1206055,983667,1208834,981075,1223126,987058,1261831,1004010,1287834,1015976,1317608,1029338,1349962,1044296,1384301,1060450,655638,1060450,689778,1044296,722133,1029338,751906,1015976,778306,1004010,816813,987058,831105,981075xm1208983,201613l1217313,206172,1225048,210930,1232386,216084,1239129,221437,1245278,226987,1251228,232935,1256583,238882,1261739,245424,1266301,251966,1270664,258904,1274829,266239,1278201,273574,1281573,281305,1284944,289037,1287919,297164,1290498,305689,1292878,314213,1295059,323134,1297439,332055,1299423,341372,1303389,360601,1306959,380425,1314298,423047,1318264,445448,1322826,468642,1330164,470228,1337503,472210,1344643,474589,1351188,477563,1357733,480933,1363881,484700,1369633,488863,1372211,491043,1374988,493422,1377566,495801,1380144,498378,1382326,500757,1384508,503532,1386491,506308,1388474,509083,1390458,511858,1392044,515030,1393829,518202,1395218,521176,1396408,524348,1397796,527718,1398590,530889,1399581,534260,1400375,537828,1401168,541396,1401565,544965,1401763,548533,1401763,552101,1401763,555868,1401565,559634,1401366,563401,1400573,567366,1399978,571132,1398986,575097,1397796,579062,1396606,583027,1395218,586991,1393433,591154,1391648,595318,1389268,599481,1387086,603445,1384706,607608,1381731,611771,1378954,616133,1375781,620296,1372608,624459,1368839,628820,1364873,633181,1360906,637344,1356543,641507,1352179,646067,1347221,650230,1342064,654393,1336908,658556,1331354,663116,1325603,667279,1319454,671442,1316281,687103,1312711,702962,1308348,718425,1303786,733689,1298828,748954,1293274,764020,1287523,778690,1281176,793359,1274433,807434,1267491,821509,1259954,834990,1251823,848272,1247856,854814,1243691,861157,1239526,867303,1234964,873647,1230601,879594,1226039,885541,1221279,891290,1216718,897039,1211759,902590,1206999,908140,1202041,913493,1196884,918845,1191529,923603,1186571,928757,1181017,933317,1175662,938075,1170109,942634,1164556,946995,1158804,951158,1153251,955321,1147301,959088,1141549,962855,1135599,966423,1129451,969991,1123302,972965,1117154,976137,1111006,979110,1104461,981687,1098114,984066,1091569,986643,1085024,988626,1078479,990608,1071736,992392,1064992,993780,1058249,995168,1051307,996357,1044366,997150,1037226,997943,1030482,998340,1023144,998538,1016004,998340,1008864,997943,1002120,997150,994980,996357,988039,995168,981494,993780,974552,992392,968007,990608,961264,988626,954917,986643,948174,984066,942025,981687,935480,979110,929332,976137,923184,972965,917035,969991,910887,966423,904937,962855,898987,959088,893235,955321,887484,951158,881930,946995,876179,942634,870824,938075,865270,933317,859915,928757,854560,923603,849602,918845,844445,913493,839289,908140,834529,902590,829570,897039,825009,891290,820249,885541,815885,879594,811125,873647,806960,867303,802597,861157,798432,854814,794267,848272,786333,834990,778797,821509,771657,807434,765112,793359,758963,778690,752815,764020,747658,748954,742502,733689,737742,718425,733775,702962,730007,687103,727032,671442,720685,667279,714933,663116,709380,658556,704025,654393,699067,650230,694307,646067,689745,641507,685580,637344,681415,633181,677448,628820,673878,624459,670705,620296,667532,616133,664358,611771,661780,607608,659400,603445,656822,599481,654838,595318,652855,591154,651268,586991,649880,583027,648492,579062,647302,575097,646508,571132,645913,567366,645120,563401,644723,559634,644525,555868,644525,552101,644723,548533,644922,544965,645318,541396,646112,537828,646707,534260,647500,530889,648690,527718,649880,524348,651070,521176,652657,518202,654243,515030,656028,511858,657813,509083,659797,506308,661978,503532,664160,500757,666342,498378,668920,495801,671498,493422,673878,491043,676853,488863,682605,484700,688555,480933,695100,477563,701843,474589,708785,472210,716123,470228,723660,468642,726833,453179,729610,438113,734767,409170,739328,381416,741907,367936,744287,355051,746667,342363,749642,330271,752418,318178,755592,306680,759162,295777,763128,285270,765112,279918,767293,274763,769673,270006,772252,265050,781970,268420,795060,272583,802795,274565,811125,276944,820447,279323,830562,281305,841272,283486,852577,285468,864675,287252,877170,288838,890260,290028,904144,291019,918225,291614,932902,291614,948174,291415,963644,290821,971775,290028,979709,289433,987840,288640,996170,287451,1004302,286261,1012632,284874,1021161,283288,1029491,281702,1038217,279719,1046944,277737,1055472,275556,1064397,272781,1072926,270204,1081851,267230,1090776,264257,1099899,260887,1108626,257318,1117749,253552,1126872,249587,1135996,245424,1145119,240666,1154242,236107,1163167,230952,1172291,225600,1181612,220049,1190736,214102,1199859,208155,1208983,201613xm1013222,0l1022747,0,1032272,0,1041599,198,1050925,594,1060252,1387,1069380,2180,1078111,3171,1087041,4360,1095970,5549,1104503,7135,1113036,8720,1121172,10702,1129506,12486,1137444,14666,1145183,16846,1152724,19026,1160264,21801,1167606,24377,1174353,26954,1181299,29926,1188046,33097,1194396,36070,1200547,39440,1206302,42809,1212056,46376,1217414,49944,1222772,53709,1227733,57475,1232099,61240,1236464,65204,1240631,69366,1244402,73528,1247577,77690,1255117,78087,1262261,78879,1269207,80267,1275755,82050,1282105,84032,1288257,86609,1294011,89582,1299766,92753,1305124,96320,1310283,100284,1315046,104842,1319808,109401,1324174,114553,1328341,119706,1332508,125454,1336278,131201,1339850,137147,1343422,143489,1346597,150228,1349574,156768,1352550,163903,1355130,171236,1357908,178569,1360091,186100,1362274,193829,1364258,201559,1366243,209486,1368028,217810,1369616,225936,1371203,234260,1372593,242584,1373585,251106,1375569,267754,1377157,284997,1378347,302041,1379141,319085,1379339,335733,1379538,352183,1379339,368236,1379141,383695,1378546,398559,1377752,412433,1376958,425711,1376164,438197,1373982,459404,1372394,475853,1368028,473475,1363861,471493,1359496,469511,1354733,467728,1350169,466142,1345407,464557,1340644,463367,1335683,462575,1328539,414811,1325364,392217,1321594,370416,1319808,359714,1317427,349607,1315442,339499,1313061,329391,1310680,319878,1307902,310365,1305322,301050,1302147,292131,1299171,283609,1295599,274889,1291828,266763,1287860,258836,1283296,251106,1278930,243773,1273771,236440,1268413,229504,1262857,222963,1256903,216423,1250553,210279,1243608,204532,1236266,198982,1228527,193631,1220391,188478,1211660,183920,1201936,190460,1192411,197000,1182886,203144,1173361,208892,1164035,214441,1154510,219792,1144985,224549,1135460,229504,1126133,233864,1116806,238224,1107480,242188,1098153,245755,1088827,249322,1079500,252494,1070372,255466,1061244,258241,1052314,260817,1043384,263196,1034256,265376,1025327,267358,1016794,269141,1008063,270727,999530,272312,990799,273303,982464,274493,973931,275285,965795,276276,957461,276673,949523,277465,941586,277664,926108,277862,911027,277862,896342,277069,882055,276078,868759,274691,855663,273105,843558,271322,831850,269141,820936,267160,810419,264781,800894,262601,792361,260025,784225,257845,770731,253683,760809,250115,758031,255268,755650,260223,753467,265574,751284,270925,749101,276474,747117,282222,743347,293717,739973,305807,736997,317896,734219,330778,731441,343859,728861,357336,726480,371209,721519,400343,716161,430666,713383,446323,710009,462575,704850,463367,700087,464755,695126,466142,690166,467926,685601,469710,681236,471691,676672,473871,672306,476250,670917,467926,669528,458016,668139,446125,666750,432846,665361,418577,664567,402721,663773,385875,663575,368236,663575,359120,663773,349805,664369,340292,664766,330580,665559,320869,666551,310761,667544,300654,668933,290744,670520,280438,672306,270132,674291,259827,676473,249521,678855,239215,681831,228909,685006,218405,688181,208297,691951,197991,695920,187884,700484,177974,705048,167866,710208,158155,715566,148444,721519,138931,727670,129616,734219,120499,741362,111581,748903,102860,756642,94338,764977,86212,773708,78285,778272,74519,783034,70555,787797,66988,792758,63222,797917,59655,802878,56087,808236,52718,813594,49349,819150,46178,824905,43007,830659,40034,836612,37061,842566,34088,848916,31512,855266,28737,861616,26359,868363,23981,875308,21404,882055,19224,889198,17044,896342,15062,903684,13278,911225,11495,918964,9711,926703,8126,934641,6936,942578,5549,950913,4360,959247,3369,967978,2378,976511,1783,985639,1189,994569,594,1003895,198,1013222,0xe">
                <v:path o:connectlocs="241900,295022;62162,295022;58065,253087;61972,297626;244161,296235;23528,253087;256355,219055;41142,248646;54313,195151;240864,161288;60386,166325;64884,160547;130431,150000;152164,154699;173897,150000;196548,153510;183835,32225;192504,45588;201557,71221;207652,76808;209072,83460;206113,91236;197741,99514;186735,126506;177741,137741;166646,145576;153717,148887;140522,146403;129072,139189;119723,128428;108895,102470;100049,92507;96351,84613;97120,77725;101824,72285;111380,51058;120996,41302;144960,43253;161380,39853;178983,31043;166032,1300;179944,6384;190305,12236;199866,20453;204543,34936;205401,63488;197705,58493;192111,38601;179293,28404;161029,37655;144068,41202;120890,39488;110382,45606;102952,69784;98986,53557;101709,34138;111714,15340;123051,6413;135928,1714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-14605</wp:posOffset>
                </wp:positionV>
                <wp:extent cx="1243330" cy="1243330"/>
                <wp:effectExtent l="19050" t="19050" r="33020" b="33020"/>
                <wp:wrapNone/>
                <wp:docPr id="9" name="正圆 24" descr="QQ截图2016071115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243330"/>
                        </a:xfrm>
                        <a:prstGeom prst="flowChartAlternateProcess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26262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25A4A"/>
                              </w:rPr>
                            </w:pP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176" alt="QQ截图20160711152653" type="#_x0000_t176" style="position:absolute;left:0pt;margin-left:4.2pt;margin-top:-1.15pt;height:97.9pt;width:97.9pt;z-index:251674624;v-text-anchor:middle;mso-width-relative:page;mso-height-relative:page;" filled="t" stroked="t" coordsize="21600,21600" o:gfxdata="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">
                <v:fill type="frame" on="t" focussize="0,0" recolor="t" rotate="t" r:id="rId4"/>
                <v:stroke weight="3pt" color="#262626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25A4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5584190</wp:posOffset>
                </wp:positionV>
                <wp:extent cx="6840220" cy="923925"/>
                <wp:effectExtent l="0" t="0" r="0" b="0"/>
                <wp:wrapNone/>
                <wp:docPr id="38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22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大学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时间：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2006-2002    学校：上海复旦大学    专业：国际金融贸易管理   最高职务：学生会长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高中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时间：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2002-1996    学校：上海人民中学    专业：文科选修           最高职务：副班长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初中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时间：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1996-1990    学校：上海第一小学    专业：无                 最高职务：班长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6.7pt;margin-top:439.7pt;height:72.75pt;width:538.6pt;z-index:251687936;mso-width-relative:page;mso-height-relative:page;" filled="f" stroked="f" coordsize="21600,21600" o:gfxdata="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Ix0gw1wAAAAwBAAAPAAAAAAAAAAEAIAAAACIAAABkcnMvZG93bnJldi54bWxQSwECFAAUAAAA&#10;CACHTuJAHE/rh7YBAAA+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大学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时间：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2006-2002    学校：上海复旦大学    专业：国际金融贸易管理   最高职务：学生会长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高中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时间：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2002-1996    学校：上海人民中学    专业：文科选修           最高职务：副班长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初中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时间：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1996-1990    学校：上海第一小学    专业：无                 最高职务：班长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8546465</wp:posOffset>
                </wp:positionV>
                <wp:extent cx="6649720" cy="1275080"/>
                <wp:effectExtent l="0" t="0" r="0" b="0"/>
                <wp:wrapNone/>
                <wp:docPr id="37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545" y="9003665"/>
                          <a:ext cx="6649720" cy="127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val="en-US" w:eastAsia="zh-CN"/>
                              </w:rPr>
                              <w:t>对财务工作有极大的热情，能虚心向前辈学习，忠实诚信,讲原则，说到做到，决不推卸责任;有自制力。为人性格开朗、诚恳踏实、兴趣广泛，拥有较强学习适应能力和组织管理能力。与人相处和睦，做事稳重细心，对待工作认真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7.35pt;margin-top:672.95pt;height:100.4pt;width:523.6pt;z-index:251686912;mso-width-relative:page;mso-height-relative:page;" filled="f" stroked="f" coordsize="21600,21600" o:gfxdata="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s2ZmdgAAAANAQAADwAAAAAAAAABACAAAAAiAAAAZHJzL2Rv&#10;d25yZXYueG1sUEsBAhQAFAAAAAgAh07iQKaI+I7IAQAASg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val="en-US" w:eastAsia="zh-CN"/>
                        </w:rPr>
                        <w:t>对财务工作有极大的热情，能虚心向前辈学习，忠实诚信,讲原则，说到做到，决不推卸责任;有自制力。为人性格开朗、诚恳踏实、兴趣广泛，拥有较强学习适应能力和组织管理能力。与人相处和睦，做事稳重细心，对待工作认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994410</wp:posOffset>
                </wp:positionV>
                <wp:extent cx="1633855" cy="427990"/>
                <wp:effectExtent l="0" t="0" r="0" b="0"/>
                <wp:wrapNone/>
                <wp:docPr id="3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27885" y="1451610"/>
                          <a:ext cx="163385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val="en-US" w:eastAsia="zh-CN"/>
                              </w:rPr>
                              <w:t>上海人，90后，未婚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31.55pt;margin-top:78.3pt;height:33.7pt;width:128.65pt;z-index:251685888;mso-width-relative:page;mso-height-relative:page;" filled="f" stroked="f" coordsize="21600,21600" o:gfxdata="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f0dW9cAAAALAQAADwAAAAAAAAABACAAAAAiAAAAZHJzL2Rvd25y&#10;ZXYueG1sUEsBAhQAFAAAAAgAh07iQJGOd2vGAQAASg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val="en-US" w:eastAsia="zh-CN"/>
                        </w:rPr>
                        <w:t>上海人，90后，未婚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8027035</wp:posOffset>
                </wp:positionV>
                <wp:extent cx="324485" cy="324485"/>
                <wp:effectExtent l="0" t="0" r="18415" b="18415"/>
                <wp:wrapNone/>
                <wp:docPr id="2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324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1646421" y="85835819"/>
                            </a:cxn>
                            <a:cxn ang="0">
                              <a:pos x="125791979" y="19920741"/>
                            </a:cxn>
                            <a:cxn ang="0">
                              <a:pos x="145540706" y="0"/>
                            </a:cxn>
                            <a:cxn ang="0">
                              <a:pos x="211779326" y="66222843"/>
                            </a:cxn>
                            <a:cxn ang="0">
                              <a:pos x="191646421" y="85835819"/>
                            </a:cxn>
                            <a:cxn ang="0">
                              <a:pos x="172051460" y="104910498"/>
                            </a:cxn>
                            <a:cxn ang="0">
                              <a:pos x="170822043" y="105987326"/>
                            </a:cxn>
                            <a:cxn ang="0">
                              <a:pos x="158834465" y="105987326"/>
                            </a:cxn>
                            <a:cxn ang="0">
                              <a:pos x="145540706" y="105987326"/>
                            </a:cxn>
                            <a:cxn ang="0">
                              <a:pos x="132323711" y="158980931"/>
                            </a:cxn>
                            <a:cxn ang="0">
                              <a:pos x="26433989" y="211974535"/>
                            </a:cxn>
                            <a:cxn ang="0">
                              <a:pos x="13216994" y="211974535"/>
                            </a:cxn>
                            <a:cxn ang="0">
                              <a:pos x="55326929" y="169825747"/>
                            </a:cxn>
                            <a:cxn ang="0">
                              <a:pos x="66161855" y="172210052"/>
                            </a:cxn>
                            <a:cxn ang="0">
                              <a:pos x="92595844" y="145751691"/>
                            </a:cxn>
                            <a:cxn ang="0">
                              <a:pos x="66161855" y="119216448"/>
                            </a:cxn>
                            <a:cxn ang="0">
                              <a:pos x="39650983" y="145751691"/>
                            </a:cxn>
                            <a:cxn ang="0">
                              <a:pos x="42033169" y="156596625"/>
                            </a:cxn>
                            <a:cxn ang="0">
                              <a:pos x="0" y="198745414"/>
                            </a:cxn>
                            <a:cxn ang="0">
                              <a:pos x="0" y="185516174"/>
                            </a:cxn>
                            <a:cxn ang="0">
                              <a:pos x="52944861" y="79528965"/>
                            </a:cxn>
                            <a:cxn ang="0">
                              <a:pos x="105889722" y="66222843"/>
                            </a:cxn>
                            <a:cxn ang="0">
                              <a:pos x="105889722" y="52993604"/>
                            </a:cxn>
                            <a:cxn ang="0">
                              <a:pos x="105889722" y="40149014"/>
                            </a:cxn>
                            <a:cxn ang="0">
                              <a:pos x="106504430" y="39302951"/>
                            </a:cxn>
                            <a:cxn ang="0">
                              <a:pos x="112574984" y="33226745"/>
                            </a:cxn>
                            <a:cxn ang="0">
                              <a:pos x="178198896" y="98911175"/>
                            </a:cxn>
                            <a:cxn ang="0">
                              <a:pos x="172051460" y="104910498"/>
                            </a:cxn>
                          </a:cxnLst>
                          <a:pathLst>
                            <a:path w="2756" h="2756">
                              <a:moveTo>
                                <a:pt x="2494" y="1116"/>
                              </a:moveTo>
                              <a:cubicBezTo>
                                <a:pt x="1637" y="259"/>
                                <a:pt x="1637" y="259"/>
                                <a:pt x="1637" y="259"/>
                              </a:cubicBezTo>
                              <a:cubicBezTo>
                                <a:pt x="1894" y="0"/>
                                <a:pt x="1894" y="0"/>
                                <a:pt x="1894" y="0"/>
                              </a:cubicBezTo>
                              <a:cubicBezTo>
                                <a:pt x="2756" y="861"/>
                                <a:pt x="2756" y="861"/>
                                <a:pt x="2756" y="861"/>
                              </a:cubicBezTo>
                              <a:lnTo>
                                <a:pt x="2494" y="1116"/>
                              </a:lnTo>
                              <a:close/>
                              <a:moveTo>
                                <a:pt x="2239" y="1364"/>
                              </a:moveTo>
                              <a:cubicBezTo>
                                <a:pt x="2233" y="1370"/>
                                <a:pt x="2228" y="1373"/>
                                <a:pt x="2223" y="1378"/>
                              </a:cubicBezTo>
                              <a:cubicBezTo>
                                <a:pt x="2067" y="1378"/>
                                <a:pt x="2067" y="1378"/>
                                <a:pt x="2067" y="1378"/>
                              </a:cubicBezTo>
                              <a:cubicBezTo>
                                <a:pt x="1894" y="1378"/>
                                <a:pt x="1894" y="1378"/>
                                <a:pt x="1894" y="1378"/>
                              </a:cubicBezTo>
                              <a:cubicBezTo>
                                <a:pt x="1722" y="2067"/>
                                <a:pt x="1722" y="2067"/>
                                <a:pt x="1722" y="2067"/>
                              </a:cubicBezTo>
                              <a:cubicBezTo>
                                <a:pt x="344" y="2756"/>
                                <a:pt x="344" y="2756"/>
                                <a:pt x="344" y="2756"/>
                              </a:cubicBezTo>
                              <a:cubicBezTo>
                                <a:pt x="172" y="2756"/>
                                <a:pt x="172" y="2756"/>
                                <a:pt x="172" y="2756"/>
                              </a:cubicBezTo>
                              <a:cubicBezTo>
                                <a:pt x="720" y="2208"/>
                                <a:pt x="720" y="2208"/>
                                <a:pt x="720" y="2208"/>
                              </a:cubicBezTo>
                              <a:cubicBezTo>
                                <a:pt x="763" y="2228"/>
                                <a:pt x="810" y="2239"/>
                                <a:pt x="861" y="2239"/>
                              </a:cubicBezTo>
                              <a:cubicBezTo>
                                <a:pt x="1051" y="2239"/>
                                <a:pt x="1205" y="2085"/>
                                <a:pt x="1205" y="1895"/>
                              </a:cubicBezTo>
                              <a:cubicBezTo>
                                <a:pt x="1205" y="1705"/>
                                <a:pt x="1051" y="1550"/>
                                <a:pt x="861" y="1550"/>
                              </a:cubicBezTo>
                              <a:cubicBezTo>
                                <a:pt x="671" y="1550"/>
                                <a:pt x="516" y="1705"/>
                                <a:pt x="516" y="1895"/>
                              </a:cubicBezTo>
                              <a:cubicBezTo>
                                <a:pt x="516" y="1945"/>
                                <a:pt x="528" y="1993"/>
                                <a:pt x="547" y="2036"/>
                              </a:cubicBezTo>
                              <a:cubicBezTo>
                                <a:pt x="0" y="2584"/>
                                <a:pt x="0" y="2584"/>
                                <a:pt x="0" y="2584"/>
                              </a:cubicBezTo>
                              <a:cubicBezTo>
                                <a:pt x="0" y="2412"/>
                                <a:pt x="0" y="2412"/>
                                <a:pt x="0" y="2412"/>
                              </a:cubicBezTo>
                              <a:cubicBezTo>
                                <a:pt x="689" y="1034"/>
                                <a:pt x="689" y="1034"/>
                                <a:pt x="689" y="1034"/>
                              </a:cubicBezTo>
                              <a:cubicBezTo>
                                <a:pt x="1378" y="861"/>
                                <a:pt x="1378" y="861"/>
                                <a:pt x="1378" y="861"/>
                              </a:cubicBezTo>
                              <a:cubicBezTo>
                                <a:pt x="1378" y="689"/>
                                <a:pt x="1378" y="689"/>
                                <a:pt x="1378" y="689"/>
                              </a:cubicBezTo>
                              <a:cubicBezTo>
                                <a:pt x="1378" y="522"/>
                                <a:pt x="1378" y="522"/>
                                <a:pt x="1378" y="522"/>
                              </a:cubicBezTo>
                              <a:cubicBezTo>
                                <a:pt x="1381" y="518"/>
                                <a:pt x="1382" y="515"/>
                                <a:pt x="1386" y="511"/>
                              </a:cubicBezTo>
                              <a:cubicBezTo>
                                <a:pt x="1465" y="432"/>
                                <a:pt x="1465" y="432"/>
                                <a:pt x="1465" y="432"/>
                              </a:cubicBezTo>
                              <a:cubicBezTo>
                                <a:pt x="2319" y="1286"/>
                                <a:pt x="2319" y="1286"/>
                                <a:pt x="2319" y="1286"/>
                              </a:cubicBezTo>
                              <a:lnTo>
                                <a:pt x="2239" y="13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7483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8.65pt;margin-top:632.05pt;height:25.55pt;width:25.55pt;z-index:251684864;v-text-anchor:middle-center;mso-width-relative:page;mso-height-relative:page;" fillcolor="#2C7483" filled="t" stroked="f" coordsize="2756,2756" o:gfxdata="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" path="m2494,1116c1637,259,1637,259,1637,259c1894,0,1894,0,1894,0c2756,861,2756,861,2756,861l2494,1116xm2239,1364c2233,1370,2228,1373,2223,1378c2067,1378,2067,1378,2067,1378c1894,1378,1894,1378,1894,1378c1722,2067,1722,2067,1722,2067c344,2756,344,2756,344,2756c172,2756,172,2756,172,2756c720,2208,720,2208,720,2208c763,2228,810,2239,861,2239c1051,2239,1205,2085,1205,1895c1205,1705,1051,1550,861,1550c671,1550,516,1705,516,1895c516,1945,528,1993,547,2036c0,2584,0,2584,0,2584c0,2412,0,2412,0,2412c689,1034,689,1034,689,1034c1378,861,1378,861,1378,861c1378,689,1378,689,1378,689c1378,522,1378,522,1378,522c1381,518,1382,515,1386,511c1465,432,1465,432,1465,432c2319,1286,2319,1286,2319,1286l2239,1364xe">
                <v:path o:connectlocs="191646421,85835819;125791979,19920741;145540706,0;211779326,66222843;191646421,85835819;172051460,104910498;170822043,105987326;158834465,105987326;145540706,105987326;132323711,158980931;26433989,211974535;13216994,211974535;55326929,169825747;66161855,172210052;92595844,145751691;66161855,119216448;39650983,145751691;42033169,156596625;0,198745414;0,185516174;52944861,79528965;105889722,66222843;105889722,52993604;105889722,40149014;106504430,39302951;112574984,33226745;178198896,98911175;172051460,104910498" o:connectangles="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6664960</wp:posOffset>
                </wp:positionV>
                <wp:extent cx="301625" cy="335915"/>
                <wp:effectExtent l="0" t="0" r="3175" b="6985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335915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0"/>
                            </a:cxn>
                            <a:cxn ang="0">
                              <a:pos x="G0" y="280160165"/>
                            </a:cxn>
                            <a:cxn ang="0">
                              <a:pos x="G0" y="1073194247"/>
                            </a:cxn>
                            <a:cxn ang="0">
                              <a:pos x="G0" y="1366910550"/>
                            </a:cxn>
                            <a:cxn ang="0">
                              <a:pos x="G0" y="1491175168"/>
                            </a:cxn>
                            <a:cxn ang="0">
                              <a:pos x="G0" y="1039303886"/>
                            </a:cxn>
                            <a:cxn ang="0">
                              <a:pos x="G0" y="1468581593"/>
                            </a:cxn>
                            <a:cxn ang="0">
                              <a:pos x="G0" y="214639815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756904448" y="G0"/>
                            </a:cxn>
                            <a:cxn ang="0">
                              <a:pos x="24853396" y="G0"/>
                            </a:cxn>
                            <a:cxn ang="0">
                              <a:pos x="207870975" y="G0"/>
                            </a:cxn>
                            <a:cxn ang="0">
                              <a:pos x="521931190" y="1617708749"/>
                            </a:cxn>
                            <a:cxn ang="0">
                              <a:pos x="1274318564" y="1057378762"/>
                            </a:cxn>
                            <a:cxn ang="0">
                              <a:pos x="G0" y="1351095064"/>
                            </a:cxn>
                            <a:cxn ang="0">
                              <a:pos x="G0" y="1694526869"/>
                            </a:cxn>
                            <a:cxn ang="0">
                              <a:pos x="G0" y="1050600673"/>
                            </a:cxn>
                            <a:cxn ang="0">
                              <a:pos x="G0" y="221416921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2110300319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7313" h="8141">
                              <a:moveTo>
                                <a:pt x="1162" y="79"/>
                              </a:moveTo>
                              <a:lnTo>
                                <a:pt x="1162" y="79"/>
                              </a:lnTo>
                              <a:lnTo>
                                <a:pt x="1173" y="69"/>
                              </a:lnTo>
                              <a:lnTo>
                                <a:pt x="1185" y="60"/>
                              </a:lnTo>
                              <a:lnTo>
                                <a:pt x="1198" y="51"/>
                              </a:lnTo>
                              <a:lnTo>
                                <a:pt x="1211" y="42"/>
                              </a:lnTo>
                              <a:lnTo>
                                <a:pt x="1224" y="35"/>
                              </a:lnTo>
                              <a:lnTo>
                                <a:pt x="1238" y="28"/>
                              </a:lnTo>
                              <a:lnTo>
                                <a:pt x="1252" y="23"/>
                              </a:lnTo>
                              <a:lnTo>
                                <a:pt x="1266" y="17"/>
                              </a:lnTo>
                              <a:lnTo>
                                <a:pt x="1282" y="13"/>
                              </a:lnTo>
                              <a:lnTo>
                                <a:pt x="1296" y="10"/>
                              </a:lnTo>
                              <a:lnTo>
                                <a:pt x="1326" y="4"/>
                              </a:lnTo>
                              <a:lnTo>
                                <a:pt x="1357" y="1"/>
                              </a:lnTo>
                              <a:lnTo>
                                <a:pt x="1388" y="0"/>
                              </a:lnTo>
                              <a:lnTo>
                                <a:pt x="5916" y="0"/>
                              </a:lnTo>
                              <a:lnTo>
                                <a:pt x="5936" y="0"/>
                              </a:lnTo>
                              <a:lnTo>
                                <a:pt x="5954" y="0"/>
                              </a:lnTo>
                              <a:lnTo>
                                <a:pt x="5973" y="2"/>
                              </a:lnTo>
                              <a:lnTo>
                                <a:pt x="5992" y="4"/>
                              </a:lnTo>
                              <a:lnTo>
                                <a:pt x="6011" y="8"/>
                              </a:lnTo>
                              <a:lnTo>
                                <a:pt x="6029" y="13"/>
                              </a:lnTo>
                              <a:lnTo>
                                <a:pt x="6048" y="18"/>
                              </a:lnTo>
                              <a:lnTo>
                                <a:pt x="6065" y="25"/>
                              </a:lnTo>
                              <a:lnTo>
                                <a:pt x="6083" y="31"/>
                              </a:lnTo>
                              <a:lnTo>
                                <a:pt x="6099" y="40"/>
                              </a:lnTo>
                              <a:lnTo>
                                <a:pt x="6115" y="50"/>
                              </a:lnTo>
                              <a:lnTo>
                                <a:pt x="6132" y="61"/>
                              </a:lnTo>
                              <a:lnTo>
                                <a:pt x="6146" y="72"/>
                              </a:lnTo>
                              <a:lnTo>
                                <a:pt x="6160" y="85"/>
                              </a:lnTo>
                              <a:lnTo>
                                <a:pt x="6173" y="99"/>
                              </a:lnTo>
                              <a:lnTo>
                                <a:pt x="6186" y="113"/>
                              </a:lnTo>
                              <a:lnTo>
                                <a:pt x="6195" y="124"/>
                              </a:lnTo>
                              <a:lnTo>
                                <a:pt x="6202" y="136"/>
                              </a:lnTo>
                              <a:lnTo>
                                <a:pt x="6210" y="148"/>
                              </a:lnTo>
                              <a:lnTo>
                                <a:pt x="6216" y="160"/>
                              </a:lnTo>
                              <a:lnTo>
                                <a:pt x="6223" y="172"/>
                              </a:lnTo>
                              <a:lnTo>
                                <a:pt x="6228" y="185"/>
                              </a:lnTo>
                              <a:lnTo>
                                <a:pt x="6238" y="211"/>
                              </a:lnTo>
                              <a:lnTo>
                                <a:pt x="6245" y="237"/>
                              </a:lnTo>
                              <a:lnTo>
                                <a:pt x="6249" y="264"/>
                              </a:lnTo>
                              <a:lnTo>
                                <a:pt x="6251" y="292"/>
                              </a:lnTo>
                              <a:lnTo>
                                <a:pt x="6251" y="319"/>
                              </a:lnTo>
                              <a:lnTo>
                                <a:pt x="6249" y="348"/>
                              </a:lnTo>
                              <a:lnTo>
                                <a:pt x="6243" y="375"/>
                              </a:lnTo>
                              <a:lnTo>
                                <a:pt x="6236" y="401"/>
                              </a:lnTo>
                              <a:lnTo>
                                <a:pt x="6226" y="427"/>
                              </a:lnTo>
                              <a:lnTo>
                                <a:pt x="6221" y="439"/>
                              </a:lnTo>
                              <a:lnTo>
                                <a:pt x="6214" y="452"/>
                              </a:lnTo>
                              <a:lnTo>
                                <a:pt x="6208" y="464"/>
                              </a:lnTo>
                              <a:lnTo>
                                <a:pt x="6200" y="475"/>
                              </a:lnTo>
                              <a:lnTo>
                                <a:pt x="6191" y="487"/>
                              </a:lnTo>
                              <a:lnTo>
                                <a:pt x="6183" y="498"/>
                              </a:lnTo>
                              <a:lnTo>
                                <a:pt x="6173" y="508"/>
                              </a:lnTo>
                              <a:lnTo>
                                <a:pt x="6163" y="517"/>
                              </a:lnTo>
                              <a:lnTo>
                                <a:pt x="6151" y="530"/>
                              </a:lnTo>
                              <a:lnTo>
                                <a:pt x="6137" y="542"/>
                              </a:lnTo>
                              <a:lnTo>
                                <a:pt x="6123" y="552"/>
                              </a:lnTo>
                              <a:lnTo>
                                <a:pt x="6109" y="562"/>
                              </a:lnTo>
                              <a:lnTo>
                                <a:pt x="6093" y="571"/>
                              </a:lnTo>
                              <a:lnTo>
                                <a:pt x="6077" y="578"/>
                              </a:lnTo>
                              <a:lnTo>
                                <a:pt x="6061" y="585"/>
                              </a:lnTo>
                              <a:lnTo>
                                <a:pt x="6045" y="590"/>
                              </a:lnTo>
                              <a:lnTo>
                                <a:pt x="6027" y="594"/>
                              </a:lnTo>
                              <a:lnTo>
                                <a:pt x="6010" y="599"/>
                              </a:lnTo>
                              <a:lnTo>
                                <a:pt x="5992" y="602"/>
                              </a:lnTo>
                              <a:lnTo>
                                <a:pt x="5975" y="604"/>
                              </a:lnTo>
                              <a:lnTo>
                                <a:pt x="5958" y="605"/>
                              </a:lnTo>
                              <a:lnTo>
                                <a:pt x="5939" y="606"/>
                              </a:lnTo>
                              <a:lnTo>
                                <a:pt x="5922" y="606"/>
                              </a:lnTo>
                              <a:lnTo>
                                <a:pt x="5904" y="606"/>
                              </a:lnTo>
                              <a:lnTo>
                                <a:pt x="5870" y="894"/>
                              </a:lnTo>
                              <a:lnTo>
                                <a:pt x="5908" y="876"/>
                              </a:lnTo>
                              <a:lnTo>
                                <a:pt x="5947" y="858"/>
                              </a:lnTo>
                              <a:lnTo>
                                <a:pt x="5985" y="840"/>
                              </a:lnTo>
                              <a:lnTo>
                                <a:pt x="6024" y="824"/>
                              </a:lnTo>
                              <a:lnTo>
                                <a:pt x="6103" y="793"/>
                              </a:lnTo>
                              <a:lnTo>
                                <a:pt x="6183" y="764"/>
                              </a:lnTo>
                              <a:lnTo>
                                <a:pt x="6186" y="750"/>
                              </a:lnTo>
                              <a:lnTo>
                                <a:pt x="6189" y="737"/>
                              </a:lnTo>
                              <a:lnTo>
                                <a:pt x="6199" y="710"/>
                              </a:lnTo>
                              <a:lnTo>
                                <a:pt x="6210" y="685"/>
                              </a:lnTo>
                              <a:lnTo>
                                <a:pt x="6224" y="660"/>
                              </a:lnTo>
                              <a:lnTo>
                                <a:pt x="6239" y="637"/>
                              </a:lnTo>
                              <a:lnTo>
                                <a:pt x="6255" y="615"/>
                              </a:lnTo>
                              <a:lnTo>
                                <a:pt x="6274" y="594"/>
                              </a:lnTo>
                              <a:lnTo>
                                <a:pt x="6295" y="576"/>
                              </a:lnTo>
                              <a:lnTo>
                                <a:pt x="6316" y="558"/>
                              </a:lnTo>
                              <a:lnTo>
                                <a:pt x="6339" y="541"/>
                              </a:lnTo>
                              <a:lnTo>
                                <a:pt x="6363" y="527"/>
                              </a:lnTo>
                              <a:lnTo>
                                <a:pt x="6387" y="514"/>
                              </a:lnTo>
                              <a:lnTo>
                                <a:pt x="6413" y="502"/>
                              </a:lnTo>
                              <a:lnTo>
                                <a:pt x="6439" y="491"/>
                              </a:lnTo>
                              <a:lnTo>
                                <a:pt x="6465" y="483"/>
                              </a:lnTo>
                              <a:lnTo>
                                <a:pt x="6492" y="476"/>
                              </a:lnTo>
                              <a:lnTo>
                                <a:pt x="6524" y="469"/>
                              </a:lnTo>
                              <a:lnTo>
                                <a:pt x="6556" y="465"/>
                              </a:lnTo>
                              <a:lnTo>
                                <a:pt x="6590" y="462"/>
                              </a:lnTo>
                              <a:lnTo>
                                <a:pt x="6623" y="460"/>
                              </a:lnTo>
                              <a:lnTo>
                                <a:pt x="6656" y="460"/>
                              </a:lnTo>
                              <a:lnTo>
                                <a:pt x="6690" y="461"/>
                              </a:lnTo>
                              <a:lnTo>
                                <a:pt x="6723" y="464"/>
                              </a:lnTo>
                              <a:lnTo>
                                <a:pt x="6755" y="469"/>
                              </a:lnTo>
                              <a:lnTo>
                                <a:pt x="6788" y="476"/>
                              </a:lnTo>
                              <a:lnTo>
                                <a:pt x="6820" y="485"/>
                              </a:lnTo>
                              <a:lnTo>
                                <a:pt x="6851" y="496"/>
                              </a:lnTo>
                              <a:lnTo>
                                <a:pt x="6881" y="508"/>
                              </a:lnTo>
                              <a:lnTo>
                                <a:pt x="6911" y="523"/>
                              </a:lnTo>
                              <a:lnTo>
                                <a:pt x="6939" y="539"/>
                              </a:lnTo>
                              <a:lnTo>
                                <a:pt x="6966" y="559"/>
                              </a:lnTo>
                              <a:lnTo>
                                <a:pt x="6979" y="568"/>
                              </a:lnTo>
                              <a:lnTo>
                                <a:pt x="6992" y="579"/>
                              </a:lnTo>
                              <a:lnTo>
                                <a:pt x="7006" y="592"/>
                              </a:lnTo>
                              <a:lnTo>
                                <a:pt x="7020" y="605"/>
                              </a:lnTo>
                              <a:lnTo>
                                <a:pt x="7031" y="619"/>
                              </a:lnTo>
                              <a:lnTo>
                                <a:pt x="7043" y="635"/>
                              </a:lnTo>
                              <a:lnTo>
                                <a:pt x="7053" y="650"/>
                              </a:lnTo>
                              <a:lnTo>
                                <a:pt x="7063" y="666"/>
                              </a:lnTo>
                              <a:lnTo>
                                <a:pt x="7072" y="683"/>
                              </a:lnTo>
                              <a:lnTo>
                                <a:pt x="7079" y="700"/>
                              </a:lnTo>
                              <a:lnTo>
                                <a:pt x="7086" y="717"/>
                              </a:lnTo>
                              <a:lnTo>
                                <a:pt x="7091" y="736"/>
                              </a:lnTo>
                              <a:lnTo>
                                <a:pt x="7095" y="753"/>
                              </a:lnTo>
                              <a:lnTo>
                                <a:pt x="7098" y="772"/>
                              </a:lnTo>
                              <a:lnTo>
                                <a:pt x="7100" y="791"/>
                              </a:lnTo>
                              <a:lnTo>
                                <a:pt x="7100" y="810"/>
                              </a:lnTo>
                              <a:lnTo>
                                <a:pt x="7099" y="828"/>
                              </a:lnTo>
                              <a:lnTo>
                                <a:pt x="7097" y="848"/>
                              </a:lnTo>
                              <a:lnTo>
                                <a:pt x="7121" y="864"/>
                              </a:lnTo>
                              <a:lnTo>
                                <a:pt x="7143" y="881"/>
                              </a:lnTo>
                              <a:lnTo>
                                <a:pt x="7165" y="899"/>
                              </a:lnTo>
                              <a:lnTo>
                                <a:pt x="7187" y="918"/>
                              </a:lnTo>
                              <a:lnTo>
                                <a:pt x="7206" y="939"/>
                              </a:lnTo>
                              <a:lnTo>
                                <a:pt x="7216" y="950"/>
                              </a:lnTo>
                              <a:lnTo>
                                <a:pt x="7225" y="961"/>
                              </a:lnTo>
                              <a:lnTo>
                                <a:pt x="7233" y="973"/>
                              </a:lnTo>
                              <a:lnTo>
                                <a:pt x="7240" y="985"/>
                              </a:lnTo>
                              <a:lnTo>
                                <a:pt x="7247" y="998"/>
                              </a:lnTo>
                              <a:lnTo>
                                <a:pt x="7253" y="1011"/>
                              </a:lnTo>
                              <a:lnTo>
                                <a:pt x="7265" y="1041"/>
                              </a:lnTo>
                              <a:lnTo>
                                <a:pt x="7276" y="1073"/>
                              </a:lnTo>
                              <a:lnTo>
                                <a:pt x="7285" y="1104"/>
                              </a:lnTo>
                              <a:lnTo>
                                <a:pt x="7293" y="1137"/>
                              </a:lnTo>
                              <a:lnTo>
                                <a:pt x="7300" y="1168"/>
                              </a:lnTo>
                              <a:lnTo>
                                <a:pt x="7305" y="1201"/>
                              </a:lnTo>
                              <a:lnTo>
                                <a:pt x="7309" y="1234"/>
                              </a:lnTo>
                              <a:lnTo>
                                <a:pt x="7312" y="1267"/>
                              </a:lnTo>
                              <a:lnTo>
                                <a:pt x="7313" y="1300"/>
                              </a:lnTo>
                              <a:lnTo>
                                <a:pt x="7313" y="1333"/>
                              </a:lnTo>
                              <a:lnTo>
                                <a:pt x="7312" y="1366"/>
                              </a:lnTo>
                              <a:lnTo>
                                <a:pt x="7310" y="1399"/>
                              </a:lnTo>
                              <a:lnTo>
                                <a:pt x="7306" y="1431"/>
                              </a:lnTo>
                              <a:lnTo>
                                <a:pt x="7302" y="1465"/>
                              </a:lnTo>
                              <a:lnTo>
                                <a:pt x="7297" y="1498"/>
                              </a:lnTo>
                              <a:lnTo>
                                <a:pt x="7290" y="1529"/>
                              </a:lnTo>
                              <a:lnTo>
                                <a:pt x="7279" y="1572"/>
                              </a:lnTo>
                              <a:lnTo>
                                <a:pt x="7267" y="1614"/>
                              </a:lnTo>
                              <a:lnTo>
                                <a:pt x="7254" y="1655"/>
                              </a:lnTo>
                              <a:lnTo>
                                <a:pt x="7239" y="1696"/>
                              </a:lnTo>
                              <a:lnTo>
                                <a:pt x="7223" y="1736"/>
                              </a:lnTo>
                              <a:lnTo>
                                <a:pt x="7205" y="1776"/>
                              </a:lnTo>
                              <a:lnTo>
                                <a:pt x="7187" y="1815"/>
                              </a:lnTo>
                              <a:lnTo>
                                <a:pt x="7166" y="1853"/>
                              </a:lnTo>
                              <a:lnTo>
                                <a:pt x="7146" y="1891"/>
                              </a:lnTo>
                              <a:lnTo>
                                <a:pt x="7123" y="1929"/>
                              </a:lnTo>
                              <a:lnTo>
                                <a:pt x="7100" y="1966"/>
                              </a:lnTo>
                              <a:lnTo>
                                <a:pt x="7076" y="2002"/>
                              </a:lnTo>
                              <a:lnTo>
                                <a:pt x="7051" y="2038"/>
                              </a:lnTo>
                              <a:lnTo>
                                <a:pt x="7026" y="2073"/>
                              </a:lnTo>
                              <a:lnTo>
                                <a:pt x="7000" y="2108"/>
                              </a:lnTo>
                              <a:lnTo>
                                <a:pt x="6973" y="2142"/>
                              </a:lnTo>
                              <a:lnTo>
                                <a:pt x="6933" y="2190"/>
                              </a:lnTo>
                              <a:lnTo>
                                <a:pt x="6891" y="2237"/>
                              </a:lnTo>
                              <a:lnTo>
                                <a:pt x="6848" y="2284"/>
                              </a:lnTo>
                              <a:lnTo>
                                <a:pt x="6804" y="2329"/>
                              </a:lnTo>
                              <a:lnTo>
                                <a:pt x="6759" y="2373"/>
                              </a:lnTo>
                              <a:lnTo>
                                <a:pt x="6713" y="2416"/>
                              </a:lnTo>
                              <a:lnTo>
                                <a:pt x="6666" y="2458"/>
                              </a:lnTo>
                              <a:lnTo>
                                <a:pt x="6617" y="2499"/>
                              </a:lnTo>
                              <a:lnTo>
                                <a:pt x="6568" y="2538"/>
                              </a:lnTo>
                              <a:lnTo>
                                <a:pt x="6518" y="2576"/>
                              </a:lnTo>
                              <a:lnTo>
                                <a:pt x="6467" y="2613"/>
                              </a:lnTo>
                              <a:lnTo>
                                <a:pt x="6415" y="2649"/>
                              </a:lnTo>
                              <a:lnTo>
                                <a:pt x="6362" y="2683"/>
                              </a:lnTo>
                              <a:lnTo>
                                <a:pt x="6308" y="2715"/>
                              </a:lnTo>
                              <a:lnTo>
                                <a:pt x="6253" y="2746"/>
                              </a:lnTo>
                              <a:lnTo>
                                <a:pt x="6198" y="2775"/>
                              </a:lnTo>
                              <a:lnTo>
                                <a:pt x="6129" y="2805"/>
                              </a:lnTo>
                              <a:lnTo>
                                <a:pt x="6062" y="2837"/>
                              </a:lnTo>
                              <a:lnTo>
                                <a:pt x="5995" y="2869"/>
                              </a:lnTo>
                              <a:lnTo>
                                <a:pt x="5962" y="2887"/>
                              </a:lnTo>
                              <a:lnTo>
                                <a:pt x="5928" y="2905"/>
                              </a:lnTo>
                              <a:lnTo>
                                <a:pt x="5897" y="2924"/>
                              </a:lnTo>
                              <a:lnTo>
                                <a:pt x="5865" y="2943"/>
                              </a:lnTo>
                              <a:lnTo>
                                <a:pt x="5834" y="2964"/>
                              </a:lnTo>
                              <a:lnTo>
                                <a:pt x="5803" y="2986"/>
                              </a:lnTo>
                              <a:lnTo>
                                <a:pt x="5774" y="3008"/>
                              </a:lnTo>
                              <a:lnTo>
                                <a:pt x="5745" y="3031"/>
                              </a:lnTo>
                              <a:lnTo>
                                <a:pt x="5717" y="3056"/>
                              </a:lnTo>
                              <a:lnTo>
                                <a:pt x="5690" y="3083"/>
                              </a:lnTo>
                              <a:lnTo>
                                <a:pt x="5678" y="3096"/>
                              </a:lnTo>
                              <a:lnTo>
                                <a:pt x="5666" y="3109"/>
                              </a:lnTo>
                              <a:lnTo>
                                <a:pt x="5657" y="3123"/>
                              </a:lnTo>
                              <a:lnTo>
                                <a:pt x="5647" y="3138"/>
                              </a:lnTo>
                              <a:lnTo>
                                <a:pt x="5638" y="3153"/>
                              </a:lnTo>
                              <a:lnTo>
                                <a:pt x="5629" y="3169"/>
                              </a:lnTo>
                              <a:lnTo>
                                <a:pt x="5615" y="3201"/>
                              </a:lnTo>
                              <a:lnTo>
                                <a:pt x="5623" y="3210"/>
                              </a:lnTo>
                              <a:lnTo>
                                <a:pt x="5632" y="3217"/>
                              </a:lnTo>
                              <a:lnTo>
                                <a:pt x="5640" y="3224"/>
                              </a:lnTo>
                              <a:lnTo>
                                <a:pt x="5650" y="3229"/>
                              </a:lnTo>
                              <a:lnTo>
                                <a:pt x="5670" y="3240"/>
                              </a:lnTo>
                              <a:lnTo>
                                <a:pt x="5690" y="3250"/>
                              </a:lnTo>
                              <a:lnTo>
                                <a:pt x="5733" y="3266"/>
                              </a:lnTo>
                              <a:lnTo>
                                <a:pt x="5753" y="3275"/>
                              </a:lnTo>
                              <a:lnTo>
                                <a:pt x="5773" y="3286"/>
                              </a:lnTo>
                              <a:lnTo>
                                <a:pt x="5792" y="3297"/>
                              </a:lnTo>
                              <a:lnTo>
                                <a:pt x="5810" y="3309"/>
                              </a:lnTo>
                              <a:lnTo>
                                <a:pt x="5828" y="3321"/>
                              </a:lnTo>
                              <a:lnTo>
                                <a:pt x="5845" y="3335"/>
                              </a:lnTo>
                              <a:lnTo>
                                <a:pt x="5861" y="3350"/>
                              </a:lnTo>
                              <a:lnTo>
                                <a:pt x="5876" y="3365"/>
                              </a:lnTo>
                              <a:lnTo>
                                <a:pt x="5890" y="3381"/>
                              </a:lnTo>
                              <a:lnTo>
                                <a:pt x="5903" y="3399"/>
                              </a:lnTo>
                              <a:lnTo>
                                <a:pt x="5915" y="3417"/>
                              </a:lnTo>
                              <a:lnTo>
                                <a:pt x="5926" y="3437"/>
                              </a:lnTo>
                              <a:lnTo>
                                <a:pt x="5935" y="3456"/>
                              </a:lnTo>
                              <a:lnTo>
                                <a:pt x="5942" y="3476"/>
                              </a:lnTo>
                              <a:lnTo>
                                <a:pt x="5948" y="3497"/>
                              </a:lnTo>
                              <a:lnTo>
                                <a:pt x="5952" y="3518"/>
                              </a:lnTo>
                              <a:lnTo>
                                <a:pt x="5954" y="3540"/>
                              </a:lnTo>
                              <a:lnTo>
                                <a:pt x="5954" y="3563"/>
                              </a:lnTo>
                              <a:lnTo>
                                <a:pt x="5954" y="3581"/>
                              </a:lnTo>
                              <a:lnTo>
                                <a:pt x="5952" y="3601"/>
                              </a:lnTo>
                              <a:lnTo>
                                <a:pt x="5948" y="3619"/>
                              </a:lnTo>
                              <a:lnTo>
                                <a:pt x="5943" y="3637"/>
                              </a:lnTo>
                              <a:lnTo>
                                <a:pt x="5936" y="3654"/>
                              </a:lnTo>
                              <a:lnTo>
                                <a:pt x="5928" y="3672"/>
                              </a:lnTo>
                              <a:lnTo>
                                <a:pt x="5918" y="3687"/>
                              </a:lnTo>
                              <a:lnTo>
                                <a:pt x="5909" y="3703"/>
                              </a:lnTo>
                              <a:lnTo>
                                <a:pt x="5897" y="3717"/>
                              </a:lnTo>
                              <a:lnTo>
                                <a:pt x="5884" y="3733"/>
                              </a:lnTo>
                              <a:lnTo>
                                <a:pt x="5871" y="3746"/>
                              </a:lnTo>
                              <a:lnTo>
                                <a:pt x="5857" y="3758"/>
                              </a:lnTo>
                              <a:lnTo>
                                <a:pt x="5841" y="3769"/>
                              </a:lnTo>
                              <a:lnTo>
                                <a:pt x="5826" y="3780"/>
                              </a:lnTo>
                              <a:lnTo>
                                <a:pt x="5810" y="3791"/>
                              </a:lnTo>
                              <a:lnTo>
                                <a:pt x="5793" y="3800"/>
                              </a:lnTo>
                              <a:lnTo>
                                <a:pt x="5765" y="3814"/>
                              </a:lnTo>
                              <a:lnTo>
                                <a:pt x="5735" y="3827"/>
                              </a:lnTo>
                              <a:lnTo>
                                <a:pt x="5705" y="3838"/>
                              </a:lnTo>
                              <a:lnTo>
                                <a:pt x="5675" y="3848"/>
                              </a:lnTo>
                              <a:lnTo>
                                <a:pt x="5643" y="3856"/>
                              </a:lnTo>
                              <a:lnTo>
                                <a:pt x="5612" y="3863"/>
                              </a:lnTo>
                              <a:lnTo>
                                <a:pt x="5580" y="3868"/>
                              </a:lnTo>
                              <a:lnTo>
                                <a:pt x="5549" y="3873"/>
                              </a:lnTo>
                              <a:lnTo>
                                <a:pt x="5517" y="3875"/>
                              </a:lnTo>
                              <a:lnTo>
                                <a:pt x="5485" y="3877"/>
                              </a:lnTo>
                              <a:lnTo>
                                <a:pt x="5452" y="3876"/>
                              </a:lnTo>
                              <a:lnTo>
                                <a:pt x="5421" y="3875"/>
                              </a:lnTo>
                              <a:lnTo>
                                <a:pt x="5388" y="3872"/>
                              </a:lnTo>
                              <a:lnTo>
                                <a:pt x="5357" y="3867"/>
                              </a:lnTo>
                              <a:lnTo>
                                <a:pt x="5325" y="3862"/>
                              </a:lnTo>
                              <a:lnTo>
                                <a:pt x="5293" y="3855"/>
                              </a:lnTo>
                              <a:lnTo>
                                <a:pt x="5270" y="3888"/>
                              </a:lnTo>
                              <a:lnTo>
                                <a:pt x="5246" y="3919"/>
                              </a:lnTo>
                              <a:lnTo>
                                <a:pt x="5221" y="3951"/>
                              </a:lnTo>
                              <a:lnTo>
                                <a:pt x="5195" y="3981"/>
                              </a:lnTo>
                              <a:lnTo>
                                <a:pt x="5168" y="4012"/>
                              </a:lnTo>
                              <a:lnTo>
                                <a:pt x="5141" y="4042"/>
                              </a:lnTo>
                              <a:lnTo>
                                <a:pt x="5114" y="4071"/>
                              </a:lnTo>
                              <a:lnTo>
                                <a:pt x="5086" y="4100"/>
                              </a:lnTo>
                              <a:lnTo>
                                <a:pt x="5057" y="4127"/>
                              </a:lnTo>
                              <a:lnTo>
                                <a:pt x="5027" y="4155"/>
                              </a:lnTo>
                              <a:lnTo>
                                <a:pt x="4997" y="4181"/>
                              </a:lnTo>
                              <a:lnTo>
                                <a:pt x="4966" y="4208"/>
                              </a:lnTo>
                              <a:lnTo>
                                <a:pt x="4935" y="4233"/>
                              </a:lnTo>
                              <a:lnTo>
                                <a:pt x="4903" y="4258"/>
                              </a:lnTo>
                              <a:lnTo>
                                <a:pt x="4871" y="4281"/>
                              </a:lnTo>
                              <a:lnTo>
                                <a:pt x="4838" y="4305"/>
                              </a:lnTo>
                              <a:lnTo>
                                <a:pt x="4805" y="4327"/>
                              </a:lnTo>
                              <a:lnTo>
                                <a:pt x="4772" y="4350"/>
                              </a:lnTo>
                              <a:lnTo>
                                <a:pt x="4737" y="4371"/>
                              </a:lnTo>
                              <a:lnTo>
                                <a:pt x="4702" y="4391"/>
                              </a:lnTo>
                              <a:lnTo>
                                <a:pt x="4667" y="4411"/>
                              </a:lnTo>
                              <a:lnTo>
                                <a:pt x="4633" y="4429"/>
                              </a:lnTo>
                              <a:lnTo>
                                <a:pt x="4597" y="4448"/>
                              </a:lnTo>
                              <a:lnTo>
                                <a:pt x="4560" y="4465"/>
                              </a:lnTo>
                              <a:lnTo>
                                <a:pt x="4524" y="4483"/>
                              </a:lnTo>
                              <a:lnTo>
                                <a:pt x="4487" y="4498"/>
                              </a:lnTo>
                              <a:lnTo>
                                <a:pt x="4449" y="4513"/>
                              </a:lnTo>
                              <a:lnTo>
                                <a:pt x="4412" y="4527"/>
                              </a:lnTo>
                              <a:lnTo>
                                <a:pt x="4374" y="4540"/>
                              </a:lnTo>
                              <a:lnTo>
                                <a:pt x="4336" y="4553"/>
                              </a:lnTo>
                              <a:lnTo>
                                <a:pt x="4297" y="4565"/>
                              </a:lnTo>
                              <a:lnTo>
                                <a:pt x="4259" y="4576"/>
                              </a:lnTo>
                              <a:lnTo>
                                <a:pt x="4270" y="4665"/>
                              </a:lnTo>
                              <a:lnTo>
                                <a:pt x="4285" y="4683"/>
                              </a:lnTo>
                              <a:lnTo>
                                <a:pt x="4299" y="4700"/>
                              </a:lnTo>
                              <a:lnTo>
                                <a:pt x="4312" y="4718"/>
                              </a:lnTo>
                              <a:lnTo>
                                <a:pt x="4324" y="4737"/>
                              </a:lnTo>
                              <a:lnTo>
                                <a:pt x="4335" y="4758"/>
                              </a:lnTo>
                              <a:lnTo>
                                <a:pt x="4343" y="4778"/>
                              </a:lnTo>
                              <a:lnTo>
                                <a:pt x="4350" y="4800"/>
                              </a:lnTo>
                              <a:lnTo>
                                <a:pt x="4354" y="4823"/>
                              </a:lnTo>
                              <a:lnTo>
                                <a:pt x="4375" y="4836"/>
                              </a:lnTo>
                              <a:lnTo>
                                <a:pt x="4396" y="4851"/>
                              </a:lnTo>
                              <a:lnTo>
                                <a:pt x="4413" y="4867"/>
                              </a:lnTo>
                              <a:lnTo>
                                <a:pt x="4430" y="4887"/>
                              </a:lnTo>
                              <a:lnTo>
                                <a:pt x="4445" y="4906"/>
                              </a:lnTo>
                              <a:lnTo>
                                <a:pt x="4458" y="4928"/>
                              </a:lnTo>
                              <a:lnTo>
                                <a:pt x="4470" y="4951"/>
                              </a:lnTo>
                              <a:lnTo>
                                <a:pt x="4478" y="4974"/>
                              </a:lnTo>
                              <a:lnTo>
                                <a:pt x="4485" y="4998"/>
                              </a:lnTo>
                              <a:lnTo>
                                <a:pt x="4489" y="5023"/>
                              </a:lnTo>
                              <a:lnTo>
                                <a:pt x="4491" y="5047"/>
                              </a:lnTo>
                              <a:lnTo>
                                <a:pt x="4491" y="5072"/>
                              </a:lnTo>
                              <a:lnTo>
                                <a:pt x="4489" y="5084"/>
                              </a:lnTo>
                              <a:lnTo>
                                <a:pt x="4488" y="5097"/>
                              </a:lnTo>
                              <a:lnTo>
                                <a:pt x="4485" y="5109"/>
                              </a:lnTo>
                              <a:lnTo>
                                <a:pt x="4482" y="5121"/>
                              </a:lnTo>
                              <a:lnTo>
                                <a:pt x="4478" y="5133"/>
                              </a:lnTo>
                              <a:lnTo>
                                <a:pt x="4473" y="5144"/>
                              </a:lnTo>
                              <a:lnTo>
                                <a:pt x="4467" y="5155"/>
                              </a:lnTo>
                              <a:lnTo>
                                <a:pt x="4462" y="5167"/>
                              </a:lnTo>
                              <a:lnTo>
                                <a:pt x="4448" y="5187"/>
                              </a:lnTo>
                              <a:lnTo>
                                <a:pt x="4433" y="5204"/>
                              </a:lnTo>
                              <a:lnTo>
                                <a:pt x="4416" y="5221"/>
                              </a:lnTo>
                              <a:lnTo>
                                <a:pt x="4399" y="5237"/>
                              </a:lnTo>
                              <a:lnTo>
                                <a:pt x="4380" y="5250"/>
                              </a:lnTo>
                              <a:lnTo>
                                <a:pt x="4361" y="5263"/>
                              </a:lnTo>
                              <a:lnTo>
                                <a:pt x="4341" y="5275"/>
                              </a:lnTo>
                              <a:lnTo>
                                <a:pt x="4321" y="5286"/>
                              </a:lnTo>
                              <a:lnTo>
                                <a:pt x="4299" y="5297"/>
                              </a:lnTo>
                              <a:lnTo>
                                <a:pt x="4277" y="5305"/>
                              </a:lnTo>
                              <a:lnTo>
                                <a:pt x="4255" y="5314"/>
                              </a:lnTo>
                              <a:lnTo>
                                <a:pt x="4233" y="5323"/>
                              </a:lnTo>
                              <a:lnTo>
                                <a:pt x="4188" y="5337"/>
                              </a:lnTo>
                              <a:lnTo>
                                <a:pt x="4143" y="5351"/>
                              </a:lnTo>
                              <a:lnTo>
                                <a:pt x="4146" y="5384"/>
                              </a:lnTo>
                              <a:lnTo>
                                <a:pt x="4148" y="5416"/>
                              </a:lnTo>
                              <a:lnTo>
                                <a:pt x="4149" y="5483"/>
                              </a:lnTo>
                              <a:lnTo>
                                <a:pt x="4150" y="5549"/>
                              </a:lnTo>
                              <a:lnTo>
                                <a:pt x="4151" y="5614"/>
                              </a:lnTo>
                              <a:lnTo>
                                <a:pt x="4153" y="5648"/>
                              </a:lnTo>
                              <a:lnTo>
                                <a:pt x="4155" y="5680"/>
                              </a:lnTo>
                              <a:lnTo>
                                <a:pt x="4159" y="5713"/>
                              </a:lnTo>
                              <a:lnTo>
                                <a:pt x="4163" y="5744"/>
                              </a:lnTo>
                              <a:lnTo>
                                <a:pt x="4170" y="5777"/>
                              </a:lnTo>
                              <a:lnTo>
                                <a:pt x="4177" y="5809"/>
                              </a:lnTo>
                              <a:lnTo>
                                <a:pt x="4186" y="5840"/>
                              </a:lnTo>
                              <a:lnTo>
                                <a:pt x="4197" y="5872"/>
                              </a:lnTo>
                              <a:lnTo>
                                <a:pt x="4214" y="5915"/>
                              </a:lnTo>
                              <a:lnTo>
                                <a:pt x="4234" y="5959"/>
                              </a:lnTo>
                              <a:lnTo>
                                <a:pt x="4254" y="6000"/>
                              </a:lnTo>
                              <a:lnTo>
                                <a:pt x="4277" y="6040"/>
                              </a:lnTo>
                              <a:lnTo>
                                <a:pt x="4301" y="6080"/>
                              </a:lnTo>
                              <a:lnTo>
                                <a:pt x="4327" y="6119"/>
                              </a:lnTo>
                              <a:lnTo>
                                <a:pt x="4353" y="6158"/>
                              </a:lnTo>
                              <a:lnTo>
                                <a:pt x="4382" y="6194"/>
                              </a:lnTo>
                              <a:lnTo>
                                <a:pt x="4411" y="6231"/>
                              </a:lnTo>
                              <a:lnTo>
                                <a:pt x="4441" y="6266"/>
                              </a:lnTo>
                              <a:lnTo>
                                <a:pt x="4472" y="6302"/>
                              </a:lnTo>
                              <a:lnTo>
                                <a:pt x="4504" y="6336"/>
                              </a:lnTo>
                              <a:lnTo>
                                <a:pt x="4536" y="6369"/>
                              </a:lnTo>
                              <a:lnTo>
                                <a:pt x="4570" y="6402"/>
                              </a:lnTo>
                              <a:lnTo>
                                <a:pt x="4603" y="6435"/>
                              </a:lnTo>
                              <a:lnTo>
                                <a:pt x="4637" y="6466"/>
                              </a:lnTo>
                              <a:lnTo>
                                <a:pt x="4648" y="6477"/>
                              </a:lnTo>
                              <a:lnTo>
                                <a:pt x="4660" y="6486"/>
                              </a:lnTo>
                              <a:lnTo>
                                <a:pt x="4673" y="6494"/>
                              </a:lnTo>
                              <a:lnTo>
                                <a:pt x="4686" y="6503"/>
                              </a:lnTo>
                              <a:lnTo>
                                <a:pt x="4712" y="6517"/>
                              </a:lnTo>
                              <a:lnTo>
                                <a:pt x="4739" y="6531"/>
                              </a:lnTo>
                              <a:lnTo>
                                <a:pt x="4765" y="6547"/>
                              </a:lnTo>
                              <a:lnTo>
                                <a:pt x="4778" y="6555"/>
                              </a:lnTo>
                              <a:lnTo>
                                <a:pt x="4790" y="6564"/>
                              </a:lnTo>
                              <a:lnTo>
                                <a:pt x="4802" y="6573"/>
                              </a:lnTo>
                              <a:lnTo>
                                <a:pt x="4813" y="6584"/>
                              </a:lnTo>
                              <a:lnTo>
                                <a:pt x="4823" y="6596"/>
                              </a:lnTo>
                              <a:lnTo>
                                <a:pt x="4832" y="6608"/>
                              </a:lnTo>
                              <a:lnTo>
                                <a:pt x="4840" y="6622"/>
                              </a:lnTo>
                              <a:lnTo>
                                <a:pt x="4847" y="6637"/>
                              </a:lnTo>
                              <a:lnTo>
                                <a:pt x="4852" y="6651"/>
                              </a:lnTo>
                              <a:lnTo>
                                <a:pt x="4855" y="6666"/>
                              </a:lnTo>
                              <a:lnTo>
                                <a:pt x="4857" y="6681"/>
                              </a:lnTo>
                              <a:lnTo>
                                <a:pt x="4858" y="6698"/>
                              </a:lnTo>
                              <a:lnTo>
                                <a:pt x="4857" y="6713"/>
                              </a:lnTo>
                              <a:lnTo>
                                <a:pt x="4855" y="6728"/>
                              </a:lnTo>
                              <a:lnTo>
                                <a:pt x="4852" y="6744"/>
                              </a:lnTo>
                              <a:lnTo>
                                <a:pt x="4849" y="6760"/>
                              </a:lnTo>
                              <a:lnTo>
                                <a:pt x="4841" y="6791"/>
                              </a:lnTo>
                              <a:lnTo>
                                <a:pt x="4833" y="6823"/>
                              </a:lnTo>
                              <a:lnTo>
                                <a:pt x="4825" y="6852"/>
                              </a:lnTo>
                              <a:lnTo>
                                <a:pt x="4865" y="6886"/>
                              </a:lnTo>
                              <a:lnTo>
                                <a:pt x="4908" y="6918"/>
                              </a:lnTo>
                              <a:lnTo>
                                <a:pt x="4992" y="6983"/>
                              </a:lnTo>
                              <a:lnTo>
                                <a:pt x="5035" y="7015"/>
                              </a:lnTo>
                              <a:lnTo>
                                <a:pt x="5076" y="7049"/>
                              </a:lnTo>
                              <a:lnTo>
                                <a:pt x="5096" y="7066"/>
                              </a:lnTo>
                              <a:lnTo>
                                <a:pt x="5115" y="7084"/>
                              </a:lnTo>
                              <a:lnTo>
                                <a:pt x="5135" y="7103"/>
                              </a:lnTo>
                              <a:lnTo>
                                <a:pt x="5153" y="7122"/>
                              </a:lnTo>
                              <a:lnTo>
                                <a:pt x="5166" y="7138"/>
                              </a:lnTo>
                              <a:lnTo>
                                <a:pt x="5179" y="7155"/>
                              </a:lnTo>
                              <a:lnTo>
                                <a:pt x="5189" y="7174"/>
                              </a:lnTo>
                              <a:lnTo>
                                <a:pt x="5198" y="7193"/>
                              </a:lnTo>
                              <a:lnTo>
                                <a:pt x="5205" y="7213"/>
                              </a:lnTo>
                              <a:lnTo>
                                <a:pt x="5211" y="7233"/>
                              </a:lnTo>
                              <a:lnTo>
                                <a:pt x="5215" y="7253"/>
                              </a:lnTo>
                              <a:lnTo>
                                <a:pt x="5218" y="7274"/>
                              </a:lnTo>
                              <a:lnTo>
                                <a:pt x="5220" y="7294"/>
                              </a:lnTo>
                              <a:lnTo>
                                <a:pt x="5221" y="7316"/>
                              </a:lnTo>
                              <a:lnTo>
                                <a:pt x="5220" y="7337"/>
                              </a:lnTo>
                              <a:lnTo>
                                <a:pt x="5217" y="7359"/>
                              </a:lnTo>
                              <a:lnTo>
                                <a:pt x="5215" y="7379"/>
                              </a:lnTo>
                              <a:lnTo>
                                <a:pt x="5211" y="7401"/>
                              </a:lnTo>
                              <a:lnTo>
                                <a:pt x="5207" y="7422"/>
                              </a:lnTo>
                              <a:lnTo>
                                <a:pt x="5201" y="7441"/>
                              </a:lnTo>
                              <a:lnTo>
                                <a:pt x="5214" y="7453"/>
                              </a:lnTo>
                              <a:lnTo>
                                <a:pt x="5227" y="7465"/>
                              </a:lnTo>
                              <a:lnTo>
                                <a:pt x="5239" y="7478"/>
                              </a:lnTo>
                              <a:lnTo>
                                <a:pt x="5250" y="7492"/>
                              </a:lnTo>
                              <a:lnTo>
                                <a:pt x="5261" y="7506"/>
                              </a:lnTo>
                              <a:lnTo>
                                <a:pt x="5270" y="7522"/>
                              </a:lnTo>
                              <a:lnTo>
                                <a:pt x="5279" y="7537"/>
                              </a:lnTo>
                              <a:lnTo>
                                <a:pt x="5287" y="7552"/>
                              </a:lnTo>
                              <a:lnTo>
                                <a:pt x="5293" y="7568"/>
                              </a:lnTo>
                              <a:lnTo>
                                <a:pt x="5299" y="7585"/>
                              </a:lnTo>
                              <a:lnTo>
                                <a:pt x="5304" y="7602"/>
                              </a:lnTo>
                              <a:lnTo>
                                <a:pt x="5308" y="7619"/>
                              </a:lnTo>
                              <a:lnTo>
                                <a:pt x="5310" y="7637"/>
                              </a:lnTo>
                              <a:lnTo>
                                <a:pt x="5311" y="7654"/>
                              </a:lnTo>
                              <a:lnTo>
                                <a:pt x="5310" y="7672"/>
                              </a:lnTo>
                              <a:lnTo>
                                <a:pt x="5308" y="7689"/>
                              </a:lnTo>
                              <a:lnTo>
                                <a:pt x="5307" y="7708"/>
                              </a:lnTo>
                              <a:lnTo>
                                <a:pt x="5303" y="7725"/>
                              </a:lnTo>
                              <a:lnTo>
                                <a:pt x="5298" y="7741"/>
                              </a:lnTo>
                              <a:lnTo>
                                <a:pt x="5291" y="7756"/>
                              </a:lnTo>
                              <a:lnTo>
                                <a:pt x="5284" y="7771"/>
                              </a:lnTo>
                              <a:lnTo>
                                <a:pt x="5274" y="7785"/>
                              </a:lnTo>
                              <a:lnTo>
                                <a:pt x="5264" y="7798"/>
                              </a:lnTo>
                              <a:lnTo>
                                <a:pt x="5252" y="7811"/>
                              </a:lnTo>
                              <a:lnTo>
                                <a:pt x="5240" y="7823"/>
                              </a:lnTo>
                              <a:lnTo>
                                <a:pt x="5227" y="7834"/>
                              </a:lnTo>
                              <a:lnTo>
                                <a:pt x="5213" y="7844"/>
                              </a:lnTo>
                              <a:lnTo>
                                <a:pt x="5199" y="7854"/>
                              </a:lnTo>
                              <a:lnTo>
                                <a:pt x="5170" y="7873"/>
                              </a:lnTo>
                              <a:lnTo>
                                <a:pt x="5140" y="7888"/>
                              </a:lnTo>
                              <a:lnTo>
                                <a:pt x="5108" y="7904"/>
                              </a:lnTo>
                              <a:lnTo>
                                <a:pt x="5074" y="7918"/>
                              </a:lnTo>
                              <a:lnTo>
                                <a:pt x="5041" y="7931"/>
                              </a:lnTo>
                              <a:lnTo>
                                <a:pt x="5008" y="7944"/>
                              </a:lnTo>
                              <a:lnTo>
                                <a:pt x="4974" y="7956"/>
                              </a:lnTo>
                              <a:lnTo>
                                <a:pt x="4939" y="7968"/>
                              </a:lnTo>
                              <a:lnTo>
                                <a:pt x="4904" y="7978"/>
                              </a:lnTo>
                              <a:lnTo>
                                <a:pt x="4870" y="7988"/>
                              </a:lnTo>
                              <a:lnTo>
                                <a:pt x="4800" y="8006"/>
                              </a:lnTo>
                              <a:lnTo>
                                <a:pt x="4730" y="8023"/>
                              </a:lnTo>
                              <a:lnTo>
                                <a:pt x="4660" y="8038"/>
                              </a:lnTo>
                              <a:lnTo>
                                <a:pt x="4589" y="8052"/>
                              </a:lnTo>
                              <a:lnTo>
                                <a:pt x="4508" y="8066"/>
                              </a:lnTo>
                              <a:lnTo>
                                <a:pt x="4426" y="8079"/>
                              </a:lnTo>
                              <a:lnTo>
                                <a:pt x="4345" y="8091"/>
                              </a:lnTo>
                              <a:lnTo>
                                <a:pt x="4263" y="8102"/>
                              </a:lnTo>
                              <a:lnTo>
                                <a:pt x="4180" y="8112"/>
                              </a:lnTo>
                              <a:lnTo>
                                <a:pt x="4099" y="8119"/>
                              </a:lnTo>
                              <a:lnTo>
                                <a:pt x="4016" y="8127"/>
                              </a:lnTo>
                              <a:lnTo>
                                <a:pt x="3935" y="8133"/>
                              </a:lnTo>
                              <a:lnTo>
                                <a:pt x="3852" y="8137"/>
                              </a:lnTo>
                              <a:lnTo>
                                <a:pt x="3770" y="8140"/>
                              </a:lnTo>
                              <a:lnTo>
                                <a:pt x="3687" y="8141"/>
                              </a:lnTo>
                              <a:lnTo>
                                <a:pt x="3604" y="8141"/>
                              </a:lnTo>
                              <a:lnTo>
                                <a:pt x="3522" y="8139"/>
                              </a:lnTo>
                              <a:lnTo>
                                <a:pt x="3439" y="8136"/>
                              </a:lnTo>
                              <a:lnTo>
                                <a:pt x="3358" y="8131"/>
                              </a:lnTo>
                              <a:lnTo>
                                <a:pt x="3275" y="8125"/>
                              </a:lnTo>
                              <a:lnTo>
                                <a:pt x="3157" y="8113"/>
                              </a:lnTo>
                              <a:lnTo>
                                <a:pt x="3038" y="8100"/>
                              </a:lnTo>
                              <a:lnTo>
                                <a:pt x="2920" y="8085"/>
                              </a:lnTo>
                              <a:lnTo>
                                <a:pt x="2860" y="8076"/>
                              </a:lnTo>
                              <a:lnTo>
                                <a:pt x="2801" y="8066"/>
                              </a:lnTo>
                              <a:lnTo>
                                <a:pt x="2742" y="8055"/>
                              </a:lnTo>
                              <a:lnTo>
                                <a:pt x="2684" y="8044"/>
                              </a:lnTo>
                              <a:lnTo>
                                <a:pt x="2626" y="8033"/>
                              </a:lnTo>
                              <a:lnTo>
                                <a:pt x="2567" y="8019"/>
                              </a:lnTo>
                              <a:lnTo>
                                <a:pt x="2510" y="8005"/>
                              </a:lnTo>
                              <a:lnTo>
                                <a:pt x="2452" y="7990"/>
                              </a:lnTo>
                              <a:lnTo>
                                <a:pt x="2395" y="7974"/>
                              </a:lnTo>
                              <a:lnTo>
                                <a:pt x="2338" y="7955"/>
                              </a:lnTo>
                              <a:lnTo>
                                <a:pt x="2296" y="7940"/>
                              </a:lnTo>
                              <a:lnTo>
                                <a:pt x="2254" y="7925"/>
                              </a:lnTo>
                              <a:lnTo>
                                <a:pt x="2213" y="7908"/>
                              </a:lnTo>
                              <a:lnTo>
                                <a:pt x="2192" y="7898"/>
                              </a:lnTo>
                              <a:lnTo>
                                <a:pt x="2172" y="7888"/>
                              </a:lnTo>
                              <a:lnTo>
                                <a:pt x="2152" y="7877"/>
                              </a:lnTo>
                              <a:lnTo>
                                <a:pt x="2134" y="7866"/>
                              </a:lnTo>
                              <a:lnTo>
                                <a:pt x="2115" y="7853"/>
                              </a:lnTo>
                              <a:lnTo>
                                <a:pt x="2097" y="7840"/>
                              </a:lnTo>
                              <a:lnTo>
                                <a:pt x="2080" y="7826"/>
                              </a:lnTo>
                              <a:lnTo>
                                <a:pt x="2064" y="7811"/>
                              </a:lnTo>
                              <a:lnTo>
                                <a:pt x="2049" y="7796"/>
                              </a:lnTo>
                              <a:lnTo>
                                <a:pt x="2034" y="7778"/>
                              </a:lnTo>
                              <a:lnTo>
                                <a:pt x="2028" y="7767"/>
                              </a:lnTo>
                              <a:lnTo>
                                <a:pt x="2023" y="7756"/>
                              </a:lnTo>
                              <a:lnTo>
                                <a:pt x="2014" y="7735"/>
                              </a:lnTo>
                              <a:lnTo>
                                <a:pt x="2009" y="7712"/>
                              </a:lnTo>
                              <a:lnTo>
                                <a:pt x="2005" y="7689"/>
                              </a:lnTo>
                              <a:lnTo>
                                <a:pt x="2003" y="7666"/>
                              </a:lnTo>
                              <a:lnTo>
                                <a:pt x="2004" y="7642"/>
                              </a:lnTo>
                              <a:lnTo>
                                <a:pt x="2008" y="7619"/>
                              </a:lnTo>
                              <a:lnTo>
                                <a:pt x="2012" y="7597"/>
                              </a:lnTo>
                              <a:lnTo>
                                <a:pt x="2019" y="7575"/>
                              </a:lnTo>
                              <a:lnTo>
                                <a:pt x="2027" y="7553"/>
                              </a:lnTo>
                              <a:lnTo>
                                <a:pt x="2038" y="7533"/>
                              </a:lnTo>
                              <a:lnTo>
                                <a:pt x="2050" y="7512"/>
                              </a:lnTo>
                              <a:lnTo>
                                <a:pt x="2063" y="7492"/>
                              </a:lnTo>
                              <a:lnTo>
                                <a:pt x="2078" y="7475"/>
                              </a:lnTo>
                              <a:lnTo>
                                <a:pt x="2095" y="7459"/>
                              </a:lnTo>
                              <a:lnTo>
                                <a:pt x="2113" y="7443"/>
                              </a:lnTo>
                              <a:lnTo>
                                <a:pt x="2108" y="7424"/>
                              </a:lnTo>
                              <a:lnTo>
                                <a:pt x="2103" y="7404"/>
                              </a:lnTo>
                              <a:lnTo>
                                <a:pt x="2100" y="7385"/>
                              </a:lnTo>
                              <a:lnTo>
                                <a:pt x="2097" y="7365"/>
                              </a:lnTo>
                              <a:lnTo>
                                <a:pt x="2095" y="7346"/>
                              </a:lnTo>
                              <a:lnTo>
                                <a:pt x="2094" y="7326"/>
                              </a:lnTo>
                              <a:lnTo>
                                <a:pt x="2094" y="7306"/>
                              </a:lnTo>
                              <a:lnTo>
                                <a:pt x="2095" y="7286"/>
                              </a:lnTo>
                              <a:lnTo>
                                <a:pt x="2097" y="7266"/>
                              </a:lnTo>
                              <a:lnTo>
                                <a:pt x="2099" y="7247"/>
                              </a:lnTo>
                              <a:lnTo>
                                <a:pt x="2104" y="7228"/>
                              </a:lnTo>
                              <a:lnTo>
                                <a:pt x="2110" y="7210"/>
                              </a:lnTo>
                              <a:lnTo>
                                <a:pt x="2116" y="7191"/>
                              </a:lnTo>
                              <a:lnTo>
                                <a:pt x="2125" y="7174"/>
                              </a:lnTo>
                              <a:lnTo>
                                <a:pt x="2136" y="7156"/>
                              </a:lnTo>
                              <a:lnTo>
                                <a:pt x="2148" y="7140"/>
                              </a:lnTo>
                              <a:lnTo>
                                <a:pt x="2166" y="7119"/>
                              </a:lnTo>
                              <a:lnTo>
                                <a:pt x="2185" y="7099"/>
                              </a:lnTo>
                              <a:lnTo>
                                <a:pt x="2205" y="7079"/>
                              </a:lnTo>
                              <a:lnTo>
                                <a:pt x="2226" y="7061"/>
                              </a:lnTo>
                              <a:lnTo>
                                <a:pt x="2247" y="7042"/>
                              </a:lnTo>
                              <a:lnTo>
                                <a:pt x="2269" y="7025"/>
                              </a:lnTo>
                              <a:lnTo>
                                <a:pt x="2312" y="6990"/>
                              </a:lnTo>
                              <a:lnTo>
                                <a:pt x="2402" y="6923"/>
                              </a:lnTo>
                              <a:lnTo>
                                <a:pt x="2446" y="6889"/>
                              </a:lnTo>
                              <a:lnTo>
                                <a:pt x="2489" y="6853"/>
                              </a:lnTo>
                              <a:lnTo>
                                <a:pt x="2483" y="6824"/>
                              </a:lnTo>
                              <a:lnTo>
                                <a:pt x="2474" y="6794"/>
                              </a:lnTo>
                              <a:lnTo>
                                <a:pt x="2466" y="6764"/>
                              </a:lnTo>
                              <a:lnTo>
                                <a:pt x="2460" y="6734"/>
                              </a:lnTo>
                              <a:lnTo>
                                <a:pt x="2458" y="6718"/>
                              </a:lnTo>
                              <a:lnTo>
                                <a:pt x="2457" y="6703"/>
                              </a:lnTo>
                              <a:lnTo>
                                <a:pt x="2457" y="6688"/>
                              </a:lnTo>
                              <a:lnTo>
                                <a:pt x="2458" y="6674"/>
                              </a:lnTo>
                              <a:lnTo>
                                <a:pt x="2460" y="6659"/>
                              </a:lnTo>
                              <a:lnTo>
                                <a:pt x="2464" y="6644"/>
                              </a:lnTo>
                              <a:lnTo>
                                <a:pt x="2470" y="6630"/>
                              </a:lnTo>
                              <a:lnTo>
                                <a:pt x="2477" y="6616"/>
                              </a:lnTo>
                              <a:lnTo>
                                <a:pt x="2486" y="6602"/>
                              </a:lnTo>
                              <a:lnTo>
                                <a:pt x="2495" y="6590"/>
                              </a:lnTo>
                              <a:lnTo>
                                <a:pt x="2505" y="6579"/>
                              </a:lnTo>
                              <a:lnTo>
                                <a:pt x="2516" y="6569"/>
                              </a:lnTo>
                              <a:lnTo>
                                <a:pt x="2528" y="6561"/>
                              </a:lnTo>
                              <a:lnTo>
                                <a:pt x="2541" y="6552"/>
                              </a:lnTo>
                              <a:lnTo>
                                <a:pt x="2567" y="6537"/>
                              </a:lnTo>
                              <a:lnTo>
                                <a:pt x="2595" y="6522"/>
                              </a:lnTo>
                              <a:lnTo>
                                <a:pt x="2622" y="6508"/>
                              </a:lnTo>
                              <a:lnTo>
                                <a:pt x="2635" y="6499"/>
                              </a:lnTo>
                              <a:lnTo>
                                <a:pt x="2647" y="6491"/>
                              </a:lnTo>
                              <a:lnTo>
                                <a:pt x="2659" y="6481"/>
                              </a:lnTo>
                              <a:lnTo>
                                <a:pt x="2671" y="6472"/>
                              </a:lnTo>
                              <a:lnTo>
                                <a:pt x="2705" y="6440"/>
                              </a:lnTo>
                              <a:lnTo>
                                <a:pt x="2739" y="6406"/>
                              </a:lnTo>
                              <a:lnTo>
                                <a:pt x="2773" y="6374"/>
                              </a:lnTo>
                              <a:lnTo>
                                <a:pt x="2807" y="6339"/>
                              </a:lnTo>
                              <a:lnTo>
                                <a:pt x="2839" y="6305"/>
                              </a:lnTo>
                              <a:lnTo>
                                <a:pt x="2871" y="6269"/>
                              </a:lnTo>
                              <a:lnTo>
                                <a:pt x="2901" y="6234"/>
                              </a:lnTo>
                              <a:lnTo>
                                <a:pt x="2932" y="6197"/>
                              </a:lnTo>
                              <a:lnTo>
                                <a:pt x="2960" y="6159"/>
                              </a:lnTo>
                              <a:lnTo>
                                <a:pt x="2987" y="6119"/>
                              </a:lnTo>
                              <a:lnTo>
                                <a:pt x="3013" y="6080"/>
                              </a:lnTo>
                              <a:lnTo>
                                <a:pt x="3038" y="6040"/>
                              </a:lnTo>
                              <a:lnTo>
                                <a:pt x="3061" y="5999"/>
                              </a:lnTo>
                              <a:lnTo>
                                <a:pt x="3082" y="5956"/>
                              </a:lnTo>
                              <a:lnTo>
                                <a:pt x="3101" y="5913"/>
                              </a:lnTo>
                              <a:lnTo>
                                <a:pt x="3119" y="5868"/>
                              </a:lnTo>
                              <a:lnTo>
                                <a:pt x="3129" y="5837"/>
                              </a:lnTo>
                              <a:lnTo>
                                <a:pt x="3138" y="5805"/>
                              </a:lnTo>
                              <a:lnTo>
                                <a:pt x="3146" y="5774"/>
                              </a:lnTo>
                              <a:lnTo>
                                <a:pt x="3151" y="5742"/>
                              </a:lnTo>
                              <a:lnTo>
                                <a:pt x="3155" y="5710"/>
                              </a:lnTo>
                              <a:lnTo>
                                <a:pt x="3159" y="5678"/>
                              </a:lnTo>
                              <a:lnTo>
                                <a:pt x="3161" y="5646"/>
                              </a:lnTo>
                              <a:lnTo>
                                <a:pt x="3163" y="5613"/>
                              </a:lnTo>
                              <a:lnTo>
                                <a:pt x="3164" y="5548"/>
                              </a:lnTo>
                              <a:lnTo>
                                <a:pt x="3165" y="5481"/>
                              </a:lnTo>
                              <a:lnTo>
                                <a:pt x="3167" y="5416"/>
                              </a:lnTo>
                              <a:lnTo>
                                <a:pt x="3169" y="5384"/>
                              </a:lnTo>
                              <a:lnTo>
                                <a:pt x="3172" y="5352"/>
                              </a:lnTo>
                              <a:lnTo>
                                <a:pt x="3125" y="5337"/>
                              </a:lnTo>
                              <a:lnTo>
                                <a:pt x="3077" y="5321"/>
                              </a:lnTo>
                              <a:lnTo>
                                <a:pt x="3053" y="5312"/>
                              </a:lnTo>
                              <a:lnTo>
                                <a:pt x="3030" y="5303"/>
                              </a:lnTo>
                              <a:lnTo>
                                <a:pt x="3008" y="5292"/>
                              </a:lnTo>
                              <a:lnTo>
                                <a:pt x="2985" y="5281"/>
                              </a:lnTo>
                              <a:lnTo>
                                <a:pt x="2963" y="5269"/>
                              </a:lnTo>
                              <a:lnTo>
                                <a:pt x="2942" y="5256"/>
                              </a:lnTo>
                              <a:lnTo>
                                <a:pt x="2923" y="5242"/>
                              </a:lnTo>
                              <a:lnTo>
                                <a:pt x="2903" y="5226"/>
                              </a:lnTo>
                              <a:lnTo>
                                <a:pt x="2886" y="5210"/>
                              </a:lnTo>
                              <a:lnTo>
                                <a:pt x="2870" y="5191"/>
                              </a:lnTo>
                              <a:lnTo>
                                <a:pt x="2855" y="5171"/>
                              </a:lnTo>
                              <a:lnTo>
                                <a:pt x="2842" y="5149"/>
                              </a:lnTo>
                              <a:lnTo>
                                <a:pt x="2838" y="5137"/>
                              </a:lnTo>
                              <a:lnTo>
                                <a:pt x="2834" y="5126"/>
                              </a:lnTo>
                              <a:lnTo>
                                <a:pt x="2830" y="5114"/>
                              </a:lnTo>
                              <a:lnTo>
                                <a:pt x="2827" y="5102"/>
                              </a:lnTo>
                              <a:lnTo>
                                <a:pt x="2824" y="5079"/>
                              </a:lnTo>
                              <a:lnTo>
                                <a:pt x="2823" y="5055"/>
                              </a:lnTo>
                              <a:lnTo>
                                <a:pt x="2824" y="5031"/>
                              </a:lnTo>
                              <a:lnTo>
                                <a:pt x="2827" y="5009"/>
                              </a:lnTo>
                              <a:lnTo>
                                <a:pt x="2833" y="4986"/>
                              </a:lnTo>
                              <a:lnTo>
                                <a:pt x="2840" y="4963"/>
                              </a:lnTo>
                              <a:lnTo>
                                <a:pt x="2850" y="4942"/>
                              </a:lnTo>
                              <a:lnTo>
                                <a:pt x="2861" y="4921"/>
                              </a:lnTo>
                              <a:lnTo>
                                <a:pt x="2874" y="4901"/>
                              </a:lnTo>
                              <a:lnTo>
                                <a:pt x="2889" y="4881"/>
                              </a:lnTo>
                              <a:lnTo>
                                <a:pt x="2905" y="4864"/>
                              </a:lnTo>
                              <a:lnTo>
                                <a:pt x="2923" y="4848"/>
                              </a:lnTo>
                              <a:lnTo>
                                <a:pt x="2941" y="4833"/>
                              </a:lnTo>
                              <a:lnTo>
                                <a:pt x="2961" y="4819"/>
                              </a:lnTo>
                              <a:lnTo>
                                <a:pt x="2965" y="4798"/>
                              </a:lnTo>
                              <a:lnTo>
                                <a:pt x="2973" y="4776"/>
                              </a:lnTo>
                              <a:lnTo>
                                <a:pt x="2982" y="4755"/>
                              </a:lnTo>
                              <a:lnTo>
                                <a:pt x="2991" y="4736"/>
                              </a:lnTo>
                              <a:lnTo>
                                <a:pt x="3003" y="4717"/>
                              </a:lnTo>
                              <a:lnTo>
                                <a:pt x="3016" y="4700"/>
                              </a:lnTo>
                              <a:lnTo>
                                <a:pt x="3032" y="4683"/>
                              </a:lnTo>
                              <a:lnTo>
                                <a:pt x="3047" y="4666"/>
                              </a:lnTo>
                              <a:lnTo>
                                <a:pt x="3048" y="4643"/>
                              </a:lnTo>
                              <a:lnTo>
                                <a:pt x="3050" y="4622"/>
                              </a:lnTo>
                              <a:lnTo>
                                <a:pt x="3055" y="4576"/>
                              </a:lnTo>
                              <a:lnTo>
                                <a:pt x="3016" y="4565"/>
                              </a:lnTo>
                              <a:lnTo>
                                <a:pt x="2978" y="4553"/>
                              </a:lnTo>
                              <a:lnTo>
                                <a:pt x="2940" y="4541"/>
                              </a:lnTo>
                              <a:lnTo>
                                <a:pt x="2902" y="4527"/>
                              </a:lnTo>
                              <a:lnTo>
                                <a:pt x="2864" y="4513"/>
                              </a:lnTo>
                              <a:lnTo>
                                <a:pt x="2827" y="4498"/>
                              </a:lnTo>
                              <a:lnTo>
                                <a:pt x="2790" y="4481"/>
                              </a:lnTo>
                              <a:lnTo>
                                <a:pt x="2754" y="4465"/>
                              </a:lnTo>
                              <a:lnTo>
                                <a:pt x="2717" y="4448"/>
                              </a:lnTo>
                              <a:lnTo>
                                <a:pt x="2682" y="4429"/>
                              </a:lnTo>
                              <a:lnTo>
                                <a:pt x="2647" y="4410"/>
                              </a:lnTo>
                              <a:lnTo>
                                <a:pt x="2612" y="4390"/>
                              </a:lnTo>
                              <a:lnTo>
                                <a:pt x="2577" y="4369"/>
                              </a:lnTo>
                              <a:lnTo>
                                <a:pt x="2542" y="4349"/>
                              </a:lnTo>
                              <a:lnTo>
                                <a:pt x="2509" y="4327"/>
                              </a:lnTo>
                              <a:lnTo>
                                <a:pt x="2476" y="4304"/>
                              </a:lnTo>
                              <a:lnTo>
                                <a:pt x="2444" y="4280"/>
                              </a:lnTo>
                              <a:lnTo>
                                <a:pt x="2411" y="4256"/>
                              </a:lnTo>
                              <a:lnTo>
                                <a:pt x="2379" y="4231"/>
                              </a:lnTo>
                              <a:lnTo>
                                <a:pt x="2348" y="4206"/>
                              </a:lnTo>
                              <a:lnTo>
                                <a:pt x="2317" y="4180"/>
                              </a:lnTo>
                              <a:lnTo>
                                <a:pt x="2287" y="4153"/>
                              </a:lnTo>
                              <a:lnTo>
                                <a:pt x="2258" y="4126"/>
                              </a:lnTo>
                              <a:lnTo>
                                <a:pt x="2228" y="4099"/>
                              </a:lnTo>
                              <a:lnTo>
                                <a:pt x="2200" y="4069"/>
                              </a:lnTo>
                              <a:lnTo>
                                <a:pt x="2173" y="4041"/>
                              </a:lnTo>
                              <a:lnTo>
                                <a:pt x="2146" y="4011"/>
                              </a:lnTo>
                              <a:lnTo>
                                <a:pt x="2119" y="3980"/>
                              </a:lnTo>
                              <a:lnTo>
                                <a:pt x="2094" y="3950"/>
                              </a:lnTo>
                              <a:lnTo>
                                <a:pt x="2069" y="3918"/>
                              </a:lnTo>
                              <a:lnTo>
                                <a:pt x="2044" y="3887"/>
                              </a:lnTo>
                              <a:lnTo>
                                <a:pt x="2020" y="3854"/>
                              </a:lnTo>
                              <a:lnTo>
                                <a:pt x="1991" y="3861"/>
                              </a:lnTo>
                              <a:lnTo>
                                <a:pt x="1963" y="3866"/>
                              </a:lnTo>
                              <a:lnTo>
                                <a:pt x="1934" y="3871"/>
                              </a:lnTo>
                              <a:lnTo>
                                <a:pt x="1905" y="3874"/>
                              </a:lnTo>
                              <a:lnTo>
                                <a:pt x="1876" y="3876"/>
                              </a:lnTo>
                              <a:lnTo>
                                <a:pt x="1848" y="3877"/>
                              </a:lnTo>
                              <a:lnTo>
                                <a:pt x="1819" y="3876"/>
                              </a:lnTo>
                              <a:lnTo>
                                <a:pt x="1789" y="3875"/>
                              </a:lnTo>
                              <a:lnTo>
                                <a:pt x="1761" y="3873"/>
                              </a:lnTo>
                              <a:lnTo>
                                <a:pt x="1732" y="3868"/>
                              </a:lnTo>
                              <a:lnTo>
                                <a:pt x="1703" y="3863"/>
                              </a:lnTo>
                              <a:lnTo>
                                <a:pt x="1675" y="3858"/>
                              </a:lnTo>
                              <a:lnTo>
                                <a:pt x="1647" y="3850"/>
                              </a:lnTo>
                              <a:lnTo>
                                <a:pt x="1619" y="3841"/>
                              </a:lnTo>
                              <a:lnTo>
                                <a:pt x="1591" y="3831"/>
                              </a:lnTo>
                              <a:lnTo>
                                <a:pt x="1564" y="3822"/>
                              </a:lnTo>
                              <a:lnTo>
                                <a:pt x="1548" y="3814"/>
                              </a:lnTo>
                              <a:lnTo>
                                <a:pt x="1532" y="3805"/>
                              </a:lnTo>
                              <a:lnTo>
                                <a:pt x="1515" y="3797"/>
                              </a:lnTo>
                              <a:lnTo>
                                <a:pt x="1500" y="3787"/>
                              </a:lnTo>
                              <a:lnTo>
                                <a:pt x="1485" y="3777"/>
                              </a:lnTo>
                              <a:lnTo>
                                <a:pt x="1470" y="3766"/>
                              </a:lnTo>
                              <a:lnTo>
                                <a:pt x="1456" y="3754"/>
                              </a:lnTo>
                              <a:lnTo>
                                <a:pt x="1441" y="3742"/>
                              </a:lnTo>
                              <a:lnTo>
                                <a:pt x="1429" y="3729"/>
                              </a:lnTo>
                              <a:lnTo>
                                <a:pt x="1416" y="3716"/>
                              </a:lnTo>
                              <a:lnTo>
                                <a:pt x="1406" y="3702"/>
                              </a:lnTo>
                              <a:lnTo>
                                <a:pt x="1396" y="3687"/>
                              </a:lnTo>
                              <a:lnTo>
                                <a:pt x="1386" y="3672"/>
                              </a:lnTo>
                              <a:lnTo>
                                <a:pt x="1378" y="3655"/>
                              </a:lnTo>
                              <a:lnTo>
                                <a:pt x="1372" y="3638"/>
                              </a:lnTo>
                              <a:lnTo>
                                <a:pt x="1366" y="3619"/>
                              </a:lnTo>
                              <a:lnTo>
                                <a:pt x="1362" y="3599"/>
                              </a:lnTo>
                              <a:lnTo>
                                <a:pt x="1359" y="3577"/>
                              </a:lnTo>
                              <a:lnTo>
                                <a:pt x="1359" y="3556"/>
                              </a:lnTo>
                              <a:lnTo>
                                <a:pt x="1360" y="3536"/>
                              </a:lnTo>
                              <a:lnTo>
                                <a:pt x="1363" y="3514"/>
                              </a:lnTo>
                              <a:lnTo>
                                <a:pt x="1367" y="3493"/>
                              </a:lnTo>
                              <a:lnTo>
                                <a:pt x="1374" y="3474"/>
                              </a:lnTo>
                              <a:lnTo>
                                <a:pt x="1382" y="3454"/>
                              </a:lnTo>
                              <a:lnTo>
                                <a:pt x="1390" y="3435"/>
                              </a:lnTo>
                              <a:lnTo>
                                <a:pt x="1401" y="3416"/>
                              </a:lnTo>
                              <a:lnTo>
                                <a:pt x="1412" y="3398"/>
                              </a:lnTo>
                              <a:lnTo>
                                <a:pt x="1425" y="3380"/>
                              </a:lnTo>
                              <a:lnTo>
                                <a:pt x="1439" y="3364"/>
                              </a:lnTo>
                              <a:lnTo>
                                <a:pt x="1454" y="3349"/>
                              </a:lnTo>
                              <a:lnTo>
                                <a:pt x="1470" y="3335"/>
                              </a:lnTo>
                              <a:lnTo>
                                <a:pt x="1486" y="3322"/>
                              </a:lnTo>
                              <a:lnTo>
                                <a:pt x="1497" y="3313"/>
                              </a:lnTo>
                              <a:lnTo>
                                <a:pt x="1507" y="3305"/>
                              </a:lnTo>
                              <a:lnTo>
                                <a:pt x="1529" y="3292"/>
                              </a:lnTo>
                              <a:lnTo>
                                <a:pt x="1552" y="3279"/>
                              </a:lnTo>
                              <a:lnTo>
                                <a:pt x="1576" y="3268"/>
                              </a:lnTo>
                              <a:lnTo>
                                <a:pt x="1600" y="3259"/>
                              </a:lnTo>
                              <a:lnTo>
                                <a:pt x="1624" y="3249"/>
                              </a:lnTo>
                              <a:lnTo>
                                <a:pt x="1673" y="3230"/>
                              </a:lnTo>
                              <a:lnTo>
                                <a:pt x="1679" y="3224"/>
                              </a:lnTo>
                              <a:lnTo>
                                <a:pt x="1685" y="3218"/>
                              </a:lnTo>
                              <a:lnTo>
                                <a:pt x="1689" y="3211"/>
                              </a:lnTo>
                              <a:lnTo>
                                <a:pt x="1691" y="3204"/>
                              </a:lnTo>
                              <a:lnTo>
                                <a:pt x="1692" y="3197"/>
                              </a:lnTo>
                              <a:lnTo>
                                <a:pt x="1691" y="3189"/>
                              </a:lnTo>
                              <a:lnTo>
                                <a:pt x="1690" y="3181"/>
                              </a:lnTo>
                              <a:lnTo>
                                <a:pt x="1688" y="3174"/>
                              </a:lnTo>
                              <a:lnTo>
                                <a:pt x="1682" y="3159"/>
                              </a:lnTo>
                              <a:lnTo>
                                <a:pt x="1673" y="3143"/>
                              </a:lnTo>
                              <a:lnTo>
                                <a:pt x="1663" y="3129"/>
                              </a:lnTo>
                              <a:lnTo>
                                <a:pt x="1654" y="3117"/>
                              </a:lnTo>
                              <a:lnTo>
                                <a:pt x="1640" y="3101"/>
                              </a:lnTo>
                              <a:lnTo>
                                <a:pt x="1625" y="3085"/>
                              </a:lnTo>
                              <a:lnTo>
                                <a:pt x="1596" y="3055"/>
                              </a:lnTo>
                              <a:lnTo>
                                <a:pt x="1564" y="3026"/>
                              </a:lnTo>
                              <a:lnTo>
                                <a:pt x="1532" y="3000"/>
                              </a:lnTo>
                              <a:lnTo>
                                <a:pt x="1497" y="2975"/>
                              </a:lnTo>
                              <a:lnTo>
                                <a:pt x="1462" y="2951"/>
                              </a:lnTo>
                              <a:lnTo>
                                <a:pt x="1426" y="2928"/>
                              </a:lnTo>
                              <a:lnTo>
                                <a:pt x="1389" y="2908"/>
                              </a:lnTo>
                              <a:lnTo>
                                <a:pt x="1352" y="2887"/>
                              </a:lnTo>
                              <a:lnTo>
                                <a:pt x="1314" y="2867"/>
                              </a:lnTo>
                              <a:lnTo>
                                <a:pt x="1237" y="2829"/>
                              </a:lnTo>
                              <a:lnTo>
                                <a:pt x="1160" y="2793"/>
                              </a:lnTo>
                              <a:lnTo>
                                <a:pt x="1084" y="2756"/>
                              </a:lnTo>
                              <a:lnTo>
                                <a:pt x="1029" y="2727"/>
                              </a:lnTo>
                              <a:lnTo>
                                <a:pt x="977" y="2697"/>
                              </a:lnTo>
                              <a:lnTo>
                                <a:pt x="925" y="2664"/>
                              </a:lnTo>
                              <a:lnTo>
                                <a:pt x="874" y="2630"/>
                              </a:lnTo>
                              <a:lnTo>
                                <a:pt x="823" y="2596"/>
                              </a:lnTo>
                              <a:lnTo>
                                <a:pt x="774" y="2560"/>
                              </a:lnTo>
                              <a:lnTo>
                                <a:pt x="725" y="2522"/>
                              </a:lnTo>
                              <a:lnTo>
                                <a:pt x="678" y="2484"/>
                              </a:lnTo>
                              <a:lnTo>
                                <a:pt x="632" y="2443"/>
                              </a:lnTo>
                              <a:lnTo>
                                <a:pt x="586" y="2402"/>
                              </a:lnTo>
                              <a:lnTo>
                                <a:pt x="541" y="2360"/>
                              </a:lnTo>
                              <a:lnTo>
                                <a:pt x="498" y="2317"/>
                              </a:lnTo>
                              <a:lnTo>
                                <a:pt x="456" y="2273"/>
                              </a:lnTo>
                              <a:lnTo>
                                <a:pt x="414" y="2227"/>
                              </a:lnTo>
                              <a:lnTo>
                                <a:pt x="374" y="2181"/>
                              </a:lnTo>
                              <a:lnTo>
                                <a:pt x="335" y="2135"/>
                              </a:lnTo>
                              <a:lnTo>
                                <a:pt x="301" y="2090"/>
                              </a:lnTo>
                              <a:lnTo>
                                <a:pt x="267" y="2046"/>
                              </a:lnTo>
                              <a:lnTo>
                                <a:pt x="236" y="1999"/>
                              </a:lnTo>
                              <a:lnTo>
                                <a:pt x="206" y="1952"/>
                              </a:lnTo>
                              <a:lnTo>
                                <a:pt x="176" y="1903"/>
                              </a:lnTo>
                              <a:lnTo>
                                <a:pt x="148" y="1854"/>
                              </a:lnTo>
                              <a:lnTo>
                                <a:pt x="123" y="1804"/>
                              </a:lnTo>
                              <a:lnTo>
                                <a:pt x="99" y="1753"/>
                              </a:lnTo>
                              <a:lnTo>
                                <a:pt x="77" y="1701"/>
                              </a:lnTo>
                              <a:lnTo>
                                <a:pt x="58" y="1649"/>
                              </a:lnTo>
                              <a:lnTo>
                                <a:pt x="49" y="1623"/>
                              </a:lnTo>
                              <a:lnTo>
                                <a:pt x="41" y="1596"/>
                              </a:lnTo>
                              <a:lnTo>
                                <a:pt x="34" y="1568"/>
                              </a:lnTo>
                              <a:lnTo>
                                <a:pt x="27" y="1541"/>
                              </a:lnTo>
                              <a:lnTo>
                                <a:pt x="21" y="1514"/>
                              </a:lnTo>
                              <a:lnTo>
                                <a:pt x="16" y="1487"/>
                              </a:lnTo>
                              <a:lnTo>
                                <a:pt x="11" y="1459"/>
                              </a:lnTo>
                              <a:lnTo>
                                <a:pt x="8" y="1431"/>
                              </a:lnTo>
                              <a:lnTo>
                                <a:pt x="4" y="1403"/>
                              </a:lnTo>
                              <a:lnTo>
                                <a:pt x="2" y="1375"/>
                              </a:lnTo>
                              <a:lnTo>
                                <a:pt x="1" y="1347"/>
                              </a:lnTo>
                              <a:lnTo>
                                <a:pt x="0" y="1318"/>
                              </a:lnTo>
                              <a:lnTo>
                                <a:pt x="1" y="1286"/>
                              </a:lnTo>
                              <a:lnTo>
                                <a:pt x="4" y="1252"/>
                              </a:lnTo>
                              <a:lnTo>
                                <a:pt x="8" y="1217"/>
                              </a:lnTo>
                              <a:lnTo>
                                <a:pt x="12" y="1184"/>
                              </a:lnTo>
                              <a:lnTo>
                                <a:pt x="19" y="1150"/>
                              </a:lnTo>
                              <a:lnTo>
                                <a:pt x="26" y="1116"/>
                              </a:lnTo>
                              <a:lnTo>
                                <a:pt x="35" y="1084"/>
                              </a:lnTo>
                              <a:lnTo>
                                <a:pt x="47" y="1051"/>
                              </a:lnTo>
                              <a:lnTo>
                                <a:pt x="60" y="1021"/>
                              </a:lnTo>
                              <a:lnTo>
                                <a:pt x="75" y="990"/>
                              </a:lnTo>
                              <a:lnTo>
                                <a:pt x="83" y="976"/>
                              </a:lnTo>
                              <a:lnTo>
                                <a:pt x="92" y="962"/>
                              </a:lnTo>
                              <a:lnTo>
                                <a:pt x="101" y="948"/>
                              </a:lnTo>
                              <a:lnTo>
                                <a:pt x="112" y="935"/>
                              </a:lnTo>
                              <a:lnTo>
                                <a:pt x="123" y="923"/>
                              </a:lnTo>
                              <a:lnTo>
                                <a:pt x="134" y="910"/>
                              </a:lnTo>
                              <a:lnTo>
                                <a:pt x="146" y="899"/>
                              </a:lnTo>
                              <a:lnTo>
                                <a:pt x="159" y="887"/>
                              </a:lnTo>
                              <a:lnTo>
                                <a:pt x="172" y="877"/>
                              </a:lnTo>
                              <a:lnTo>
                                <a:pt x="186" y="867"/>
                              </a:lnTo>
                              <a:lnTo>
                                <a:pt x="201" y="858"/>
                              </a:lnTo>
                              <a:lnTo>
                                <a:pt x="217" y="849"/>
                              </a:lnTo>
                              <a:lnTo>
                                <a:pt x="215" y="829"/>
                              </a:lnTo>
                              <a:lnTo>
                                <a:pt x="214" y="811"/>
                              </a:lnTo>
                              <a:lnTo>
                                <a:pt x="215" y="791"/>
                              </a:lnTo>
                              <a:lnTo>
                                <a:pt x="217" y="772"/>
                              </a:lnTo>
                              <a:lnTo>
                                <a:pt x="221" y="753"/>
                              </a:lnTo>
                              <a:lnTo>
                                <a:pt x="225" y="735"/>
                              </a:lnTo>
                              <a:lnTo>
                                <a:pt x="231" y="716"/>
                              </a:lnTo>
                              <a:lnTo>
                                <a:pt x="237" y="698"/>
                              </a:lnTo>
                              <a:lnTo>
                                <a:pt x="245" y="680"/>
                              </a:lnTo>
                              <a:lnTo>
                                <a:pt x="253" y="663"/>
                              </a:lnTo>
                              <a:lnTo>
                                <a:pt x="263" y="647"/>
                              </a:lnTo>
                              <a:lnTo>
                                <a:pt x="274" y="631"/>
                              </a:lnTo>
                              <a:lnTo>
                                <a:pt x="286" y="616"/>
                              </a:lnTo>
                              <a:lnTo>
                                <a:pt x="299" y="601"/>
                              </a:lnTo>
                              <a:lnTo>
                                <a:pt x="312" y="588"/>
                              </a:lnTo>
                              <a:lnTo>
                                <a:pt x="327" y="575"/>
                              </a:lnTo>
                              <a:lnTo>
                                <a:pt x="353" y="554"/>
                              </a:lnTo>
                              <a:lnTo>
                                <a:pt x="381" y="536"/>
                              </a:lnTo>
                              <a:lnTo>
                                <a:pt x="409" y="519"/>
                              </a:lnTo>
                              <a:lnTo>
                                <a:pt x="438" y="505"/>
                              </a:lnTo>
                              <a:lnTo>
                                <a:pt x="469" y="493"/>
                              </a:lnTo>
                              <a:lnTo>
                                <a:pt x="500" y="484"/>
                              </a:lnTo>
                              <a:lnTo>
                                <a:pt x="532" y="475"/>
                              </a:lnTo>
                              <a:lnTo>
                                <a:pt x="564" y="468"/>
                              </a:lnTo>
                              <a:lnTo>
                                <a:pt x="597" y="464"/>
                              </a:lnTo>
                              <a:lnTo>
                                <a:pt x="629" y="461"/>
                              </a:lnTo>
                              <a:lnTo>
                                <a:pt x="663" y="460"/>
                              </a:lnTo>
                              <a:lnTo>
                                <a:pt x="696" y="460"/>
                              </a:lnTo>
                              <a:lnTo>
                                <a:pt x="729" y="462"/>
                              </a:lnTo>
                              <a:lnTo>
                                <a:pt x="762" y="466"/>
                              </a:lnTo>
                              <a:lnTo>
                                <a:pt x="795" y="471"/>
                              </a:lnTo>
                              <a:lnTo>
                                <a:pt x="826" y="477"/>
                              </a:lnTo>
                              <a:lnTo>
                                <a:pt x="853" y="485"/>
                              </a:lnTo>
                              <a:lnTo>
                                <a:pt x="879" y="493"/>
                              </a:lnTo>
                              <a:lnTo>
                                <a:pt x="904" y="504"/>
                              </a:lnTo>
                              <a:lnTo>
                                <a:pt x="931" y="516"/>
                              </a:lnTo>
                              <a:lnTo>
                                <a:pt x="954" y="529"/>
                              </a:lnTo>
                              <a:lnTo>
                                <a:pt x="978" y="544"/>
                              </a:lnTo>
                              <a:lnTo>
                                <a:pt x="1000" y="561"/>
                              </a:lnTo>
                              <a:lnTo>
                                <a:pt x="1022" y="578"/>
                              </a:lnTo>
                              <a:lnTo>
                                <a:pt x="1041" y="598"/>
                              </a:lnTo>
                              <a:lnTo>
                                <a:pt x="1060" y="617"/>
                              </a:lnTo>
                              <a:lnTo>
                                <a:pt x="1077" y="639"/>
                              </a:lnTo>
                              <a:lnTo>
                                <a:pt x="1091" y="662"/>
                              </a:lnTo>
                              <a:lnTo>
                                <a:pt x="1104" y="687"/>
                              </a:lnTo>
                              <a:lnTo>
                                <a:pt x="1116" y="712"/>
                              </a:lnTo>
                              <a:lnTo>
                                <a:pt x="1125" y="738"/>
                              </a:lnTo>
                              <a:lnTo>
                                <a:pt x="1128" y="752"/>
                              </a:lnTo>
                              <a:lnTo>
                                <a:pt x="1131" y="766"/>
                              </a:lnTo>
                              <a:lnTo>
                                <a:pt x="1172" y="779"/>
                              </a:lnTo>
                              <a:lnTo>
                                <a:pt x="1211" y="793"/>
                              </a:lnTo>
                              <a:lnTo>
                                <a:pt x="1251" y="809"/>
                              </a:lnTo>
                              <a:lnTo>
                                <a:pt x="1290" y="825"/>
                              </a:lnTo>
                              <a:lnTo>
                                <a:pt x="1369" y="858"/>
                              </a:lnTo>
                              <a:lnTo>
                                <a:pt x="1446" y="892"/>
                              </a:lnTo>
                              <a:lnTo>
                                <a:pt x="1436" y="822"/>
                              </a:lnTo>
                              <a:lnTo>
                                <a:pt x="1427" y="750"/>
                              </a:lnTo>
                              <a:lnTo>
                                <a:pt x="1410" y="606"/>
                              </a:lnTo>
                              <a:lnTo>
                                <a:pt x="1388" y="608"/>
                              </a:lnTo>
                              <a:lnTo>
                                <a:pt x="1366" y="608"/>
                              </a:lnTo>
                              <a:lnTo>
                                <a:pt x="1345" y="605"/>
                              </a:lnTo>
                              <a:lnTo>
                                <a:pt x="1323" y="603"/>
                              </a:lnTo>
                              <a:lnTo>
                                <a:pt x="1301" y="599"/>
                              </a:lnTo>
                              <a:lnTo>
                                <a:pt x="1279" y="593"/>
                              </a:lnTo>
                              <a:lnTo>
                                <a:pt x="1259" y="586"/>
                              </a:lnTo>
                              <a:lnTo>
                                <a:pt x="1239" y="578"/>
                              </a:lnTo>
                              <a:lnTo>
                                <a:pt x="1220" y="568"/>
                              </a:lnTo>
                              <a:lnTo>
                                <a:pt x="1200" y="558"/>
                              </a:lnTo>
                              <a:lnTo>
                                <a:pt x="1183" y="546"/>
                              </a:lnTo>
                              <a:lnTo>
                                <a:pt x="1165" y="531"/>
                              </a:lnTo>
                              <a:lnTo>
                                <a:pt x="1149" y="517"/>
                              </a:lnTo>
                              <a:lnTo>
                                <a:pt x="1135" y="501"/>
                              </a:lnTo>
                              <a:lnTo>
                                <a:pt x="1121" y="484"/>
                              </a:lnTo>
                              <a:lnTo>
                                <a:pt x="1109" y="465"/>
                              </a:lnTo>
                              <a:lnTo>
                                <a:pt x="1102" y="453"/>
                              </a:lnTo>
                              <a:lnTo>
                                <a:pt x="1096" y="442"/>
                              </a:lnTo>
                              <a:lnTo>
                                <a:pt x="1084" y="418"/>
                              </a:lnTo>
                              <a:lnTo>
                                <a:pt x="1075" y="393"/>
                              </a:lnTo>
                              <a:lnTo>
                                <a:pt x="1069" y="367"/>
                              </a:lnTo>
                              <a:lnTo>
                                <a:pt x="1064" y="341"/>
                              </a:lnTo>
                              <a:lnTo>
                                <a:pt x="1062" y="315"/>
                              </a:lnTo>
                              <a:lnTo>
                                <a:pt x="1063" y="289"/>
                              </a:lnTo>
                              <a:lnTo>
                                <a:pt x="1065" y="263"/>
                              </a:lnTo>
                              <a:lnTo>
                                <a:pt x="1070" y="237"/>
                              </a:lnTo>
                              <a:lnTo>
                                <a:pt x="1076" y="211"/>
                              </a:lnTo>
                              <a:lnTo>
                                <a:pt x="1086" y="186"/>
                              </a:lnTo>
                              <a:lnTo>
                                <a:pt x="1097" y="162"/>
                              </a:lnTo>
                              <a:lnTo>
                                <a:pt x="1110" y="139"/>
                              </a:lnTo>
                              <a:lnTo>
                                <a:pt x="1125" y="118"/>
                              </a:lnTo>
                              <a:lnTo>
                                <a:pt x="1134" y="108"/>
                              </a:lnTo>
                              <a:lnTo>
                                <a:pt x="1142" y="98"/>
                              </a:lnTo>
                              <a:lnTo>
                                <a:pt x="1152" y="89"/>
                              </a:lnTo>
                              <a:lnTo>
                                <a:pt x="1162" y="79"/>
                              </a:lnTo>
                              <a:close/>
                              <a:moveTo>
                                <a:pt x="925" y="1586"/>
                              </a:moveTo>
                              <a:lnTo>
                                <a:pt x="925" y="1586"/>
                              </a:lnTo>
                              <a:lnTo>
                                <a:pt x="917" y="1609"/>
                              </a:lnTo>
                              <a:lnTo>
                                <a:pt x="912" y="1631"/>
                              </a:lnTo>
                              <a:lnTo>
                                <a:pt x="910" y="1654"/>
                              </a:lnTo>
                              <a:lnTo>
                                <a:pt x="909" y="1677"/>
                              </a:lnTo>
                              <a:lnTo>
                                <a:pt x="910" y="1700"/>
                              </a:lnTo>
                              <a:lnTo>
                                <a:pt x="913" y="1723"/>
                              </a:lnTo>
                              <a:lnTo>
                                <a:pt x="917" y="1746"/>
                              </a:lnTo>
                              <a:lnTo>
                                <a:pt x="924" y="1768"/>
                              </a:lnTo>
                              <a:lnTo>
                                <a:pt x="932" y="1790"/>
                              </a:lnTo>
                              <a:lnTo>
                                <a:pt x="940" y="1813"/>
                              </a:lnTo>
                              <a:lnTo>
                                <a:pt x="950" y="1834"/>
                              </a:lnTo>
                              <a:lnTo>
                                <a:pt x="961" y="1855"/>
                              </a:lnTo>
                              <a:lnTo>
                                <a:pt x="972" y="1876"/>
                              </a:lnTo>
                              <a:lnTo>
                                <a:pt x="984" y="1897"/>
                              </a:lnTo>
                              <a:lnTo>
                                <a:pt x="1009" y="1935"/>
                              </a:lnTo>
                              <a:lnTo>
                                <a:pt x="1039" y="1976"/>
                              </a:lnTo>
                              <a:lnTo>
                                <a:pt x="1071" y="2015"/>
                              </a:lnTo>
                              <a:lnTo>
                                <a:pt x="1104" y="2053"/>
                              </a:lnTo>
                              <a:lnTo>
                                <a:pt x="1139" y="2090"/>
                              </a:lnTo>
                              <a:lnTo>
                                <a:pt x="1176" y="2125"/>
                              </a:lnTo>
                              <a:lnTo>
                                <a:pt x="1213" y="2160"/>
                              </a:lnTo>
                              <a:lnTo>
                                <a:pt x="1252" y="2192"/>
                              </a:lnTo>
                              <a:lnTo>
                                <a:pt x="1291" y="2224"/>
                              </a:lnTo>
                              <a:lnTo>
                                <a:pt x="1332" y="2254"/>
                              </a:lnTo>
                              <a:lnTo>
                                <a:pt x="1373" y="2285"/>
                              </a:lnTo>
                              <a:lnTo>
                                <a:pt x="1415" y="2313"/>
                              </a:lnTo>
                              <a:lnTo>
                                <a:pt x="1458" y="2341"/>
                              </a:lnTo>
                              <a:lnTo>
                                <a:pt x="1501" y="2367"/>
                              </a:lnTo>
                              <a:lnTo>
                                <a:pt x="1545" y="2393"/>
                              </a:lnTo>
                              <a:lnTo>
                                <a:pt x="1589" y="2419"/>
                              </a:lnTo>
                              <a:lnTo>
                                <a:pt x="1634" y="2443"/>
                              </a:lnTo>
                              <a:lnTo>
                                <a:pt x="1540" y="1683"/>
                              </a:lnTo>
                              <a:lnTo>
                                <a:pt x="1517" y="1669"/>
                              </a:lnTo>
                              <a:lnTo>
                                <a:pt x="1496" y="1656"/>
                              </a:lnTo>
                              <a:lnTo>
                                <a:pt x="1474" y="1642"/>
                              </a:lnTo>
                              <a:lnTo>
                                <a:pt x="1452" y="1628"/>
                              </a:lnTo>
                              <a:lnTo>
                                <a:pt x="1411" y="1598"/>
                              </a:lnTo>
                              <a:lnTo>
                                <a:pt x="1370" y="1566"/>
                              </a:lnTo>
                              <a:lnTo>
                                <a:pt x="1328" y="1536"/>
                              </a:lnTo>
                              <a:lnTo>
                                <a:pt x="1287" y="1505"/>
                              </a:lnTo>
                              <a:lnTo>
                                <a:pt x="1265" y="1491"/>
                              </a:lnTo>
                              <a:lnTo>
                                <a:pt x="1244" y="1477"/>
                              </a:lnTo>
                              <a:lnTo>
                                <a:pt x="1221" y="1465"/>
                              </a:lnTo>
                              <a:lnTo>
                                <a:pt x="1198" y="1453"/>
                              </a:lnTo>
                              <a:lnTo>
                                <a:pt x="1188" y="1448"/>
                              </a:lnTo>
                              <a:lnTo>
                                <a:pt x="1177" y="1444"/>
                              </a:lnTo>
                              <a:lnTo>
                                <a:pt x="1167" y="1441"/>
                              </a:lnTo>
                              <a:lnTo>
                                <a:pt x="1157" y="1439"/>
                              </a:lnTo>
                              <a:lnTo>
                                <a:pt x="1147" y="1437"/>
                              </a:lnTo>
                              <a:lnTo>
                                <a:pt x="1136" y="1436"/>
                              </a:lnTo>
                              <a:lnTo>
                                <a:pt x="1126" y="1436"/>
                              </a:lnTo>
                              <a:lnTo>
                                <a:pt x="1115" y="1436"/>
                              </a:lnTo>
                              <a:lnTo>
                                <a:pt x="1096" y="1439"/>
                              </a:lnTo>
                              <a:lnTo>
                                <a:pt x="1075" y="1444"/>
                              </a:lnTo>
                              <a:lnTo>
                                <a:pt x="1056" y="1452"/>
                              </a:lnTo>
                              <a:lnTo>
                                <a:pt x="1037" y="1462"/>
                              </a:lnTo>
                              <a:lnTo>
                                <a:pt x="1019" y="1473"/>
                              </a:lnTo>
                              <a:lnTo>
                                <a:pt x="1002" y="1486"/>
                              </a:lnTo>
                              <a:lnTo>
                                <a:pt x="986" y="1500"/>
                              </a:lnTo>
                              <a:lnTo>
                                <a:pt x="971" y="1515"/>
                              </a:lnTo>
                              <a:lnTo>
                                <a:pt x="957" y="1533"/>
                              </a:lnTo>
                              <a:lnTo>
                                <a:pt x="945" y="1550"/>
                              </a:lnTo>
                              <a:lnTo>
                                <a:pt x="934" y="1567"/>
                              </a:lnTo>
                              <a:lnTo>
                                <a:pt x="925" y="1586"/>
                              </a:lnTo>
                              <a:close/>
                              <a:moveTo>
                                <a:pt x="6110" y="1456"/>
                              </a:moveTo>
                              <a:lnTo>
                                <a:pt x="6110" y="1456"/>
                              </a:lnTo>
                              <a:lnTo>
                                <a:pt x="6088" y="1468"/>
                              </a:lnTo>
                              <a:lnTo>
                                <a:pt x="6065" y="1481"/>
                              </a:lnTo>
                              <a:lnTo>
                                <a:pt x="6045" y="1494"/>
                              </a:lnTo>
                              <a:lnTo>
                                <a:pt x="6023" y="1509"/>
                              </a:lnTo>
                              <a:lnTo>
                                <a:pt x="5983" y="1538"/>
                              </a:lnTo>
                              <a:lnTo>
                                <a:pt x="5941" y="1568"/>
                              </a:lnTo>
                              <a:lnTo>
                                <a:pt x="5901" y="1599"/>
                              </a:lnTo>
                              <a:lnTo>
                                <a:pt x="5861" y="1629"/>
                              </a:lnTo>
                              <a:lnTo>
                                <a:pt x="5840" y="1643"/>
                              </a:lnTo>
                              <a:lnTo>
                                <a:pt x="5818" y="1658"/>
                              </a:lnTo>
                              <a:lnTo>
                                <a:pt x="5797" y="1671"/>
                              </a:lnTo>
                              <a:lnTo>
                                <a:pt x="5775" y="1683"/>
                              </a:lnTo>
                              <a:lnTo>
                                <a:pt x="5751" y="1873"/>
                              </a:lnTo>
                              <a:lnTo>
                                <a:pt x="5727" y="2063"/>
                              </a:lnTo>
                              <a:lnTo>
                                <a:pt x="5683" y="2443"/>
                              </a:lnTo>
                              <a:lnTo>
                                <a:pt x="5743" y="2410"/>
                              </a:lnTo>
                              <a:lnTo>
                                <a:pt x="5804" y="2374"/>
                              </a:lnTo>
                              <a:lnTo>
                                <a:pt x="5863" y="2337"/>
                              </a:lnTo>
                              <a:lnTo>
                                <a:pt x="5922" y="2298"/>
                              </a:lnTo>
                              <a:lnTo>
                                <a:pt x="5979" y="2258"/>
                              </a:lnTo>
                              <a:lnTo>
                                <a:pt x="6008" y="2236"/>
                              </a:lnTo>
                              <a:lnTo>
                                <a:pt x="6035" y="2214"/>
                              </a:lnTo>
                              <a:lnTo>
                                <a:pt x="6063" y="2192"/>
                              </a:lnTo>
                              <a:lnTo>
                                <a:pt x="6089" y="2169"/>
                              </a:lnTo>
                              <a:lnTo>
                                <a:pt x="6116" y="2147"/>
                              </a:lnTo>
                              <a:lnTo>
                                <a:pt x="6141" y="2123"/>
                              </a:lnTo>
                              <a:lnTo>
                                <a:pt x="6186" y="2078"/>
                              </a:lnTo>
                              <a:lnTo>
                                <a:pt x="6208" y="2055"/>
                              </a:lnTo>
                              <a:lnTo>
                                <a:pt x="6229" y="2033"/>
                              </a:lnTo>
                              <a:lnTo>
                                <a:pt x="6250" y="2009"/>
                              </a:lnTo>
                              <a:lnTo>
                                <a:pt x="6271" y="1984"/>
                              </a:lnTo>
                              <a:lnTo>
                                <a:pt x="6289" y="1959"/>
                              </a:lnTo>
                              <a:lnTo>
                                <a:pt x="6308" y="1933"/>
                              </a:lnTo>
                              <a:lnTo>
                                <a:pt x="6325" y="1906"/>
                              </a:lnTo>
                              <a:lnTo>
                                <a:pt x="6341" y="1879"/>
                              </a:lnTo>
                              <a:lnTo>
                                <a:pt x="6355" y="1851"/>
                              </a:lnTo>
                              <a:lnTo>
                                <a:pt x="6368" y="1823"/>
                              </a:lnTo>
                              <a:lnTo>
                                <a:pt x="6380" y="1793"/>
                              </a:lnTo>
                              <a:lnTo>
                                <a:pt x="6390" y="1764"/>
                              </a:lnTo>
                              <a:lnTo>
                                <a:pt x="6398" y="1734"/>
                              </a:lnTo>
                              <a:lnTo>
                                <a:pt x="6404" y="1702"/>
                              </a:lnTo>
                              <a:lnTo>
                                <a:pt x="6406" y="1688"/>
                              </a:lnTo>
                              <a:lnTo>
                                <a:pt x="6406" y="1674"/>
                              </a:lnTo>
                              <a:lnTo>
                                <a:pt x="6406" y="1659"/>
                              </a:lnTo>
                              <a:lnTo>
                                <a:pt x="6405" y="1644"/>
                              </a:lnTo>
                              <a:lnTo>
                                <a:pt x="6403" y="1630"/>
                              </a:lnTo>
                              <a:lnTo>
                                <a:pt x="6400" y="1616"/>
                              </a:lnTo>
                              <a:lnTo>
                                <a:pt x="6396" y="1602"/>
                              </a:lnTo>
                              <a:lnTo>
                                <a:pt x="6390" y="1589"/>
                              </a:lnTo>
                              <a:lnTo>
                                <a:pt x="6385" y="1575"/>
                              </a:lnTo>
                              <a:lnTo>
                                <a:pt x="6378" y="1562"/>
                              </a:lnTo>
                              <a:lnTo>
                                <a:pt x="6371" y="1550"/>
                              </a:lnTo>
                              <a:lnTo>
                                <a:pt x="6362" y="1537"/>
                              </a:lnTo>
                              <a:lnTo>
                                <a:pt x="6353" y="1525"/>
                              </a:lnTo>
                              <a:lnTo>
                                <a:pt x="6343" y="1514"/>
                              </a:lnTo>
                              <a:lnTo>
                                <a:pt x="6334" y="1503"/>
                              </a:lnTo>
                              <a:lnTo>
                                <a:pt x="6323" y="1493"/>
                              </a:lnTo>
                              <a:lnTo>
                                <a:pt x="6312" y="1484"/>
                              </a:lnTo>
                              <a:lnTo>
                                <a:pt x="6300" y="1475"/>
                              </a:lnTo>
                              <a:lnTo>
                                <a:pt x="6288" y="1467"/>
                              </a:lnTo>
                              <a:lnTo>
                                <a:pt x="6276" y="1460"/>
                              </a:lnTo>
                              <a:lnTo>
                                <a:pt x="6263" y="1453"/>
                              </a:lnTo>
                              <a:lnTo>
                                <a:pt x="6250" y="1449"/>
                              </a:lnTo>
                              <a:lnTo>
                                <a:pt x="6236" y="1444"/>
                              </a:lnTo>
                              <a:lnTo>
                                <a:pt x="6223" y="1440"/>
                              </a:lnTo>
                              <a:lnTo>
                                <a:pt x="6209" y="1438"/>
                              </a:lnTo>
                              <a:lnTo>
                                <a:pt x="6195" y="1437"/>
                              </a:lnTo>
                              <a:lnTo>
                                <a:pt x="6180" y="1437"/>
                              </a:lnTo>
                              <a:lnTo>
                                <a:pt x="6166" y="1438"/>
                              </a:lnTo>
                              <a:lnTo>
                                <a:pt x="6152" y="1441"/>
                              </a:lnTo>
                              <a:lnTo>
                                <a:pt x="6138" y="1444"/>
                              </a:lnTo>
                              <a:lnTo>
                                <a:pt x="6124" y="1450"/>
                              </a:lnTo>
                              <a:lnTo>
                                <a:pt x="6110" y="1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7483"/>
                        </a:solidFill>
                        <a:ln w="9525">
                          <a:noFill/>
                        </a:ln>
                      </wps:spPr>
                      <wps:bodyPr vert="horz" wrap="square" lIns="91440" tIns="45720" rIns="91440" bIns="900000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5.65pt;margin-top:524.8pt;height:26.45pt;width:23.75pt;z-index:251683840;v-text-anchor:middle;mso-width-relative:page;mso-height-relative:page;" fillcolor="#2C7483" filled="t" stroked="f" coordsize="7313,8141" o:gfxdata="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" path="m1162,79l1162,79,1173,69,1185,60,1198,51,1211,42,1224,35,1238,28,1252,23,1266,17,1282,13,1296,10,1326,4,1357,1,1388,0,5916,0,5936,0,5954,0,5973,2,5992,4,6011,8,6029,13,6048,18,6065,25,6083,31,6099,40,6115,50,6132,61,6146,72,6160,85,6173,99,6186,113,6195,124,6202,136,6210,148,6216,160,6223,172,6228,185,6238,211,6245,237,6249,264,6251,292,6251,319,6249,348,6243,375,6236,401,6226,427,6221,439,6214,452,6208,464,6200,475,6191,487,6183,498,6173,508,6163,517,6151,530,6137,542,6123,552,6109,562,6093,571,6077,578,6061,585,6045,590,6027,594,6010,599,5992,602,5975,604,5958,605,5939,606,5922,606,5904,606,5870,894,5908,876,5947,858,5985,840,6024,824,6103,793,6183,764,6186,750,6189,737,6199,710,6210,685,6224,660,6239,637,6255,615,6274,594,6295,576,6316,558,6339,541,6363,527,6387,514,6413,502,6439,491,6465,483,6492,476,6524,469,6556,465,6590,462,6623,460,6656,460,6690,461,6723,464,6755,469,6788,476,6820,485,6851,496,6881,508,6911,523,6939,539,6966,559,6979,568,6992,579,7006,592,7020,605,7031,619,7043,635,7053,650,7063,666,7072,683,7079,700,7086,717,7091,736,7095,753,7098,772,7100,791,7100,810,7099,828,7097,848,7121,864,7143,881,7165,899,7187,918,7206,939,7216,950,7225,961,7233,973,7240,985,7247,998,7253,1011,7265,1041,7276,1073,7285,1104,7293,1137,7300,1168,7305,1201,7309,1234,7312,1267,7313,1300,7313,1333,7312,1366,7310,1399,7306,1431,7302,1465,7297,1498,7290,1529,7279,1572,7267,1614,7254,1655,7239,1696,7223,1736,7205,1776,7187,1815,7166,1853,7146,1891,7123,1929,7100,1966,7076,2002,7051,2038,7026,2073,7000,2108,6973,2142,6933,2190,6891,2237,6848,2284,6804,2329,6759,2373,6713,2416,6666,2458,6617,2499,6568,2538,6518,2576,6467,2613,6415,2649,6362,2683,6308,2715,6253,2746,6198,2775,6129,2805,6062,2837,5995,2869,5962,2887,5928,2905,5897,2924,5865,2943,5834,2964,5803,2986,5774,3008,5745,3031,5717,3056,5690,3083,5678,3096,5666,3109,5657,3123,5647,3138,5638,3153,5629,3169,5615,3201,5623,3210,5632,3217,5640,3224,5650,3229,5670,3240,5690,3250,5733,3266,5753,3275,5773,3286,5792,3297,5810,3309,5828,3321,5845,3335,5861,3350,5876,3365,5890,3381,5903,3399,5915,3417,5926,3437,5935,3456,5942,3476,5948,3497,5952,3518,5954,3540,5954,3563,5954,3581,5952,3601,5948,3619,5943,3637,5936,3654,5928,3672,5918,3687,5909,3703,5897,3717,5884,3733,5871,3746,5857,3758,5841,3769,5826,3780,5810,3791,5793,3800,5765,3814,5735,3827,5705,3838,5675,3848,5643,3856,5612,3863,5580,3868,5549,3873,5517,3875,5485,3877,5452,3876,5421,3875,5388,3872,5357,3867,5325,3862,5293,3855,5270,3888,5246,3919,5221,3951,5195,3981,5168,4012,5141,4042,5114,4071,5086,4100,5057,4127,5027,4155,4997,4181,4966,4208,4935,4233,4903,4258,4871,4281,4838,4305,4805,4327,4772,4350,4737,4371,4702,4391,4667,4411,4633,4429,4597,4448,4560,4465,4524,4483,4487,4498,4449,4513,4412,4527,4374,4540,4336,4553,4297,4565,4259,4576,4270,4665,4285,4683,4299,4700,4312,4718,4324,4737,4335,4758,4343,4778,4350,4800,4354,4823,4375,4836,4396,4851,4413,4867,4430,4887,4445,4906,4458,4928,4470,4951,4478,4974,4485,4998,4489,5023,4491,5047,4491,5072,4489,5084,4488,5097,4485,5109,4482,5121,4478,5133,4473,5144,4467,5155,4462,5167,4448,5187,4433,5204,4416,5221,4399,5237,4380,5250,4361,5263,4341,5275,4321,5286,4299,5297,4277,5305,4255,5314,4233,5323,4188,5337,4143,5351,4146,5384,4148,5416,4149,5483,4150,5549,4151,5614,4153,5648,4155,5680,4159,5713,4163,5744,4170,5777,4177,5809,4186,5840,4197,5872,4214,5915,4234,5959,4254,6000,4277,6040,4301,6080,4327,6119,4353,6158,4382,6194,4411,6231,4441,6266,4472,6302,4504,6336,4536,6369,4570,6402,4603,6435,4637,6466,4648,6477,4660,6486,4673,6494,4686,6503,4712,6517,4739,6531,4765,6547,4778,6555,4790,6564,4802,6573,4813,6584,4823,6596,4832,6608,4840,6622,4847,6637,4852,6651,4855,6666,4857,6681,4858,6698,4857,6713,4855,6728,4852,6744,4849,6760,4841,6791,4833,6823,4825,6852,4865,6886,4908,6918,4992,6983,5035,7015,5076,7049,5096,7066,5115,7084,5135,7103,5153,7122,5166,7138,5179,7155,5189,7174,5198,7193,5205,7213,5211,7233,5215,7253,5218,7274,5220,7294,5221,7316,5220,7337,5217,7359,5215,7379,5211,7401,5207,7422,5201,7441,5214,7453,5227,7465,5239,7478,5250,7492,5261,7506,5270,7522,5279,7537,5287,7552,5293,7568,5299,7585,5304,7602,5308,7619,5310,7637,5311,7654,5310,7672,5308,7689,5307,7708,5303,7725,5298,7741,5291,7756,5284,7771,5274,7785,5264,7798,5252,7811,5240,7823,5227,7834,5213,7844,5199,7854,5170,7873,5140,7888,5108,7904,5074,7918,5041,7931,5008,7944,4974,7956,4939,7968,4904,7978,4870,7988,4800,8006,4730,8023,4660,8038,4589,8052,4508,8066,4426,8079,4345,8091,4263,8102,4180,8112,4099,8119,4016,8127,3935,8133,3852,8137,3770,8140,3687,8141,3604,8141,3522,8139,3439,8136,3358,8131,3275,8125,3157,8113,3038,8100,2920,8085,2860,8076,2801,8066,2742,8055,2684,8044,2626,8033,2567,8019,2510,8005,2452,7990,2395,7974,2338,7955,2296,7940,2254,7925,2213,7908,2192,7898,2172,7888,2152,7877,2134,7866,2115,7853,2097,7840,2080,7826,2064,7811,2049,7796,2034,7778,2028,7767,2023,7756,2014,7735,2009,7712,2005,7689,2003,7666,2004,7642,2008,7619,2012,7597,2019,7575,2027,7553,2038,7533,2050,7512,2063,7492,2078,7475,2095,7459,2113,7443,2108,7424,2103,7404,2100,7385,2097,7365,2095,7346,2094,7326,2094,7306,2095,7286,2097,7266,2099,7247,2104,7228,2110,7210,2116,7191,2125,7174,2136,7156,2148,7140,2166,7119,2185,7099,2205,7079,2226,7061,2247,7042,2269,7025,2312,6990,2402,6923,2446,6889,2489,6853,2483,6824,2474,6794,2466,6764,2460,6734,2458,6718,2457,6703,2457,6688,2458,6674,2460,6659,2464,6644,2470,6630,2477,6616,2486,6602,2495,6590,2505,6579,2516,6569,2528,6561,2541,6552,2567,6537,2595,6522,2622,6508,2635,6499,2647,6491,2659,6481,2671,6472,2705,6440,2739,6406,2773,6374,2807,6339,2839,6305,2871,6269,2901,6234,2932,6197,2960,6159,2987,6119,3013,6080,3038,6040,3061,5999,3082,5956,3101,5913,3119,5868,3129,5837,3138,5805,3146,5774,3151,5742,3155,5710,3159,5678,3161,5646,3163,5613,3164,5548,3165,5481,3167,5416,3169,5384,3172,5352,3125,5337,3077,5321,3053,5312,3030,5303,3008,5292,2985,5281,2963,5269,2942,5256,2923,5242,2903,5226,2886,5210,2870,5191,2855,5171,2842,5149,2838,5137,2834,5126,2830,5114,2827,5102,2824,5079,2823,5055,2824,5031,2827,5009,2833,4986,2840,4963,2850,4942,2861,4921,2874,4901,2889,4881,2905,4864,2923,4848,2941,4833,2961,4819,2965,4798,2973,4776,2982,4755,2991,4736,3003,4717,3016,4700,3032,4683,3047,4666,3048,4643,3050,4622,3055,4576,3016,4565,2978,4553,2940,4541,2902,4527,2864,4513,2827,4498,2790,4481,2754,4465,2717,4448,2682,4429,2647,4410,2612,4390,2577,4369,2542,4349,2509,4327,2476,4304,2444,4280,2411,4256,2379,4231,2348,4206,2317,4180,2287,4153,2258,4126,2228,4099,2200,4069,2173,4041,2146,4011,2119,3980,2094,3950,2069,3918,2044,3887,2020,3854,1991,3861,1963,3866,1934,3871,1905,3874,1876,3876,1848,3877,1819,3876,1789,3875,1761,3873,1732,3868,1703,3863,1675,3858,1647,3850,1619,3841,1591,3831,1564,3822,1548,3814,1532,3805,1515,3797,1500,3787,1485,3777,1470,3766,1456,3754,1441,3742,1429,3729,1416,3716,1406,3702,1396,3687,1386,3672,1378,3655,1372,3638,1366,3619,1362,3599,1359,3577,1359,3556,1360,3536,1363,3514,1367,3493,1374,3474,1382,3454,1390,3435,1401,3416,1412,3398,1425,3380,1439,3364,1454,3349,1470,3335,1486,3322,1497,3313,1507,3305,1529,3292,1552,3279,1576,3268,1600,3259,1624,3249,1673,3230,1679,3224,1685,3218,1689,3211,1691,3204,1692,3197,1691,3189,1690,3181,1688,3174,1682,3159,1673,3143,1663,3129,1654,3117,1640,3101,1625,3085,1596,3055,1564,3026,1532,3000,1497,2975,1462,2951,1426,2928,1389,2908,1352,2887,1314,2867,1237,2829,1160,2793,1084,2756,1029,2727,977,2697,925,2664,874,2630,823,2596,774,2560,725,2522,678,2484,632,2443,586,2402,541,2360,498,2317,456,2273,414,2227,374,2181,335,2135,301,2090,267,2046,236,1999,206,1952,176,1903,148,1854,123,1804,99,1753,77,1701,58,1649,49,1623,41,1596,34,1568,27,1541,21,1514,16,1487,11,1459,8,1431,4,1403,2,1375,1,1347,0,1318,1,1286,4,1252,8,1217,12,1184,19,1150,26,1116,35,1084,47,1051,60,1021,75,990,83,976,92,962,101,948,112,935,123,923,134,910,146,899,159,887,172,877,186,867,201,858,217,849,215,829,214,811,215,791,217,772,221,753,225,735,231,716,237,698,245,680,253,663,263,647,274,631,286,616,299,601,312,588,327,575,353,554,381,536,409,519,438,505,469,493,500,484,532,475,564,468,597,464,629,461,663,460,696,460,729,462,762,466,795,471,826,477,853,485,879,493,904,504,931,516,954,529,978,544,1000,561,1022,578,1041,598,1060,617,1077,639,1091,662,1104,687,1116,712,1125,738,1128,752,1131,766,1172,779,1211,793,1251,809,1290,825,1369,858,1446,892,1436,822,1427,750,1410,606,1388,608,1366,608,1345,605,1323,603,1301,599,1279,593,1259,586,1239,578,1220,568,1200,558,1183,546,1165,531,1149,517,1135,501,1121,484,1109,465,1102,453,1096,442,1084,418,1075,393,1069,367,1064,341,1062,315,1063,289,1065,263,1070,237,1076,211,1086,186,1097,162,1110,139,1125,118,1134,108,1142,98,1152,89,1162,79xm925,1586l925,1586,917,1609,912,1631,910,1654,909,1677,910,1700,913,1723,917,1746,924,1768,932,1790,940,1813,950,1834,961,1855,972,1876,984,1897,1009,1935,1039,1976,1071,2015,1104,2053,1139,2090,1176,2125,1213,2160,1252,2192,1291,2224,1332,2254,1373,2285,1415,2313,1458,2341,1501,2367,1545,2393,1589,2419,1634,2443,1540,1683,1517,1669,1496,1656,1474,1642,1452,1628,1411,1598,1370,1566,1328,1536,1287,1505,1265,1491,1244,1477,1221,1465,1198,1453,1188,1448,1177,1444,1167,1441,1157,1439,1147,1437,1136,1436,1126,1436,1115,1436,1096,1439,1075,1444,1056,1452,1037,1462,1019,1473,1002,1486,986,1500,971,1515,957,1533,945,1550,934,1567,925,1586xm6110,1456l6110,1456,6088,1468,6065,1481,6045,1494,6023,1509,5983,1538,5941,1568,5901,1599,5861,1629,5840,1643,5818,1658,5797,1671,5775,1683,5751,1873,5727,2063,5683,2443,5743,2410,5804,2374,5863,2337,5922,2298,5979,2258,6008,2236,6035,2214,6063,2192,6089,2169,6116,2147,6141,2123,6186,2078,6208,2055,6229,2033,6250,2009,6271,1984,6289,1959,6308,1933,6325,1906,6341,1879,6355,1851,6368,1823,6380,1793,6390,1764,6398,1734,6404,1702,6406,1688,6406,1674,6406,1659,6405,1644,6403,1630,6400,1616,6396,1602,6390,1589,6385,1575,6378,1562,6371,1550,6362,1537,6353,1525,6343,1514,6334,1503,6323,1493,6312,1484,6300,1475,6288,1467,6276,1460,6263,1453,6250,1449,6236,1444,6223,1440,6209,1438,6195,1437,6180,1437,6166,1438,6152,1441,6138,1444,6124,1450,6110,1456xe">
                <v:path o:connectlocs="0,0;0,280160165;0,1073194247;0,1366910550;0,1491175168;0,1039303886;0,1468581593;0,2146398150;0,0;0,0;0,0;0,0;0,0;0,0;0,0;0,0;0,0;0,0;0,0;0,0;0,0;0,0;0,0;0,0;0,0;0,0;0,0;0,0;0,0;0,0;0,0;0,0;0,0;0,0;0,0;0,0;0,0;0,0;0,0;0,0;0,0;0,0;0,0;0,0;0,0;756904448,0;24853396,0;207870975,0;521931190,1617708749;1274318564,1057378762;0,1351095064;0,1694526869;0,1050600673;0,221416921;0,0;0,0;0,0;2110300319,0;0,0;0,0;0,0;0,0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54mm,1.27mm,2.54mm,25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8500110</wp:posOffset>
                </wp:positionV>
                <wp:extent cx="6480175" cy="0"/>
                <wp:effectExtent l="0" t="0" r="0" b="0"/>
                <wp:wrapNone/>
                <wp:docPr id="32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9750" y="8957310"/>
                          <a:ext cx="6480175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A6A6A6">
                              <a:lumMod val="6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32" type="#_x0000_t32" style="position:absolute;left:0pt;flip:y;margin-left:6.5pt;margin-top:669.3pt;height:0pt;width:510.25pt;z-index:251681792;mso-width-relative:page;mso-height-relative:page;" filled="f" stroked="t" coordsize="21600,21600" o:gfxdata="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bNX852AAAAA0BAAAPAAAAAAAAAAEAIAAAACIAAABk&#10;cnMvZG93bnJldi54bWxQSwECFAAUAAAACACHTuJARnv18gYCAADdAwAADgAAAAAAAAABACAAAAAn&#10;AQAAZHJzL2Uyb0RvYy54bWxQSwUGAAAAAAYABgBZAQAAnwUAAAAA&#10;">
                <v:fill on="f" focussize="0,0"/>
                <v:stroke weight="1.5pt" color="#6C6C6C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7943215</wp:posOffset>
                </wp:positionV>
                <wp:extent cx="1095375" cy="471805"/>
                <wp:effectExtent l="0" t="0" r="0" b="0"/>
                <wp:wrapNone/>
                <wp:docPr id="3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1080" y="8400415"/>
                          <a:ext cx="1095375" cy="47180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sz w:val="3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sz w:val="32"/>
                                <w:szCs w:val="21"/>
                                <w:lang w:val="en-US" w:eastAsia="zh-CN"/>
                              </w:rPr>
                              <w:t>个人自评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44.4pt;margin-top:625.45pt;height:37.15pt;width:86.25pt;z-index:251680768;mso-width-relative:page;mso-height-relative:page;" filled="f" stroked="f" coordsize="21600,21600" o:gfxdata="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gtsi7dAAAADAEAAA8AAAAAAAAAAQAgAAAAIgAAAGRycy9k&#10;b3ducmV2LnhtbFBLAQIUABQAAAAIAIdO4kCaYuIWxAEAAEsDAAAOAAAAAAAAAAEAIAAAACwBAABk&#10;cnMvZTJvRG9jLnhtbFBLBQYAAAAABgAGAFkBAABi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sz w:val="3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sz w:val="32"/>
                          <w:szCs w:val="21"/>
                          <w:lang w:val="en-US" w:eastAsia="zh-CN"/>
                        </w:rPr>
                        <w:t>个人自评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7109460</wp:posOffset>
                </wp:positionV>
                <wp:extent cx="6480175" cy="0"/>
                <wp:effectExtent l="0" t="0" r="0" b="0"/>
                <wp:wrapNone/>
                <wp:docPr id="30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9750" y="7566660"/>
                          <a:ext cx="6480175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A6A6A6">
                              <a:lumMod val="6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6.5pt;margin-top:559.8pt;height:0pt;width:510.25pt;z-index:251679744;mso-width-relative:page;mso-height-relative:page;" filled="f" stroked="t" coordsize="21600,21600" o:gfxdata="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XyUq9gAAAANAQAADwAAAAAAAAABACAAAAAiAAAAZHJz&#10;L2Rvd25yZXYueG1sUEsBAhQAFAAAAAgAh07iQPu1rzgEAgAA3AMAAA4AAAAAAAAAAQAgAAAAJwEA&#10;AGRycy9lMm9Eb2MueG1sUEsFBgAAAAAGAAYAWQEAAJ0FAAAAAA==&#10;">
                <v:fill on="f" focussize="0,0"/>
                <v:stroke weight="1.5pt" color="#6C6C6C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6552565</wp:posOffset>
                </wp:positionV>
                <wp:extent cx="1095375" cy="471805"/>
                <wp:effectExtent l="0" t="0" r="0" b="0"/>
                <wp:wrapNone/>
                <wp:docPr id="2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1080" y="7009765"/>
                          <a:ext cx="1095375" cy="47180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sz w:val="3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sz w:val="32"/>
                                <w:szCs w:val="21"/>
                                <w:lang w:val="en-US" w:eastAsia="zh-CN"/>
                              </w:rPr>
                              <w:t>荣誉证书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4.4pt;margin-top:515.95pt;height:37.15pt;width:86.25pt;z-index:251678720;mso-width-relative:page;mso-height-relative:page;" filled="f" stroked="f" coordsize="21600,21600" o:gfxdata="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XlIVvcAAAADAEAAA8AAAAAAAAAAQAgAAAAIgAAAGRycy9kb3du&#10;cmV2LnhtbFBLAQIUABQAAAAIAIdO4kCzH2fOwgEAAEoDAAAOAAAAAAAAAAEAIAAAACsBAABkcnMv&#10;ZTJvRG9jLnhtbFBLBQYAAAAABgAGAFkBAABf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sz w:val="3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sz w:val="32"/>
                          <w:szCs w:val="21"/>
                          <w:lang w:val="en-US" w:eastAsia="zh-CN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5585460</wp:posOffset>
                </wp:positionV>
                <wp:extent cx="6480175" cy="0"/>
                <wp:effectExtent l="0" t="0" r="0" b="0"/>
                <wp:wrapNone/>
                <wp:docPr id="28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9750" y="6042660"/>
                          <a:ext cx="6480175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A6A6A6">
                              <a:lumMod val="6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32" type="#_x0000_t32" style="position:absolute;left:0pt;flip:y;margin-left:6.5pt;margin-top:439.8pt;height:0pt;width:510.25pt;z-index:251677696;mso-width-relative:page;mso-height-relative:page;" filled="f" stroked="t" coordsize="21600,21600" o:gfxdata="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1uAxG2AAAAAsBAAAPAAAAAAAAAAEAIAAAACIAAABk&#10;cnMvZG93bnJldi54bWxQSwECFAAUAAAACACHTuJAjb33aAYCAADcAwAADgAAAAAAAAABACAAAAAn&#10;AQAAZHJzL2Uyb0RvYy54bWxQSwUGAAAAAAYABgBZAQAAnwUAAAAA&#10;">
                <v:fill on="f" focussize="0,0"/>
                <v:stroke weight="1.5pt" color="#6C6C6C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5028565</wp:posOffset>
                </wp:positionV>
                <wp:extent cx="1095375" cy="471805"/>
                <wp:effectExtent l="0" t="0" r="0" b="0"/>
                <wp:wrapNone/>
                <wp:docPr id="2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1080" y="5485765"/>
                          <a:ext cx="1095375" cy="47180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sz w:val="3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sz w:val="32"/>
                                <w:szCs w:val="21"/>
                                <w:lang w:val="en-US" w:eastAsia="zh-CN"/>
                              </w:rPr>
                              <w:t>教育经历工作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44.4pt;margin-top:395.95pt;height:37.15pt;width:86.25pt;z-index:251676672;mso-width-relative:page;mso-height-relative:page;" filled="f" stroked="f" coordsize="21600,21600" o:gfxdata="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qB75utwAAAAKAQAADwAAAAAAAAABACAAAAAiAAAAZHJzL2Rv&#10;d25yZXYueG1sUEsBAhQAFAAAAAgAh07iQHHxa+TEAQAASgMAAA4AAAAAAAAAAQAgAAAAKwEAAGRy&#10;cy9lMm9Eb2MueG1sUEsFBgAAAAAGAAYAWQEAAGE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sz w:val="3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sz w:val="32"/>
                          <w:szCs w:val="21"/>
                          <w:lang w:val="en-US" w:eastAsia="zh-CN"/>
                        </w:rPr>
                        <w:t>教育经历工作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106045</wp:posOffset>
                </wp:positionV>
                <wp:extent cx="259715" cy="333375"/>
                <wp:effectExtent l="0" t="0" r="6985" b="9525"/>
                <wp:wrapNone/>
                <wp:docPr id="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3333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1967307" y="987845074"/>
                            </a:cxn>
                            <a:cxn ang="0">
                              <a:pos x="0" y="185164745"/>
                            </a:cxn>
                            <a:cxn ang="0">
                              <a:pos x="60162530" y="864402093"/>
                            </a:cxn>
                            <a:cxn ang="0">
                              <a:pos x="246967115" y="926123309"/>
                            </a:cxn>
                            <a:cxn ang="0">
                              <a:pos x="315251417" y="118324877"/>
                            </a:cxn>
                            <a:cxn ang="0">
                              <a:pos x="769778879" y="185164745"/>
                            </a:cxn>
                            <a:cxn ang="0">
                              <a:pos x="709616348" y="987845074"/>
                            </a:cxn>
                            <a:cxn ang="0">
                              <a:pos x="631404949" y="888488675"/>
                            </a:cxn>
                            <a:cxn ang="0">
                              <a:pos x="572446152" y="829476850"/>
                            </a:cxn>
                            <a:cxn ang="0">
                              <a:pos x="572446152" y="809605241"/>
                            </a:cxn>
                            <a:cxn ang="0">
                              <a:pos x="631404949" y="750292738"/>
                            </a:cxn>
                            <a:cxn ang="0">
                              <a:pos x="572446152" y="809605241"/>
                            </a:cxn>
                            <a:cxn ang="0">
                              <a:pos x="631404949" y="730722356"/>
                            </a:cxn>
                            <a:cxn ang="0">
                              <a:pos x="572446152" y="671409304"/>
                            </a:cxn>
                            <a:cxn ang="0">
                              <a:pos x="572446152" y="651538244"/>
                            </a:cxn>
                            <a:cxn ang="0">
                              <a:pos x="631404949" y="592225192"/>
                            </a:cxn>
                            <a:cxn ang="0">
                              <a:pos x="572446152" y="651538244"/>
                            </a:cxn>
                            <a:cxn ang="0">
                              <a:pos x="552592506" y="888488675"/>
                            </a:cxn>
                            <a:cxn ang="0">
                              <a:pos x="493332090" y="829476850"/>
                            </a:cxn>
                            <a:cxn ang="0">
                              <a:pos x="493332090" y="809605241"/>
                            </a:cxn>
                            <a:cxn ang="0">
                              <a:pos x="552592506" y="750292738"/>
                            </a:cxn>
                            <a:cxn ang="0">
                              <a:pos x="493332090" y="809605241"/>
                            </a:cxn>
                            <a:cxn ang="0">
                              <a:pos x="552592506" y="730722356"/>
                            </a:cxn>
                            <a:cxn ang="0">
                              <a:pos x="493332090" y="671409304"/>
                            </a:cxn>
                            <a:cxn ang="0">
                              <a:pos x="493332090" y="651538244"/>
                            </a:cxn>
                            <a:cxn ang="0">
                              <a:pos x="552592506" y="592225192"/>
                            </a:cxn>
                            <a:cxn ang="0">
                              <a:pos x="493332090" y="651538244"/>
                            </a:cxn>
                            <a:cxn ang="0">
                              <a:pos x="473779515" y="888488675"/>
                            </a:cxn>
                            <a:cxn ang="0">
                              <a:pos x="414519647" y="829476850"/>
                            </a:cxn>
                            <a:cxn ang="0">
                              <a:pos x="414519647" y="809605241"/>
                            </a:cxn>
                            <a:cxn ang="0">
                              <a:pos x="473779515" y="750292738"/>
                            </a:cxn>
                            <a:cxn ang="0">
                              <a:pos x="414519647" y="809605241"/>
                            </a:cxn>
                            <a:cxn ang="0">
                              <a:pos x="473779515" y="730722356"/>
                            </a:cxn>
                            <a:cxn ang="0">
                              <a:pos x="414519647" y="671409304"/>
                            </a:cxn>
                            <a:cxn ang="0">
                              <a:pos x="414519647" y="651538244"/>
                            </a:cxn>
                            <a:cxn ang="0">
                              <a:pos x="473779515" y="592225192"/>
                            </a:cxn>
                            <a:cxn ang="0">
                              <a:pos x="414519647" y="651538244"/>
                            </a:cxn>
                            <a:cxn ang="0">
                              <a:pos x="678632969" y="177035476"/>
                            </a:cxn>
                            <a:cxn ang="0">
                              <a:pos x="373609170" y="207745745"/>
                            </a:cxn>
                            <a:cxn ang="0">
                              <a:pos x="404592550" y="375447595"/>
                            </a:cxn>
                            <a:cxn ang="0">
                              <a:pos x="709616348" y="344436100"/>
                            </a:cxn>
                            <a:cxn ang="0">
                              <a:pos x="710519011" y="592225192"/>
                            </a:cxn>
                            <a:cxn ang="0">
                              <a:pos x="651258595" y="651538244"/>
                            </a:cxn>
                            <a:cxn ang="0">
                              <a:pos x="710519011" y="592225192"/>
                            </a:cxn>
                            <a:cxn ang="0">
                              <a:pos x="651258595" y="671409304"/>
                            </a:cxn>
                            <a:cxn ang="0">
                              <a:pos x="710519011" y="730722356"/>
                            </a:cxn>
                            <a:cxn ang="0">
                              <a:pos x="710519011" y="750292738"/>
                            </a:cxn>
                            <a:cxn ang="0">
                              <a:pos x="651258595" y="809605241"/>
                            </a:cxn>
                            <a:cxn ang="0">
                              <a:pos x="710519011" y="750292738"/>
                            </a:cxn>
                            <a:cxn ang="0">
                              <a:pos x="651258595" y="829476850"/>
                            </a:cxn>
                            <a:cxn ang="0">
                              <a:pos x="710519011" y="888488675"/>
                            </a:cxn>
                            <a:cxn ang="0">
                              <a:pos x="245162338" y="888789353"/>
                            </a:cxn>
                            <a:cxn ang="0">
                              <a:pos x="97463452" y="857778406"/>
                            </a:cxn>
                            <a:cxn ang="0">
                              <a:pos x="128446832" y="59914955"/>
                            </a:cxn>
                            <a:cxn ang="0">
                              <a:pos x="178381743" y="0"/>
                            </a:cxn>
                            <a:cxn ang="0">
                              <a:pos x="215983187" y="59914955"/>
                            </a:cxn>
                            <a:cxn ang="0">
                              <a:pos x="276145718" y="90926451"/>
                            </a:cxn>
                            <a:cxn ang="0">
                              <a:pos x="245162338" y="888789353"/>
                            </a:cxn>
                          </a:cxnLst>
                          <a:pathLst>
                            <a:path w="2559" h="3281">
                              <a:moveTo>
                                <a:pt x="2359" y="3281"/>
                              </a:moveTo>
                              <a:cubicBezTo>
                                <a:pt x="206" y="3281"/>
                                <a:pt x="206" y="3281"/>
                                <a:pt x="206" y="3281"/>
                              </a:cubicBezTo>
                              <a:cubicBezTo>
                                <a:pt x="92" y="3281"/>
                                <a:pt x="0" y="3189"/>
                                <a:pt x="0" y="3076"/>
                              </a:cubicBezTo>
                              <a:cubicBezTo>
                                <a:pt x="0" y="615"/>
                                <a:pt x="0" y="615"/>
                                <a:pt x="0" y="615"/>
                              </a:cubicBezTo>
                              <a:cubicBezTo>
                                <a:pt x="0" y="502"/>
                                <a:pt x="87" y="410"/>
                                <a:pt x="200" y="410"/>
                              </a:cubicBezTo>
                              <a:cubicBezTo>
                                <a:pt x="200" y="2871"/>
                                <a:pt x="200" y="2871"/>
                                <a:pt x="200" y="2871"/>
                              </a:cubicBezTo>
                              <a:cubicBezTo>
                                <a:pt x="200" y="2984"/>
                                <a:pt x="297" y="3076"/>
                                <a:pt x="410" y="3076"/>
                              </a:cubicBezTo>
                              <a:cubicBezTo>
                                <a:pt x="821" y="3076"/>
                                <a:pt x="821" y="3076"/>
                                <a:pt x="821" y="3076"/>
                              </a:cubicBezTo>
                              <a:cubicBezTo>
                                <a:pt x="934" y="3076"/>
                                <a:pt x="1048" y="2984"/>
                                <a:pt x="1048" y="2871"/>
                              </a:cubicBezTo>
                              <a:cubicBezTo>
                                <a:pt x="1048" y="393"/>
                                <a:pt x="1048" y="393"/>
                                <a:pt x="1048" y="393"/>
                              </a:cubicBezTo>
                              <a:cubicBezTo>
                                <a:pt x="2359" y="393"/>
                                <a:pt x="2359" y="393"/>
                                <a:pt x="2359" y="393"/>
                              </a:cubicBezTo>
                              <a:cubicBezTo>
                                <a:pt x="2472" y="393"/>
                                <a:pt x="2559" y="502"/>
                                <a:pt x="2559" y="615"/>
                              </a:cubicBezTo>
                              <a:cubicBezTo>
                                <a:pt x="2559" y="3076"/>
                                <a:pt x="2559" y="3076"/>
                                <a:pt x="2559" y="3076"/>
                              </a:cubicBezTo>
                              <a:cubicBezTo>
                                <a:pt x="2559" y="3189"/>
                                <a:pt x="2472" y="3281"/>
                                <a:pt x="2359" y="3281"/>
                              </a:cubicBezTo>
                              <a:close/>
                              <a:moveTo>
                                <a:pt x="1903" y="2951"/>
                              </a:moveTo>
                              <a:cubicBezTo>
                                <a:pt x="2099" y="2951"/>
                                <a:pt x="2099" y="2951"/>
                                <a:pt x="2099" y="2951"/>
                              </a:cubicBezTo>
                              <a:cubicBezTo>
                                <a:pt x="2099" y="2755"/>
                                <a:pt x="2099" y="2755"/>
                                <a:pt x="2099" y="2755"/>
                              </a:cubicBezTo>
                              <a:cubicBezTo>
                                <a:pt x="1903" y="2755"/>
                                <a:pt x="1903" y="2755"/>
                                <a:pt x="1903" y="2755"/>
                              </a:cubicBezTo>
                              <a:lnTo>
                                <a:pt x="1903" y="2951"/>
                              </a:lnTo>
                              <a:close/>
                              <a:moveTo>
                                <a:pt x="1903" y="2689"/>
                              </a:moveTo>
                              <a:cubicBezTo>
                                <a:pt x="2099" y="2689"/>
                                <a:pt x="2099" y="2689"/>
                                <a:pt x="2099" y="2689"/>
                              </a:cubicBezTo>
                              <a:cubicBezTo>
                                <a:pt x="2099" y="2492"/>
                                <a:pt x="2099" y="2492"/>
                                <a:pt x="2099" y="2492"/>
                              </a:cubicBezTo>
                              <a:cubicBezTo>
                                <a:pt x="1903" y="2492"/>
                                <a:pt x="1903" y="2492"/>
                                <a:pt x="1903" y="2492"/>
                              </a:cubicBezTo>
                              <a:lnTo>
                                <a:pt x="1903" y="2689"/>
                              </a:lnTo>
                              <a:close/>
                              <a:moveTo>
                                <a:pt x="1903" y="2427"/>
                              </a:moveTo>
                              <a:cubicBezTo>
                                <a:pt x="2099" y="2427"/>
                                <a:pt x="2099" y="2427"/>
                                <a:pt x="2099" y="2427"/>
                              </a:cubicBezTo>
                              <a:cubicBezTo>
                                <a:pt x="2099" y="2230"/>
                                <a:pt x="2099" y="2230"/>
                                <a:pt x="2099" y="2230"/>
                              </a:cubicBezTo>
                              <a:cubicBezTo>
                                <a:pt x="1903" y="2230"/>
                                <a:pt x="1903" y="2230"/>
                                <a:pt x="1903" y="2230"/>
                              </a:cubicBezTo>
                              <a:lnTo>
                                <a:pt x="1903" y="2427"/>
                              </a:lnTo>
                              <a:close/>
                              <a:moveTo>
                                <a:pt x="1903" y="2164"/>
                              </a:moveTo>
                              <a:cubicBezTo>
                                <a:pt x="2099" y="2164"/>
                                <a:pt x="2099" y="2164"/>
                                <a:pt x="2099" y="2164"/>
                              </a:cubicBezTo>
                              <a:cubicBezTo>
                                <a:pt x="2099" y="1967"/>
                                <a:pt x="2099" y="1967"/>
                                <a:pt x="2099" y="1967"/>
                              </a:cubicBezTo>
                              <a:cubicBezTo>
                                <a:pt x="1903" y="1967"/>
                                <a:pt x="1903" y="1967"/>
                                <a:pt x="1903" y="1967"/>
                              </a:cubicBezTo>
                              <a:lnTo>
                                <a:pt x="1903" y="2164"/>
                              </a:lnTo>
                              <a:close/>
                              <a:moveTo>
                                <a:pt x="1640" y="2951"/>
                              </a:moveTo>
                              <a:cubicBezTo>
                                <a:pt x="1837" y="2951"/>
                                <a:pt x="1837" y="2951"/>
                                <a:pt x="1837" y="2951"/>
                              </a:cubicBezTo>
                              <a:cubicBezTo>
                                <a:pt x="1837" y="2755"/>
                                <a:pt x="1837" y="2755"/>
                                <a:pt x="1837" y="2755"/>
                              </a:cubicBezTo>
                              <a:cubicBezTo>
                                <a:pt x="1640" y="2755"/>
                                <a:pt x="1640" y="2755"/>
                                <a:pt x="1640" y="2755"/>
                              </a:cubicBezTo>
                              <a:lnTo>
                                <a:pt x="1640" y="2951"/>
                              </a:lnTo>
                              <a:close/>
                              <a:moveTo>
                                <a:pt x="1640" y="2689"/>
                              </a:moveTo>
                              <a:cubicBezTo>
                                <a:pt x="1837" y="2689"/>
                                <a:pt x="1837" y="2689"/>
                                <a:pt x="1837" y="2689"/>
                              </a:cubicBezTo>
                              <a:cubicBezTo>
                                <a:pt x="1837" y="2492"/>
                                <a:pt x="1837" y="2492"/>
                                <a:pt x="1837" y="2492"/>
                              </a:cubicBezTo>
                              <a:cubicBezTo>
                                <a:pt x="1640" y="2492"/>
                                <a:pt x="1640" y="2492"/>
                                <a:pt x="1640" y="2492"/>
                              </a:cubicBezTo>
                              <a:lnTo>
                                <a:pt x="1640" y="2689"/>
                              </a:lnTo>
                              <a:close/>
                              <a:moveTo>
                                <a:pt x="1640" y="2427"/>
                              </a:moveTo>
                              <a:cubicBezTo>
                                <a:pt x="1837" y="2427"/>
                                <a:pt x="1837" y="2427"/>
                                <a:pt x="1837" y="2427"/>
                              </a:cubicBezTo>
                              <a:cubicBezTo>
                                <a:pt x="1837" y="2230"/>
                                <a:pt x="1837" y="2230"/>
                                <a:pt x="1837" y="2230"/>
                              </a:cubicBezTo>
                              <a:cubicBezTo>
                                <a:pt x="1640" y="2230"/>
                                <a:pt x="1640" y="2230"/>
                                <a:pt x="1640" y="2230"/>
                              </a:cubicBezTo>
                              <a:lnTo>
                                <a:pt x="1640" y="2427"/>
                              </a:lnTo>
                              <a:close/>
                              <a:moveTo>
                                <a:pt x="1640" y="2164"/>
                              </a:moveTo>
                              <a:cubicBezTo>
                                <a:pt x="1837" y="2164"/>
                                <a:pt x="1837" y="2164"/>
                                <a:pt x="1837" y="2164"/>
                              </a:cubicBezTo>
                              <a:cubicBezTo>
                                <a:pt x="1837" y="1967"/>
                                <a:pt x="1837" y="1967"/>
                                <a:pt x="1837" y="1967"/>
                              </a:cubicBezTo>
                              <a:cubicBezTo>
                                <a:pt x="1640" y="1967"/>
                                <a:pt x="1640" y="1967"/>
                                <a:pt x="1640" y="1967"/>
                              </a:cubicBezTo>
                              <a:lnTo>
                                <a:pt x="1640" y="2164"/>
                              </a:lnTo>
                              <a:close/>
                              <a:moveTo>
                                <a:pt x="1378" y="2951"/>
                              </a:moveTo>
                              <a:cubicBezTo>
                                <a:pt x="1575" y="2951"/>
                                <a:pt x="1575" y="2951"/>
                                <a:pt x="1575" y="2951"/>
                              </a:cubicBezTo>
                              <a:cubicBezTo>
                                <a:pt x="1575" y="2755"/>
                                <a:pt x="1575" y="2755"/>
                                <a:pt x="1575" y="2755"/>
                              </a:cubicBezTo>
                              <a:cubicBezTo>
                                <a:pt x="1378" y="2755"/>
                                <a:pt x="1378" y="2755"/>
                                <a:pt x="1378" y="2755"/>
                              </a:cubicBezTo>
                              <a:lnTo>
                                <a:pt x="1378" y="2951"/>
                              </a:lnTo>
                              <a:close/>
                              <a:moveTo>
                                <a:pt x="1378" y="2689"/>
                              </a:moveTo>
                              <a:cubicBezTo>
                                <a:pt x="1575" y="2689"/>
                                <a:pt x="1575" y="2689"/>
                                <a:pt x="1575" y="2689"/>
                              </a:cubicBezTo>
                              <a:cubicBezTo>
                                <a:pt x="1575" y="2492"/>
                                <a:pt x="1575" y="2492"/>
                                <a:pt x="1575" y="2492"/>
                              </a:cubicBezTo>
                              <a:cubicBezTo>
                                <a:pt x="1378" y="2492"/>
                                <a:pt x="1378" y="2492"/>
                                <a:pt x="1378" y="2492"/>
                              </a:cubicBezTo>
                              <a:lnTo>
                                <a:pt x="1378" y="2689"/>
                              </a:lnTo>
                              <a:close/>
                              <a:moveTo>
                                <a:pt x="1378" y="2427"/>
                              </a:moveTo>
                              <a:cubicBezTo>
                                <a:pt x="1575" y="2427"/>
                                <a:pt x="1575" y="2427"/>
                                <a:pt x="1575" y="2427"/>
                              </a:cubicBezTo>
                              <a:cubicBezTo>
                                <a:pt x="1575" y="2230"/>
                                <a:pt x="1575" y="2230"/>
                                <a:pt x="1575" y="2230"/>
                              </a:cubicBezTo>
                              <a:cubicBezTo>
                                <a:pt x="1378" y="2230"/>
                                <a:pt x="1378" y="2230"/>
                                <a:pt x="1378" y="2230"/>
                              </a:cubicBezTo>
                              <a:lnTo>
                                <a:pt x="1378" y="2427"/>
                              </a:lnTo>
                              <a:close/>
                              <a:moveTo>
                                <a:pt x="1378" y="2164"/>
                              </a:moveTo>
                              <a:cubicBezTo>
                                <a:pt x="1575" y="2164"/>
                                <a:pt x="1575" y="2164"/>
                                <a:pt x="1575" y="2164"/>
                              </a:cubicBezTo>
                              <a:cubicBezTo>
                                <a:pt x="1575" y="1967"/>
                                <a:pt x="1575" y="1967"/>
                                <a:pt x="1575" y="1967"/>
                              </a:cubicBezTo>
                              <a:cubicBezTo>
                                <a:pt x="1378" y="1967"/>
                                <a:pt x="1378" y="1967"/>
                                <a:pt x="1378" y="1967"/>
                              </a:cubicBezTo>
                              <a:lnTo>
                                <a:pt x="1378" y="2164"/>
                              </a:lnTo>
                              <a:close/>
                              <a:moveTo>
                                <a:pt x="2359" y="690"/>
                              </a:moveTo>
                              <a:cubicBezTo>
                                <a:pt x="2359" y="633"/>
                                <a:pt x="2313" y="588"/>
                                <a:pt x="2256" y="588"/>
                              </a:cubicBezTo>
                              <a:cubicBezTo>
                                <a:pt x="1345" y="588"/>
                                <a:pt x="1345" y="588"/>
                                <a:pt x="1345" y="588"/>
                              </a:cubicBezTo>
                              <a:cubicBezTo>
                                <a:pt x="1288" y="588"/>
                                <a:pt x="1242" y="633"/>
                                <a:pt x="1242" y="690"/>
                              </a:cubicBezTo>
                              <a:cubicBezTo>
                                <a:pt x="1242" y="1144"/>
                                <a:pt x="1242" y="1144"/>
                                <a:pt x="1242" y="1144"/>
                              </a:cubicBezTo>
                              <a:cubicBezTo>
                                <a:pt x="1242" y="1201"/>
                                <a:pt x="1288" y="1247"/>
                                <a:pt x="1345" y="1247"/>
                              </a:cubicBezTo>
                              <a:cubicBezTo>
                                <a:pt x="2256" y="1247"/>
                                <a:pt x="2256" y="1247"/>
                                <a:pt x="2256" y="1247"/>
                              </a:cubicBezTo>
                              <a:cubicBezTo>
                                <a:pt x="2313" y="1247"/>
                                <a:pt x="2359" y="1201"/>
                                <a:pt x="2359" y="1144"/>
                              </a:cubicBezTo>
                              <a:lnTo>
                                <a:pt x="2359" y="690"/>
                              </a:lnTo>
                              <a:close/>
                              <a:moveTo>
                                <a:pt x="2362" y="1967"/>
                              </a:moveTo>
                              <a:cubicBezTo>
                                <a:pt x="2165" y="1967"/>
                                <a:pt x="2165" y="1967"/>
                                <a:pt x="2165" y="1967"/>
                              </a:cubicBezTo>
                              <a:cubicBezTo>
                                <a:pt x="2165" y="2164"/>
                                <a:pt x="2165" y="2164"/>
                                <a:pt x="2165" y="2164"/>
                              </a:cubicBezTo>
                              <a:cubicBezTo>
                                <a:pt x="2362" y="2164"/>
                                <a:pt x="2362" y="2164"/>
                                <a:pt x="2362" y="2164"/>
                              </a:cubicBezTo>
                              <a:lnTo>
                                <a:pt x="2362" y="1967"/>
                              </a:lnTo>
                              <a:close/>
                              <a:moveTo>
                                <a:pt x="2362" y="2230"/>
                              </a:moveTo>
                              <a:cubicBezTo>
                                <a:pt x="2165" y="2230"/>
                                <a:pt x="2165" y="2230"/>
                                <a:pt x="2165" y="2230"/>
                              </a:cubicBezTo>
                              <a:cubicBezTo>
                                <a:pt x="2165" y="2427"/>
                                <a:pt x="2165" y="2427"/>
                                <a:pt x="2165" y="2427"/>
                              </a:cubicBezTo>
                              <a:cubicBezTo>
                                <a:pt x="2362" y="2427"/>
                                <a:pt x="2362" y="2427"/>
                                <a:pt x="2362" y="2427"/>
                              </a:cubicBezTo>
                              <a:lnTo>
                                <a:pt x="2362" y="2230"/>
                              </a:lnTo>
                              <a:close/>
                              <a:moveTo>
                                <a:pt x="2362" y="2492"/>
                              </a:moveTo>
                              <a:cubicBezTo>
                                <a:pt x="2165" y="2492"/>
                                <a:pt x="2165" y="2492"/>
                                <a:pt x="2165" y="2492"/>
                              </a:cubicBezTo>
                              <a:cubicBezTo>
                                <a:pt x="2165" y="2689"/>
                                <a:pt x="2165" y="2689"/>
                                <a:pt x="2165" y="2689"/>
                              </a:cubicBezTo>
                              <a:cubicBezTo>
                                <a:pt x="2362" y="2689"/>
                                <a:pt x="2362" y="2689"/>
                                <a:pt x="2362" y="2689"/>
                              </a:cubicBezTo>
                              <a:lnTo>
                                <a:pt x="2362" y="2492"/>
                              </a:lnTo>
                              <a:close/>
                              <a:moveTo>
                                <a:pt x="2362" y="2755"/>
                              </a:moveTo>
                              <a:cubicBezTo>
                                <a:pt x="2165" y="2755"/>
                                <a:pt x="2165" y="2755"/>
                                <a:pt x="2165" y="2755"/>
                              </a:cubicBezTo>
                              <a:cubicBezTo>
                                <a:pt x="2165" y="2951"/>
                                <a:pt x="2165" y="2951"/>
                                <a:pt x="2165" y="2951"/>
                              </a:cubicBezTo>
                              <a:cubicBezTo>
                                <a:pt x="2362" y="2951"/>
                                <a:pt x="2362" y="2951"/>
                                <a:pt x="2362" y="2951"/>
                              </a:cubicBezTo>
                              <a:lnTo>
                                <a:pt x="2362" y="2755"/>
                              </a:lnTo>
                              <a:close/>
                              <a:moveTo>
                                <a:pt x="815" y="2952"/>
                              </a:moveTo>
                              <a:cubicBezTo>
                                <a:pt x="427" y="2952"/>
                                <a:pt x="427" y="2952"/>
                                <a:pt x="427" y="2952"/>
                              </a:cubicBezTo>
                              <a:cubicBezTo>
                                <a:pt x="370" y="2952"/>
                                <a:pt x="324" y="2906"/>
                                <a:pt x="324" y="2849"/>
                              </a:cubicBezTo>
                              <a:cubicBezTo>
                                <a:pt x="324" y="302"/>
                                <a:pt x="324" y="302"/>
                                <a:pt x="324" y="302"/>
                              </a:cubicBezTo>
                              <a:cubicBezTo>
                                <a:pt x="324" y="245"/>
                                <a:pt x="370" y="199"/>
                                <a:pt x="427" y="199"/>
                              </a:cubicBezTo>
                              <a:cubicBezTo>
                                <a:pt x="593" y="199"/>
                                <a:pt x="593" y="199"/>
                                <a:pt x="593" y="199"/>
                              </a:cubicBezTo>
                              <a:cubicBezTo>
                                <a:pt x="593" y="0"/>
                                <a:pt x="593" y="0"/>
                                <a:pt x="593" y="0"/>
                              </a:cubicBezTo>
                              <a:cubicBezTo>
                                <a:pt x="718" y="0"/>
                                <a:pt x="718" y="0"/>
                                <a:pt x="718" y="0"/>
                              </a:cubicBezTo>
                              <a:cubicBezTo>
                                <a:pt x="718" y="199"/>
                                <a:pt x="718" y="199"/>
                                <a:pt x="718" y="199"/>
                              </a:cubicBezTo>
                              <a:cubicBezTo>
                                <a:pt x="815" y="199"/>
                                <a:pt x="815" y="199"/>
                                <a:pt x="815" y="199"/>
                              </a:cubicBezTo>
                              <a:cubicBezTo>
                                <a:pt x="872" y="199"/>
                                <a:pt x="918" y="245"/>
                                <a:pt x="918" y="302"/>
                              </a:cubicBezTo>
                              <a:cubicBezTo>
                                <a:pt x="918" y="2849"/>
                                <a:pt x="918" y="2849"/>
                                <a:pt x="918" y="2849"/>
                              </a:cubicBezTo>
                              <a:cubicBezTo>
                                <a:pt x="918" y="2906"/>
                                <a:pt x="872" y="2952"/>
                                <a:pt x="815" y="29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7483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26.05pt;margin-top:8.35pt;height:26.25pt;width:20.45pt;z-index:251673600;v-text-anchor:middle-center;mso-width-relative:page;mso-height-relative:page;" fillcolor="#2C7483" filled="t" stroked="f" coordsize="2559,3281" o:gfxdata="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" path="m2359,3281c206,3281,206,3281,206,3281c92,3281,0,3189,0,3076c0,615,0,615,0,615c0,502,87,410,200,410c200,2871,200,2871,200,2871c200,2984,297,3076,410,3076c821,3076,821,3076,821,3076c934,3076,1048,2984,1048,2871c1048,393,1048,393,1048,393c2359,393,2359,393,2359,393c2472,393,2559,502,2559,615c2559,3076,2559,3076,2559,3076c2559,3189,2472,3281,2359,3281xm1903,2951c2099,2951,2099,2951,2099,2951c2099,2755,2099,2755,2099,2755c1903,2755,1903,2755,1903,2755l1903,2951xm1903,2689c2099,2689,2099,2689,2099,2689c2099,2492,2099,2492,2099,2492c1903,2492,1903,2492,1903,2492l1903,2689xm1903,2427c2099,2427,2099,2427,2099,2427c2099,2230,2099,2230,2099,2230c1903,2230,1903,2230,1903,2230l1903,2427xm1903,2164c2099,2164,2099,2164,2099,2164c2099,1967,2099,1967,2099,1967c1903,1967,1903,1967,1903,1967l1903,2164xm1640,2951c1837,2951,1837,2951,1837,2951c1837,2755,1837,2755,1837,2755c1640,2755,1640,2755,1640,2755l1640,2951xm1640,2689c1837,2689,1837,2689,1837,2689c1837,2492,1837,2492,1837,2492c1640,2492,1640,2492,1640,2492l1640,2689xm1640,2427c1837,2427,1837,2427,1837,2427c1837,2230,1837,2230,1837,2230c1640,2230,1640,2230,1640,2230l1640,2427xm1640,2164c1837,2164,1837,2164,1837,2164c1837,1967,1837,1967,1837,1967c1640,1967,1640,1967,1640,1967l1640,2164xm1378,2951c1575,2951,1575,2951,1575,2951c1575,2755,1575,2755,1575,2755c1378,2755,1378,2755,1378,2755l1378,2951xm1378,2689c1575,2689,1575,2689,1575,2689c1575,2492,1575,2492,1575,2492c1378,2492,1378,2492,1378,2492l1378,2689xm1378,2427c1575,2427,1575,2427,1575,2427c1575,2230,1575,2230,1575,2230c1378,2230,1378,2230,1378,2230l1378,2427xm1378,2164c1575,2164,1575,2164,1575,2164c1575,1967,1575,1967,1575,1967c1378,1967,1378,1967,1378,1967l1378,2164xm2359,690c2359,633,2313,588,2256,588c1345,588,1345,588,1345,588c1288,588,1242,633,1242,690c1242,1144,1242,1144,1242,1144c1242,1201,1288,1247,1345,1247c2256,1247,2256,1247,2256,1247c2313,1247,2359,1201,2359,1144l2359,690xm2362,1967c2165,1967,2165,1967,2165,1967c2165,2164,2165,2164,2165,2164c2362,2164,2362,2164,2362,2164l2362,1967xm2362,2230c2165,2230,2165,2230,2165,2230c2165,2427,2165,2427,2165,2427c2362,2427,2362,2427,2362,2427l2362,2230xm2362,2492c2165,2492,2165,2492,2165,2492c2165,2689,2165,2689,2165,2689c2362,2689,2362,2689,2362,2689l2362,2492xm2362,2755c2165,2755,2165,2755,2165,2755c2165,2951,2165,2951,2165,2951c2362,2951,2362,2951,2362,2951l2362,2755xm815,2952c427,2952,427,2952,427,2952c370,2952,324,2906,324,2849c324,302,324,302,324,302c324,245,370,199,427,199c593,199,593,199,593,199c593,0,593,0,593,0c718,0,718,0,718,0c718,199,718,199,718,199c815,199,815,199,815,199c872,199,918,245,918,302c918,2849,918,2849,918,2849c918,2906,872,2952,815,2952xe">
                <v:path o:connectlocs="61967307,987845074;0,185164745;60162530,864402093;246967115,926123309;315251417,118324877;769778879,185164745;709616348,987845074;631404949,888488675;572446152,829476850;572446152,809605241;631404949,750292738;572446152,809605241;631404949,730722356;572446152,671409304;572446152,651538244;631404949,592225192;572446152,651538244;552592506,888488675;493332090,829476850;493332090,809605241;552592506,750292738;493332090,809605241;552592506,730722356;493332090,671409304;493332090,651538244;552592506,592225192;493332090,651538244;473779515,888488675;414519647,829476850;414519647,809605241;473779515,750292738;414519647,809605241;473779515,730722356;414519647,671409304;414519647,651538244;473779515,592225192;414519647,651538244;678632969,177035476;373609170,207745745;404592550,375447595;709616348,344436100;710519011,592225192;651258595,651538244;710519011,592225192;651258595,671409304;710519011,730722356;710519011,750292738;651258595,809605241;710519011,750292738;651258595,829476850;710519011,888488675;245162338,888789353;97463452,857778406;128446832,59914955;178381743,0;215983187,59914955;276145718,90926451;245162338,888789353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1110615</wp:posOffset>
                </wp:positionV>
                <wp:extent cx="347345" cy="211455"/>
                <wp:effectExtent l="0" t="0" r="14605" b="17145"/>
                <wp:wrapNone/>
                <wp:docPr id="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2114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38879290" y="270054356"/>
                            </a:cxn>
                            <a:cxn ang="0">
                              <a:pos x="425150313" y="178357456"/>
                            </a:cxn>
                            <a:cxn ang="0">
                              <a:pos x="184574582" y="270054356"/>
                            </a:cxn>
                            <a:cxn ang="0">
                              <a:pos x="117456552" y="242146564"/>
                            </a:cxn>
                            <a:cxn ang="0">
                              <a:pos x="117456552" y="324400893"/>
                            </a:cxn>
                            <a:cxn ang="0">
                              <a:pos x="135704266" y="349580780"/>
                            </a:cxn>
                            <a:cxn ang="0">
                              <a:pos x="117037064" y="374760667"/>
                            </a:cxn>
                            <a:cxn ang="0">
                              <a:pos x="136962730" y="463309737"/>
                            </a:cxn>
                            <a:cxn ang="0">
                              <a:pos x="78234453" y="463309737"/>
                            </a:cxn>
                            <a:cxn ang="0">
                              <a:pos x="98369862" y="374340742"/>
                            </a:cxn>
                            <a:cxn ang="0">
                              <a:pos x="82009842" y="349580780"/>
                            </a:cxn>
                            <a:cxn ang="0">
                              <a:pos x="97740631" y="325030092"/>
                            </a:cxn>
                            <a:cxn ang="0">
                              <a:pos x="97740631" y="233962849"/>
                            </a:cxn>
                            <a:cxn ang="0">
                              <a:pos x="0" y="193045647"/>
                            </a:cxn>
                            <a:cxn ang="0">
                              <a:pos x="429974421" y="0"/>
                            </a:cxn>
                            <a:cxn ang="0">
                              <a:pos x="824502592" y="195563819"/>
                            </a:cxn>
                            <a:cxn ang="0">
                              <a:pos x="638879290" y="270054356"/>
                            </a:cxn>
                            <a:cxn ang="0">
                              <a:pos x="420326205" y="224940201"/>
                            </a:cxn>
                            <a:cxn ang="0">
                              <a:pos x="614339260" y="290827557"/>
                            </a:cxn>
                            <a:cxn ang="0">
                              <a:pos x="614339260" y="450510061"/>
                            </a:cxn>
                            <a:cxn ang="0">
                              <a:pos x="410468702" y="501918959"/>
                            </a:cxn>
                            <a:cxn ang="0">
                              <a:pos x="230508484" y="450510061"/>
                            </a:cxn>
                            <a:cxn ang="0">
                              <a:pos x="230508484" y="290827557"/>
                            </a:cxn>
                            <a:cxn ang="0">
                              <a:pos x="420326205" y="224940201"/>
                            </a:cxn>
                            <a:cxn ang="0">
                              <a:pos x="417809278" y="472542576"/>
                            </a:cxn>
                            <a:cxn ang="0">
                              <a:pos x="574278186" y="433513431"/>
                            </a:cxn>
                            <a:cxn ang="0">
                              <a:pos x="417809278" y="394275010"/>
                            </a:cxn>
                            <a:cxn ang="0">
                              <a:pos x="261550573" y="433513431"/>
                            </a:cxn>
                            <a:cxn ang="0">
                              <a:pos x="417809278" y="472542576"/>
                            </a:cxn>
                          </a:cxnLst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7483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22.6pt;margin-top:87.45pt;height:16.65pt;width:27.35pt;z-index:251672576;v-text-anchor:middle-center;mso-width-relative:page;mso-height-relative:page;" fillcolor="#2C7483" filled="t" stroked="f" coordsize="3931,2392" o:gfxdata="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660400</wp:posOffset>
                </wp:positionV>
                <wp:extent cx="302895" cy="229235"/>
                <wp:effectExtent l="0" t="0" r="1905" b="18415"/>
                <wp:wrapNone/>
                <wp:docPr id="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292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5344" y="40091"/>
                            </a:cxn>
                            <a:cxn ang="0">
                              <a:pos x="72885" y="42540"/>
                            </a:cxn>
                            <a:cxn ang="0">
                              <a:pos x="95409" y="64968"/>
                            </a:cxn>
                            <a:cxn ang="0">
                              <a:pos x="95747" y="65510"/>
                            </a:cxn>
                            <a:cxn ang="0">
                              <a:pos x="100873" y="65510"/>
                            </a:cxn>
                            <a:cxn ang="0">
                              <a:pos x="33240" y="40091"/>
                            </a:cxn>
                            <a:cxn ang="0">
                              <a:pos x="7711" y="65510"/>
                            </a:cxn>
                            <a:cxn ang="0">
                              <a:pos x="12837" y="65510"/>
                            </a:cxn>
                            <a:cxn ang="0">
                              <a:pos x="13175" y="64968"/>
                            </a:cxn>
                            <a:cxn ang="0">
                              <a:pos x="35699" y="42540"/>
                            </a:cxn>
                            <a:cxn ang="0">
                              <a:pos x="9508" y="16404"/>
                            </a:cxn>
                            <a:cxn ang="0">
                              <a:pos x="45703" y="52445"/>
                            </a:cxn>
                            <a:cxn ang="0">
                              <a:pos x="54054" y="55889"/>
                            </a:cxn>
                            <a:cxn ang="0">
                              <a:pos x="54292" y="55866"/>
                            </a:cxn>
                            <a:cxn ang="0">
                              <a:pos x="62881" y="52445"/>
                            </a:cxn>
                            <a:cxn ang="0">
                              <a:pos x="99077" y="16404"/>
                            </a:cxn>
                            <a:cxn ang="0">
                              <a:pos x="94158" y="16404"/>
                            </a:cxn>
                            <a:cxn ang="0">
                              <a:pos x="61728" y="48695"/>
                            </a:cxn>
                            <a:cxn ang="0">
                              <a:pos x="54292" y="51658"/>
                            </a:cxn>
                            <a:cxn ang="0">
                              <a:pos x="54086" y="51677"/>
                            </a:cxn>
                            <a:cxn ang="0">
                              <a:pos x="46856" y="48695"/>
                            </a:cxn>
                            <a:cxn ang="0">
                              <a:pos x="14426" y="16404"/>
                            </a:cxn>
                            <a:cxn ang="0">
                              <a:pos x="18876" y="0"/>
                            </a:cxn>
                            <a:cxn ang="0">
                              <a:pos x="89708" y="0"/>
                            </a:cxn>
                            <a:cxn ang="0">
                              <a:pos x="108585" y="18795"/>
                            </a:cxn>
                            <a:cxn ang="0">
                              <a:pos x="108585" y="63119"/>
                            </a:cxn>
                            <a:cxn ang="0">
                              <a:pos x="89708" y="81915"/>
                            </a:cxn>
                            <a:cxn ang="0">
                              <a:pos x="18876" y="81915"/>
                            </a:cxn>
                            <a:cxn ang="0">
                              <a:pos x="0" y="63119"/>
                            </a:cxn>
                            <a:cxn ang="0">
                              <a:pos x="0" y="18795"/>
                            </a:cxn>
                            <a:cxn ang="0">
                              <a:pos x="18876" y="0"/>
                            </a:cxn>
                          </a:cxnLst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7483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24.35pt;margin-top:52pt;height:18.05pt;width:23.85pt;z-index:251671552;v-text-anchor:middle;mso-width-relative:page;mso-height-relative:page;" fillcolor="#2C7483" filled="t" stroked="f" coordsize="529316,401026" o:gfxdata="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75344,40091;72885,42540;95409,64968;95747,65510;100873,65510;33240,40091;7711,65510;12837,65510;13175,64968;35699,42540;9508,16404;45703,52445;54054,55889;54292,55866;62881,52445;99077,16404;94158,16404;61728,48695;54292,51658;54086,51677;46856,48695;14426,16404;18876,0;89708,0;108585,18795;108585,63119;89708,81915;18876,81915;0,63119;0,18795;18876,0" o:connectangles="0,0,0,0,0,0,0,0,0,0,0,0,0,0,0,0,0,0,0,0,0,0,0,0,0,0,0,0,0,0,0"/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994410</wp:posOffset>
                </wp:positionV>
                <wp:extent cx="1652905" cy="427990"/>
                <wp:effectExtent l="0" t="0" r="0" b="0"/>
                <wp:wrapNone/>
                <wp:docPr id="20" name="文本框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4435" y="145161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eastAsia="zh-CN"/>
                              </w:rPr>
                              <w:t>学历：大学本科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7" o:spid="_x0000_s1026" o:spt="202" type="#_x0000_t202" style="position:absolute;left:0pt;margin-left:358.05pt;margin-top:78.3pt;height:33.7pt;width:130.15pt;z-index:251670528;mso-width-relative:page;mso-height-relative:page;" filled="f" stroked="f" coordsize="21600,21600" o:gfxdata="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CYbTPYAAAACwEAAA8AAAAAAAAAAQAgAAAAIgAAAGRycy9kb3du&#10;cmV2LnhtbFBLAQIUABQAAAAIAIdO4kDBRxUYxgEAAEs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eastAsia="zh-CN"/>
                        </w:rPr>
                        <w:t>学历：大学本科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502920</wp:posOffset>
                </wp:positionV>
                <wp:extent cx="1998345" cy="427990"/>
                <wp:effectExtent l="0" t="0" r="0" b="0"/>
                <wp:wrapNone/>
                <wp:docPr id="19" name="文本框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4435" y="960120"/>
                          <a:ext cx="19983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val="en-US" w:eastAsia="zh-CN"/>
                              </w:rPr>
                              <w:t>XXXX@163.com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5" o:spid="_x0000_s1026" o:spt="202" type="#_x0000_t202" style="position:absolute;left:0pt;margin-left:358.05pt;margin-top:39.6pt;height:33.7pt;width:157.35pt;z-index:251669504;mso-width-relative:page;mso-height-relative:page;" filled="f" stroked="f" coordsize="21600,21600" o:gfxdata="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XXbirXAAAACwEAAA8AAAAAAAAAAQAgAAAAIgAAAGRycy9kb3ducmV2&#10;LnhtbFBLAQIUABQAAAAIAIdO4kDMP9vNxAEAAEo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eastAsia="zh-CN"/>
                        </w:rPr>
                        <w:t>邮箱：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val="en-US" w:eastAsia="zh-CN"/>
                        </w:rPr>
                        <w:t>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11430</wp:posOffset>
                </wp:positionV>
                <wp:extent cx="1820545" cy="427990"/>
                <wp:effectExtent l="0" t="0" r="0" b="0"/>
                <wp:wrapNone/>
                <wp:docPr id="18" name="文本框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4435" y="468630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微软雅黑 Light" w:hAnsi="微软雅黑 Light" w:eastAsia="微软雅黑 Light" w:cs="微软雅黑 Light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lang w:val="en-US" w:eastAsia="zh-CN"/>
                              </w:rPr>
                              <w:t>15000000000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4" o:spid="_x0000_s1026" o:spt="202" type="#_x0000_t202" style="position:absolute;left:0pt;margin-left:358.05pt;margin-top:0.9pt;height:33.7pt;width:143.35pt;z-index:251668480;mso-width-relative:page;mso-height-relative:page;" filled="f" stroked="f" coordsize="21600,21600" o:gfxdata="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S0wqN1QAAAAkBAAAPAAAAAAAAAAEAIAAAACIAAABkcnMvZG93bnJldi54&#10;bWxQSwECFAAUAAAACACHTuJAYmkQncQBAABKAwAADgAAAAAAAAABACAAAAAkAQAAZHJzL2Uyb0Rv&#10;Yy54bWxQSwUGAAAAAAYABgBZAQAAW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 Light" w:hAnsi="微软雅黑 Light" w:eastAsia="微软雅黑 Light" w:cs="微软雅黑 Light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eastAsia="zh-CN"/>
                        </w:rPr>
                        <w:t>电话：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lang w:val="en-US" w:eastAsia="zh-CN"/>
                        </w:rPr>
                        <w:t>15000000000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7206615</wp:posOffset>
                </wp:positionV>
                <wp:extent cx="3577590" cy="715010"/>
                <wp:effectExtent l="0" t="0" r="0" b="0"/>
                <wp:wrapNone/>
                <wp:docPr id="17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5465" y="7663815"/>
                          <a:ext cx="3577590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语言能力：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大学英语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八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级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通过托福英语考试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专业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能力：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会计从业资格证，高级金融师，高级会计师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6.95pt;margin-top:567.45pt;height:56.3pt;width:281.7pt;z-index:251667456;mso-width-relative:page;mso-height-relative:page;" filled="f" stroked="f" coordsize="21600,21600" o:gfxdata="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jC/x82AAAAAwBAAAPAAAAAAAAAAEAIAAAACIAAABkcnMvZG93bnJl&#10;di54bWxQSwECFAAUAAAACACHTuJATQTXFMQBAABJ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  <w:lang w:val="en-US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语言能力：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</w:rPr>
                        <w:t>大学英语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八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</w:rPr>
                        <w:t>级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通过托福英语考试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专业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能力：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会计从业资格证，高级金融师，高级会计师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2261235</wp:posOffset>
                </wp:positionV>
                <wp:extent cx="6480175" cy="0"/>
                <wp:effectExtent l="0" t="0" r="0" b="0"/>
                <wp:wrapNone/>
                <wp:docPr id="16" name="自选图形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9750" y="2718435"/>
                          <a:ext cx="6480175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A6A6A6">
                              <a:lumMod val="6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58" o:spid="_x0000_s1026" o:spt="32" type="#_x0000_t32" style="position:absolute;left:0pt;flip:y;margin-left:6.5pt;margin-top:178.05pt;height:0pt;width:510.25pt;z-index:251666432;mso-width-relative:page;mso-height-relative:page;" filled="f" stroked="t" coordsize="21600,21600" o:gfxdata="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pe1mLXAAAACwEAAA8AAAAAAAAAAQAgAAAAIgAA&#10;AGRycy9kb3ducmV2LnhtbFBLAQIUABQAAAAIAIdO4kAWsXiQCQIAAN4DAAAOAAAAAAAAAAEAIAAA&#10;ACYBAABkcnMvZTJvRG9jLnhtbFBLBQYAAAAABgAGAFkBAAChBQAAAAA=&#10;">
                <v:fill on="f" focussize="0,0"/>
                <v:stroke weight="1.5pt" color="#6C6C6C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1704340</wp:posOffset>
                </wp:positionV>
                <wp:extent cx="1095375" cy="471805"/>
                <wp:effectExtent l="0" t="0" r="0" b="0"/>
                <wp:wrapNone/>
                <wp:docPr id="15" name="文本框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1080" y="2161540"/>
                          <a:ext cx="1095375" cy="47180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/>
                                <w:sz w:val="32"/>
                                <w:szCs w:val="21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57" o:spid="_x0000_s1026" o:spt="202" type="#_x0000_t202" style="position:absolute;left:0pt;margin-left:44.4pt;margin-top:134.2pt;height:37.15pt;width:86.25pt;z-index:251665408;mso-width-relative:page;mso-height-relative:page;" filled="f" stroked="f" coordsize="21600,21600" o:gfxdata="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0atd8twAAAAKAQAADwAAAAAAAAABACAAAAAiAAAAZHJzL2Rvd25y&#10;ZXYueG1sUEsBAhQAFAAAAAgAh07iQPQLZFXBAQAATAMAAA4AAAAAAAAAAQAgAAAAKwEAAGRycy9l&#10;Mm9Eb2MueG1sUEsFBgAAAAAGAAYAWQEAAF4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sz w:val="32"/>
                          <w:szCs w:val="21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/>
                          <w:sz w:val="32"/>
                          <w:szCs w:val="21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2399665</wp:posOffset>
                </wp:positionV>
                <wp:extent cx="6840220" cy="2695575"/>
                <wp:effectExtent l="0" t="0" r="0" b="0"/>
                <wp:wrapNone/>
                <wp:docPr id="14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045" y="2856865"/>
                          <a:ext cx="684022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/>
                              <w:ind w:firstLine="403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 xml:space="preserve">05 《《《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 xml:space="preserve">.08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>上海旺旺股份有限公司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>会计审查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240" w:lineRule="auto"/>
                              <w:ind w:left="84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按照国家会计制度的规定设置会计科目，记账、算账、报账，做到手续完备、内容真实、数字准确、账目清楚、日清月结、按期报账。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ind w:left="84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定期检查分析财务、费用、预算的执行情况，挖掘增收节支的潜力，考核资金使用效果和国有资产保值增值计划的完成情况，揭露经营管理中的问题，及时向领导提出建议。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823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</w:pP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403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2014.0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 xml:space="preserve">2 《《《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>06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>上海美临高责任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  <w:t xml:space="preserve">有限公司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lang w:val="en-US" w:eastAsia="zh-CN"/>
                              </w:rPr>
                              <w:t>财务助理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before="0" w:beforeAutospacing="0"/>
                              <w:ind w:left="84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对会计帐目及凭证要按期装订成册，妥善保管会计凭证、账薄、报表等档案资料。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left="84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协助财务部长建立财务管理与会计核算制度及实施细则，根据各公司的预算进行汇总编制全面目标预算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ind w:left="84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</w:rPr>
                              <w:t>负责对应收、应付款项、固定资产等资金组织实施规范有效的财务管理，承担相应的财务监督职责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  <w:lang w:eastAsia="zh-CN"/>
                              </w:rPr>
                              <w:t>，负责协调和配合集团及相关部门、机构审计检查工作。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5" o:spid="_x0000_s1026" o:spt="1" style="position:absolute;left:0pt;margin-left:-7.65pt;margin-top:188.95pt;height:212.25pt;width:538.6pt;z-index:251664384;mso-width-relative:page;mso-height-relative:page;" filled="f" stroked="f" coordsize="21600,21600" o:gfxdata="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PXNWF3QAAAAwBAAAPAAAAAAAAAAEAIAAAACIAAABkcnMvZG93bnJldi54&#10;bWxQSwECFAAUAAAACACHTuJAyituwrwBAAA9AwAADgAAAAAAAAABACAAAAAsAQAAZHJzL2Uyb0Rv&#10;Yy54bWxQSwUGAAAAAAYABgBZAQAAW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/>
                        <w:ind w:firstLine="403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>201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>.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 xml:space="preserve">05 《《《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>201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 xml:space="preserve">.08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 xml:space="preserve">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>上海旺旺股份有限公司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 xml:space="preserve">        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>会计审查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240" w:lineRule="auto"/>
                        <w:ind w:left="84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</w:rPr>
                        <w:t>按照国家会计制度的规定设置会计科目，记账、算账、报账，做到手续完备、内容真实、数字准确、账目清楚、日清月结、按期报账。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/>
                        <w:ind w:left="84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</w:rPr>
                        <w:t>定期检查分析财务、费用、预算的执行情况，挖掘增收节支的潜力，考核资金使用效果和国有资产保值增值计划的完成情况，揭露经营管理中的问题，及时向领导提出建议。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/>
                        <w:ind w:left="823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</w:pP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/>
                        <w:ind w:left="403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>2014.0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 xml:space="preserve">2 《《《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>20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>06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>.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 xml:space="preserve">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>上海美临高责任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  <w:t xml:space="preserve">有限公司      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  <w:lang w:val="en-US" w:eastAsia="zh-CN"/>
                        </w:rPr>
                        <w:t>财务助理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before="0" w:beforeAutospacing="0"/>
                        <w:ind w:left="84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</w:rPr>
                        <w:t>对会计帐目及凭证要按期装订成册，妥善保管会计凭证、账薄、报表等档案资料。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ind w:left="84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</w:rPr>
                        <w:t>协助财务部长建立财务管理与会计核算制度及实施细则，根据各公司的预算进行汇总编制全面目标预算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before="0" w:beforeAutospacing="0" w:after="0" w:afterAutospacing="0"/>
                        <w:ind w:left="84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/>
                          <w:kern w:val="24"/>
                          <w:sz w:val="21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</w:rPr>
                        <w:t>负责对应收、应付款项、固定资产等资金组织实施规范有效的财务管理，承担相应的财务监督职责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  <w:lang w:eastAsia="zh-CN"/>
                        </w:rPr>
                        <w:t>，负责协调和配合集团及相关部门、机构审计检查工作。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-44450</wp:posOffset>
                </wp:positionV>
                <wp:extent cx="2085340" cy="1009650"/>
                <wp:effectExtent l="0" t="0" r="0" b="0"/>
                <wp:wrapNone/>
                <wp:docPr id="1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3120" y="412750"/>
                          <a:ext cx="208534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/>
                                <w:b/>
                                <w:color w:val="2C7483"/>
                                <w:kern w:val="24"/>
                                <w:sz w:val="5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C7483"/>
                                <w:kern w:val="24"/>
                                <w:sz w:val="52"/>
                                <w:szCs w:val="40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b w:val="0"/>
                                <w:bCs/>
                                <w:color w:val="2C7483"/>
                                <w:sz w:val="18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C7483"/>
                                <w:kern w:val="24"/>
                                <w:sz w:val="24"/>
                                <w:szCs w:val="48"/>
                              </w:rPr>
                              <w:t>应聘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C7483"/>
                                <w:kern w:val="24"/>
                                <w:sz w:val="24"/>
                                <w:szCs w:val="48"/>
                                <w:lang w:val="en-US" w:eastAsia="zh-CN"/>
                              </w:rPr>
                              <w:t>职位</w:t>
                            </w:r>
                            <w:r>
                              <w:rPr>
                                <w:rFonts w:ascii="微软雅黑" w:hAnsi="微软雅黑" w:eastAsia="微软雅黑"/>
                                <w:b w:val="0"/>
                                <w:bCs/>
                                <w:color w:val="2C7483"/>
                                <w:kern w:val="24"/>
                                <w:sz w:val="24"/>
                                <w:szCs w:val="48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C7483"/>
                                <w:kern w:val="24"/>
                                <w:sz w:val="24"/>
                                <w:szCs w:val="48"/>
                                <w:lang w:val="en-US" w:eastAsia="zh-CN"/>
                              </w:rPr>
                              <w:t>财务总监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29.6pt;margin-top:-3.5pt;height:79.5pt;width:164.2pt;z-index:251663360;mso-width-relative:page;mso-height-relative:page;" filled="f" stroked="f" coordsize="21600,21600" o:gfxdata="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uhFsuNcAAAAKAQAADwAAAAAAAAABACAAAAAiAAAA&#10;ZHJzL2Rvd25yZXYueG1sUEsBAhQAFAAAAAgAh07iQCUlQq7PAQAAYwMAAA4AAAAAAAAAAQAgAAAA&#10;JgEAAGRycy9lMm9Eb2MueG1sUEsFBgAAAAAGAAYAWQEAAG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/>
                          <w:b/>
                          <w:color w:val="2C7483"/>
                          <w:kern w:val="24"/>
                          <w:sz w:val="5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C7483"/>
                          <w:kern w:val="24"/>
                          <w:sz w:val="52"/>
                          <w:szCs w:val="40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b w:val="0"/>
                          <w:bCs/>
                          <w:color w:val="2C7483"/>
                          <w:sz w:val="18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C7483"/>
                          <w:kern w:val="24"/>
                          <w:sz w:val="24"/>
                          <w:szCs w:val="48"/>
                        </w:rPr>
                        <w:t>应聘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C7483"/>
                          <w:kern w:val="24"/>
                          <w:sz w:val="24"/>
                          <w:szCs w:val="48"/>
                          <w:lang w:val="en-US" w:eastAsia="zh-CN"/>
                        </w:rPr>
                        <w:t>职位</w:t>
                      </w:r>
                      <w:r>
                        <w:rPr>
                          <w:rFonts w:ascii="微软雅黑" w:hAnsi="微软雅黑" w:eastAsia="微软雅黑"/>
                          <w:b w:val="0"/>
                          <w:bCs/>
                          <w:color w:val="2C7483"/>
                          <w:kern w:val="24"/>
                          <w:sz w:val="24"/>
                          <w:szCs w:val="48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C7483"/>
                          <w:kern w:val="24"/>
                          <w:sz w:val="24"/>
                          <w:szCs w:val="48"/>
                          <w:lang w:val="en-US" w:eastAsia="zh-CN"/>
                        </w:rPr>
                        <w:t>财务总监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-452120</wp:posOffset>
                </wp:positionV>
                <wp:extent cx="7821295" cy="10727690"/>
                <wp:effectExtent l="0" t="0" r="8255" b="16510"/>
                <wp:wrapNone/>
                <wp:docPr id="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1295" cy="10727690"/>
                        </a:xfrm>
                        <a:prstGeom prst="rect">
                          <a:avLst/>
                        </a:prstGeom>
                        <a:solidFill>
                          <a:srgbClr val="A9DBE4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72" o:spid="_x0000_s1026" o:spt="1" style="position:absolute;left:0pt;margin-left:-39.25pt;margin-top:-35.6pt;height:844.7pt;width:615.85pt;z-index:-251620352;mso-width-relative:page;mso-height-relative:page;" fillcolor="#A9DBE4" filled="t" stroked="f" coordsize="21600,21600" o:gfxdata="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xYUcCNoAAAANAQAADwAAAAAAAAABACAAAAAiAAAAZHJzL2Rvd25yZXYueG1s&#10;UEsBAhQAFAAAAAgAh07iQMe6kFe9AQAAQgMAAA4AAAAAAAAAAQAgAAAAKQEAAGRycy9lMm9Eb2Mu&#10;eG1sUEsFBgAAAAAGAAYAWQEAAF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187325</wp:posOffset>
                </wp:positionH>
                <wp:positionV relativeFrom="paragraph">
                  <wp:posOffset>1405890</wp:posOffset>
                </wp:positionV>
                <wp:extent cx="6292215" cy="6477635"/>
                <wp:effectExtent l="0" t="0" r="0" b="0"/>
                <wp:wrapNone/>
                <wp:docPr id="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6477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首先感谢您在百忙之中垂览我的自荐材料，相信它不会占用您太多的时间，并祝愿贵单位事业欣欣向荣，蒸蒸日上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公司日进斗金，突飞猛进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 xml:space="preserve">。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回首大学四年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，在老师的教育及个人的努力下，我具备了扎实的专业基础知识，系统地掌握了大学专业知识，在校期间的试验实习和课程设计的训练我具备了较强的动手能力。在课外时间里我涉猎了大量书籍，不但重视本专业技能和理论知识的培养，更把提高自己的综合素质放在第一位。严谨的学风和端正的学习态度塑造了我朴实、稳重、创新的性格特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我还积极参加校内的各种活动以及校外的各种社会活动，另外，在实习期间接触了社会，学会了如何将在学校学到的知识运用到工作当中，我热爱贵单位所从事的事业，殷切地期望能够在您的领导下，为贵公司添砖加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eastAsia="zh-CN"/>
                              </w:rPr>
                              <w:t>，我能够很快在挑战与压力的环境中快速适应， “宽以待人、洁身自好”是我的处事原则；“精益求精、勇于进取”是我的精神信念；“兢兢业业、不断创新”是我的工作方式，我真挚的希望贵公司为我提供展现自我的机会，让我加入您们一起奋斗。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敬礼！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 xml:space="preserve">                                                          自荐人：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 xml:space="preserve">                                                          20xx年x月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4.75pt;margin-top:110.7pt;height:510.05pt;width:495.45pt;mso-position-horizontal-relative:margin;z-index:251661312;mso-width-relative:page;mso-height-relative:page;" filled="f" stroked="f" coordsize="21600,21600" o:gfxdata="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CXipvXAAAADAEAAA8AAAAAAAAAAQAgAAAAIgAAAGRycy9kb3ducmV2LnhtbFBLAQIUABQA&#10;AAAIAIdO4kCPV2WyuAEAAD4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尊敬的领导：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您好！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首先感谢您在百忙之中垂览我的自荐材料，相信它不会占用您太多的时间，并祝愿贵单位事业欣欣向荣，蒸蒸日上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公司日进斗金，突飞猛进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 xml:space="preserve">。 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回首大学四年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，在老师的教育及个人的努力下，我具备了扎实的专业基础知识，系统地掌握了大学专业知识，在校期间的试验实习和课程设计的训练我具备了较强的动手能力。在课外时间里我涉猎了大量书籍，不但重视本专业技能和理论知识的培养，更把提高自己的综合素质放在第一位。严谨的学风和端正的学习态度塑造了我朴实、稳重、创新的性格特点。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我还积极参加校内的各种活动以及校外的各种社会活动，另外，在实习期间接触了社会，学会了如何将在学校学到的知识运用到工作当中，我热爱贵单位所从事的事业，殷切地期望能够在您的领导下，为贵公司添砖加瓦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eastAsia="zh-CN"/>
                        </w:rPr>
                        <w:t>，我能够很快在挑战与压力的环境中快速适应， “宽以待人、洁身自好”是我的处事原则；“精益求精、勇于进取”是我的精神信念；“兢兢业业、不断创新”是我的工作方式，我真挚的希望贵公司为我提供展现自我的机会，让我加入您们一起奋斗。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eastAsia="zh-CN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此致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敬礼！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 xml:space="preserve">                                                          自荐人：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 xml:space="preserve">                                                          20xx年x月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80010</wp:posOffset>
                </wp:positionV>
                <wp:extent cx="2796540" cy="1036955"/>
                <wp:effectExtent l="0" t="0" r="0" b="0"/>
                <wp:wrapNone/>
                <wp:docPr id="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880" w:lineRule="exact"/>
                              <w:ind w:left="1682" w:hanging="1441" w:hangingChars="200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outline/>
                                <w:color w:val="262626"/>
                                <w:sz w:val="72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outline/>
                                <w:color w:val="262626"/>
                                <w:sz w:val="72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56.3pt;margin-top:6.3pt;height:81.65pt;width:220.2pt;z-index:251662336;mso-width-relative:page;mso-height-relative:page;" filled="f" stroked="f" coordsize="21600,21600" o:gfxdata="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NlZ/hjXAAAACgEAAA8AAAAAAAAAAQAgAAAAIgAAAGRycy9kb3ducmV2LnhtbFBLAQIUABQA&#10;AAAIAIdO4kAbeYiKuAEAAD0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880" w:lineRule="exact"/>
                        <w:ind w:left="1682" w:hanging="1441" w:hangingChars="200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outline/>
                          <w:color w:val="262626"/>
                          <w:sz w:val="72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outline/>
                          <w:color w:val="262626"/>
                          <w:sz w:val="72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F1233"/>
    <w:multiLevelType w:val="multilevel"/>
    <w:tmpl w:val="58AF123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58AF125D"/>
    <w:multiLevelType w:val="multilevel"/>
    <w:tmpl w:val="58AF125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58AF1274"/>
    <w:multiLevelType w:val="singleLevel"/>
    <w:tmpl w:val="58AF127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97BE4"/>
    <w:rsid w:val="00055B5A"/>
    <w:rsid w:val="00165D49"/>
    <w:rsid w:val="00231D3B"/>
    <w:rsid w:val="00234EE6"/>
    <w:rsid w:val="002A5182"/>
    <w:rsid w:val="00313183"/>
    <w:rsid w:val="00341238"/>
    <w:rsid w:val="003673AE"/>
    <w:rsid w:val="003F099E"/>
    <w:rsid w:val="003F662C"/>
    <w:rsid w:val="0048696F"/>
    <w:rsid w:val="004A6ED7"/>
    <w:rsid w:val="005A2711"/>
    <w:rsid w:val="00600DF1"/>
    <w:rsid w:val="00693EEC"/>
    <w:rsid w:val="006A3E91"/>
    <w:rsid w:val="006E2457"/>
    <w:rsid w:val="007114FD"/>
    <w:rsid w:val="00721C80"/>
    <w:rsid w:val="007916BC"/>
    <w:rsid w:val="0084721A"/>
    <w:rsid w:val="008F11EC"/>
    <w:rsid w:val="00917F38"/>
    <w:rsid w:val="00937838"/>
    <w:rsid w:val="00995FC2"/>
    <w:rsid w:val="009B4C1A"/>
    <w:rsid w:val="00A23247"/>
    <w:rsid w:val="00B059ED"/>
    <w:rsid w:val="00B07533"/>
    <w:rsid w:val="00C1483D"/>
    <w:rsid w:val="00CD4695"/>
    <w:rsid w:val="00D121BB"/>
    <w:rsid w:val="00D77FFC"/>
    <w:rsid w:val="00D94E0C"/>
    <w:rsid w:val="00DA2FEF"/>
    <w:rsid w:val="00DE1E31"/>
    <w:rsid w:val="00E725B5"/>
    <w:rsid w:val="00E8372E"/>
    <w:rsid w:val="00EC4DC6"/>
    <w:rsid w:val="00FA5824"/>
    <w:rsid w:val="03FD3304"/>
    <w:rsid w:val="054C4AAA"/>
    <w:rsid w:val="10BB7A50"/>
    <w:rsid w:val="10FF3BA5"/>
    <w:rsid w:val="11775D26"/>
    <w:rsid w:val="11D852B3"/>
    <w:rsid w:val="12283C31"/>
    <w:rsid w:val="128B03B5"/>
    <w:rsid w:val="12B7347B"/>
    <w:rsid w:val="1385401E"/>
    <w:rsid w:val="195449D4"/>
    <w:rsid w:val="19604273"/>
    <w:rsid w:val="1D4256FC"/>
    <w:rsid w:val="1F2362D7"/>
    <w:rsid w:val="1FFD5AD9"/>
    <w:rsid w:val="24D21AFC"/>
    <w:rsid w:val="2CAA13E4"/>
    <w:rsid w:val="2EA26504"/>
    <w:rsid w:val="30AE6EB2"/>
    <w:rsid w:val="30FD6A9D"/>
    <w:rsid w:val="39AA21AB"/>
    <w:rsid w:val="3A674565"/>
    <w:rsid w:val="3A6837F3"/>
    <w:rsid w:val="3CCE5D76"/>
    <w:rsid w:val="3DA55694"/>
    <w:rsid w:val="401E717A"/>
    <w:rsid w:val="412D2572"/>
    <w:rsid w:val="52B249ED"/>
    <w:rsid w:val="53276B4D"/>
    <w:rsid w:val="58446AB1"/>
    <w:rsid w:val="5E550BA7"/>
    <w:rsid w:val="5EC07B1A"/>
    <w:rsid w:val="62D019E8"/>
    <w:rsid w:val="64497BE4"/>
    <w:rsid w:val="645469F8"/>
    <w:rsid w:val="72452251"/>
    <w:rsid w:val="730A3B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paragraph" w:styleId="9">
    <w:name w:val="Title"/>
    <w:basedOn w:val="1"/>
    <w:next w:val="1"/>
    <w:link w:val="20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12">
    <w:name w:val="列出段落2"/>
    <w:basedOn w:val="1"/>
    <w:qFormat/>
    <w:uiPriority w:val="34"/>
    <w:pPr>
      <w:ind w:firstLine="420" w:firstLineChars="200"/>
    </w:pPr>
  </w:style>
  <w:style w:type="paragraph" w:customStyle="1" w:styleId="13">
    <w:name w:val="_Style 1"/>
    <w:basedOn w:val="1"/>
    <w:qFormat/>
    <w:uiPriority w:val="34"/>
    <w:pPr>
      <w:ind w:firstLine="420" w:firstLineChars="200"/>
    </w:pPr>
    <w:rPr>
      <w:rFonts w:ascii="Arial Unicode MS" w:hAnsi="Arial Unicode MS" w:eastAsia="微软雅黑"/>
    </w:rPr>
  </w:style>
  <w:style w:type="paragraph" w:customStyle="1" w:styleId="14">
    <w:name w:val="无间隔1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6">
    <w:name w:val="标题 2 Char"/>
    <w:basedOn w:val="11"/>
    <w:link w:val="3"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7">
    <w:name w:val="批注框文本 Char"/>
    <w:basedOn w:val="11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副标题 Char"/>
    <w:basedOn w:val="11"/>
    <w:link w:val="7"/>
    <w:qFormat/>
    <w:uiPriority w:val="1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20">
    <w:name w:val="标题 Char"/>
    <w:basedOn w:val="11"/>
    <w:link w:val="9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1">
    <w:name w:val="页眉 Char"/>
    <w:basedOn w:val="11"/>
    <w:link w:val="6"/>
    <w:semiHidden/>
    <w:qFormat/>
    <w:uiPriority w:val="99"/>
    <w:rPr>
      <w:kern w:val="2"/>
      <w:sz w:val="18"/>
      <w:szCs w:val="18"/>
    </w:rPr>
  </w:style>
  <w:style w:type="character" w:customStyle="1" w:styleId="22">
    <w:name w:val="页脚 Char"/>
    <w:basedOn w:val="11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36130;&#21153;&#31616;&#21382;&#27714;&#32844;&#31616;&#21382;&#20010;&#20154;&#31616;&#21382;310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【简历套装】财务简历求职简历个人简历310.doc</Template>
  <Pages>3</Pages>
  <Words>0</Words>
  <Characters>0</Characters>
  <Lines>1</Lines>
  <Paragraphs>1</Paragraphs>
  <TotalTime>1</TotalTime>
  <ScaleCrop>false</ScaleCrop>
  <LinksUpToDate>false</LinksUpToDate>
  <CharactersWithSpaces>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2018-03-23T02:54:00Z</dcterms:created>
  <dc:creator>mayn</dc:creator>
  <cp:lastModifiedBy>XXX</cp:lastModifiedBy>
  <dcterms:modified xsi:type="dcterms:W3CDTF">2020-08-03T07:43:55Z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