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720813056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-415925</wp:posOffset>
                </wp:positionV>
                <wp:extent cx="144145" cy="273685"/>
                <wp:effectExtent l="0" t="0" r="8255" b="12065"/>
                <wp:wrapNone/>
                <wp:docPr id="18" name="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145" cy="2736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 221" o:spid="_x0000_s1026" o:spt="1" style="position:absolute;left:0pt;flip:x;margin-left:-19.3pt;margin-top:-32.75pt;height:21.55pt;width:11.35pt;z-index:-1574154240;v-text-anchor:middle;mso-width-relative:page;mso-height-relative:page;" fillcolor="#262626 [2749]" filled="t" stroked="f" coordsize="21600,21600" o:gfxdata="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Rss6C2gAAAAsBAAAPAAAAAAAAAAEAIAAAACIA&#10;AABkcnMvZG93bnJldi54bWxQSwECFAAUAAAACACHTuJA/CIjPM4BAACVAwAADgAAAAAAAAABACAA&#10;AAApAQAAZHJzL2Uyb0RvYy54bWxQSwUGAAAAAAYABgBZAQAAa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66105344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2658110</wp:posOffset>
                </wp:positionV>
                <wp:extent cx="144145" cy="273685"/>
                <wp:effectExtent l="0" t="0" r="8255" b="12065"/>
                <wp:wrapNone/>
                <wp:docPr id="16" name="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145" cy="2736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 221" o:spid="_x0000_s1026" o:spt="1" style="position:absolute;left:0pt;flip:x;margin-left:-19.3pt;margin-top:209.3pt;height:21.55pt;width:11.35pt;z-index:466105344;v-text-anchor:middle;mso-width-relative:page;mso-height-relative:page;" fillcolor="#262626 [2749]" filled="t" stroked="f" coordsize="21600,21600" o:gfxdata="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E+UcrPZAAAACwEAAA8AAAAAAAAAAQAgAAAAIgAA&#10;AGRycy9kb3ducmV2LnhtbFBLAQIUABQAAAAIAIdO4kDesSQczgEAAJUDAAAOAAAAAAAAAAEAIAAA&#10;ACgBAABkcnMvZTJvRG9jLnhtbFBLBQYAAAAABgAGAFkBAABo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06364928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4233545</wp:posOffset>
                </wp:positionV>
                <wp:extent cx="144145" cy="273685"/>
                <wp:effectExtent l="0" t="0" r="8255" b="12065"/>
                <wp:wrapNone/>
                <wp:docPr id="14" name="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145" cy="2736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 221" o:spid="_x0000_s1026" o:spt="1" style="position:absolute;left:0pt;flip:x;margin-left:-19.3pt;margin-top:333.35pt;height:21.55pt;width:11.35pt;z-index:-1788602368;v-text-anchor:middle;mso-width-relative:page;mso-height-relative:page;" fillcolor="#262626 [2749]" filled="t" stroked="f" coordsize="21600,21600" o:gfxdata="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I4cEudsAAAALAQAADwAAAAAAAAABACAAAAAi&#10;AAAAZHJzL2Rvd25yZXYueG1sUEsBAhQAFAAAAAgAh07iQAhakxHOAQAAlQMAAA4AAAAAAAAAAQAg&#10;AAAAKgEAAGRycy9lMm9Eb2MueG1sUEsFBgAAAAAGAAYAWQEAAGo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824186880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7354570</wp:posOffset>
                </wp:positionV>
                <wp:extent cx="144145" cy="273685"/>
                <wp:effectExtent l="0" t="0" r="8255" b="12065"/>
                <wp:wrapNone/>
                <wp:docPr id="13" name="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145" cy="2736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 221" o:spid="_x0000_s1026" o:spt="1" style="position:absolute;left:0pt;flip:x;margin-left:-19.3pt;margin-top:579.1pt;height:21.55pt;width:11.35pt;z-index:824186880;v-text-anchor:middle;mso-width-relative:page;mso-height-relative:page;" fillcolor="#262626 [2749]" filled="t" stroked="f" coordsize="21600,21600" o:gfxdata="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JNz+eHbAAAADQEAAA8AAAAAAAAAAQAgAAAA&#10;IgAAAGRycy9kb3ducmV2LnhtbFBLAQIUABQAAAAIAIdO4kCZk5ABzwEAAJUDAAAOAAAAAAAAAAEA&#10;IAAAACoBAABkcnMvZTJvRG9jLnhtbFBLBQYAAAAABgAGAFkBAABr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36976128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8957945</wp:posOffset>
                </wp:positionV>
                <wp:extent cx="144145" cy="273685"/>
                <wp:effectExtent l="0" t="0" r="8255" b="12065"/>
                <wp:wrapNone/>
                <wp:docPr id="22" name="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145" cy="2736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 221" o:spid="_x0000_s1026" o:spt="1" style="position:absolute;left:0pt;flip:x;margin-left:-19.3pt;margin-top:705.35pt;height:21.55pt;width:11.35pt;z-index:-857991168;v-text-anchor:middle;mso-width-relative:page;mso-height-relative:page;" fillcolor="#262626 [2749]" filled="t" stroked="f" coordsize="21600,21600" o:gfxdata="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zInbn9sAAAANAQAADwAAAAAAAAABACAAAAAi&#10;AAAAZHJzL2Rvd25yZXYueG1sUEsBAhQAFAAAAAgAh07iQH1GKF/OAQAAlQMAAA4AAAAAAAAAAQAg&#10;AAAAKgEAAGRycy9lMm9Eb2MueG1sUEsFBgAAAAAGAAYAWQEAAGo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06361856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7790815</wp:posOffset>
                </wp:positionV>
                <wp:extent cx="2376805" cy="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8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4.7pt;margin-top:613.45pt;height:0pt;width:187.15pt;z-index:-1788605440;mso-width-relative:page;mso-height-relative:page;" filled="f" stroked="t" coordsize="21600,21600" o:gfxdata="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n8jf11gAAAA4BAAAPAAAAAAAAAAEA&#10;IAAAACIAAABkcnMvZG93bnJldi54bWxQSwECFAAUAAAACACHTuJAjihe3dgBAACHAwAADgAAAAAA&#10;AAABACAAAAAlAQAAZHJzL2Uyb0RvYy54bWxQSwUGAAAAAAYABgBZAQAAbwUAAAAA&#10;">
                <v:fill on="f" focussize="0,0"/>
                <v:stroke color="#262626 [2749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06362880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5640705</wp:posOffset>
                </wp:positionV>
                <wp:extent cx="237680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8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4.7pt;margin-top:444.15pt;height:0pt;width:187.15pt;z-index:-1788604416;mso-width-relative:page;mso-height-relative:page;" filled="f" stroked="t" coordsize="21600,21600" o:gfxdata="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ji9C41wAAAAwBAAAPAAAAAAAAAAEA&#10;IAAAACIAAABkcnMvZG93bnJldi54bWxQSwECFAAUAAAACACHTuJAza6a9tcBAACFAwAADgAAAAAA&#10;AAABACAAAAAmAQAAZHJzL2Uyb0RvYy54bWxQSwUGAAAAAAYABgBZAQAAbwUAAAAA&#10;">
                <v:fill on="f" focussize="0,0"/>
                <v:stroke color="#262626 [2749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06363904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2349500</wp:posOffset>
                </wp:positionV>
                <wp:extent cx="2376805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91735" y="3080385"/>
                          <a:ext cx="23768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4.7pt;margin-top:185pt;height:0pt;width:187.15pt;z-index:-1788603392;mso-width-relative:page;mso-height-relative:page;" filled="f" stroked="t" coordsize="21600,21600" o:gfxdata="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NE/UNYA&#10;AAAMAQAADwAAAAAAAAABACAAAAAiAAAAZHJzL2Rvd25yZXYueG1sUEsBAhQAFAAAAAgAh07iQKAj&#10;n03oAQAAkQMAAA4AAAAAAAAAAQAgAAAAJQEAAGRycy9lMm9Eb2MueG1sUEsFBgAAAAAGAAYAWQEA&#10;AH8FAAAAAA==&#10;">
                <v:fill on="f" focussize="0,0"/>
                <v:stroke color="#262626 [2749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5053965</wp:posOffset>
                </wp:positionH>
                <wp:positionV relativeFrom="paragraph">
                  <wp:posOffset>5410835</wp:posOffset>
                </wp:positionV>
                <wp:extent cx="1488440" cy="405765"/>
                <wp:effectExtent l="4445" t="4445" r="12065" b="889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40576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397.95pt;margin-top:426.05pt;height:31.95pt;width:117.2pt;z-index:251689984;mso-width-relative:page;mso-height-relative:page;" fillcolor="#262626 [2749]" filled="t" stroked="t" coordsize="21600,21600" arcsize="0.166666666666667" o:gfxdata="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zWdutoAAAAMAQAADwAAAAAAAAABACAAAAAi&#10;AAAAZHJzL2Rvd25yZXYueG1sUEsBAhQAFAAAAAgAh07iQC1GKVBBAgAAawQAAA4AAAAAAAAAAQAg&#10;AAAAKQEAAGRycy9lMm9Eb2MueG1sUEsFBgAAAAAGAAYAWQEAANwFAAAAAA==&#10;">
                <v:fill on="t" focussize="0,0"/>
                <v:stroke color="#FFFFFF [3212]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5053965</wp:posOffset>
                </wp:positionH>
                <wp:positionV relativeFrom="paragraph">
                  <wp:posOffset>7585710</wp:posOffset>
                </wp:positionV>
                <wp:extent cx="1488440" cy="405765"/>
                <wp:effectExtent l="4445" t="4445" r="12065" b="889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093970" y="8361045"/>
                          <a:ext cx="1488440" cy="40576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397.95pt;margin-top:597.3pt;height:31.95pt;width:117.2pt;z-index:251692032;mso-width-relative:page;mso-height-relative:page;" fillcolor="#262626 [2749]" filled="t" stroked="t" coordsize="21600,21600" arcsize="0.166666666666667" o:gfxdata="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iH+Ff9wAAAAOAQAA&#10;DwAAAAAAAAABACAAAAAiAAAAZHJzL2Rvd25yZXYueG1sUEsBAhQAFAAAAAgAh07iQMohJU5OAgAA&#10;dwQAAA4AAAAAAAAAAQAgAAAAKwEAAGRycy9lMm9Eb2MueG1sUEsFBgAAAAAGAAYAWQEAAOsFAAAA&#10;AA==&#10;">
                <v:fill on="t" focussize="0,0"/>
                <v:stroke color="#FFFFFF [3212]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个人技能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5053965</wp:posOffset>
                </wp:positionH>
                <wp:positionV relativeFrom="paragraph">
                  <wp:posOffset>2139950</wp:posOffset>
                </wp:positionV>
                <wp:extent cx="1488440" cy="405765"/>
                <wp:effectExtent l="4445" t="4445" r="12065" b="889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074285" y="3676015"/>
                          <a:ext cx="1488440" cy="40576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397.95pt;margin-top:168.5pt;height:31.95pt;width:117.2pt;z-index:251680768;mso-width-relative:page;mso-height-relative:page;" fillcolor="#262626 [2749]" filled="t" stroked="t" coordsize="21600,21600" arcsize="0.166666666666667" o:gfxdata="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AfPxNNkAAAAMAQAADwAA&#10;AAAAAAABACAAAAAiAAAAZHJzL2Rvd25yZXYueG1sUEsBAhQAFAAAAAgAh07iQLXqazBOAgAAeAQA&#10;AA4AAAAAAAAAAQAgAAAAKAEAAGRycy9lMm9Eb2MueG1sUEsFBgAAAAAGAAYAWQEAAOgFAAAAAA==&#10;">
                <v:fill on="t" focussize="0,0"/>
                <v:stroke color="#FFFFFF [3212]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20814080" behindDoc="0" locked="0" layoutInCell="1" allowOverlap="1">
                <wp:simplePos x="0" y="0"/>
                <wp:positionH relativeFrom="column">
                  <wp:posOffset>5140325</wp:posOffset>
                </wp:positionH>
                <wp:positionV relativeFrom="paragraph">
                  <wp:posOffset>-151765</wp:posOffset>
                </wp:positionV>
                <wp:extent cx="1276985" cy="1276985"/>
                <wp:effectExtent l="19050" t="19050" r="37465" b="37465"/>
                <wp:wrapNone/>
                <wp:docPr id="1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321935" y="1196340"/>
                          <a:ext cx="1276985" cy="1276985"/>
                        </a:xfrm>
                        <a:prstGeom prst="round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正圆 24" o:spid="_x0000_s1026" o:spt="2" alt="图片1" style="position:absolute;left:0pt;margin-left:404.75pt;margin-top:-11.95pt;height:100.55pt;width:100.55pt;z-index:-1574153216;v-text-anchor:middle;mso-width-relative:page;mso-height-relative:page;" filled="t" stroked="t" coordsize="21600,21600" arcsize="0.166666666666667" o:gfxdata="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">
                <v:fill type="frame" on="t" o:title="close-up-photography-of-a-girl-smiling-713312" focussize="0,0" recolor="t" rotate="t" r:id="rId6"/>
                <v:stroke weight="3pt" color="#262626 [2749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1313180</wp:posOffset>
                </wp:positionV>
                <wp:extent cx="1652905" cy="67564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79695" y="2712085"/>
                          <a:ext cx="165290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0.75pt;margin-top:103.4pt;height:53.2pt;width:130.15pt;z-index:251670528;mso-width-relative:page;mso-height-relative:page;" filled="f" stroked="f" coordsize="21600,21600" o:gfxdata="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J2wttgAAAAMAQAADwAA&#10;AAAAAAABACAAAAAiAAAAZHJzL2Rvd25yZXYueG1sUEsBAhQAFAAAAAgAh07iQJsIy6cWAgAA6QM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4151630</wp:posOffset>
                </wp:positionV>
                <wp:extent cx="1080135" cy="396240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35915" y="488188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校内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经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2pt;margin-top:326.9pt;height:31.2pt;width:85.05pt;z-index:252258304;mso-width-relative:page;mso-height-relative:page;" filled="f" stroked="f" coordsize="21600,21600" o:gfxdata="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+m69n2QAAAAsBAAAPAAAA&#10;AAAAAAEAIAAAACIAAABkcnMvZG93bnJldi54bWxQSwECFAAUAAAACACHTuJAJpPmvhQCAADnAw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校内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经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8865870</wp:posOffset>
                </wp:positionV>
                <wp:extent cx="1080135" cy="396240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35915" y="960755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个人爱好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95pt;margin-top:698.1pt;height:31.2pt;width:85.05pt;z-index:252260352;mso-width-relative:page;mso-height-relative:page;" filled="f" stroked="f" coordsize="21600,21600" o:gfxdata="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OW3I22QAAAA0BAAAPAAAA&#10;AAAAAAEAIAAAACIAAABkcnMvZG93bnJldi54bWxQSwECFAAUAAAACACHTuJAsX9jThQCAADnAw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个人爱好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85377536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9509125</wp:posOffset>
                </wp:positionV>
                <wp:extent cx="828040" cy="85090"/>
                <wp:effectExtent l="0" t="0" r="10160" b="101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85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1.2pt;margin-top:748.75pt;height:6.7pt;width:65.2pt;z-index:-1609589760;v-text-anchor:middle;mso-width-relative:page;mso-height-relative:page;" fillcolor="#262626 [2749]" filled="t" stroked="f" coordsize="21600,21600" o:gfxdata="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woN67dAAAADgEAAA8AAAAAAAAAAQAgAAAAIgAAAGRycy9kb3ducmV2LnhtbFBLAQIUABQAAAAI&#10;AIdO4kDOi/fzWgIAAJ8EAAAOAAAAAAAAAAEAIAAAACw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16001024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9135110</wp:posOffset>
                </wp:positionV>
                <wp:extent cx="1115695" cy="85090"/>
                <wp:effectExtent l="0" t="0" r="8255" b="1016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85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1.2pt;margin-top:719.3pt;height:6.7pt;width:87.85pt;z-index:-678966272;v-text-anchor:middle;mso-width-relative:page;mso-height-relative:page;" fillcolor="#262626 [2749]" filled="t" stroked="f" coordsize="21600,21600" o:gfxdata="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kRa3zcAAAADgEAAA8AAAAAAAAAAQAgAAAAIgAAAGRycy9kb3ducmV2LnhtbFBLAQIUABQAAAAI&#10;AIdO4kBB/C7hWwIAAKAEAAAOAAAAAAAAAAEAIAAAACs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933829120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8761095</wp:posOffset>
                </wp:positionV>
                <wp:extent cx="1043940" cy="85090"/>
                <wp:effectExtent l="0" t="0" r="3810" b="101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85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1.2pt;margin-top:689.85pt;height:6.7pt;width:82.2pt;z-index:1933829120;v-text-anchor:middle;mso-width-relative:page;mso-height-relative:page;" fillcolor="#262626 [2749]" filled="t" stroked="f" coordsize="21600,21600" o:gfxdata="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8fAvI3QAAAA4BAAAPAAAAAAAAAAEAIAAAACIAAABkcnMvZG93bnJldi54bWxQSwECFAAUAAAA&#10;CACHTuJAJYjuv1sCAACeBAAADgAAAAAAAAABACAAAAAsAQAAZHJzL2Uyb0RvYy54bWxQSwUGAAAA&#10;AAYABgBZAQAA+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092743168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8387080</wp:posOffset>
                </wp:positionV>
                <wp:extent cx="1282065" cy="85090"/>
                <wp:effectExtent l="0" t="0" r="13335" b="101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63285" y="9126855"/>
                          <a:ext cx="1282065" cy="85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1.2pt;margin-top:660.4pt;height:6.7pt;width:100.95pt;z-index:1092743168;v-text-anchor:middle;mso-width-relative:page;mso-height-relative:page;" fillcolor="#262626 [2749]" filled="t" stroked="f" coordsize="21600,21600" o:gfxdata="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VdxN03AAAAA4BAAAPAAAAAAAAAAEAIAAAACIAAABkcnMvZG93bnJldi54&#10;bWxQSwECFAAUAAAACACHTuJAnjWhTGgCAACqBAAADgAAAAAAAAABACAAAAArAQAAZHJzL2Uyb0Rv&#10;Yy54bWxQSwUGAAAAAAYABgBZAQAABQ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9385935</wp:posOffset>
                </wp:positionV>
                <wp:extent cx="1026795" cy="360680"/>
                <wp:effectExtent l="0" t="0" r="0" b="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56985" y="9748520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创新能力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7.35pt;margin-top:739.05pt;height:28.4pt;width:80.85pt;z-index:251701248;mso-width-relative:page;mso-height-relative:page;" filled="f" stroked="f" coordsize="21600,21600" o:gfxdata="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ERC35baAAAADQEA&#10;AA8AAAAAAAAAAQAgAAAAIgAAAGRycy9kb3ducmV2LnhtbFBLAQIUABQAAAAIAIdO4kAsTsRCpgEA&#10;ABYDAAAOAAAAAAAAAAEAIAAAACk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创新能力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8632825</wp:posOffset>
                </wp:positionV>
                <wp:extent cx="1026795" cy="360680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56985" y="8996045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沟通能力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7.35pt;margin-top:679.75pt;height:28.4pt;width:80.85pt;z-index:251693056;mso-width-relative:page;mso-height-relative:page;" filled="f" stroked="f" coordsize="21600,21600" o:gfxdata="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Ihn3LfZAAAADQEA&#10;AA8AAAAAAAAAAQAgAAAAIgAAAGRycy9kb3ducmV2LnhtbFBLAQIUABQAAAAIAIdO4kCTnmihpwEA&#10;ABU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沟通能力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-483235</wp:posOffset>
                </wp:positionV>
                <wp:extent cx="1080135" cy="396240"/>
                <wp:effectExtent l="0" t="0" r="5715" b="381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35915" y="25654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工作经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2pt;margin-top:-38.05pt;height:31.2pt;width:85.05pt;z-index:252257280;mso-width-relative:page;mso-height-relative:page;" filled="f" stroked="f" coordsize="21600,21600" o:gfxdata="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n8H//XAAAACwEAAA8AAAAAAAAA&#10;AQAgAAAAIgAAAGRycy9kb3ducmV2LnhtbFBLAQIUABQAAAAIAIdO4kA8UMqOEgIAAOYD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工作经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2578735</wp:posOffset>
                </wp:positionV>
                <wp:extent cx="1080135" cy="396240"/>
                <wp:effectExtent l="0" t="0" r="0" b="0"/>
                <wp:wrapNone/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35915" y="328295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2pt;margin-top:203.05pt;height:31.2pt;width:85.05pt;z-index:252256256;mso-width-relative:page;mso-height-relative:page;" filled="f" stroked="f" coordsize="21600,21600" o:gfxdata="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By7zE2AAAAAsBAAAPAAAAAAAA&#10;AAEAIAAAACIAAABkcnMvZG93bnJldi54bWxQSwECFAAUAAAACACHTuJAwpFIvBICAADnAw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7292975</wp:posOffset>
                </wp:positionV>
                <wp:extent cx="1080135" cy="396240"/>
                <wp:effectExtent l="0" t="0" r="0" b="0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35915" y="8032750"/>
                          <a:ext cx="108013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获得荣誉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2pt;margin-top:574.25pt;height:31.2pt;width:85.05pt;z-index:252259328;mso-width-relative:page;mso-height-relative:page;" filled="f" stroked="f" coordsize="21600,21600" o:gfxdata="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7vy4/ZAAAADQEAAA8AAAAA&#10;AAAAAQAgAAAAIgAAAGRycy9kb3ducmV2LnhtbFBLAQIUABQAAAAIAIdO4kC06PM/EwIAAOcD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获得荣誉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-73660</wp:posOffset>
                </wp:positionV>
                <wp:extent cx="4246245" cy="2626995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63525" y="710565"/>
                          <a:ext cx="4246245" cy="2626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03到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武汉XXXX科技有限公司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财务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按照国家会计制度的规定设置会计科目，记账、算账、报账，做到手续完备、内容真实、数字准确、账目清楚、日清月结、按期报账；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定期检查分析财务、费用、预算的执行情况，挖掘增收节支的潜力，考核资金使用效果和国有资产保值增值计划的完成情况，揭露经营管理中的问题，及时向领导提出建议；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0"/>
                                <w:szCs w:val="1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06到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北京XXXX股份有限公司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对会计帐目及凭证要按期装订成册，妥善保管会计凭证、账薄、报表等档案资料等；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404040" w:themeColor="text1" w:themeTint="BF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  <w:u w:val="none"/>
                              </w:rPr>
                              <w:t>协助财务部长建立财务管理与会计核算制度及实施细则，根据各公司的预算进行汇总编制全面目标预算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Cs/>
                                <w:color w:val="262626"/>
                                <w:kern w:val="24"/>
                                <w:sz w:val="21"/>
                                <w:u w:val="none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6pt;margin-top:-5.8pt;height:206.85pt;width:334.35pt;z-index:251711488;mso-width-relative:page;mso-height-relative:page;" filled="f" stroked="f" coordsize="21600,21600" o:gfxdata="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OzlyK2AAAAAsBAAAPAAAAAAAA&#10;AAEAIAAAACIAAABkcnMvZG93bnJldi54bWxQSwECFAAUAAAACACHTuJAIXo00BICAADnAw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03到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武汉XXXX科技有限公司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财务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按照国家会计制度的规定设置会计科目，记账、算账、报账，做到手续完备、内容真实、数字准确、账目清楚、日清月结、按期报账；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定期检查分析财务、费用、预算的执行情况，挖掘增收节支的潜力，考核资金使用效果和国有资产保值增值计划的完成情况，揭露经营管理中的问题，及时向领导提出建议；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0"/>
                          <w:szCs w:val="1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06到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北京XXXX股份有限公司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对会计帐目及凭证要按期装订成册，妥善保管会计凭证、账薄、报表等档案资料等；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404040" w:themeColor="text1" w:themeTint="BF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  <w:u w:val="none"/>
                        </w:rPr>
                        <w:t>协助财务部长建立财务管理与会计核算制度及实施细则，根据各公司的预算进行汇总编制全面目标预算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Cs/>
                          <w:color w:val="262626"/>
                          <w:kern w:val="24"/>
                          <w:sz w:val="21"/>
                          <w:u w:val="none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9350375</wp:posOffset>
                </wp:positionV>
                <wp:extent cx="1026795" cy="360680"/>
                <wp:effectExtent l="0" t="0" r="0" b="0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娱乐电影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9.1pt;margin-top:736.25pt;height:28.4pt;width:80.85pt;z-index:251723776;mso-width-relative:page;mso-height-relative:page;" filled="f" stroked="f" coordsize="21600,21600" o:gfxdata="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Dna4ZbZAAAADQEAAA8AAAAAAAAAAQAgAAAA&#10;IgAAAGRycy9kb3ducmV2LnhtbFBLAQIUABQAAAAIAIdO4kBNl0HNmAEAAAoDAAAOAAAAAAAAAAEA&#10;IAAAACg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娱乐电影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9350375</wp:posOffset>
                </wp:positionV>
                <wp:extent cx="1026795" cy="360680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体育运动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1.5pt;margin-top:736.25pt;height:28.4pt;width:80.85pt;z-index:251722752;mso-width-relative:page;mso-height-relative:page;" filled="f" stroked="f" coordsize="21600,21600" o:gfxdata="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Mbif82gAAAA0BAAAPAAAAAAAAAAEA&#10;IAAAACIAAABkcnMvZG93bnJldi54bWxQSwECFAAUAAAACACHTuJACGfZmZsBAAAKAwAADgAAAAAA&#10;AAABACAAAAAp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体育运动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9350375</wp:posOffset>
                </wp:positionV>
                <wp:extent cx="1026795" cy="360680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爬山远足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65pt;margin-top:736.25pt;height:28.4pt;width:80.85pt;z-index:251721728;mso-width-relative:page;mso-height-relative:page;" filled="f" stroked="f" coordsize="21600,21600" o:gfxdata="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SONLpNcAAAALAQAADwAAAAAAAAABACAAAAAiAAAA&#10;ZHJzL2Rvd25yZXYueG1sUEsBAhQAFAAAAAgAh07iQOIJLBuWAQAACgMAAA4AAAAAAAAAAQAgAAAA&#10;Jg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爬山远足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7735570</wp:posOffset>
                </wp:positionV>
                <wp:extent cx="4243070" cy="1056640"/>
                <wp:effectExtent l="0" t="0" r="0" b="0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78765" y="8750935"/>
                          <a:ext cx="424307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时间        荣誉                          所在企业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2017       高级会计师                    北京林克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       武汉大学十佳青年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武汉大学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2008       武汉大学勤工俭学优秀学生      武汉大学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4pt;margin-top:609.1pt;height:83.2pt;width:334.1pt;z-index:251715584;mso-width-relative:page;mso-height-relative:page;" filled="f" stroked="f" coordsize="21600,21600" o:gfxdata="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LF4odkAAAANAQAADwAA&#10;AAAAAAABACAAAAAiAAAAZHJzL2Rvd25yZXYueG1sUEsBAhQAFAAAAAgAh07iQC8wRa4VAgAA6AM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/>
                          <w:b/>
                          <w:bCs w:val="0"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时间        荣誉                          所在企业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2017       高级会计师                    北京林克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       武汉大学十佳青年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武汉大学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2008       武汉大学勤工俭学优秀学生      武汉大学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4587240</wp:posOffset>
                </wp:positionV>
                <wp:extent cx="4246245" cy="2636520"/>
                <wp:effectExtent l="0" t="0" r="0" b="0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63525" y="5602605"/>
                          <a:ext cx="4246245" cy="2636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05到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武汉大学财务系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学生会宣传部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发动组织全校学生贯彻学校的各项规章制度，积极主动地配合学校行政、年级段长、班主任做好各项监督管理工作。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向政教处、团委汇报学生会工作情况，接受政教处、团委的指导。代表学生会向政教处、团委反映学生的要求与愿望，交涉有关学生切身利益的各种事宜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7"/>
                              <w:snapToGrid w:val="0"/>
                              <w:ind w:left="420" w:firstLine="0" w:firstLineChars="0"/>
                              <w:rPr>
                                <w:color w:val="404040" w:themeColor="text1" w:themeTint="BF"/>
                                <w:sz w:val="6"/>
                                <w:szCs w:val="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03到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武汉大学财务系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学生会会长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组织班级会议，协助班主任完成学生作业的收集，班级学生宿舍的管理，完成学校下达的班集体活动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负责班级学生各项费用的收集及管理，完成学生考勤的记录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6pt;margin-top:361.2pt;height:207.6pt;width:334.35pt;z-index:251713536;mso-width-relative:page;mso-height-relative:page;" filled="f" stroked="f" coordsize="21600,21600" o:gfxdata="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WpuyvZAAAADAEAAA8AAAAA&#10;AAAAAQAgAAAAIgAAAGRycy9kb3ducmV2LnhtbFBLAQIUABQAAAAIAIdO4kC5ddn/EwIAAOgD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05到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武汉大学财务系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学生会宣传部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发动组织全校学生贯彻学校的各项规章制度，积极主动地配合学校行政、年级段长、班主任做好各项监督管理工作。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向政教处、团委汇报学生会工作情况，接受政教处、团委的指导。代表学生会向政教处、团委反映学生的要求与愿望，交涉有关学生切身利益的各种事宜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7"/>
                        <w:snapToGrid w:val="0"/>
                        <w:ind w:left="420" w:firstLine="0" w:firstLineChars="0"/>
                        <w:rPr>
                          <w:color w:val="404040" w:themeColor="text1" w:themeTint="BF"/>
                          <w:sz w:val="6"/>
                          <w:szCs w:val="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03到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05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武汉大学财务系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学生会会长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0"/>
                          <w:szCs w:val="20"/>
                          <w:lang w:val="en-US" w:eastAsia="zh-CN"/>
                        </w:rPr>
                        <w:t>组织班级会议，协助班主任完成学生作业的收集，班级学生宿舍的管理，完成学校下达的班集体活动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负责班级学生各项费用的收集及管理，完成学生考勤的记录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2983865</wp:posOffset>
                </wp:positionV>
                <wp:extent cx="4017010" cy="1122680"/>
                <wp:effectExtent l="0" t="0" r="0" b="0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78765" y="3999230"/>
                          <a:ext cx="4017010" cy="1122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404040" w:themeColor="text1" w:themeTint="BF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时间段              学校               专业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02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1999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湖北黄岗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文科选修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02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湖北武汉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财务专业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（本科）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湖北武汉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大学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会计专业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4pt;margin-top:234.95pt;height:88.4pt;width:316.3pt;z-index:251709440;mso-width-relative:page;mso-height-relative:page;" filled="f" stroked="f" coordsize="21600,21600" o:gfxdata="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0ykcjYAAAACwEAAA8AAAAA&#10;AAAAAQAgAAAAIgAAAGRycy9kb3ducmV2LnhtbFBLAQIUABQAAAAIAIdO4kDJ5yonFAIAAOgD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/>
                          <w:b/>
                          <w:bCs w:val="0"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404040" w:themeColor="text1" w:themeTint="BF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时间段              学校               专业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02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1999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湖北黄岗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文科选修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02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湖北武汉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财务专业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（本科）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湖北武汉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大学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会计专业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9009380</wp:posOffset>
                </wp:positionV>
                <wp:extent cx="1026795" cy="360680"/>
                <wp:effectExtent l="0" t="0" r="0" b="0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8390" y="9748520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协作能力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7.35pt;margin-top:709.4pt;height:28.4pt;width:80.85pt;z-index:251700224;mso-width-relative:page;mso-height-relative:page;" filled="f" stroked="f" coordsize="21600,21600" o:gfxdata="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0+lm2tkAAAANAQAA&#10;DwAAAAAAAAABACAAAAAiAAAAZHJzL2Rvd25yZXYueG1sUEsBAhQAFAAAAAgAh07iQGiw8rKmAQAA&#10;Fg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协作能力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8256270</wp:posOffset>
                </wp:positionV>
                <wp:extent cx="1026795" cy="360680"/>
                <wp:effectExtent l="0" t="0" r="0" b="0"/>
                <wp:wrapNone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8390" y="8996045"/>
                          <a:ext cx="10267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工作能力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7.35pt;margin-top:650.1pt;height:28.4pt;width:80.85pt;z-index:251691008;mso-width-relative:page;mso-height-relative:page;" filled="f" stroked="f" coordsize="21600,21600" o:gfxdata="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qQAjjZAAAADQEA&#10;AA8AAAAAAAAAAQAgAAAAIgAAAGRycy9kb3ducmV2LnhtbFBLAQIUABQAAAAIAIdO4kBTb/6ipwEA&#10;ABY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6007100</wp:posOffset>
                </wp:positionV>
                <wp:extent cx="2174875" cy="1588770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158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default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电话：1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50000000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XXXX@163.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com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QQ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微信号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1.4pt;margin-top:473pt;height:125.1pt;width:171.25pt;z-index:251688960;mso-width-relative:page;mso-height-relative:page;" filled="f" stroked="f" coordsize="21600,21600" o:gfxdata="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Wmfr/aAAAADQEAAA8AAAAAAAAAAQAgAAAA&#10;IgAAAGRycy9kb3ducmV2LnhtbFBLAQIUABQAAAAIAIdO4kBo33+mCQIAANwDAAAOAAAAAAAAAAEA&#10;IAAAACk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default"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电话：1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50000000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XXXX@163.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com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QQ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微信号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2694940</wp:posOffset>
                </wp:positionV>
                <wp:extent cx="2174875" cy="2705100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076825" y="4177665"/>
                          <a:ext cx="2174875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25岁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性别：女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籍贯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湖北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省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武汉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政治面貌：党员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婚姻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状况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：未婚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财务专业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学校：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湖北武汉大学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1.4pt;margin-top:212.2pt;height:213pt;width:171.25pt;z-index:251681792;mso-width-relative:page;mso-height-relative:page;" filled="f" stroked="f" coordsize="21600,21600" o:gfxdata="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7iTQz2AAAAAwBAAAPAAAA&#10;AAAAAAEAIAAAACIAAABkcnMvZG93bnJldi54bWxQSwECFAAUAAAACACHTuJAA4qLjhUCAADpAw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25岁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性别：女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籍贯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湖北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省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武汉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市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政治面貌：党员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婚姻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状况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：未婚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财务专业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学校：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湖北武汉大学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headerReference r:id="rId4" w:type="even"/>
      <w:pgSz w:w="11906" w:h="16838"/>
      <w:pgMar w:top="454" w:right="454" w:bottom="45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column">
                <wp:posOffset>4377690</wp:posOffset>
              </wp:positionH>
              <wp:positionV relativeFrom="paragraph">
                <wp:posOffset>-540385</wp:posOffset>
              </wp:positionV>
              <wp:extent cx="2822575" cy="10692130"/>
              <wp:effectExtent l="0" t="0" r="15875" b="13970"/>
              <wp:wrapNone/>
              <wp:docPr id="6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22575" cy="106921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344.7pt;margin-top:-42.55pt;height:841.9pt;width:222.25pt;z-index:-251646976;v-text-anchor:middle;mso-width-relative:page;mso-height-relative:page;" fillcolor="#BFBFBF [2412]" filled="t" stroked="f" coordsize="21600,21600" o:gfxdata="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qZZO8&#10;2wAAAA0BAAAPAAAAAAAAAAEAIAAAACIAAABkcnMvZG93bnJldi54bWxQSwECFAAUAAAACACHTuJA&#10;wmM1olcCAACKBAAADgAAAAAAAAABACAAAAAqAQAAZHJzL2Uyb0RvYy54bWxQSwUGAAAAAAYABgBZ&#10;AQAA8wUAAAAA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DFB9F8"/>
    <w:multiLevelType w:val="singleLevel"/>
    <w:tmpl w:val="57DFB9F8"/>
    <w:lvl w:ilvl="0" w:tentative="0">
      <w:start w:val="1"/>
      <w:numFmt w:val="bullet"/>
      <w:lvlText w:val="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8DB7655"/>
    <w:multiLevelType w:val="singleLevel"/>
    <w:tmpl w:val="58DB7655"/>
    <w:lvl w:ilvl="0" w:tentative="0">
      <w:start w:val="1"/>
      <w:numFmt w:val="bullet"/>
      <w:lvlText w:val="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58DB7B03"/>
    <w:multiLevelType w:val="singleLevel"/>
    <w:tmpl w:val="58DB7B03"/>
    <w:lvl w:ilvl="0" w:tentative="0">
      <w:start w:val="1"/>
      <w:numFmt w:val="bullet"/>
      <w:lvlText w:val="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58DB7D68"/>
    <w:multiLevelType w:val="singleLevel"/>
    <w:tmpl w:val="58DB7D68"/>
    <w:lvl w:ilvl="0" w:tentative="0">
      <w:start w:val="1"/>
      <w:numFmt w:val="bullet"/>
      <w:lvlText w:val="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91131AE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1CC6B47"/>
    <w:rsid w:val="0B1A1F3F"/>
    <w:rsid w:val="0D2747BD"/>
    <w:rsid w:val="0E93569A"/>
    <w:rsid w:val="0EBE16F2"/>
    <w:rsid w:val="11857B92"/>
    <w:rsid w:val="191131AE"/>
    <w:rsid w:val="19574166"/>
    <w:rsid w:val="278F3642"/>
    <w:rsid w:val="2E3C5951"/>
    <w:rsid w:val="35C5452D"/>
    <w:rsid w:val="38475C4E"/>
    <w:rsid w:val="39F747E9"/>
    <w:rsid w:val="3AF91BD5"/>
    <w:rsid w:val="407123D9"/>
    <w:rsid w:val="40F60A4E"/>
    <w:rsid w:val="412E4359"/>
    <w:rsid w:val="412F0170"/>
    <w:rsid w:val="43DB5A1B"/>
    <w:rsid w:val="44A776F3"/>
    <w:rsid w:val="4A6F21D0"/>
    <w:rsid w:val="4B006DBE"/>
    <w:rsid w:val="4DE805D7"/>
    <w:rsid w:val="4E430467"/>
    <w:rsid w:val="53872D62"/>
    <w:rsid w:val="5CAC38FF"/>
    <w:rsid w:val="5CD723F9"/>
    <w:rsid w:val="5DE129A8"/>
    <w:rsid w:val="5F03521D"/>
    <w:rsid w:val="6B754010"/>
    <w:rsid w:val="75553CFE"/>
    <w:rsid w:val="75C14137"/>
    <w:rsid w:val="7AC633C8"/>
    <w:rsid w:val="7B903649"/>
    <w:rsid w:val="7DA012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标题 1 Char"/>
    <w:basedOn w:val="6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9">
    <w:name w:val="页眉 Char"/>
    <w:basedOn w:val="6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001\AppData\Roaming\kingsoft\office6\templates\download\&#40664;&#35748;\&#12304;&#36130;&#21153;&#31616;&#21382;&#12305;&#27714;&#32844;&#31616;&#21382;&#20010;&#20154;&#31616;&#21382;391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【财务简历】求职简历个人简历391.docx</Template>
  <Pages>1</Pages>
  <Words>0</Words>
  <Characters>0</Characters>
  <Lines>1</Lines>
  <Paragraphs>1</Paragraphs>
  <TotalTime>6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2018-03-22T01:35:00Z</dcterms:created>
  <dc:creator>mayn</dc:creator>
  <cp:lastModifiedBy>XXX</cp:lastModifiedBy>
  <dcterms:modified xsi:type="dcterms:W3CDTF">2020-08-03T06:44:14Z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