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ectPr>
          <w:headerReference r:id="rId3" w:type="default"/>
          <w:headerReference r:id="rId4" w:type="even"/>
          <w:pgSz w:w="11906" w:h="16838"/>
          <w:pgMar w:top="454" w:right="454" w:bottom="454" w:left="567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-739775</wp:posOffset>
                </wp:positionV>
                <wp:extent cx="7560310" cy="10696575"/>
                <wp:effectExtent l="0" t="0" r="2540" b="9525"/>
                <wp:wrapNone/>
                <wp:docPr id="2" name="矩形 2" descr="格栅花粉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069657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格栅花粉红" style="position:absolute;left:0pt;margin-left:-28.35pt;margin-top:-58.25pt;height:842.25pt;width:595.3pt;z-index:-251657216;mso-width-relative:page;mso-height-relative:page;" filled="t" stroked="f" coordsize="21600,21600" o:gfxdata="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365760</wp:posOffset>
                </wp:positionV>
                <wp:extent cx="1443990" cy="1443990"/>
                <wp:effectExtent l="19050" t="19050" r="22860" b="22860"/>
                <wp:wrapNone/>
                <wp:docPr id="28" name="正圆 24" descr="QQ截图2016071115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443990"/>
                        </a:xfrm>
                        <a:prstGeom prst="flowChartConnector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CD628B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120" alt="QQ截图20160711152653" type="#_x0000_t120" style="position:absolute;left:0pt;margin-left:212.45pt;margin-top:28.8pt;height:113.7pt;width:113.7pt;z-index:251695104;v-text-anchor:middle;mso-width-relative:page;mso-height-relative:page;" filled="t" stroked="t" coordsize="21600,21600" o:gfxdata="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">
                <v:fill type="frame" on="t" o:title="close-up-photography-of-a-girl-smiling-713312" focussize="0,0" recolor="t" rotate="t" r:id="rId7"/>
                <v:stroke weight="3pt" color="#CD628B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4566920</wp:posOffset>
                </wp:positionV>
                <wp:extent cx="3943985" cy="594360"/>
                <wp:effectExtent l="0" t="0" r="0" b="0"/>
                <wp:wrapNone/>
                <wp:docPr id="4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262626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lang w:val="en-US" w:eastAsia="zh-CN"/>
                              </w:rPr>
                              <w:t>学    校</w:t>
                            </w:r>
                            <w:r>
                              <w:rPr>
                                <w:rFonts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  <w:lang w:val="en-US" w:eastAsia="zh-CN"/>
                              </w:rPr>
                              <w:t>XX大学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137.65pt;margin-top:359.6pt;height:46.8pt;width:310.55pt;z-index:251699200;mso-width-relative:page;mso-height-relative:page;" filled="f" stroked="f" coordsize="21600,21600" o:gfxdata="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f0UoL9sAAAALAQAADwAAAAAAAAABACAAAAAiAAAAZHJzL2Rvd25yZXYueG1sUEsB&#10;AhQAFAAAAAgAh07iQCN7kRq5AQAAZA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rFonts w:hint="eastAsia"/>
                          <w:color w:val="262626"/>
                          <w:u w:val="single"/>
                        </w:rPr>
                      </w:pPr>
                      <w:r>
                        <w:rPr>
                          <w:rFonts w:hint="eastAsia" w:ascii="微软雅黑" w:cs="微软雅黑"/>
                          <w:color w:val="262626"/>
                          <w:kern w:val="0"/>
                          <w:sz w:val="46"/>
                          <w:szCs w:val="46"/>
                          <w:lang w:val="en-US" w:eastAsia="zh-CN"/>
                        </w:rPr>
                        <w:t>学    校</w:t>
                      </w:r>
                      <w:r>
                        <w:rPr>
                          <w:rFonts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</w:rPr>
                        <w:t>：</w:t>
                      </w:r>
                      <w:r>
                        <w:rPr>
                          <w:rFonts w:hint="eastAsia"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 w:ascii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  <w:lang w:val="en-US" w:eastAsia="zh-CN"/>
                        </w:rPr>
                        <w:t>XX大学</w:t>
                      </w:r>
                      <w:r>
                        <w:rPr>
                          <w:rFonts w:hint="eastAsia"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3667760</wp:posOffset>
                </wp:positionV>
                <wp:extent cx="4329430" cy="594360"/>
                <wp:effectExtent l="0" t="0" r="0" b="0"/>
                <wp:wrapNone/>
                <wp:docPr id="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43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262626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</w:rPr>
                              <w:t xml:space="preserve">姓 </w:t>
                            </w:r>
                            <w:r>
                              <w:rPr>
                                <w:rFonts w:hint="eastAsia" w:ascii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</w:rPr>
                              <w:t>名：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  <w:lang w:val="en-US"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37.65pt;margin-top:288.8pt;height:46.8pt;width:340.9pt;z-index:251698176;mso-width-relative:page;mso-height-relative:page;" filled="f" stroked="f" coordsize="21600,21600" o:gfxdata="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VxMdjaAAAACwEAAA8AAAAAAAAAAQAgAAAAIgAAAGRycy9kb3ducmV2LnhtbFBLAQIU&#10;ABQAAAAIAIdO4kCsC/szuAEAAGMDAAAOAAAAAAAAAAEAIAAAACk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color w:val="262626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</w:rPr>
                        <w:t xml:space="preserve">姓 </w:t>
                      </w:r>
                      <w:r>
                        <w:rPr>
                          <w:rFonts w:hint="eastAsia" w:ascii="微软雅黑" w:cs="微软雅黑"/>
                          <w:color w:val="262626"/>
                          <w:kern w:val="0"/>
                          <w:sz w:val="46"/>
                          <w:szCs w:val="4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</w:rPr>
                        <w:t>名：</w:t>
                      </w:r>
                      <w:r>
                        <w:rPr>
                          <w:rFonts w:hint="eastAsia"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 w:ascii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  <w:lang w:val="en-US" w:eastAsia="zh-CN"/>
                        </w:rPr>
                        <w:t>办公资源</w:t>
                      </w:r>
                      <w:r>
                        <w:rPr>
                          <w:rFonts w:hint="eastAsia"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5466080</wp:posOffset>
                </wp:positionV>
                <wp:extent cx="3701415" cy="594360"/>
                <wp:effectExtent l="0" t="0" r="0" b="0"/>
                <wp:wrapNone/>
                <wp:docPr id="3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415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262626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lang w:val="en-US" w:eastAsia="zh-CN"/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  <w:lang w:val="en-US" w:eastAsia="zh-CN"/>
                              </w:rPr>
                              <w:t>财务实习生</w:t>
                            </w:r>
                            <w:r>
                              <w:rPr>
                                <w:rFonts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262626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137.65pt;margin-top:430.4pt;height:46.8pt;width:291.45pt;z-index:251697152;mso-width-relative:page;mso-height-relative:page;" filled="f" stroked="f" coordsize="21600,21600" o:gfxdata="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h5bkz2wAAAAsBAAAPAAAAAAAAAAEAIAAAACIAAABkcnMvZG93bnJldi54bWxQ&#10;SwECFAAUAAAACACHTuJARvIpYLsBAABk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color w:val="262626"/>
                          <w:u w:val="single"/>
                        </w:rPr>
                      </w:pPr>
                      <w:r>
                        <w:rPr>
                          <w:rFonts w:hint="eastAsia" w:ascii="微软雅黑" w:cs="微软雅黑"/>
                          <w:color w:val="262626"/>
                          <w:kern w:val="0"/>
                          <w:sz w:val="46"/>
                          <w:szCs w:val="46"/>
                          <w:lang w:val="en-US" w:eastAsia="zh-CN"/>
                        </w:rPr>
                        <w:t>求职意向</w:t>
                      </w:r>
                      <w:r>
                        <w:rPr>
                          <w:rFonts w:hint="eastAsia"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</w:rPr>
                        <w:t>：</w:t>
                      </w:r>
                      <w:r>
                        <w:rPr>
                          <w:rFonts w:hint="eastAsia"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  <w:lang w:val="en-US" w:eastAsia="zh-CN"/>
                        </w:rPr>
                        <w:t>财务实习生</w:t>
                      </w:r>
                      <w:r>
                        <w:rPr>
                          <w:rFonts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hint="eastAsia" w:ascii="微软雅黑" w:eastAsia="微软雅黑" w:cs="微软雅黑"/>
                          <w:color w:val="262626"/>
                          <w:kern w:val="0"/>
                          <w:sz w:val="46"/>
                          <w:szCs w:val="46"/>
                          <w:u w:val="single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2041525</wp:posOffset>
                </wp:positionV>
                <wp:extent cx="5812790" cy="1652270"/>
                <wp:effectExtent l="0" t="0" r="0" b="0"/>
                <wp:wrapNone/>
                <wp:docPr id="3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3760" y="3171825"/>
                          <a:ext cx="5812790" cy="165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b/>
                                <w:bCs/>
                                <w:color w:val="CD628B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D628B"/>
                                <w:sz w:val="96"/>
                                <w:szCs w:val="96"/>
                                <w:lang w:val="en-US" w:eastAsia="zh-CN"/>
                              </w:rPr>
                              <w:t>个  人  简  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40.45pt;margin-top:160.75pt;height:130.1pt;width:457.7pt;z-index:251696128;v-text-anchor:middle;mso-width-relative:page;mso-height-relative:page;" filled="f" stroked="f" coordsize="21600,21600" o:gfxdata="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o8bRktwAAAAKAQAADwAAAAAAAAABACAAAAAiAAAAZHJzL2Rvd25y&#10;ZXYueG1sUEsBAhQAFAAAAAgAh07iQB91620zAgAANgQAAA4AAAAAAAAAAQAgAAAAK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b/>
                          <w:bCs/>
                          <w:color w:val="CD628B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D628B"/>
                          <w:sz w:val="96"/>
                          <w:szCs w:val="96"/>
                          <w:lang w:val="en-US" w:eastAsia="zh-CN"/>
                        </w:rPr>
                        <w:t>个  人  简  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-405765</wp:posOffset>
                </wp:positionV>
                <wp:extent cx="1377315" cy="1377315"/>
                <wp:effectExtent l="19050" t="19050" r="32385" b="32385"/>
                <wp:wrapNone/>
                <wp:docPr id="6" name="正圆 24" descr="QQ截图2016071115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1377315"/>
                        </a:xfrm>
                        <a:prstGeom prst="flowChartAlternateProcess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CD628B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176" alt="QQ截图20160711152653" type="#_x0000_t176" style="position:absolute;left:0pt;margin-left:39.2pt;margin-top:-31.95pt;height:108.45pt;width:108.45pt;z-index:251665408;v-text-anchor:middle;mso-width-relative:page;mso-height-relative:page;" filled="t" stroked="t" coordsize="21600,21600" o:gfxdata="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">
                <v:fill type="frame" on="t" o:title="close-up-photography-of-a-girl-smiling-713312" focussize="0,0" recolor="t" rotate="t" r:id="rId8"/>
                <v:stroke weight="3pt" color="#CD628B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4412615</wp:posOffset>
                </wp:positionH>
                <wp:positionV relativeFrom="paragraph">
                  <wp:posOffset>-240665</wp:posOffset>
                </wp:positionV>
                <wp:extent cx="129540" cy="203200"/>
                <wp:effectExtent l="0" t="0" r="3810" b="6350"/>
                <wp:wrapNone/>
                <wp:docPr id="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203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277" y="0"/>
                            </a:cxn>
                            <a:cxn ang="0">
                              <a:pos x="25201" y="3932"/>
                            </a:cxn>
                            <a:cxn ang="0">
                              <a:pos x="30694" y="23597"/>
                            </a:cxn>
                            <a:cxn ang="0">
                              <a:pos x="29124" y="29103"/>
                            </a:cxn>
                            <a:cxn ang="0">
                              <a:pos x="19708" y="34609"/>
                            </a:cxn>
                            <a:cxn ang="0">
                              <a:pos x="37756" y="76298"/>
                            </a:cxn>
                            <a:cxn ang="0">
                              <a:pos x="46782" y="70596"/>
                            </a:cxn>
                            <a:cxn ang="0">
                              <a:pos x="52665" y="71578"/>
                            </a:cxn>
                            <a:cxn ang="0">
                              <a:pos x="67574" y="86523"/>
                            </a:cxn>
                            <a:cxn ang="0">
                              <a:pos x="68359" y="92029"/>
                            </a:cxn>
                            <a:cxn ang="0">
                              <a:pos x="59727" y="105401"/>
                            </a:cxn>
                            <a:cxn ang="0">
                              <a:pos x="51880" y="106974"/>
                            </a:cxn>
                            <a:cxn ang="0">
                              <a:pos x="90" y="6292"/>
                            </a:cxn>
                            <a:cxn ang="0">
                              <a:pos x="5583" y="1573"/>
                            </a:cxn>
                            <a:cxn ang="0">
                              <a:pos x="21277" y="0"/>
                            </a:cxn>
                          </a:cxnLst>
                          <a:pathLst>
                            <a:path w="1978606" h="3092264">
                              <a:moveTo>
                                <a:pt x="608252" y="0"/>
                              </a:moveTo>
                              <a:cubicBezTo>
                                <a:pt x="675547" y="0"/>
                                <a:pt x="697978" y="44800"/>
                                <a:pt x="720410" y="112000"/>
                              </a:cubicBezTo>
                              <a:cubicBezTo>
                                <a:pt x="787705" y="291200"/>
                                <a:pt x="832568" y="492800"/>
                                <a:pt x="877432" y="672000"/>
                              </a:cubicBezTo>
                              <a:cubicBezTo>
                                <a:pt x="899864" y="761601"/>
                                <a:pt x="877432" y="806401"/>
                                <a:pt x="832568" y="828801"/>
                              </a:cubicBezTo>
                              <a:cubicBezTo>
                                <a:pt x="742842" y="896001"/>
                                <a:pt x="653115" y="940801"/>
                                <a:pt x="563388" y="985601"/>
                              </a:cubicBezTo>
                              <a:cubicBezTo>
                                <a:pt x="563388" y="1388801"/>
                                <a:pt x="675547" y="1747202"/>
                                <a:pt x="1079317" y="2172802"/>
                              </a:cubicBezTo>
                              <a:cubicBezTo>
                                <a:pt x="1169044" y="2105602"/>
                                <a:pt x="1270188" y="2055228"/>
                                <a:pt x="1337349" y="2010428"/>
                              </a:cubicBezTo>
                              <a:cubicBezTo>
                                <a:pt x="1404510" y="1965628"/>
                                <a:pt x="1454947" y="1993602"/>
                                <a:pt x="1505519" y="2038402"/>
                              </a:cubicBezTo>
                              <a:cubicBezTo>
                                <a:pt x="1640109" y="2172802"/>
                                <a:pt x="1797131" y="2307202"/>
                                <a:pt x="1931721" y="2464003"/>
                              </a:cubicBezTo>
                              <a:cubicBezTo>
                                <a:pt x="1976584" y="2508803"/>
                                <a:pt x="1999016" y="2576003"/>
                                <a:pt x="1954153" y="2620803"/>
                              </a:cubicBezTo>
                              <a:cubicBezTo>
                                <a:pt x="1864426" y="2755203"/>
                                <a:pt x="1797131" y="2867203"/>
                                <a:pt x="1707404" y="3001603"/>
                              </a:cubicBezTo>
                              <a:cubicBezTo>
                                <a:pt x="1640109" y="3113603"/>
                                <a:pt x="1572814" y="3113603"/>
                                <a:pt x="1483087" y="3046403"/>
                              </a:cubicBezTo>
                              <a:cubicBezTo>
                                <a:pt x="496093" y="2329602"/>
                                <a:pt x="-42267" y="1568002"/>
                                <a:pt x="2596" y="179200"/>
                              </a:cubicBezTo>
                              <a:cubicBezTo>
                                <a:pt x="2596" y="89600"/>
                                <a:pt x="25028" y="44800"/>
                                <a:pt x="159618" y="44800"/>
                              </a:cubicBezTo>
                              <a:cubicBezTo>
                                <a:pt x="294208" y="22400"/>
                                <a:pt x="451230" y="0"/>
                                <a:pt x="6082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7.45pt;margin-top:-18.95pt;height:16pt;width:10.2pt;z-index:251686912;v-text-anchor:middle;mso-width-relative:page;mso-height-relative:page;" fillcolor="#FFFFFF" filled="t" stroked="f" coordsize="1978606,3092264" o:gfxdata="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<v:path o:connectlocs="21277,0;25201,3932;30694,23597;29124,29103;19708,34609;37756,76298;46782,70596;52665,71578;67574,86523;68359,92029;59727,105401;51880,106974;90,6292;5583,1573;21277,0" o:connectangles="0,0,0,0,0,0,0,0,0,0,0,0,0,0,0"/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-311785</wp:posOffset>
                </wp:positionV>
                <wp:extent cx="335280" cy="335280"/>
                <wp:effectExtent l="0" t="0" r="7620" b="7620"/>
                <wp:wrapNone/>
                <wp:docPr id="24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flowChartAlternateProcess">
                          <a:avLst/>
                        </a:prstGeom>
                        <a:solidFill>
                          <a:srgbClr val="CD628B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7" o:spid="_x0000_s1026" o:spt="176" type="#_x0000_t176" style="position:absolute;left:0pt;margin-left:338.1pt;margin-top:-24.55pt;height:26.4pt;width:26.4pt;z-index:251685888;v-text-anchor:middle;mso-width-relative:page;mso-height-relative:page;" fillcolor="#CD628B" filled="t" stroked="f" coordsize="21600,21600" o:gfxdata="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79nyRNoAAAAJAQAADwAAAAAAAAABACAAAAAiAAAAZHJzL2Rv&#10;d25yZXYueG1sUEsBAhQAFAAAAAgAh07iQLiz34HGAQAAVwMAAA4AAAAAAAAAAQAgAAAAKQEAAGRy&#10;cy9lMm9Eb2MueG1sUEsFBgAAAAAGAAYAWQEAAGEFAAAAAA=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268605</wp:posOffset>
                </wp:positionV>
                <wp:extent cx="203200" cy="153670"/>
                <wp:effectExtent l="0" t="0" r="6350" b="1778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5344" y="40091"/>
                            </a:cxn>
                            <a:cxn ang="0">
                              <a:pos x="72885" y="42540"/>
                            </a:cxn>
                            <a:cxn ang="0">
                              <a:pos x="95409" y="64968"/>
                            </a:cxn>
                            <a:cxn ang="0">
                              <a:pos x="95747" y="65510"/>
                            </a:cxn>
                            <a:cxn ang="0">
                              <a:pos x="100873" y="65510"/>
                            </a:cxn>
                            <a:cxn ang="0">
                              <a:pos x="33240" y="40091"/>
                            </a:cxn>
                            <a:cxn ang="0">
                              <a:pos x="7711" y="65510"/>
                            </a:cxn>
                            <a:cxn ang="0">
                              <a:pos x="12837" y="65510"/>
                            </a:cxn>
                            <a:cxn ang="0">
                              <a:pos x="13175" y="64968"/>
                            </a:cxn>
                            <a:cxn ang="0">
                              <a:pos x="35699" y="42540"/>
                            </a:cxn>
                            <a:cxn ang="0">
                              <a:pos x="9508" y="16404"/>
                            </a:cxn>
                            <a:cxn ang="0">
                              <a:pos x="45703" y="52445"/>
                            </a:cxn>
                            <a:cxn ang="0">
                              <a:pos x="54054" y="55889"/>
                            </a:cxn>
                            <a:cxn ang="0">
                              <a:pos x="54292" y="55866"/>
                            </a:cxn>
                            <a:cxn ang="0">
                              <a:pos x="62881" y="52445"/>
                            </a:cxn>
                            <a:cxn ang="0">
                              <a:pos x="99077" y="16404"/>
                            </a:cxn>
                            <a:cxn ang="0">
                              <a:pos x="94158" y="16404"/>
                            </a:cxn>
                            <a:cxn ang="0">
                              <a:pos x="61728" y="48695"/>
                            </a:cxn>
                            <a:cxn ang="0">
                              <a:pos x="54292" y="51658"/>
                            </a:cxn>
                            <a:cxn ang="0">
                              <a:pos x="54086" y="51677"/>
                            </a:cxn>
                            <a:cxn ang="0">
                              <a:pos x="46856" y="48695"/>
                            </a:cxn>
                            <a:cxn ang="0">
                              <a:pos x="14426" y="16404"/>
                            </a:cxn>
                            <a:cxn ang="0">
                              <a:pos x="18876" y="0"/>
                            </a:cxn>
                            <a:cxn ang="0">
                              <a:pos x="89708" y="0"/>
                            </a:cxn>
                            <a:cxn ang="0">
                              <a:pos x="108585" y="18795"/>
                            </a:cxn>
                            <a:cxn ang="0">
                              <a:pos x="108585" y="63119"/>
                            </a:cxn>
                            <a:cxn ang="0">
                              <a:pos x="89708" y="81915"/>
                            </a:cxn>
                            <a:cxn ang="0">
                              <a:pos x="18876" y="81915"/>
                            </a:cxn>
                            <a:cxn ang="0">
                              <a:pos x="0" y="63119"/>
                            </a:cxn>
                            <a:cxn ang="0">
                              <a:pos x="0" y="18795"/>
                            </a:cxn>
                            <a:cxn ang="0">
                              <a:pos x="18876" y="0"/>
                            </a:cxn>
                          </a:cxnLst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3.7pt;margin-top:21.15pt;height:12.1pt;width:16pt;z-index:251682816;v-text-anchor:middle;mso-width-relative:page;mso-height-relative:page;" fillcolor="#FFFFFF" filled="t" stroked="f" coordsize="529316,401026" o:gfxdata="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75344,40091;72885,42540;95409,64968;95747,65510;100873,65510;33240,40091;7711,65510;12837,65510;13175,64968;35699,42540;9508,16404;45703,52445;54054,55889;54292,55866;62881,52445;99077,16404;94158,16404;61728,48695;54292,51658;54086,51677;46856,48695;14426,16404;18876,0;89708,0;108585,18795;108585,63119;89708,81915;18876,81915;0,63119;0,18795;18876,0" o:connectangles="0,0,0,0,0,0,0,0,0,0,0,0,0,0,0,0,0,0,0,0,0,0,0,0,0,0,0,0,0,0,0"/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185420</wp:posOffset>
                </wp:positionV>
                <wp:extent cx="335280" cy="335280"/>
                <wp:effectExtent l="0" t="0" r="7620" b="7620"/>
                <wp:wrapNone/>
                <wp:docPr id="22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flowChartAlternateProcess">
                          <a:avLst/>
                        </a:prstGeom>
                        <a:solidFill>
                          <a:srgbClr val="CD628B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8" o:spid="_x0000_s1026" o:spt="176" type="#_x0000_t176" style="position:absolute;left:0pt;margin-left:338.1pt;margin-top:14.6pt;height:26.4pt;width:26.4pt;z-index:251681792;v-text-anchor:middle;mso-width-relative:page;mso-height-relative:page;" fillcolor="#CD628B" filled="t" stroked="f" coordsize="21600,21600" o:gfxdata="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oST1Z2gAAAAkBAAAPAAAAAAAAAAEAIAAAACIAAABkcnMvZG93&#10;bnJldi54bWxQSwECFAAUAAAACACHTuJAog92YcUBAABXAwAADgAAAAAAAAABACAAAAApAQAAZHJz&#10;L2Uyb0RvYy54bWxQSwUGAAAAAAYABgBZAQAAYAUAAAAA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-739775</wp:posOffset>
                </wp:positionV>
                <wp:extent cx="7553325" cy="10692130"/>
                <wp:effectExtent l="0" t="0" r="9525" b="13970"/>
                <wp:wrapNone/>
                <wp:docPr id="1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92130"/>
                        </a:xfrm>
                        <a:prstGeom prst="rect">
                          <a:avLst/>
                        </a:prstGeom>
                        <a:solidFill>
                          <a:srgbClr val="E1E7E7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-28.35pt;margin-top:-58.25pt;height:841.9pt;width:594.75pt;z-index:-251658240;v-text-anchor:middle;mso-width-relative:page;mso-height-relative:page;" fillcolor="#E1E7E7" filled="t" stroked="f" coordsize="21600,21600" o:gfxdata="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BQoVC9gAAAAOAQAADwAAAAAAAAABACAAAAAiAAAAZHJzL2Rvd25yZXYueG1s&#10;UEsBAhQAFAAAAAgAh07iQElFsVG/AQAARQMAAA4AAAAAAAAAAQAgAAAAJwEAAGRycy9lMm9Eb2Mu&#10;eG1sUEsFBgAAAAAGAAYAWQEAAFg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-404495</wp:posOffset>
                </wp:positionV>
                <wp:extent cx="635" cy="1946910"/>
                <wp:effectExtent l="4445" t="0" r="13970" b="15240"/>
                <wp:wrapNone/>
                <wp:docPr id="43" name="直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13480" y="335280"/>
                          <a:ext cx="635" cy="19469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262626">
                              <a:lumMod val="85000"/>
                              <a:lumOff val="1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7" o:spid="_x0000_s1026" o:spt="20" style="position:absolute;left:0pt;margin-left:264.05pt;margin-top:-31.85pt;height:153.3pt;width:0.05pt;z-index:251694080;mso-width-relative:page;mso-height-relative:page;" filled="f" stroked="t" coordsize="21600,21600" o:gfxdata="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56TyG3AAAAAsBAAAPAAAAAAAAAAEAIAAAACIAAABkcnMvZG93&#10;bnJldi54bWxQSwECFAAUAAAACACHTuJAe5WV8vwBAADjAwAADgAAAAAAAAABACAAAAArAQAAZHJz&#10;L2Uyb0RvYy54bWxQSwUGAAAAAAYABgBZAQAAmQUAAAAA&#10;">
                <v:fill on="f" focussize="0,0"/>
                <v:stroke color="#474747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104140</wp:posOffset>
                </wp:positionV>
                <wp:extent cx="1998345" cy="427990"/>
                <wp:effectExtent l="0" t="0" r="0" b="0"/>
                <wp:wrapNone/>
                <wp:docPr id="37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55235" y="843915"/>
                          <a:ext cx="19983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color w:val="3F3F3F"/>
                                <w:lang w:val="en-US" w:eastAsia="zh-CN"/>
                              </w:rPr>
                              <w:t>xxxxx@qq.com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369.7pt;margin-top:8.2pt;height:33.7pt;width:157.35pt;z-index:251688960;mso-width-relative:page;mso-height-relative:page;" filled="f" stroked="f" coordsize="21600,21600" o:gfxdata="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jsLATXAAAACgEAAA8AAAAAAAAAAQAgAAAAIgAAAGRycy9kb3du&#10;cmV2LnhtbFBLAQIUABQAAAAIAIdO4kABhzROxwEAAEk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邮箱：</w:t>
                      </w:r>
                      <w:r>
                        <w:rPr>
                          <w:rFonts w:hint="eastAsia"/>
                          <w:color w:val="3F3F3F"/>
                          <w:lang w:val="en-US" w:eastAsia="zh-CN"/>
                        </w:rPr>
                        <w:t>xxxxx@qq.com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-398145</wp:posOffset>
                </wp:positionV>
                <wp:extent cx="1820545" cy="427990"/>
                <wp:effectExtent l="0" t="0" r="0" b="0"/>
                <wp:wrapNone/>
                <wp:docPr id="3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55235" y="341630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/>
                                <w:color w:val="3F3F3F"/>
                                <w:lang w:val="en-US" w:eastAsia="zh-CN"/>
                              </w:rPr>
                              <w:t>1362xxxxxxx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369.7pt;margin-top:-31.35pt;height:33.7pt;width:143.35pt;z-index:251687936;mso-width-relative:page;mso-height-relative:page;" filled="f" stroked="f" coordsize="21600,21600" o:gfxdata="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EF/QyNgAAAAKAQAADwAAAAAAAAABACAAAAAiAAAAZHJzL2Rvd25yZXYu&#10;eG1sUEsBAhQAFAAAAAgAh07iQBn6wg7CAQAASQ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电话：</w:t>
                      </w:r>
                      <w:r>
                        <w:rPr>
                          <w:rFonts w:hint="eastAsia"/>
                          <w:color w:val="3F3F3F"/>
                          <w:lang w:val="en-US" w:eastAsia="zh-CN"/>
                        </w:rPr>
                        <w:t>1362xxxxxxx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334010</wp:posOffset>
                </wp:positionV>
                <wp:extent cx="177165" cy="215265"/>
                <wp:effectExtent l="0" t="0" r="13335" b="13335"/>
                <wp:wrapNone/>
                <wp:docPr id="2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pathLst>
                            <a:path w="2244" h="2719">
                              <a:moveTo>
                                <a:pt x="0" y="2719"/>
                              </a:moveTo>
                              <a:cubicBezTo>
                                <a:pt x="285" y="2053"/>
                                <a:pt x="285" y="2053"/>
                                <a:pt x="285" y="2053"/>
                              </a:cubicBezTo>
                              <a:cubicBezTo>
                                <a:pt x="285" y="2053"/>
                                <a:pt x="347" y="1831"/>
                                <a:pt x="566" y="1831"/>
                              </a:cubicBezTo>
                              <a:cubicBezTo>
                                <a:pt x="1718" y="1831"/>
                                <a:pt x="1718" y="1831"/>
                                <a:pt x="1718" y="1831"/>
                              </a:cubicBezTo>
                              <a:cubicBezTo>
                                <a:pt x="1938" y="1831"/>
                                <a:pt x="2006" y="2053"/>
                                <a:pt x="2006" y="2053"/>
                              </a:cubicBezTo>
                              <a:cubicBezTo>
                                <a:pt x="2244" y="2719"/>
                                <a:pt x="2244" y="2719"/>
                                <a:pt x="2244" y="2719"/>
                              </a:cubicBezTo>
                              <a:lnTo>
                                <a:pt x="0" y="2719"/>
                              </a:lnTo>
                              <a:close/>
                              <a:moveTo>
                                <a:pt x="1118" y="1775"/>
                              </a:moveTo>
                              <a:cubicBezTo>
                                <a:pt x="627" y="1775"/>
                                <a:pt x="230" y="1378"/>
                                <a:pt x="230" y="888"/>
                              </a:cubicBezTo>
                              <a:cubicBezTo>
                                <a:pt x="230" y="397"/>
                                <a:pt x="627" y="0"/>
                                <a:pt x="1118" y="0"/>
                              </a:cubicBezTo>
                              <a:cubicBezTo>
                                <a:pt x="1608" y="0"/>
                                <a:pt x="2006" y="397"/>
                                <a:pt x="2006" y="888"/>
                              </a:cubicBezTo>
                              <a:cubicBezTo>
                                <a:pt x="2006" y="1378"/>
                                <a:pt x="1608" y="1775"/>
                                <a:pt x="1118" y="1775"/>
                              </a:cubicBezTo>
                              <a:close/>
                              <a:moveTo>
                                <a:pt x="972" y="241"/>
                              </a:moveTo>
                              <a:cubicBezTo>
                                <a:pt x="700" y="338"/>
                                <a:pt x="1033" y="685"/>
                                <a:pt x="437" y="888"/>
                              </a:cubicBezTo>
                              <a:cubicBezTo>
                                <a:pt x="437" y="1264"/>
                                <a:pt x="742" y="1569"/>
                                <a:pt x="1118" y="1569"/>
                              </a:cubicBezTo>
                              <a:cubicBezTo>
                                <a:pt x="1494" y="1569"/>
                                <a:pt x="1799" y="1264"/>
                                <a:pt x="1799" y="888"/>
                              </a:cubicBezTo>
                              <a:cubicBezTo>
                                <a:pt x="1452" y="602"/>
                                <a:pt x="870" y="734"/>
                                <a:pt x="972" y="2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4.65pt;margin-top:26.3pt;height:16.95pt;width:13.95pt;z-index:251680768;v-text-anchor:middle-center;mso-width-relative:page;mso-height-relative:page;" fillcolor="#FFFFFF" filled="t" stroked="f" coordsize="2244,2719" o:gfxdata="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ZSGOn9wAAAAJAQAADwAAAAAAAAABACAAAAAiAAAAZHJzL2Rvd25yZXYueG1sUEsBAhQAFAAA&#10;AAgAh07iQE8gxzxBAwAAbwwAAA4AAAAAAAAAAQAgAAAAKwEAAGRycy9lMm9Eb2MueG1sUEsFBgAA&#10;AAAGAAYAWQEAAN4GAAAAAA==&#10;" path="m0,2719c285,2053,285,2053,285,2053c285,2053,347,1831,566,1831c1718,1831,1718,1831,1718,1831c1938,1831,2006,2053,2006,2053c2244,2719,2244,2719,2244,2719l0,2719xm1118,1775c627,1775,230,1378,230,888c230,397,627,0,1118,0c1608,0,2006,397,2006,888c2006,1378,1608,1775,1118,1775xm972,241c700,338,1033,685,437,888c437,1264,742,1569,1118,1569c1494,1569,1799,1264,1799,888c1452,602,870,734,972,241xe">
                <v:path o:connectlocs="0,0;0,0;0,0;0,0;0,0;0,0;0,0;0,0;0,0;0,0;0,0;0,0;0,0;0,0;0,0;0,0;0,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286385</wp:posOffset>
                </wp:positionV>
                <wp:extent cx="335280" cy="335280"/>
                <wp:effectExtent l="0" t="0" r="7620" b="7620"/>
                <wp:wrapNone/>
                <wp:docPr id="18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flowChartAlternateProcess">
                          <a:avLst/>
                        </a:prstGeom>
                        <a:solidFill>
                          <a:srgbClr val="CD628B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20" o:spid="_x0000_s1026" o:spt="176" type="#_x0000_t176" style="position:absolute;left:0pt;margin-left:338.1pt;margin-top:22.55pt;height:26.4pt;width:26.4pt;z-index:251679744;v-text-anchor:middle;mso-width-relative:page;mso-height-relative:page;" fillcolor="#CD628B" filled="t" stroked="f" coordsize="21600,21600" o:gfxdata="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RQfrftkAAAAJAQAADwAAAAAAAAABACAAAAAiAAAAZHJzL2Rvd25y&#10;ZXYueG1sUEsBAhQAFAAAAAgAh07iQK2OsWPEAQAAWAMAAA4AAAAAAAAAAQAgAAAAKAEAAGRycy9l&#10;Mm9Eb2MueG1sUEsFBgAAAAAGAAYAWQEAAF4FAAAAAA=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210185</wp:posOffset>
                </wp:positionV>
                <wp:extent cx="1652905" cy="427990"/>
                <wp:effectExtent l="0" t="0" r="0" b="0"/>
                <wp:wrapNone/>
                <wp:docPr id="38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55235" y="134620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籍贯：江苏苏州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369.7pt;margin-top:16.55pt;height:33.7pt;width:130.15pt;z-index:251689984;mso-width-relative:page;mso-height-relative:page;" filled="f" stroked="f" coordsize="21600,21600" o:gfxdata="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wxLhrXAAAACgEAAA8AAAAAAAAAAQAgAAAAIgAAAGRycy9kb3ducmV2&#10;LnhtbFBLAQIUABQAAAAIAIdO4kA3H++nxAEAAEo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籍贯：江苏苏州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387350</wp:posOffset>
                </wp:positionV>
                <wp:extent cx="335280" cy="335280"/>
                <wp:effectExtent l="0" t="0" r="7620" b="7620"/>
                <wp:wrapNone/>
                <wp:docPr id="26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flowChartAlternateProcess">
                          <a:avLst/>
                        </a:prstGeom>
                        <a:solidFill>
                          <a:srgbClr val="CD628B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176" type="#_x0000_t176" style="position:absolute;left:0pt;margin-left:338.1pt;margin-top:30.5pt;height:26.4pt;width:26.4pt;z-index:251692032;v-text-anchor:middle;mso-width-relative:page;mso-height-relative:page;" fillcolor="#CD628B" filled="t" stroked="f" coordsize="21600,21600" o:gfxdata="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4c8PSdkAAAAKAQAADwAAAAAAAAABACAAAAAiAAAAZHJzL2Rv&#10;d25yZXYueG1sUEsBAhQAFAAAAAgAh07iQBrlqy3HAQAAWAMAAA4AAAAAAAAAAQAgAAAAKAEAAGRy&#10;cy9lMm9Eb2MueG1sUEsFBgAAAAAGAAYAWQEAAGEFAAAAAA=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316230</wp:posOffset>
                </wp:positionV>
                <wp:extent cx="1652905" cy="427990"/>
                <wp:effectExtent l="0" t="0" r="0" b="0"/>
                <wp:wrapNone/>
                <wp:docPr id="3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55235" y="1848485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学历：大学本科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369.7pt;margin-top:24.9pt;height:33.7pt;width:130.15pt;z-index:251691008;mso-width-relative:page;mso-height-relative:page;" filled="f" stroked="f" coordsize="21600,21600" o:gfxdata="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hhYXN9cAAAAKAQAADwAAAAAAAAABACAAAAAiAAAAZHJzL2Rvd25y&#10;ZXYueG1sUEsBAhQAFAAAAAgAh07iQIkw6NnGAQAASg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学历：大学本科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243205</wp:posOffset>
                </wp:positionV>
                <wp:extent cx="1906905" cy="733425"/>
                <wp:effectExtent l="0" t="0" r="0" b="0"/>
                <wp:wrapNone/>
                <wp:docPr id="4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2295" y="1775460"/>
                          <a:ext cx="190690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240" w:lineRule="auto"/>
                              <w:jc w:val="center"/>
                              <w:rPr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spacing w:val="60"/>
                                <w:kern w:val="24"/>
                                <w:sz w:val="52"/>
                                <w:szCs w:val="52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17.5pt;margin-top:19.15pt;height:57.75pt;width:150.15pt;z-index:251663360;mso-width-relative:page;mso-height-relative:page;" filled="f" stroked="f" coordsize="21600,21600" o:gfxdata="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21B5v2QAAAAkBAAAPAAAAAAAAAAEAIAAAACIAAABkcnMvZG93bnJldi54bWxQSwECFAAU&#10;AAAACACHTuJAMJlloLcBAAA7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240" w:lineRule="auto"/>
                        <w:jc w:val="center"/>
                        <w:rPr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spacing w:val="60"/>
                          <w:kern w:val="24"/>
                          <w:sz w:val="52"/>
                          <w:szCs w:val="52"/>
                          <w:lang w:eastAsia="zh-CN"/>
                        </w:rPr>
                        <w:t>办公资源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83820</wp:posOffset>
                </wp:positionV>
                <wp:extent cx="252095" cy="153670"/>
                <wp:effectExtent l="0" t="0" r="14605" b="17780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38879290" y="270054356"/>
                            </a:cxn>
                            <a:cxn ang="0">
                              <a:pos x="425150313" y="178357456"/>
                            </a:cxn>
                            <a:cxn ang="0">
                              <a:pos x="184574582" y="270054356"/>
                            </a:cxn>
                            <a:cxn ang="0">
                              <a:pos x="117456552" y="242146564"/>
                            </a:cxn>
                            <a:cxn ang="0">
                              <a:pos x="117456552" y="324400893"/>
                            </a:cxn>
                            <a:cxn ang="0">
                              <a:pos x="135704266" y="349580780"/>
                            </a:cxn>
                            <a:cxn ang="0">
                              <a:pos x="117037064" y="374760667"/>
                            </a:cxn>
                            <a:cxn ang="0">
                              <a:pos x="136962730" y="463309737"/>
                            </a:cxn>
                            <a:cxn ang="0">
                              <a:pos x="78234453" y="463309737"/>
                            </a:cxn>
                            <a:cxn ang="0">
                              <a:pos x="98369862" y="374340742"/>
                            </a:cxn>
                            <a:cxn ang="0">
                              <a:pos x="82009842" y="349580780"/>
                            </a:cxn>
                            <a:cxn ang="0">
                              <a:pos x="97740631" y="325030092"/>
                            </a:cxn>
                            <a:cxn ang="0">
                              <a:pos x="97740631" y="233962849"/>
                            </a:cxn>
                            <a:cxn ang="0">
                              <a:pos x="0" y="193045647"/>
                            </a:cxn>
                            <a:cxn ang="0">
                              <a:pos x="429974421" y="0"/>
                            </a:cxn>
                            <a:cxn ang="0">
                              <a:pos x="824502592" y="195563819"/>
                            </a:cxn>
                            <a:cxn ang="0">
                              <a:pos x="638879290" y="270054356"/>
                            </a:cxn>
                            <a:cxn ang="0">
                              <a:pos x="420326205" y="224940201"/>
                            </a:cxn>
                            <a:cxn ang="0">
                              <a:pos x="614339260" y="290827557"/>
                            </a:cxn>
                            <a:cxn ang="0">
                              <a:pos x="614339260" y="450510061"/>
                            </a:cxn>
                            <a:cxn ang="0">
                              <a:pos x="410468702" y="501918959"/>
                            </a:cxn>
                            <a:cxn ang="0">
                              <a:pos x="230508484" y="450510061"/>
                            </a:cxn>
                            <a:cxn ang="0">
                              <a:pos x="230508484" y="290827557"/>
                            </a:cxn>
                            <a:cxn ang="0">
                              <a:pos x="420326205" y="224940201"/>
                            </a:cxn>
                            <a:cxn ang="0">
                              <a:pos x="417809278" y="472542576"/>
                            </a:cxn>
                            <a:cxn ang="0">
                              <a:pos x="574278186" y="433513431"/>
                            </a:cxn>
                            <a:cxn ang="0">
                              <a:pos x="417809278" y="394275010"/>
                            </a:cxn>
                            <a:cxn ang="0">
                              <a:pos x="261550573" y="433513431"/>
                            </a:cxn>
                            <a:cxn ang="0">
                              <a:pos x="417809278" y="472542576"/>
                            </a:cxn>
                          </a:cxnLst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1.35pt;margin-top:6.6pt;height:12.1pt;width:19.85pt;z-index:251693056;v-text-anchor:middle-center;mso-width-relative:page;mso-height-relative:page;" fillcolor="#FFFFFF" filled="t" stroked="f" coordsize="3931,2392" o:gfxdata="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122555</wp:posOffset>
                </wp:positionV>
                <wp:extent cx="282575" cy="210185"/>
                <wp:effectExtent l="0" t="0" r="3175" b="18415"/>
                <wp:wrapNone/>
                <wp:docPr id="2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60" y="2843530"/>
                          <a:ext cx="282575" cy="2101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257" h="191">
                              <a:moveTo>
                                <a:pt x="33" y="125"/>
                              </a:moveTo>
                              <a:cubicBezTo>
                                <a:pt x="55" y="125"/>
                                <a:pt x="55" y="125"/>
                                <a:pt x="55" y="125"/>
                              </a:cubicBezTo>
                              <a:cubicBezTo>
                                <a:pt x="55" y="122"/>
                                <a:pt x="55" y="122"/>
                                <a:pt x="55" y="122"/>
                              </a:cubicBez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ubicBezTo>
                                <a:pt x="41" y="122"/>
                                <a:pt x="37" y="120"/>
                                <a:pt x="34" y="118"/>
                              </a:cubicBezTo>
                              <a:cubicBezTo>
                                <a:pt x="32" y="115"/>
                                <a:pt x="30" y="111"/>
                                <a:pt x="30" y="107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30" y="11"/>
                                <a:pt x="32" y="7"/>
                                <a:pt x="34" y="5"/>
                              </a:cubicBezTo>
                              <a:cubicBezTo>
                                <a:pt x="34" y="5"/>
                                <a:pt x="34" y="5"/>
                                <a:pt x="34" y="5"/>
                              </a:cubicBezTo>
                              <a:cubicBezTo>
                                <a:pt x="37" y="2"/>
                                <a:pt x="41" y="0"/>
                                <a:pt x="45" y="0"/>
                              </a:cubicBezTo>
                              <a:cubicBezTo>
                                <a:pt x="209" y="0"/>
                                <a:pt x="209" y="0"/>
                                <a:pt x="209" y="0"/>
                              </a:cubicBezTo>
                              <a:cubicBezTo>
                                <a:pt x="213" y="0"/>
                                <a:pt x="217" y="2"/>
                                <a:pt x="220" y="5"/>
                              </a:cubicBezTo>
                              <a:cubicBezTo>
                                <a:pt x="220" y="5"/>
                                <a:pt x="220" y="5"/>
                                <a:pt x="220" y="5"/>
                              </a:cubicBezTo>
                              <a:cubicBezTo>
                                <a:pt x="222" y="7"/>
                                <a:pt x="224" y="11"/>
                                <a:pt x="224" y="15"/>
                              </a:cubicBezTo>
                              <a:cubicBezTo>
                                <a:pt x="224" y="107"/>
                                <a:pt x="224" y="107"/>
                                <a:pt x="224" y="107"/>
                              </a:cubicBezTo>
                              <a:cubicBezTo>
                                <a:pt x="224" y="111"/>
                                <a:pt x="222" y="115"/>
                                <a:pt x="220" y="118"/>
                              </a:cubicBezTo>
                              <a:cubicBezTo>
                                <a:pt x="217" y="120"/>
                                <a:pt x="213" y="122"/>
                                <a:pt x="209" y="122"/>
                              </a:cubicBezTo>
                              <a:cubicBezTo>
                                <a:pt x="198" y="122"/>
                                <a:pt x="198" y="122"/>
                                <a:pt x="198" y="122"/>
                              </a:cubicBezTo>
                              <a:cubicBezTo>
                                <a:pt x="198" y="125"/>
                                <a:pt x="198" y="125"/>
                                <a:pt x="198" y="125"/>
                              </a:cubicBezTo>
                              <a:cubicBezTo>
                                <a:pt x="221" y="125"/>
                                <a:pt x="221" y="125"/>
                                <a:pt x="221" y="125"/>
                              </a:cubicBezTo>
                              <a:cubicBezTo>
                                <a:pt x="257" y="173"/>
                                <a:pt x="257" y="173"/>
                                <a:pt x="257" y="173"/>
                              </a:cubicBezTo>
                              <a:cubicBezTo>
                                <a:pt x="256" y="173"/>
                                <a:pt x="256" y="173"/>
                                <a:pt x="256" y="173"/>
                              </a:cubicBezTo>
                              <a:cubicBezTo>
                                <a:pt x="248" y="191"/>
                                <a:pt x="248" y="191"/>
                                <a:pt x="248" y="191"/>
                              </a:cubicBezTo>
                              <a:cubicBezTo>
                                <a:pt x="9" y="191"/>
                                <a:pt x="9" y="191"/>
                                <a:pt x="9" y="191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33" y="125"/>
                                <a:pt x="33" y="125"/>
                                <a:pt x="33" y="125"/>
                              </a:cubicBezTo>
                              <a:close/>
                              <a:moveTo>
                                <a:pt x="77" y="125"/>
                              </a:moveTo>
                              <a:cubicBezTo>
                                <a:pt x="176" y="125"/>
                                <a:pt x="176" y="125"/>
                                <a:pt x="176" y="125"/>
                              </a:cubicBezTo>
                              <a:cubicBezTo>
                                <a:pt x="176" y="122"/>
                                <a:pt x="176" y="122"/>
                                <a:pt x="176" y="122"/>
                              </a:cubicBezTo>
                              <a:cubicBezTo>
                                <a:pt x="77" y="122"/>
                                <a:pt x="77" y="122"/>
                                <a:pt x="77" y="122"/>
                              </a:cubicBezTo>
                              <a:cubicBezTo>
                                <a:pt x="77" y="125"/>
                                <a:pt x="77" y="125"/>
                                <a:pt x="77" y="125"/>
                              </a:cubicBezTo>
                              <a:close/>
                              <a:moveTo>
                                <a:pt x="209" y="15"/>
                              </a:move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209" y="107"/>
                                <a:pt x="209" y="107"/>
                                <a:pt x="209" y="107"/>
                              </a:cubicBezTo>
                              <a:cubicBezTo>
                                <a:pt x="209" y="107"/>
                                <a:pt x="209" y="107"/>
                                <a:pt x="209" y="107"/>
                              </a:cubicBezTo>
                              <a:cubicBezTo>
                                <a:pt x="209" y="107"/>
                                <a:pt x="210" y="107"/>
                                <a:pt x="210" y="107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09" y="15"/>
                              </a:cubicBezTo>
                              <a:cubicBezTo>
                                <a:pt x="209" y="15"/>
                                <a:pt x="209" y="15"/>
                                <a:pt x="209" y="15"/>
                              </a:cubicBezTo>
                              <a:cubicBezTo>
                                <a:pt x="209" y="15"/>
                                <a:pt x="209" y="15"/>
                                <a:pt x="209" y="15"/>
                              </a:cubicBezTo>
                              <a:close/>
                              <a:moveTo>
                                <a:pt x="39" y="155"/>
                              </a:moveTo>
                              <a:cubicBezTo>
                                <a:pt x="37" y="158"/>
                                <a:pt x="35" y="160"/>
                                <a:pt x="34" y="163"/>
                              </a:cubicBezTo>
                              <a:cubicBezTo>
                                <a:pt x="42" y="163"/>
                                <a:pt x="51" y="163"/>
                                <a:pt x="60" y="163"/>
                              </a:cubicBezTo>
                              <a:cubicBezTo>
                                <a:pt x="61" y="160"/>
                                <a:pt x="62" y="158"/>
                                <a:pt x="63" y="155"/>
                              </a:cubicBezTo>
                              <a:cubicBezTo>
                                <a:pt x="55" y="155"/>
                                <a:pt x="47" y="155"/>
                                <a:pt x="39" y="155"/>
                              </a:cubicBezTo>
                              <a:close/>
                              <a:moveTo>
                                <a:pt x="51" y="135"/>
                              </a:moveTo>
                              <a:cubicBezTo>
                                <a:pt x="50" y="137"/>
                                <a:pt x="49" y="139"/>
                                <a:pt x="48" y="141"/>
                              </a:cubicBezTo>
                              <a:cubicBezTo>
                                <a:pt x="57" y="141"/>
                                <a:pt x="66" y="141"/>
                                <a:pt x="75" y="141"/>
                              </a:cubicBezTo>
                              <a:cubicBezTo>
                                <a:pt x="76" y="139"/>
                                <a:pt x="77" y="137"/>
                                <a:pt x="78" y="135"/>
                              </a:cubicBezTo>
                              <a:cubicBezTo>
                                <a:pt x="69" y="135"/>
                                <a:pt x="60" y="135"/>
                                <a:pt x="51" y="135"/>
                              </a:cubicBezTo>
                              <a:close/>
                              <a:moveTo>
                                <a:pt x="192" y="135"/>
                              </a:moveTo>
                              <a:cubicBezTo>
                                <a:pt x="193" y="137"/>
                                <a:pt x="194" y="139"/>
                                <a:pt x="195" y="141"/>
                              </a:cubicBezTo>
                              <a:cubicBezTo>
                                <a:pt x="201" y="141"/>
                                <a:pt x="207" y="141"/>
                                <a:pt x="213" y="141"/>
                              </a:cubicBezTo>
                              <a:cubicBezTo>
                                <a:pt x="212" y="139"/>
                                <a:pt x="210" y="137"/>
                                <a:pt x="209" y="135"/>
                              </a:cubicBezTo>
                              <a:cubicBezTo>
                                <a:pt x="204" y="135"/>
                                <a:pt x="198" y="135"/>
                                <a:pt x="192" y="135"/>
                              </a:cubicBezTo>
                              <a:close/>
                              <a:moveTo>
                                <a:pt x="171" y="135"/>
                              </a:moveTo>
                              <a:cubicBezTo>
                                <a:pt x="171" y="137"/>
                                <a:pt x="172" y="139"/>
                                <a:pt x="173" y="141"/>
                              </a:cubicBezTo>
                              <a:cubicBezTo>
                                <a:pt x="179" y="141"/>
                                <a:pt x="184" y="141"/>
                                <a:pt x="190" y="141"/>
                              </a:cubicBezTo>
                              <a:cubicBezTo>
                                <a:pt x="189" y="139"/>
                                <a:pt x="188" y="137"/>
                                <a:pt x="187" y="135"/>
                              </a:cubicBezTo>
                              <a:cubicBezTo>
                                <a:pt x="182" y="135"/>
                                <a:pt x="176" y="135"/>
                                <a:pt x="171" y="135"/>
                              </a:cubicBezTo>
                              <a:close/>
                              <a:moveTo>
                                <a:pt x="149" y="135"/>
                              </a:moveTo>
                              <a:cubicBezTo>
                                <a:pt x="149" y="137"/>
                                <a:pt x="149" y="139"/>
                                <a:pt x="150" y="141"/>
                              </a:cubicBezTo>
                              <a:cubicBezTo>
                                <a:pt x="155" y="141"/>
                                <a:pt x="161" y="141"/>
                                <a:pt x="167" y="141"/>
                              </a:cubicBezTo>
                              <a:cubicBezTo>
                                <a:pt x="167" y="139"/>
                                <a:pt x="166" y="137"/>
                                <a:pt x="165" y="135"/>
                              </a:cubicBezTo>
                              <a:cubicBezTo>
                                <a:pt x="160" y="135"/>
                                <a:pt x="154" y="135"/>
                                <a:pt x="149" y="135"/>
                              </a:cubicBezTo>
                              <a:close/>
                              <a:moveTo>
                                <a:pt x="127" y="135"/>
                              </a:moveTo>
                              <a:cubicBezTo>
                                <a:pt x="127" y="137"/>
                                <a:pt x="127" y="139"/>
                                <a:pt x="127" y="141"/>
                              </a:cubicBezTo>
                              <a:cubicBezTo>
                                <a:pt x="133" y="141"/>
                                <a:pt x="139" y="141"/>
                                <a:pt x="144" y="141"/>
                              </a:cubicBezTo>
                              <a:cubicBezTo>
                                <a:pt x="144" y="139"/>
                                <a:pt x="144" y="137"/>
                                <a:pt x="144" y="135"/>
                              </a:cubicBezTo>
                              <a:cubicBezTo>
                                <a:pt x="138" y="135"/>
                                <a:pt x="133" y="135"/>
                                <a:pt x="127" y="135"/>
                              </a:cubicBezTo>
                              <a:close/>
                              <a:moveTo>
                                <a:pt x="105" y="135"/>
                              </a:moveTo>
                              <a:cubicBezTo>
                                <a:pt x="105" y="137"/>
                                <a:pt x="104" y="139"/>
                                <a:pt x="104" y="141"/>
                              </a:cubicBezTo>
                              <a:cubicBezTo>
                                <a:pt x="110" y="141"/>
                                <a:pt x="115" y="141"/>
                                <a:pt x="121" y="141"/>
                              </a:cubicBezTo>
                              <a:cubicBezTo>
                                <a:pt x="121" y="139"/>
                                <a:pt x="122" y="137"/>
                                <a:pt x="122" y="135"/>
                              </a:cubicBezTo>
                              <a:cubicBezTo>
                                <a:pt x="116" y="135"/>
                                <a:pt x="111" y="135"/>
                                <a:pt x="105" y="135"/>
                              </a:cubicBezTo>
                              <a:close/>
                              <a:moveTo>
                                <a:pt x="83" y="135"/>
                              </a:moveTo>
                              <a:cubicBezTo>
                                <a:pt x="83" y="137"/>
                                <a:pt x="82" y="139"/>
                                <a:pt x="81" y="141"/>
                              </a:cubicBezTo>
                              <a:cubicBezTo>
                                <a:pt x="87" y="141"/>
                                <a:pt x="93" y="141"/>
                                <a:pt x="99" y="141"/>
                              </a:cubicBezTo>
                              <a:cubicBezTo>
                                <a:pt x="99" y="139"/>
                                <a:pt x="100" y="137"/>
                                <a:pt x="100" y="135"/>
                              </a:cubicBezTo>
                              <a:cubicBezTo>
                                <a:pt x="94" y="135"/>
                                <a:pt x="89" y="135"/>
                                <a:pt x="83" y="135"/>
                              </a:cubicBezTo>
                              <a:close/>
                              <a:moveTo>
                                <a:pt x="187" y="144"/>
                              </a:moveTo>
                              <a:cubicBezTo>
                                <a:pt x="188" y="146"/>
                                <a:pt x="189" y="149"/>
                                <a:pt x="190" y="151"/>
                              </a:cubicBezTo>
                              <a:cubicBezTo>
                                <a:pt x="200" y="151"/>
                                <a:pt x="209" y="151"/>
                                <a:pt x="219" y="151"/>
                              </a:cubicBezTo>
                              <a:cubicBezTo>
                                <a:pt x="218" y="149"/>
                                <a:pt x="216" y="146"/>
                                <a:pt x="215" y="144"/>
                              </a:cubicBezTo>
                              <a:cubicBezTo>
                                <a:pt x="205" y="144"/>
                                <a:pt x="196" y="144"/>
                                <a:pt x="187" y="144"/>
                              </a:cubicBezTo>
                              <a:close/>
                              <a:moveTo>
                                <a:pt x="163" y="144"/>
                              </a:moveTo>
                              <a:cubicBezTo>
                                <a:pt x="163" y="146"/>
                                <a:pt x="164" y="149"/>
                                <a:pt x="165" y="151"/>
                              </a:cubicBezTo>
                              <a:cubicBezTo>
                                <a:pt x="171" y="151"/>
                                <a:pt x="177" y="151"/>
                                <a:pt x="183" y="151"/>
                              </a:cubicBezTo>
                              <a:cubicBezTo>
                                <a:pt x="183" y="149"/>
                                <a:pt x="182" y="146"/>
                                <a:pt x="181" y="144"/>
                              </a:cubicBezTo>
                              <a:cubicBezTo>
                                <a:pt x="175" y="144"/>
                                <a:pt x="169" y="144"/>
                                <a:pt x="163" y="144"/>
                              </a:cubicBezTo>
                              <a:close/>
                              <a:moveTo>
                                <a:pt x="139" y="144"/>
                              </a:moveTo>
                              <a:cubicBezTo>
                                <a:pt x="140" y="146"/>
                                <a:pt x="140" y="149"/>
                                <a:pt x="140" y="151"/>
                              </a:cubicBezTo>
                              <a:cubicBezTo>
                                <a:pt x="146" y="151"/>
                                <a:pt x="153" y="151"/>
                                <a:pt x="159" y="151"/>
                              </a:cubicBezTo>
                              <a:cubicBezTo>
                                <a:pt x="158" y="149"/>
                                <a:pt x="158" y="146"/>
                                <a:pt x="157" y="144"/>
                              </a:cubicBezTo>
                              <a:cubicBezTo>
                                <a:pt x="151" y="144"/>
                                <a:pt x="145" y="144"/>
                                <a:pt x="139" y="144"/>
                              </a:cubicBezTo>
                              <a:close/>
                              <a:moveTo>
                                <a:pt x="116" y="144"/>
                              </a:moveTo>
                              <a:cubicBezTo>
                                <a:pt x="116" y="146"/>
                                <a:pt x="115" y="149"/>
                                <a:pt x="115" y="151"/>
                              </a:cubicBezTo>
                              <a:cubicBezTo>
                                <a:pt x="121" y="151"/>
                                <a:pt x="128" y="151"/>
                                <a:pt x="134" y="151"/>
                              </a:cubicBezTo>
                              <a:cubicBezTo>
                                <a:pt x="134" y="149"/>
                                <a:pt x="134" y="146"/>
                                <a:pt x="134" y="144"/>
                              </a:cubicBezTo>
                              <a:cubicBezTo>
                                <a:pt x="128" y="144"/>
                                <a:pt x="122" y="144"/>
                                <a:pt x="116" y="144"/>
                              </a:cubicBezTo>
                              <a:close/>
                              <a:moveTo>
                                <a:pt x="92" y="144"/>
                              </a:moveTo>
                              <a:cubicBezTo>
                                <a:pt x="92" y="146"/>
                                <a:pt x="91" y="149"/>
                                <a:pt x="91" y="151"/>
                              </a:cubicBezTo>
                              <a:cubicBezTo>
                                <a:pt x="97" y="151"/>
                                <a:pt x="103" y="151"/>
                                <a:pt x="109" y="151"/>
                              </a:cubicBezTo>
                              <a:cubicBezTo>
                                <a:pt x="110" y="149"/>
                                <a:pt x="110" y="146"/>
                                <a:pt x="110" y="144"/>
                              </a:cubicBezTo>
                              <a:cubicBezTo>
                                <a:pt x="104" y="144"/>
                                <a:pt x="98" y="144"/>
                                <a:pt x="92" y="144"/>
                              </a:cubicBezTo>
                              <a:close/>
                              <a:moveTo>
                                <a:pt x="69" y="144"/>
                              </a:moveTo>
                              <a:cubicBezTo>
                                <a:pt x="68" y="146"/>
                                <a:pt x="67" y="149"/>
                                <a:pt x="66" y="151"/>
                              </a:cubicBezTo>
                              <a:cubicBezTo>
                                <a:pt x="72" y="151"/>
                                <a:pt x="78" y="151"/>
                                <a:pt x="84" y="151"/>
                              </a:cubicBezTo>
                              <a:cubicBezTo>
                                <a:pt x="85" y="149"/>
                                <a:pt x="86" y="146"/>
                                <a:pt x="87" y="144"/>
                              </a:cubicBezTo>
                              <a:cubicBezTo>
                                <a:pt x="81" y="144"/>
                                <a:pt x="75" y="144"/>
                                <a:pt x="69" y="144"/>
                              </a:cubicBezTo>
                              <a:close/>
                              <a:moveTo>
                                <a:pt x="45" y="144"/>
                              </a:moveTo>
                              <a:cubicBezTo>
                                <a:pt x="44" y="146"/>
                                <a:pt x="43" y="149"/>
                                <a:pt x="41" y="151"/>
                              </a:cubicBezTo>
                              <a:cubicBezTo>
                                <a:pt x="47" y="151"/>
                                <a:pt x="54" y="151"/>
                                <a:pt x="60" y="151"/>
                              </a:cubicBezTo>
                              <a:cubicBezTo>
                                <a:pt x="61" y="149"/>
                                <a:pt x="62" y="146"/>
                                <a:pt x="63" y="144"/>
                              </a:cubicBezTo>
                              <a:cubicBezTo>
                                <a:pt x="57" y="144"/>
                                <a:pt x="51" y="144"/>
                                <a:pt x="45" y="144"/>
                              </a:cubicBezTo>
                              <a:close/>
                              <a:moveTo>
                                <a:pt x="197" y="155"/>
                              </a:moveTo>
                              <a:cubicBezTo>
                                <a:pt x="198" y="158"/>
                                <a:pt x="199" y="160"/>
                                <a:pt x="201" y="163"/>
                              </a:cubicBezTo>
                              <a:cubicBezTo>
                                <a:pt x="209" y="163"/>
                                <a:pt x="218" y="163"/>
                                <a:pt x="227" y="163"/>
                              </a:cubicBezTo>
                              <a:cubicBezTo>
                                <a:pt x="225" y="160"/>
                                <a:pt x="223" y="158"/>
                                <a:pt x="222" y="155"/>
                              </a:cubicBezTo>
                              <a:cubicBezTo>
                                <a:pt x="213" y="155"/>
                                <a:pt x="205" y="155"/>
                                <a:pt x="197" y="155"/>
                              </a:cubicBezTo>
                              <a:close/>
                              <a:moveTo>
                                <a:pt x="171" y="155"/>
                              </a:moveTo>
                              <a:cubicBezTo>
                                <a:pt x="172" y="158"/>
                                <a:pt x="173" y="160"/>
                                <a:pt x="174" y="163"/>
                              </a:cubicBezTo>
                              <a:cubicBezTo>
                                <a:pt x="180" y="163"/>
                                <a:pt x="187" y="163"/>
                                <a:pt x="194" y="163"/>
                              </a:cubicBezTo>
                              <a:cubicBezTo>
                                <a:pt x="193" y="160"/>
                                <a:pt x="192" y="158"/>
                                <a:pt x="191" y="155"/>
                              </a:cubicBezTo>
                              <a:cubicBezTo>
                                <a:pt x="184" y="155"/>
                                <a:pt x="178" y="155"/>
                                <a:pt x="171" y="155"/>
                              </a:cubicBezTo>
                              <a:close/>
                              <a:moveTo>
                                <a:pt x="146" y="155"/>
                              </a:moveTo>
                              <a:cubicBezTo>
                                <a:pt x="146" y="158"/>
                                <a:pt x="147" y="160"/>
                                <a:pt x="147" y="163"/>
                              </a:cubicBezTo>
                              <a:cubicBezTo>
                                <a:pt x="154" y="163"/>
                                <a:pt x="161" y="163"/>
                                <a:pt x="168" y="163"/>
                              </a:cubicBezTo>
                              <a:cubicBezTo>
                                <a:pt x="167" y="160"/>
                                <a:pt x="166" y="158"/>
                                <a:pt x="165" y="155"/>
                              </a:cubicBezTo>
                              <a:cubicBezTo>
                                <a:pt x="159" y="155"/>
                                <a:pt x="153" y="155"/>
                                <a:pt x="146" y="155"/>
                              </a:cubicBezTo>
                              <a:close/>
                              <a:moveTo>
                                <a:pt x="121" y="155"/>
                              </a:moveTo>
                              <a:cubicBezTo>
                                <a:pt x="121" y="158"/>
                                <a:pt x="121" y="160"/>
                                <a:pt x="120" y="163"/>
                              </a:cubicBezTo>
                              <a:cubicBezTo>
                                <a:pt x="127" y="163"/>
                                <a:pt x="134" y="163"/>
                                <a:pt x="141" y="163"/>
                              </a:cubicBezTo>
                              <a:cubicBezTo>
                                <a:pt x="141" y="160"/>
                                <a:pt x="141" y="158"/>
                                <a:pt x="140" y="155"/>
                              </a:cubicBezTo>
                              <a:cubicBezTo>
                                <a:pt x="134" y="155"/>
                                <a:pt x="127" y="155"/>
                                <a:pt x="121" y="155"/>
                              </a:cubicBezTo>
                              <a:close/>
                              <a:moveTo>
                                <a:pt x="95" y="155"/>
                              </a:moveTo>
                              <a:cubicBezTo>
                                <a:pt x="95" y="158"/>
                                <a:pt x="94" y="160"/>
                                <a:pt x="93" y="163"/>
                              </a:cubicBezTo>
                              <a:cubicBezTo>
                                <a:pt x="100" y="163"/>
                                <a:pt x="107" y="163"/>
                                <a:pt x="114" y="163"/>
                              </a:cubicBezTo>
                              <a:cubicBezTo>
                                <a:pt x="114" y="160"/>
                                <a:pt x="114" y="158"/>
                                <a:pt x="115" y="155"/>
                              </a:cubicBezTo>
                              <a:cubicBezTo>
                                <a:pt x="108" y="155"/>
                                <a:pt x="102" y="155"/>
                                <a:pt x="95" y="155"/>
                              </a:cubicBezTo>
                              <a:close/>
                              <a:moveTo>
                                <a:pt x="70" y="155"/>
                              </a:moveTo>
                              <a:cubicBezTo>
                                <a:pt x="69" y="158"/>
                                <a:pt x="68" y="160"/>
                                <a:pt x="67" y="163"/>
                              </a:cubicBezTo>
                              <a:cubicBezTo>
                                <a:pt x="74" y="163"/>
                                <a:pt x="81" y="163"/>
                                <a:pt x="87" y="163"/>
                              </a:cubicBezTo>
                              <a:cubicBezTo>
                                <a:pt x="88" y="160"/>
                                <a:pt x="89" y="158"/>
                                <a:pt x="90" y="155"/>
                              </a:cubicBezTo>
                              <a:cubicBezTo>
                                <a:pt x="83" y="155"/>
                                <a:pt x="77" y="155"/>
                                <a:pt x="70" y="1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/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0.45pt;margin-top:9.65pt;height:16.55pt;width:22.25pt;z-index:251678720;v-text-anchor:middle-center;mso-width-relative:page;mso-height-relative:page;" fillcolor="#FFFFFF" filled="t" stroked="f" coordsize="257,191" o:gfxdata="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" path="m33,125c55,125,55,125,55,125c55,122,55,122,55,122c45,122,45,122,45,122c41,122,37,120,34,118c32,115,30,111,30,107c30,15,30,15,30,15c30,11,32,7,34,5c34,5,34,5,34,5c37,2,41,0,45,0c209,0,209,0,209,0c213,0,217,2,220,5c220,5,220,5,220,5c222,7,224,11,224,15c224,107,224,107,224,107c224,111,222,115,220,118c217,120,213,122,209,122c198,122,198,122,198,122c198,125,198,125,198,125c221,125,221,125,221,125c257,173,257,173,257,173c256,173,256,173,256,173c248,191,248,191,248,191c9,191,9,191,9,191c0,173,0,173,0,173c33,125,33,125,33,125xm77,125c176,125,176,125,176,125c176,122,176,122,176,122c77,122,77,122,77,122c77,125,77,125,77,125xm209,15c45,15,45,15,45,15c45,15,45,15,45,15c45,15,45,15,45,15c45,15,45,15,45,15c45,107,45,107,45,107c45,107,45,107,45,107c45,107,45,107,45,107c209,107,209,107,209,107c209,107,209,107,209,107c209,107,210,107,210,107c210,15,210,15,210,15c210,15,210,15,209,15c209,15,209,15,209,15c209,15,209,15,209,15xm39,155c37,158,35,160,34,163c42,163,51,163,60,163c61,160,62,158,63,155c55,155,47,155,39,155xm51,135c50,137,49,139,48,141c57,141,66,141,75,141c76,139,77,137,78,135c69,135,60,135,51,135xm192,135c193,137,194,139,195,141c201,141,207,141,213,141c212,139,210,137,209,135c204,135,198,135,192,135xm171,135c171,137,172,139,173,141c179,141,184,141,190,141c189,139,188,137,187,135c182,135,176,135,171,135xm149,135c149,137,149,139,150,141c155,141,161,141,167,141c167,139,166,137,165,135c160,135,154,135,149,135xm127,135c127,137,127,139,127,141c133,141,139,141,144,141c144,139,144,137,144,135c138,135,133,135,127,135xm105,135c105,137,104,139,104,141c110,141,115,141,121,141c121,139,122,137,122,135c116,135,111,135,105,135xm83,135c83,137,82,139,81,141c87,141,93,141,99,141c99,139,100,137,100,135c94,135,89,135,83,135xm187,144c188,146,189,149,190,151c200,151,209,151,219,151c218,149,216,146,215,144c205,144,196,144,187,144xm163,144c163,146,164,149,165,151c171,151,177,151,183,151c183,149,182,146,181,144c175,144,169,144,163,144xm139,144c140,146,140,149,140,151c146,151,153,151,159,151c158,149,158,146,157,144c151,144,145,144,139,144xm116,144c116,146,115,149,115,151c121,151,128,151,134,151c134,149,134,146,134,144c128,144,122,144,116,144xm92,144c92,146,91,149,91,151c97,151,103,151,109,151c110,149,110,146,110,144c104,144,98,144,92,144xm69,144c68,146,67,149,66,151c72,151,78,151,84,151c85,149,86,146,87,144c81,144,75,144,69,144xm45,144c44,146,43,149,41,151c47,151,54,151,60,151c61,149,62,146,63,144c57,144,51,144,45,144xm197,155c198,158,199,160,201,163c209,163,218,163,227,163c225,160,223,158,222,155c213,155,205,155,197,155xm171,155c172,158,173,160,174,163c180,163,187,163,194,163c193,160,192,158,191,155c184,155,178,155,171,155xm146,155c146,158,147,160,147,163c154,163,161,163,168,163c167,160,166,158,165,155c159,155,153,155,146,155xm121,155c121,158,121,160,120,163c127,163,134,163,141,163c141,160,141,158,140,155c134,155,127,155,121,155xm95,155c95,158,94,160,93,163c100,163,107,163,114,163c114,160,114,158,115,155c108,155,102,155,95,155xm70,155c69,158,68,160,67,163c74,163,81,163,87,163c88,160,89,158,90,155c83,155,77,155,70,155xe">
                <v:path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62865</wp:posOffset>
                </wp:positionV>
                <wp:extent cx="1459230" cy="403860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6265" y="2783840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  <w:t>工作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经历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.6pt;margin-top:4.95pt;height:31.8pt;width:114.9pt;z-index:251674624;mso-width-relative:page;mso-height-relative:page;" filled="f" stroked="f" coordsize="21600,21600" o:gfxdata="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PpkN2HVAAAABwEAAA8AAAAAAAAAAQAgAAAAIgAAAGRycy9kb3ducmV2Lnht&#10;bFBLAQIUABQAAAAIAIdO4kDt/uZqwwEAAEgDAAAOAAAAAAAAAAEAIAAAACQBAABkcnMvZTJvRG9j&#10;LnhtbFBLBQYAAAAABgAGAFkBAABZ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8"/>
                          <w:szCs w:val="28"/>
                        </w:rPr>
                        <w:t>工作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8"/>
                          <w:szCs w:val="28"/>
                          <w:lang w:eastAsia="zh-CN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31115</wp:posOffset>
                </wp:positionV>
                <wp:extent cx="403225" cy="403225"/>
                <wp:effectExtent l="0" t="0" r="15875" b="15875"/>
                <wp:wrapNone/>
                <wp:docPr id="12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AlternateProcess">
                          <a:avLst/>
                        </a:prstGeom>
                        <a:solidFill>
                          <a:srgbClr val="CD628B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176" type="#_x0000_t176" style="position:absolute;left:0pt;margin-left:-4.45pt;margin-top:2.45pt;height:31.75pt;width:31.75pt;z-index:251671552;mso-width-relative:page;mso-height-relative:page;" fillcolor="#CD628B" filled="t" stroked="f" coordsize="21600,21600" o:gfxdata="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ppiRd1AAAAAYBAAAPAAAAAAAAAAEAIAAAACIAAABk&#10;cnMvZG93bnJldi54bWxQSwECFAAUAAAACACHTuJAWD4EpNEBAABbAwAADgAAAAAAAAABACAAAAAj&#10;AQAAZHJzL2Uyb0RvYy54bWxQSwUGAAAAAAYABgBZAQAAZg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324485</wp:posOffset>
                </wp:positionV>
                <wp:extent cx="7030085" cy="2204720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8755" y="3441700"/>
                          <a:ext cx="7030085" cy="220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深圳腾讯科技有限公司       财务实习生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负责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公司工资的计算及发放，按时申报并缴纳员工工资个人所得税，月度及年度公司报税以及负责公司年度财务预算制定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负责对公司新进财务部的员工进行培训，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核对和催收应收账款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03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 xml:space="preserve"> 深圳万科股份有限公司       财务总监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按照公司要求定期审核客户资料，评定风险等级，并按照百分比法计提坏账准备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对公司的预算执行情况进行分析,制定资金和销售计划,进行季度财务工作总结制定季度财务工作计划，核对集团公司内部往来款，核算每月公司国税地税缴纳情况；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2.7pt;margin-top:25.55pt;height:173.6pt;width:553.55pt;z-index:251666432;mso-width-relative:page;mso-height-relative:page;" filled="f" stroked="f" coordsize="21600,21600" o:gfxdata="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f6H4W2AAAAAsBAAAPAAAAAAAAAAEAIAAAACIAAABkcnMvZG93bnJl&#10;di54bWxQSwECFAAUAAAACACHTuJAHOom6sQBAABI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-2015.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eastAsia="zh-CN"/>
                        </w:rPr>
                        <w:t>深圳腾讯科技有限公司       财务实习生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负责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公司工资的计算及发放，按时申报并缴纳员工工资个人所得税，月度及年度公司报税以及负责公司年度财务预算制定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cs="Times New Roman"/>
                          <w:color w:val="3F3F3F"/>
                          <w:kern w:val="24"/>
                          <w:sz w:val="21"/>
                          <w:szCs w:val="21"/>
                          <w:lang w:val="en-US" w:eastAsia="zh-CN"/>
                        </w:rPr>
                        <w:t>负责对公司新进财务部的员工进行培训，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核对和催收应收账款</w:t>
                      </w:r>
                      <w:r>
                        <w:rPr>
                          <w:rFonts w:hint="eastAsia" w:ascii="微软雅黑" w:hAnsi="微软雅黑" w:cs="Times New Roman"/>
                          <w:color w:val="3F3F3F"/>
                          <w:kern w:val="24"/>
                          <w:sz w:val="21"/>
                          <w:szCs w:val="21"/>
                          <w:lang w:eastAsia="zh-CN"/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>03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>-2014.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 xml:space="preserve"> 深圳万科股份有限公司       财务总监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按照公司要求定期审核客户资料，评定风险等级，并按照百分比法计提坏账准备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对公司的预算执行情况进行分析,制定资金和销售计划,进行季度财务工作总结制定季度财务工作计划，核对集团公司内部往来款，核算每月公司国税地税缴纳情况；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1715770</wp:posOffset>
                </wp:positionV>
                <wp:extent cx="403225" cy="403225"/>
                <wp:effectExtent l="0" t="0" r="15875" b="15875"/>
                <wp:wrapNone/>
                <wp:docPr id="17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AlternateProcess">
                          <a:avLst/>
                        </a:prstGeom>
                        <a:solidFill>
                          <a:srgbClr val="CD628B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176" type="#_x0000_t176" style="position:absolute;left:0pt;margin-left:-4.45pt;margin-top:135.1pt;height:31.75pt;width:31.75pt;z-index:251677696;mso-width-relative:page;mso-height-relative:page;" fillcolor="#CD628B" filled="t" stroked="f" coordsize="21600,21600" o:gfxdata="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A6QC01wAAAAkBAAAPAAAAAAAAAAEAIAAAACIA&#10;AABkcnMvZG93bnJldi54bWxQSwECFAAUAAAACACHTuJA1a443NEBAABbAwAADgAAAAAAAAABACAA&#10;AAAmAQAAZHJzL2Uyb0RvYy54bWxQSwUGAAAAAAYABgBZAQAAa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2324735</wp:posOffset>
                </wp:positionV>
                <wp:extent cx="6831330" cy="1805940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8755" y="6630670"/>
                          <a:ext cx="6831330" cy="180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09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09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华南理工大学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学生会主席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负责院系学生日常工作事务管理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负责院系各大活动的顺利进行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定期组织学生参与各种联谊社交户外活动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负责院系学生日常工作事务管理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负责院系各大活动的顺利进行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定期组织学生参与各种联谊社交户外活动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09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val="en-US" w:eastAsia="zh-CN"/>
                              </w:rPr>
                              <w:t xml:space="preserve"> 华南师范大学      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党支部主席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负责院系学生日常工作事务管理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负责院系各大活动的顺利进行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定期组织学生参与各种联谊社交户外活动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负责院系学生日常工作事务管理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负责院系各大活动的顺利进行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  <w:lang w:eastAsia="zh-CN"/>
                              </w:rPr>
                              <w:t>定期组织学生参与各种联谊社交户外活动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2.7pt;margin-top:183.05pt;height:142.2pt;width:537.9pt;z-index:251675648;mso-width-relative:page;mso-height-relative:page;" filled="f" stroked="f" coordsize="21600,21600" o:gfxdata="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H6jGJdgAAAAMAQAADwAAAAAAAAABACAAAAAiAAAAZHJzL2Rvd25y&#10;ZXYueG1sUEsBAhQAFAAAAAgAh07iQN/6M6bFAQAAS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08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09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09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eastAsia="zh-CN"/>
                        </w:rPr>
                        <w:t>华南理工大学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 w:val="20"/>
                          <w:szCs w:val="20"/>
                          <w:lang w:eastAsia="zh-CN"/>
                        </w:rPr>
                        <w:t>学生会主席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负责院系学生日常工作事务管理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负责院系各大活动的顺利进行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定期组织学生参与各种联谊社交户外活动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负责院系学生日常工作事务管理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负责院系各大活动的顺利进行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定期组织学生参与各种联谊社交户外活动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>1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>09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val="en-US" w:eastAsia="zh-CN"/>
                        </w:rPr>
                        <w:t xml:space="preserve"> 华南师范大学         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0"/>
                          <w:szCs w:val="20"/>
                          <w:lang w:eastAsia="zh-CN"/>
                        </w:rPr>
                        <w:t>党支部主席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负责院系学生日常工作事务管理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负责院系各大活动的顺利进行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定期组织学生参与各种联谊社交户外活动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负责院系学生日常工作事务管理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负责院系各大活动的顺利进行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  <w:lang w:eastAsia="zh-CN"/>
                        </w:rPr>
                        <w:t>定期组织学生参与各种联谊社交户外活动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4532630</wp:posOffset>
                </wp:positionV>
                <wp:extent cx="280035" cy="170815"/>
                <wp:effectExtent l="0" t="0" r="5715" b="635"/>
                <wp:wrapNone/>
                <wp:docPr id="1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125" y="8838565"/>
                          <a:ext cx="280035" cy="1708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38879290" y="270054356"/>
                            </a:cxn>
                            <a:cxn ang="0">
                              <a:pos x="425150313" y="178357456"/>
                            </a:cxn>
                            <a:cxn ang="0">
                              <a:pos x="184574582" y="270054356"/>
                            </a:cxn>
                            <a:cxn ang="0">
                              <a:pos x="117456552" y="242146564"/>
                            </a:cxn>
                            <a:cxn ang="0">
                              <a:pos x="117456552" y="324400893"/>
                            </a:cxn>
                            <a:cxn ang="0">
                              <a:pos x="135704266" y="349580780"/>
                            </a:cxn>
                            <a:cxn ang="0">
                              <a:pos x="117037064" y="374760667"/>
                            </a:cxn>
                            <a:cxn ang="0">
                              <a:pos x="136962730" y="463309737"/>
                            </a:cxn>
                            <a:cxn ang="0">
                              <a:pos x="78234453" y="463309737"/>
                            </a:cxn>
                            <a:cxn ang="0">
                              <a:pos x="98369862" y="374340742"/>
                            </a:cxn>
                            <a:cxn ang="0">
                              <a:pos x="82009842" y="349580780"/>
                            </a:cxn>
                            <a:cxn ang="0">
                              <a:pos x="97740631" y="325030092"/>
                            </a:cxn>
                            <a:cxn ang="0">
                              <a:pos x="97740631" y="233962849"/>
                            </a:cxn>
                            <a:cxn ang="0">
                              <a:pos x="0" y="193045647"/>
                            </a:cxn>
                            <a:cxn ang="0">
                              <a:pos x="429974421" y="0"/>
                            </a:cxn>
                            <a:cxn ang="0">
                              <a:pos x="824502592" y="195563819"/>
                            </a:cxn>
                            <a:cxn ang="0">
                              <a:pos x="638879290" y="270054356"/>
                            </a:cxn>
                            <a:cxn ang="0">
                              <a:pos x="420326205" y="224940201"/>
                            </a:cxn>
                            <a:cxn ang="0">
                              <a:pos x="614339260" y="290827557"/>
                            </a:cxn>
                            <a:cxn ang="0">
                              <a:pos x="614339260" y="450510061"/>
                            </a:cxn>
                            <a:cxn ang="0">
                              <a:pos x="410468702" y="501918959"/>
                            </a:cxn>
                            <a:cxn ang="0">
                              <a:pos x="230508484" y="450510061"/>
                            </a:cxn>
                            <a:cxn ang="0">
                              <a:pos x="230508484" y="290827557"/>
                            </a:cxn>
                            <a:cxn ang="0">
                              <a:pos x="420326205" y="224940201"/>
                            </a:cxn>
                            <a:cxn ang="0">
                              <a:pos x="417809278" y="472542576"/>
                            </a:cxn>
                            <a:cxn ang="0">
                              <a:pos x="574278186" y="433513431"/>
                            </a:cxn>
                            <a:cxn ang="0">
                              <a:pos x="417809278" y="394275010"/>
                            </a:cxn>
                            <a:cxn ang="0">
                              <a:pos x="261550573" y="433513431"/>
                            </a:cxn>
                            <a:cxn ang="0">
                              <a:pos x="417809278" y="472542576"/>
                            </a:cxn>
                          </a:cxnLst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/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0.4pt;margin-top:356.9pt;height:13.45pt;width:22.05pt;z-index:251673600;v-text-anchor:middle-center;mso-width-relative:page;mso-height-relative:page;" fillcolor="#FFFFFF" filled="t" stroked="f" coordsize="3931,2392" o:gfxdata="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4413250</wp:posOffset>
                </wp:positionV>
                <wp:extent cx="403225" cy="403225"/>
                <wp:effectExtent l="0" t="0" r="15875" b="1587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AlternateProcess">
                          <a:avLst/>
                        </a:prstGeom>
                        <a:solidFill>
                          <a:srgbClr val="CD628B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176" type="#_x0000_t176" style="position:absolute;left:0pt;margin-left:-4.45pt;margin-top:347.5pt;height:31.75pt;width:31.75pt;z-index:251668480;mso-width-relative:page;mso-height-relative:page;" fillcolor="#CD628B" filled="t" stroked="f" coordsize="21600,21600" o:gfxdata="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53o2K1gAAAAkBAAAPAAAAAAAAAAEAIAAAACIAAABk&#10;cnMvZG93bnJldi54bWxQSwECFAAUAAAACACHTuJASfh41s8BAABZAwAADgAAAAAAAAABACAAAAAl&#10;AQAAZHJzL2Uyb0RvYy54bWxQSwUGAAAAAAYABgBZAQAAZg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4929505</wp:posOffset>
                </wp:positionV>
                <wp:extent cx="4017010" cy="87376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8755" y="9235440"/>
                          <a:ext cx="4017010" cy="87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华南理工大学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财务会计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（本科）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大学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财务会计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2.7pt;margin-top:388.15pt;height:68.8pt;width:316.3pt;z-index:251664384;mso-width-relative:page;mso-height-relative:page;" filled="f" stroked="f" coordsize="21600,21600" o:gfxdata="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DDcgH2gAAAAsBAAAPAAAAAAAAAAEAIAAAACIAAABkcnMvZG93bnJl&#10;di54bWxQSwECFAAUAAAACACHTuJAz85l1MIBAABHAwAADgAAAAAAAAABACAAAAAp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.9-201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华南理工大学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财务会计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（本科）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2011.9-2015.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大学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财务会计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lang w:val="en-US" w:eastAsia="zh-CN"/>
        </w:rPr>
        <w:sectPr>
          <w:pgSz w:w="11906" w:h="16838"/>
          <w:pgMar w:top="454" w:right="454" w:bottom="454" w:left="567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1379220</wp:posOffset>
                </wp:positionV>
                <wp:extent cx="200025" cy="287020"/>
                <wp:effectExtent l="0" t="0" r="13335" b="15240"/>
                <wp:wrapNone/>
                <wp:docPr id="3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480" y="6081395"/>
                          <a:ext cx="200025" cy="2870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78" h="112">
                              <a:moveTo>
                                <a:pt x="21" y="36"/>
                              </a:moveTo>
                              <a:cubicBezTo>
                                <a:pt x="20" y="27"/>
                                <a:pt x="20" y="19"/>
                                <a:pt x="21" y="11"/>
                              </a:cubicBezTo>
                              <a:cubicBezTo>
                                <a:pt x="37" y="0"/>
                                <a:pt x="45" y="13"/>
                                <a:pt x="58" y="11"/>
                              </a:cubicBezTo>
                              <a:cubicBezTo>
                                <a:pt x="59" y="19"/>
                                <a:pt x="59" y="29"/>
                                <a:pt x="57" y="36"/>
                              </a:cubicBezTo>
                              <a:cubicBezTo>
                                <a:pt x="57" y="40"/>
                                <a:pt x="55" y="44"/>
                                <a:pt x="53" y="47"/>
                              </a:cubicBezTo>
                              <a:cubicBezTo>
                                <a:pt x="49" y="51"/>
                                <a:pt x="44" y="53"/>
                                <a:pt x="39" y="53"/>
                              </a:cubicBezTo>
                              <a:cubicBezTo>
                                <a:pt x="39" y="53"/>
                                <a:pt x="39" y="53"/>
                                <a:pt x="39" y="53"/>
                              </a:cubicBezTo>
                              <a:cubicBezTo>
                                <a:pt x="34" y="53"/>
                                <a:pt x="29" y="51"/>
                                <a:pt x="26" y="47"/>
                              </a:cubicBezTo>
                              <a:cubicBezTo>
                                <a:pt x="24" y="44"/>
                                <a:pt x="22" y="40"/>
                                <a:pt x="21" y="36"/>
                              </a:cubicBezTo>
                              <a:close/>
                              <a:moveTo>
                                <a:pt x="13" y="107"/>
                              </a:moveTo>
                              <a:cubicBezTo>
                                <a:pt x="67" y="107"/>
                                <a:pt x="67" y="107"/>
                                <a:pt x="67" y="107"/>
                              </a:cubicBezTo>
                              <a:cubicBezTo>
                                <a:pt x="64" y="112"/>
                                <a:pt x="64" y="112"/>
                                <a:pt x="64" y="112"/>
                              </a:cubicBezTo>
                              <a:cubicBezTo>
                                <a:pt x="16" y="112"/>
                                <a:pt x="16" y="112"/>
                                <a:pt x="16" y="112"/>
                              </a:cubicBezTo>
                              <a:cubicBezTo>
                                <a:pt x="13" y="107"/>
                                <a:pt x="13" y="107"/>
                                <a:pt x="13" y="107"/>
                              </a:cubicBezTo>
                              <a:close/>
                              <a:moveTo>
                                <a:pt x="70" y="67"/>
                              </a:moveTo>
                              <a:cubicBezTo>
                                <a:pt x="76" y="90"/>
                                <a:pt x="76" y="90"/>
                                <a:pt x="76" y="90"/>
                              </a:cubicBezTo>
                              <a:cubicBezTo>
                                <a:pt x="78" y="98"/>
                                <a:pt x="77" y="103"/>
                                <a:pt x="68" y="103"/>
                              </a:cubicBezTo>
                              <a:cubicBezTo>
                                <a:pt x="66" y="103"/>
                                <a:pt x="66" y="103"/>
                                <a:pt x="66" y="103"/>
                              </a:cubicBezTo>
                              <a:cubicBezTo>
                                <a:pt x="66" y="72"/>
                                <a:pt x="66" y="72"/>
                                <a:pt x="66" y="72"/>
                              </a:cubicBezTo>
                              <a:cubicBezTo>
                                <a:pt x="42" y="72"/>
                                <a:pt x="42" y="72"/>
                                <a:pt x="42" y="72"/>
                              </a:cubicBezTo>
                              <a:cubicBezTo>
                                <a:pt x="49" y="56"/>
                                <a:pt x="49" y="56"/>
                                <a:pt x="49" y="56"/>
                              </a:cubicBezTo>
                              <a:cubicBezTo>
                                <a:pt x="51" y="54"/>
                                <a:pt x="51" y="54"/>
                                <a:pt x="51" y="54"/>
                              </a:cubicBezTo>
                              <a:cubicBezTo>
                                <a:pt x="65" y="57"/>
                                <a:pt x="65" y="57"/>
                                <a:pt x="65" y="57"/>
                              </a:cubicBezTo>
                              <a:cubicBezTo>
                                <a:pt x="66" y="57"/>
                                <a:pt x="66" y="57"/>
                                <a:pt x="66" y="57"/>
                              </a:cubicBezTo>
                              <a:cubicBezTo>
                                <a:pt x="66" y="58"/>
                                <a:pt x="66" y="58"/>
                                <a:pt x="66" y="58"/>
                              </a:cubicBezTo>
                              <a:cubicBezTo>
                                <a:pt x="68" y="61"/>
                                <a:pt x="69" y="64"/>
                                <a:pt x="70" y="67"/>
                              </a:cubicBezTo>
                              <a:cubicBezTo>
                                <a:pt x="70" y="67"/>
                                <a:pt x="70" y="67"/>
                                <a:pt x="70" y="67"/>
                              </a:cubicBezTo>
                              <a:close/>
                              <a:moveTo>
                                <a:pt x="14" y="103"/>
                              </a:moveTo>
                              <a:cubicBezTo>
                                <a:pt x="11" y="103"/>
                                <a:pt x="11" y="103"/>
                                <a:pt x="11" y="103"/>
                              </a:cubicBezTo>
                              <a:cubicBezTo>
                                <a:pt x="1" y="103"/>
                                <a:pt x="0" y="98"/>
                                <a:pt x="3" y="90"/>
                              </a:cubicBezTo>
                              <a:cubicBezTo>
                                <a:pt x="9" y="67"/>
                                <a:pt x="9" y="67"/>
                                <a:pt x="9" y="67"/>
                              </a:cubicBezTo>
                              <a:cubicBezTo>
                                <a:pt x="9" y="63"/>
                                <a:pt x="11" y="60"/>
                                <a:pt x="14" y="58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30" y="56"/>
                                <a:pt x="30" y="56"/>
                                <a:pt x="30" y="56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14" y="72"/>
                                <a:pt x="14" y="72"/>
                                <a:pt x="14" y="72"/>
                              </a:cubicBezTo>
                              <a:lnTo>
                                <a:pt x="14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.05pt;margin-top:108.6pt;height:22.6pt;width:15.75pt;z-index:251684864;v-text-anchor:middle;mso-width-relative:page;mso-height-relative:page;" fillcolor="#FFFFFF" filled="t" stroked="f" coordsize="78,112" o:gfxdata="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DOr8bT1wAAAAgBAAAPAAAAAAAAAAEAIAAAACIAAABkcnMvZG93bnJldi54&#10;bWxQSwECFAAUAAAACACHTuJAK0J+5zUEAADIFwAADgAAAAAAAAABACAAAAAmAQAAZHJzL2Uyb0Rv&#10;Yy54bWxQSwUGAAAAAAYABgBZAQAAzQcAAAAA&#10;" path="m21,36c20,27,20,19,21,11c37,0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0,98,3,90c9,67,9,67,9,67c9,63,11,60,14,58c14,57,14,57,14,57c14,57,14,57,14,57c28,54,28,54,28,54c30,56,30,56,30,56c38,72,38,72,38,72c14,72,14,72,14,72l14,103xe">
                <v:path o:connectlocs="0,0;0,0;0,0;0,0;0,0;0,0;0,0;0,0;0,0;0,0;0,0;0,0;0,0;0,0;0,0;0,0;0,0;0,0;0,0;0,0;0,0;0,0;0,0;0,0;0,0;0,0;0,0;0,0;0,0;0,0;0,0;0,0;0,0;0,0;0,0;0,0;0,0;0,0;0,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1351280</wp:posOffset>
                </wp:positionV>
                <wp:extent cx="1459230" cy="403860"/>
                <wp:effectExtent l="0" t="0" r="0" b="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6265" y="6053455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校内经历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.6pt;margin-top:106.4pt;height:31.8pt;width:114.9pt;z-index:251683840;mso-width-relative:page;mso-height-relative:page;" filled="f" stroked="f" coordsize="21600,21600" o:gfxdata="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73W79cAAAAKAQAADwAAAAAAAAABACAAAAAiAAAAZHJzL2Rvd25y&#10;ZXYueG1sUEsBAhQAFAAAAAgAh07iQEMao2DGAQAASA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8"/>
                          <w:szCs w:val="28"/>
                          <w:lang w:eastAsia="zh-CN"/>
                        </w:rPr>
                        <w:t>校内经历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4801235</wp:posOffset>
                </wp:positionH>
                <wp:positionV relativeFrom="paragraph">
                  <wp:posOffset>4096385</wp:posOffset>
                </wp:positionV>
                <wp:extent cx="257810" cy="278765"/>
                <wp:effectExtent l="0" t="0" r="8890" b="6985"/>
                <wp:wrapNone/>
                <wp:docPr id="1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1280" y="8798560"/>
                          <a:ext cx="257810" cy="27876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32781" y="899490"/>
                            </a:cxn>
                            <a:cxn ang="0">
                              <a:pos x="541670" y="910516"/>
                            </a:cxn>
                            <a:cxn ang="0">
                              <a:pos x="549555" y="830671"/>
                            </a:cxn>
                            <a:cxn ang="0">
                              <a:pos x="502689" y="710517"/>
                            </a:cxn>
                            <a:cxn ang="0">
                              <a:pos x="373319" y="726386"/>
                            </a:cxn>
                            <a:cxn ang="0">
                              <a:pos x="584168" y="121754"/>
                            </a:cxn>
                            <a:cxn ang="0">
                              <a:pos x="535431" y="293613"/>
                            </a:cxn>
                            <a:cxn ang="0">
                              <a:pos x="483784" y="376512"/>
                            </a:cxn>
                            <a:cxn ang="0">
                              <a:pos x="509001" y="381966"/>
                            </a:cxn>
                            <a:cxn ang="0">
                              <a:pos x="598352" y="214228"/>
                            </a:cxn>
                            <a:cxn ang="0">
                              <a:pos x="609142" y="102484"/>
                            </a:cxn>
                            <a:cxn ang="0">
                              <a:pos x="644786" y="240286"/>
                            </a:cxn>
                            <a:cxn ang="0">
                              <a:pos x="580288" y="364029"/>
                            </a:cxn>
                            <a:cxn ang="0">
                              <a:pos x="511305" y="458321"/>
                            </a:cxn>
                            <a:cxn ang="0">
                              <a:pos x="487906" y="513345"/>
                            </a:cxn>
                            <a:cxn ang="0">
                              <a:pos x="475176" y="675386"/>
                            </a:cxn>
                            <a:cxn ang="0">
                              <a:pos x="400131" y="679264"/>
                            </a:cxn>
                            <a:cxn ang="0">
                              <a:pos x="411891" y="528615"/>
                            </a:cxn>
                            <a:cxn ang="0">
                              <a:pos x="399040" y="491529"/>
                            </a:cxn>
                            <a:cxn ang="0">
                              <a:pos x="376368" y="458321"/>
                            </a:cxn>
                            <a:cxn ang="0">
                              <a:pos x="305324" y="361726"/>
                            </a:cxn>
                            <a:cxn ang="0">
                              <a:pos x="242887" y="240286"/>
                            </a:cxn>
                            <a:cxn ang="0">
                              <a:pos x="125924" y="40200"/>
                            </a:cxn>
                            <a:cxn ang="0">
                              <a:pos x="187434" y="92887"/>
                            </a:cxn>
                            <a:cxn ang="0">
                              <a:pos x="204991" y="163377"/>
                            </a:cxn>
                            <a:cxn ang="0">
                              <a:pos x="171451" y="159138"/>
                            </a:cxn>
                            <a:cxn ang="0">
                              <a:pos x="136337" y="92402"/>
                            </a:cxn>
                            <a:cxn ang="0">
                              <a:pos x="78097" y="80654"/>
                            </a:cxn>
                            <a:cxn ang="0">
                              <a:pos x="43710" y="124619"/>
                            </a:cxn>
                            <a:cxn ang="0">
                              <a:pos x="44437" y="196200"/>
                            </a:cxn>
                            <a:cxn ang="0">
                              <a:pos x="92022" y="263420"/>
                            </a:cxn>
                            <a:cxn ang="0">
                              <a:pos x="251365" y="345780"/>
                            </a:cxn>
                            <a:cxn ang="0">
                              <a:pos x="316143" y="401979"/>
                            </a:cxn>
                            <a:cxn ang="0">
                              <a:pos x="297134" y="451153"/>
                            </a:cxn>
                            <a:cxn ang="0">
                              <a:pos x="248459" y="461690"/>
                            </a:cxn>
                            <a:cxn ang="0">
                              <a:pos x="251607" y="426686"/>
                            </a:cxn>
                            <a:cxn ang="0">
                              <a:pos x="276671" y="405127"/>
                            </a:cxn>
                            <a:cxn ang="0">
                              <a:pos x="156921" y="352805"/>
                            </a:cxn>
                            <a:cxn ang="0">
                              <a:pos x="31602" y="256274"/>
                            </a:cxn>
                            <a:cxn ang="0">
                              <a:pos x="0" y="159259"/>
                            </a:cxn>
                            <a:cxn ang="0">
                              <a:pos x="25790" y="71085"/>
                            </a:cxn>
                            <a:cxn ang="0">
                              <a:pos x="92264" y="36446"/>
                            </a:cxn>
                            <a:cxn ang="0">
                              <a:pos x="850780" y="58005"/>
                            </a:cxn>
                            <a:cxn ang="0">
                              <a:pos x="887916" y="145451"/>
                            </a:cxn>
                            <a:cxn ang="0">
                              <a:pos x="868742" y="237743"/>
                            </a:cxn>
                            <a:cxn ang="0">
                              <a:pos x="790464" y="319134"/>
                            </a:cxn>
                            <a:cxn ang="0">
                              <a:pos x="618012" y="395681"/>
                            </a:cxn>
                            <a:cxn ang="0">
                              <a:pos x="619104" y="421357"/>
                            </a:cxn>
                            <a:cxn ang="0">
                              <a:pos x="646774" y="450305"/>
                            </a:cxn>
                            <a:cxn ang="0">
                              <a:pos x="607332" y="460963"/>
                            </a:cxn>
                            <a:cxn ang="0">
                              <a:pos x="572259" y="421116"/>
                            </a:cxn>
                            <a:cxn ang="0">
                              <a:pos x="597138" y="360435"/>
                            </a:cxn>
                            <a:cxn ang="0">
                              <a:pos x="743498" y="300482"/>
                            </a:cxn>
                            <a:cxn ang="0">
                              <a:pos x="836460" y="213641"/>
                            </a:cxn>
                            <a:cxn ang="0">
                              <a:pos x="847503" y="138185"/>
                            </a:cxn>
                            <a:cxn ang="0">
                              <a:pos x="807455" y="79927"/>
                            </a:cxn>
                            <a:cxn ang="0">
                              <a:pos x="747624" y="96398"/>
                            </a:cxn>
                            <a:cxn ang="0">
                              <a:pos x="713522" y="164103"/>
                            </a:cxn>
                            <a:cxn ang="0">
                              <a:pos x="680269" y="158169"/>
                            </a:cxn>
                            <a:cxn ang="0">
                              <a:pos x="709760" y="79079"/>
                            </a:cxn>
                            <a:cxn ang="0">
                              <a:pos x="781119" y="36567"/>
                            </a:cxn>
                          </a:cxnLst>
                          <a:pathLst>
                            <a:path w="1938337" h="2097088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/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78.05pt;margin-top:322.55pt;height:21.95pt;width:20.3pt;z-index:251676672;v-text-anchor:middle-center;mso-width-relative:page;mso-height-relative:page;" fillcolor="#FFFFFF" filled="t" stroked="f" coordsize="1938337,2097088" o:gfxdata="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0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0l1528763,0,1528763,95250,409575,95250,409575,0xe">
                <v:path o:connectlocs="332781,899490;541670,910516;549555,830671;502689,710517;373319,726386;584168,121754;535431,293613;483784,376512;509001,381966;598352,214228;609142,102484;644786,240286;580288,364029;511305,458321;487906,513345;475176,675386;400131,679264;411891,528615;399040,491529;376368,458321;305324,361726;242887,240286;125924,40200;187434,92887;204991,163377;171451,159138;136337,92402;78097,80654;43710,124619;44437,196200;92022,263420;251365,345780;316143,401979;297134,451153;248459,461690;251607,426686;276671,405127;156921,352805;31602,256274;0,159259;25790,71085;92264,36446;850780,58005;887916,145451;868742,237743;790464,319134;618012,395681;619104,421357;646774,450305;607332,460963;572259,421116;597138,360435;743498,300482;836460,213641;847503,138185;807455,79927;747624,96398;713522,164103;680269,158169;709760,79079;781119,3656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4030345</wp:posOffset>
                </wp:positionV>
                <wp:extent cx="1456690" cy="403225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04485" y="8732520"/>
                          <a:ext cx="145669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  <w:t>获得荣誉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7.2pt;margin-top:317.35pt;height:31.75pt;width:114.7pt;z-index:251672576;mso-width-relative:page;mso-height-relative:page;" filled="f" stroked="f" coordsize="21600,21600" o:gfxdata="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GlYiI2QAAAAwBAAAPAAAAAAAAAAEAIAAAACIAAABkcnMvZG93bnJl&#10;di54bWxQSwECFAAUAAAACACHTuJA4bjakcMBAABJAwAADgAAAAAAAAABACAAAAAo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8"/>
                          <w:szCs w:val="28"/>
                        </w:rPr>
                        <w:t>获得荣誉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4027805</wp:posOffset>
                </wp:positionV>
                <wp:extent cx="1476375" cy="40449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3885" y="8729980"/>
                          <a:ext cx="147637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.2pt;margin-top:317.15pt;height:31.85pt;width:116.25pt;z-index:251670528;mso-width-relative:page;mso-height-relative:page;" filled="f" stroked="f" coordsize="21600,21600" o:gfxdata="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RjQOHXAAAACgEAAA8AAAAAAAAAAQAgAAAAIgAAAGRycy9kb3ducmV2&#10;LnhtbFBLAQIUABQAAAAIAIdO4kA4zqsMxAEAAEg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4017010</wp:posOffset>
                </wp:positionV>
                <wp:extent cx="403225" cy="403225"/>
                <wp:effectExtent l="0" t="0" r="15875" b="15875"/>
                <wp:wrapNone/>
                <wp:docPr id="10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AlternateProcess">
                          <a:avLst/>
                        </a:prstGeom>
                        <a:solidFill>
                          <a:srgbClr val="CD628B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176" type="#_x0000_t176" style="position:absolute;left:0pt;margin-left:372.75pt;margin-top:316.3pt;height:31.75pt;width:31.75pt;z-index:251669504;mso-width-relative:page;mso-height-relative:page;" fillcolor="#CD628B" filled="t" stroked="f" coordsize="21600,21600" o:gfxdata="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NayKzXAAAACwEAAA8AAAAAAAAAAQAgAAAAIgAA&#10;AGRycy9kb3ducmV2LnhtbFBLAQIUABQAAAAIAIdO4kDKcvER0AEAAFoDAAAOAAAAAAAAAAEAIAAA&#10;ACYBAABkcnMvZTJvRG9jLnhtbFBLBQYAAAAABgAGAFkBAABo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4533265</wp:posOffset>
                </wp:positionV>
                <wp:extent cx="2381885" cy="1123315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80305" y="9235440"/>
                          <a:ext cx="238188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计算机二级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会计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从业证书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英语四级证书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3.8pt;margin-top:356.95pt;height:88.45pt;width:187.55pt;z-index:251667456;mso-width-relative:page;mso-height-relative:page;" filled="f" stroked="f" coordsize="21600,21600" o:gfxdata="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KNvbPZAAAADAEAAA8AAAAAAAAAAQAgAAAAIgAAAGRycy9kb3ducmV2&#10;LnhtbFBLAQIUABQAAAAIAIdO4kA2twyPwgEAAEkDAAAOAAAAAAAAAAEAIAAAACg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计算机二级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会计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从业证书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国家一等奖学金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-386080</wp:posOffset>
                </wp:positionV>
                <wp:extent cx="2833370" cy="1014730"/>
                <wp:effectExtent l="0" t="0" r="0" b="0"/>
                <wp:wrapNone/>
                <wp:docPr id="3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6325" y="1951355"/>
                          <a:ext cx="2833370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D628B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D628B"/>
                                <w:sz w:val="72"/>
                                <w:szCs w:val="72"/>
                                <w:lang w:eastAsia="zh-CN"/>
                              </w:rPr>
                              <w:t>自</w:t>
                            </w: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CD628B"/>
                                <w:sz w:val="72"/>
                                <w:szCs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D628B"/>
                                <w:sz w:val="72"/>
                                <w:szCs w:val="72"/>
                                <w:lang w:eastAsia="zh-CN"/>
                              </w:rPr>
                              <w:t>荐</w:t>
                            </w: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CD628B"/>
                                <w:sz w:val="72"/>
                                <w:szCs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D628B"/>
                                <w:sz w:val="72"/>
                                <w:szCs w:val="72"/>
                                <w:lang w:eastAsia="zh-CN"/>
                              </w:rPr>
                              <w:t>信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57.75pt;margin-top:-30.4pt;height:79.9pt;width:223.1pt;z-index:251661312;mso-width-relative:page;mso-height-relative:page;" filled="f" stroked="f" coordsize="21600,21600" o:gfxdata="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C/JMeNcAAAAKAQAADwAAAAAAAAABACAAAAAiAAAAZHJzL2Rvd25yZXYu&#10;eG1sUEsBAhQAFAAAAAgAh07iQBp45PvDAQAASw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D628B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D628B"/>
                          <w:sz w:val="72"/>
                          <w:szCs w:val="72"/>
                          <w:lang w:eastAsia="zh-CN"/>
                        </w:rPr>
                        <w:t>自</w:t>
                      </w: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CD628B"/>
                          <w:sz w:val="72"/>
                          <w:szCs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D628B"/>
                          <w:sz w:val="72"/>
                          <w:szCs w:val="72"/>
                          <w:lang w:eastAsia="zh-CN"/>
                        </w:rPr>
                        <w:t>荐</w:t>
                      </w: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CD628B"/>
                          <w:sz w:val="72"/>
                          <w:szCs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D628B"/>
                          <w:sz w:val="72"/>
                          <w:szCs w:val="72"/>
                          <w:lang w:eastAsia="zh-CN"/>
                        </w:rPr>
                        <w:t>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645795</wp:posOffset>
                </wp:positionV>
                <wp:extent cx="6455410" cy="7195185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2450" y="3375025"/>
                          <a:ext cx="6455410" cy="766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　　您好！首先感谢您抽出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宝贵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时间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阅读我的自荐信!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我出生并成长于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广东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深圳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市，在XX年如愿XX大学国际关系学院，我个性开朗活泼，责任心强；待人诚恳，工作主动认真，富有敬业精神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在努力利用好在学校的时间的同时，也充分寻找着接触社会、增加社会经验的机会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 xml:space="preserve">在四年的学习生活中,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熟悉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掌握了专业知识,学习成绩一直名列前茅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。平时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我阅读了大量专业和课外书籍，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不断充实并增加自己知识能力的深度和广度，为将来做好一切战斗的基础。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时光匆匆，豆蔻年华。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我即将走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离开大学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美好的大学生活，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走向社会。大学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培养了我科学严谨的思维方法，更造就了我积极乐观的生活态度和开拓进取的创新意识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课堂内外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拓展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社会实践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，让我拥有了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扎实的基础知识和开阔的视野；在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不断的学习和工作中养成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严谨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的思维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、踏实的工作作风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以及以团队利益为核心的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团结协作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，我深信自己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有能力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在岗位上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做到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守业、敬业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和创新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！我相信我的能力和知识正是贵单位所需要的，我真诚渴望，我能为单位的明天奉献自己的青春和热血！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eastAsia="zh-CN"/>
                              </w:rPr>
                              <w:t>真诚期待加入您们！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　　此致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>敬礼!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15pt;margin-top:50.85pt;height:566.55pt;width:508.3pt;z-index:251662336;mso-width-relative:page;mso-height-relative:page;" filled="f" stroked="f" coordsize="21600,21600" o:gfxdata="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aWvxzYAAAADAEAAA8AAAAAAAAAAQAgAAAAIgAA&#10;AGRycy9kb3ducmV2LnhtbFBLAQIUABQAAAAIAIdO4kBxy8PZzwEAAGMDAAAOAAAAAAAAAAEAIAAA&#10;ACc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　　您好！首先感谢您抽出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宝贵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时间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阅读我的自荐信!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我出生并成长于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广东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深圳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市，在XX年如愿XX大学国际关系学院，我个性开朗活泼，责任心强；待人诚恳，工作主动认真，富有敬业精神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在努力利用好在学校的时间的同时，也充分寻找着接触社会、增加社会经验的机会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 xml:space="preserve">在四年的学习生活中,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熟悉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掌握了专业知识,学习成绩一直名列前茅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。平时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我阅读了大量专业和课外书籍，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不断充实并增加自己知识能力的深度和广度，为将来做好一切战斗的基础。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时光匆匆，豆蔻年华。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我即将走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离开大学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美好的大学生活，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走向社会。大学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培养了我科学严谨的思维方法，更造就了我积极乐观的生活态度和开拓进取的创新意识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课堂内外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拓展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社会实践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，让我拥有了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扎实的基础知识和开阔的视野；在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不断的学习和工作中养成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严谨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的思维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、踏实的工作作风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以及以团队利益为核心的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团结协作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精神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，我深信自己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有能力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在岗位上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做到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守业、敬业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和创新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！我相信我的能力和知识正是贵单位所需要的，我真诚渴望，我能为单位的明天奉献自己的青春和热血！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eastAsia="zh-CN"/>
                        </w:rPr>
                        <w:t>真诚期待加入您们！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　　此致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>敬礼!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</w:pPr>
                    </w:p>
                    <w:p>
                      <w:pPr>
                        <w:jc w:val="left"/>
                        <w:rPr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-739775</wp:posOffset>
                </wp:positionV>
                <wp:extent cx="7590155" cy="10727055"/>
                <wp:effectExtent l="0" t="0" r="10795" b="17145"/>
                <wp:wrapNone/>
                <wp:docPr id="3" name="矩形 62" descr="格栅花粉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0155" cy="1072705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62" o:spid="_x0000_s1026" o:spt="1" alt="格栅花粉红" style="position:absolute;left:0pt;margin-left:-29.8pt;margin-top:-58.25pt;height:844.65pt;width:597.65pt;z-index:-251656192;mso-width-relative:page;mso-height-relative:page;" filled="t" stroked="f" coordsize="21600,21600" o:gfxdata="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454" w:right="454" w:bottom="454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2FCAE"/>
    <w:multiLevelType w:val="singleLevel"/>
    <w:tmpl w:val="57B2FCA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7B40948"/>
    <w:multiLevelType w:val="singleLevel"/>
    <w:tmpl w:val="57B4094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E71348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20F6A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0E3C82"/>
    <w:rsid w:val="052D4F74"/>
    <w:rsid w:val="076C433F"/>
    <w:rsid w:val="0E93569A"/>
    <w:rsid w:val="0FB06BC2"/>
    <w:rsid w:val="13432A55"/>
    <w:rsid w:val="1C5748C0"/>
    <w:rsid w:val="1E9C582B"/>
    <w:rsid w:val="27626865"/>
    <w:rsid w:val="28100757"/>
    <w:rsid w:val="2C7C2E71"/>
    <w:rsid w:val="2E3C5951"/>
    <w:rsid w:val="31500D75"/>
    <w:rsid w:val="365732C7"/>
    <w:rsid w:val="39A427A6"/>
    <w:rsid w:val="3D6F3030"/>
    <w:rsid w:val="3E0E2A37"/>
    <w:rsid w:val="40F60A4E"/>
    <w:rsid w:val="412F0170"/>
    <w:rsid w:val="41AD3C17"/>
    <w:rsid w:val="42286978"/>
    <w:rsid w:val="45CD7F93"/>
    <w:rsid w:val="47183656"/>
    <w:rsid w:val="4A621E3D"/>
    <w:rsid w:val="4A6F21D0"/>
    <w:rsid w:val="4D140B0E"/>
    <w:rsid w:val="4E2F75ED"/>
    <w:rsid w:val="51343D1F"/>
    <w:rsid w:val="53361DF1"/>
    <w:rsid w:val="55E311D8"/>
    <w:rsid w:val="566134BB"/>
    <w:rsid w:val="56E42C34"/>
    <w:rsid w:val="58010AF7"/>
    <w:rsid w:val="5A0540E0"/>
    <w:rsid w:val="5B8A6898"/>
    <w:rsid w:val="5CAC38FF"/>
    <w:rsid w:val="63734499"/>
    <w:rsid w:val="645F4B99"/>
    <w:rsid w:val="65E71348"/>
    <w:rsid w:val="66C122E3"/>
    <w:rsid w:val="69B07AC4"/>
    <w:rsid w:val="6CAF2538"/>
    <w:rsid w:val="6EF0241A"/>
    <w:rsid w:val="744402D6"/>
    <w:rsid w:val="747525A3"/>
    <w:rsid w:val="77B651B4"/>
    <w:rsid w:val="7AC633C8"/>
    <w:rsid w:val="7B6E4D04"/>
    <w:rsid w:val="7D66341E"/>
    <w:rsid w:val="7E2321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脚 Char"/>
    <w:basedOn w:val="7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1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2">
    <w:name w:val="页眉 Char"/>
    <w:basedOn w:val="7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20010;&#20154;&#31616;&#21382;515&#65288;&#24102;&#23553;&#38754;&#21644;&#33258;&#33616;&#20449;&#65289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【简历套装】个人简历515（带封面和自荐信）.doc</Template>
  <Pages>3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2018-03-23T02:46:00Z</dcterms:created>
  <dc:creator>mayn</dc:creator>
  <cp:lastModifiedBy>XXX</cp:lastModifiedBy>
  <dcterms:modified xsi:type="dcterms:W3CDTF">2020-08-04T01:57:43Z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