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563245</wp:posOffset>
                </wp:positionV>
                <wp:extent cx="1174750" cy="472440"/>
                <wp:effectExtent l="0" t="0" r="0" b="0"/>
                <wp:wrapNone/>
                <wp:docPr id="2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年龄：25岁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38.5pt;margin-top:44.35pt;height:37.2pt;width:92.5pt;z-index:251649024;mso-width-relative:page;mso-height-relative:page;" filled="f" stroked="f" coordsize="21600,21600" o:gfxdata="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5PtKZtcAAAAKAQAADwAAAAAAAAAB&#10;ACAAAAAiAAAAZHJzL2Rvd25yZXYueG1sUEsBAhQAFAAAAAgAh07iQPAGp+W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年龄：25岁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767080</wp:posOffset>
                </wp:positionV>
                <wp:extent cx="160655" cy="160655"/>
                <wp:effectExtent l="0" t="0" r="0" b="0"/>
                <wp:wrapNone/>
                <wp:docPr id="2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341" cy="16034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8.95pt;margin-top:60.4pt;height:12.65pt;width:12.65pt;z-index:251650048;v-text-anchor:middle;mso-width-relative:page;mso-height-relative:page;" fillcolor="#FFFFFF" filled="t" stroked="f" coordsize="5581,5581" o:gfxdata="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D6iWJI2gAAAAoBAAAPAAAAAAAAAAEAIAAAACIAAABkcnMvZG93bnJldi54&#10;bWxQSwECFAAUAAAACACHTuJAhFa7m+UUAAB4dwAADgAAAAAAAAABACAAAAApAQAAZHJzL2Uyb0Rv&#10;Yy54bWxQSwUGAAAAAAYABgBZAQAAgB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141441291;@0,@0;@0,@0;@0,@0;@0,@0;114144129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767080</wp:posOffset>
                </wp:positionV>
                <wp:extent cx="149860" cy="154940"/>
                <wp:effectExtent l="0" t="0" r="2540" b="0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5.55pt;margin-top:60.4pt;height:12.2pt;width:11.8pt;z-index:251651072;v-text-anchor:middle;mso-width-relative:page;mso-height-relative:page;" fillcolor="#FFFFFF" filled="t" stroked="f" coordsize="90,93" o:gfxdata="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752475</wp:posOffset>
                </wp:positionV>
                <wp:extent cx="148590" cy="188595"/>
                <wp:effectExtent l="0" t="0" r="3810" b="2540"/>
                <wp:wrapNone/>
                <wp:docPr id="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9.8pt;margin-top:59.25pt;height:14.85pt;width:11.7pt;z-index:251652096;v-text-anchor:middle;mso-width-relative:page;mso-height-relative:page;" fillcolor="#FFFFFF" filled="t" stroked="f" coordsize="1679575,2125662" o:gfxdata="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563245</wp:posOffset>
                </wp:positionV>
                <wp:extent cx="1704975" cy="476885"/>
                <wp:effectExtent l="0" t="0" r="0" b="0"/>
                <wp:wrapNone/>
                <wp:docPr id="32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075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12345678900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1.95pt;margin-top:44.35pt;height:37.55pt;width:134.25pt;z-index:251653120;mso-width-relative:page;mso-height-relative:page;" filled="f" stroked="f" coordsize="21600,21600" o:gfxdata="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yera7tcAAAAKAQAADwAAAAAAAAAB&#10;ACAAAAAiAAAAZHJzL2Rvd25yZXYueG1sUEsBAhQAFAAAAAgAh07iQPFrC1i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12345678900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563245</wp:posOffset>
                </wp:positionV>
                <wp:extent cx="1956435" cy="476885"/>
                <wp:effectExtent l="0" t="0" r="0" b="0"/>
                <wp:wrapNone/>
                <wp:docPr id="33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225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163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208.85pt;margin-top:44.35pt;height:37.55pt;width:154.05pt;z-index:251654144;mso-width-relative:page;mso-height-relative:page;" filled="f" stroked="f" coordsize="21600,21600" o:gfxdata="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24VZn1wAAAAoBAAAPAAAAAAAA&#10;AAEAIAAAACIAAABkcnMvZG93bnJldi54bWxQSwECFAAUAAAACACHTuJAwSSkUq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163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3" name="图文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2"/>
                        </a:xfrm>
                        <a:prstGeom prst="frame">
                          <a:avLst>
                            <a:gd name="adj1" fmla="val 3040"/>
                          </a:avLst>
                        </a:prstGeom>
                        <a:solidFill>
                          <a:srgbClr val="44546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0pt;margin-top:-72pt;height:841.85pt;width:595.25pt;z-index:251628544;v-text-anchor:middle;mso-width-relative:page;mso-height-relative:page;" fillcolor="#44546A" filled="t" stroked="f" coordsize="7559675,10691812" o:gfxdata="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3xDEtwAAAAPAQAADwAAAAAAAAABACAAAAAiAAAAZHJzL2Rvd25yZXYu&#10;eG1sUEsBAhQAFAAAAAgAh07iQBOppRr3AQAAuAMAAA4AAAAAAAAAAQAgAAAAKwEAAGRycy9lMm9E&#10;b2MueG1sUEsFBgAAAAAGAAYAWQEAAJQFAAAAAA==&#10;" path="m0,0l7559675,0,7559675,10691812,0,10691812xm229814,229814l229814,10461997,7329860,10461997,7329860,229814xe">
                <v:path o:connectlocs="3779837,0;0,5345906;3779837,10691812;7559675,5345906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-1078865</wp:posOffset>
                </wp:positionH>
                <wp:positionV relativeFrom="paragraph">
                  <wp:posOffset>-97155</wp:posOffset>
                </wp:positionV>
                <wp:extent cx="7432675" cy="1229360"/>
                <wp:effectExtent l="0" t="0" r="0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2674" cy="1229495"/>
                        </a:xfrm>
                        <a:prstGeom prst="rect">
                          <a:avLst/>
                        </a:prstGeom>
                        <a:solidFill>
                          <a:srgbClr val="3643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4.95pt;margin-top:-7.65pt;height:96.8pt;width:585.25pt;z-index:251629568;v-text-anchor:middle;mso-width-relative:page;mso-height-relative:page;" fillcolor="#364354" filled="t" stroked="f" coordsize="21600,21600" o:gfxdata="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wd3e52wAAAA0BAAAPAAAA&#10;AAAAAAEAIAAAACIAAABkcnMvZG93bnJldi54bWxQSwECFAAUAAAACACHTuJAGYdC4tkBAACHAwAA&#10;DgAAAAAAAAABACAAAAAq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1922780</wp:posOffset>
                </wp:positionV>
                <wp:extent cx="6783070" cy="85344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2013.09—2017.06              毕业院校：江汉大学文理学院            财务管理专业 / 本科学历 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主修课程：基础会计学、财务会计、财务管理学、高级财务管理、审计学、税法、税务会计纳税筹划、电子商务概论、项目评估、资产评估、资本运营、投资学、管理学、大学英语、高等数学等相关课程。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5pt;margin-top:151.4pt;height:67.2pt;width:534.1pt;z-index:251630592;mso-width-relative:page;mso-height-relative:page;" filled="f" stroked="f" coordsize="21600,21600" o:gfxdata="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5vVSvNsAAAAMAQAADwAAAAAAAAABACAAAAAiAAAAZHJzL2Rvd25y&#10;ZXYueG1sUEsBAhQAFAAAAAgAh07iQMNj67yJAQAA7AIAAA4AAAAAAAAAAQAgAAAAKg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2013.09—2017.06              毕业院校：江汉大学文理学院            财务管理专业 / 本科学历 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主修课程：基础会计学、财务会计、财务管理学、高级财务管理、审计学、税法、税务会计纳税筹划、电子商务概论、项目评估、资产评估、资本运营、投资学、管理学、大学英语、高等数学等相关课程。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1498600</wp:posOffset>
                </wp:positionV>
                <wp:extent cx="4662805" cy="28892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805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4546A"/>
                                <w:kern w:val="24"/>
                                <w:sz w:val="28"/>
                                <w:szCs w:val="28"/>
                              </w:rPr>
                              <w:t xml:space="preserve">教育背景      EDUCATION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95pt;margin-top:118pt;height:22.75pt;width:367.15pt;z-index:251631616;v-text-anchor:middle;mso-width-relative:page;mso-height-relative:page;" filled="f" stroked="f" coordsize="21600,21600" o:gfxdata="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NUhotkAAAALAQAADwAAAAAAAAABACAAAAAiAAAAZHJz&#10;L2Rvd25yZXYueG1sUEsBAhQAFAAAAAgAh07iQLXLggHKAQAAaAMAAA4AAAAAAAAAAQAgAAAAKAEA&#10;AGRycy9lMm9Eb2MueG1sUEsFBgAAAAAGAAYAWQEAAGQ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4546A"/>
                          <w:kern w:val="24"/>
                          <w:sz w:val="28"/>
                          <w:szCs w:val="28"/>
                        </w:rPr>
                        <w:t xml:space="preserve">教育背景      EDUCATION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1561465</wp:posOffset>
                </wp:positionV>
                <wp:extent cx="220980" cy="153670"/>
                <wp:effectExtent l="0" t="0" r="7620" b="0"/>
                <wp:wrapNone/>
                <wp:docPr id="7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098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44546A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50.2pt;margin-top:122.95pt;height:12.1pt;width:17.4pt;z-index:251632640;mso-width-relative:page;mso-height-relative:page;" fillcolor="#44546A" filled="t" stroked="f" coordsize="263,184" o:gfxdata="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1895475</wp:posOffset>
                </wp:positionV>
                <wp:extent cx="6551295" cy="0"/>
                <wp:effectExtent l="0" t="0" r="20955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149.25pt;height:0pt;width:515.85pt;z-index:251633664;mso-width-relative:page;mso-height-relative:page;" filled="f" stroked="t" coordsize="21600,21600" o:gfxdata="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l9o4bZAAAADAEA&#10;AA8AAAAAAAAAAQAgAAAAIgAAAGRycy9kb3ducmV2LnhtbFBLAQIUABQAAAAIAIdO4kDV1aV04AEA&#10;AJQDAAAOAAAAAAAAAAEAIAAAACgBAABkcnMvZTJvRG9jLnhtbFBLBQYAAAAABgAGAFkBAAB6BQAA&#10;AAA=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3700780</wp:posOffset>
                </wp:positionV>
                <wp:extent cx="6783070" cy="2301240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070" cy="2301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2015.08-2017.02               武汉洪山光华连江会计事务所                         高级审计员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协助项目经理执行项目、编制底稿，带领审计小组完成大型项目的现场工作；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协助项目经理完成整体工作底稿的制定和复核回复，确保其符合质量要求；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协助项目组对部门员工进行有效的指导和业务培训。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left="720" w:firstLine="0"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2014.08-2015.08               武汉百威江汉区销售配送总部                         财务组会计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按照会计制度，审核记账凭证，做到凭证合法、内容真实、数据准确、手续完备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及时记账算账、按时结账、如期报账、定期对账。严格票据管理，保管和使用空白发票。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保管会计凭证、会计账簿、财务会计报表和其他会计资料。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56.5pt;margin-top:291.4pt;height:181.2pt;width:534.1pt;z-index:251634688;mso-width-relative:page;mso-height-relative:page;" filled="f" stroked="f" coordsize="21600,21600" o:gfxdata="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GniE6HbAAAADAEAAA8A&#10;AAAAAAAAAQAgAAAAIgAAAGRycy9kb3ducmV2LnhtbFBLAQIUABQAAAAIAIdO4kDtD8X9ogEAAC4D&#10;AAAOAAAAAAAAAAEAIAAAACo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2015.08-2017.02               武汉洪山光华连江会计事务所                         高级审计员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协助项目经理执行项目、编制底稿，带领审计小组完成大型项目的现场工作；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协助项目经理完成整体工作底稿的制定和复核回复，确保其符合质量要求；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协助项目组对部门员工进行有效的指导和业务培训。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left="720" w:firstLine="0" w:firstLineChars="0"/>
                        <w:textAlignment w:val="baseline"/>
                        <w:rPr>
                          <w:sz w:val="22"/>
                        </w:rPr>
                      </w:pP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2014.08-2015.08               武汉百威江汉区销售配送总部                         财务组会计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按照会计制度，审核记账凭证，做到凭证合法、内容真实、数据准确、手续完备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及时记账算账、按时结账、如期报账、定期对账。严格票据管理，保管和使用空白发票。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保管会计凭证、会计账簿、财务会计报表和其他会计资料。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3276600</wp:posOffset>
                </wp:positionV>
                <wp:extent cx="3829685" cy="288925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925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4546A"/>
                                <w:kern w:val="24"/>
                                <w:sz w:val="28"/>
                                <w:szCs w:val="28"/>
                              </w:rPr>
                              <w:t>工作经历      EXPERIENCE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95pt;margin-top:258pt;height:22.75pt;width:301.55pt;z-index:251635712;v-text-anchor:middle;mso-width-relative:page;mso-height-relative:page;" filled="f" stroked="f" coordsize="21600,21600" o:gfxdata="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j3Zd92QAAAAsBAAAPAAAAAAAAAAEAIAAAACIAAABkcnMv&#10;ZG93bnJldi54bWxQSwECFAAUAAAACACHTuJAz21MW8kBAABqAwAADgAAAAAAAAABACAAAAAoAQAA&#10;ZHJzL2Uyb0RvYy54bWxQSwUGAAAAAAYABgBZAQAAY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4546A"/>
                          <w:kern w:val="24"/>
                          <w:sz w:val="28"/>
                          <w:szCs w:val="28"/>
                        </w:rPr>
                        <w:t>工作经历  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3298190</wp:posOffset>
                </wp:positionV>
                <wp:extent cx="221615" cy="217805"/>
                <wp:effectExtent l="0" t="0" r="6985" b="0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804" cy="217682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46A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8pt;margin-top:259.7pt;height:17.15pt;width:17.45pt;z-index:251636736;v-text-anchor:middle;mso-width-relative:page;mso-height-relative:page;" fillcolor="#44546A" filled="t" stroked="f" coordsize="99,97" o:gfxdata="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3645535</wp:posOffset>
                </wp:positionV>
                <wp:extent cx="6551295" cy="0"/>
                <wp:effectExtent l="0" t="0" r="2095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287.05pt;height:0pt;width:515.85pt;z-index:251637760;mso-width-relative:page;mso-height-relative:page;" filled="f" stroked="t" coordsize="21600,21600" o:gfxdata="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m1yBfZAAAADAEA&#10;AA8AAAAAAAAAAQAgAAAAIgAAAGRycy9kb3ducmV2LnhtbFBLAQIUABQAAAAIAIdO4kBMOr2q4AEA&#10;AJYDAAAOAAAAAAAAAAEAIAAAACgBAABkcnMvZTJvRG9jLnhtbFBLBQYAAAAABgAGAFkBAAB6BQAA&#10;AAA=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6490970</wp:posOffset>
                </wp:positionV>
                <wp:extent cx="3835400" cy="288925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553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4546A"/>
                                <w:kern w:val="24"/>
                                <w:sz w:val="28"/>
                                <w:szCs w:val="28"/>
                              </w:rPr>
                              <w:t>荣誉奖励       AWARD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2pt;margin-top:511.1pt;height:22.75pt;width:302pt;z-index:251638784;v-text-anchor:middle;mso-width-relative:page;mso-height-relative:page;" filled="f" stroked="f" coordsize="21600,21600" o:gfxdata="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BLoW/aAAAADQEAAA8AAAAAAAAAAQAgAAAAIgAAAGRy&#10;cy9kb3ducmV2LnhtbFBLAQIUABQAAAAIAIdO4kAeBhwcygEAAGoDAAAOAAAAAAAAAAEAIAAAACkB&#10;AABkcnMvZTJvRG9jLnhtbFBLBQYAAAAABgAGAFkBAAB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4546A"/>
                          <w:kern w:val="24"/>
                          <w:sz w:val="28"/>
                          <w:szCs w:val="28"/>
                        </w:rPr>
                        <w:t>荣誉奖励       AWARD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6520815</wp:posOffset>
                </wp:positionV>
                <wp:extent cx="203835" cy="184785"/>
                <wp:effectExtent l="0" t="0" r="5715" b="5715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835" cy="184785"/>
                        </a:xfrm>
                        <a:custGeom>
                          <a:avLst/>
                          <a:gdLst>
                            <a:gd name="T0" fmla="*/ 0 w 63"/>
                            <a:gd name="T1" fmla="*/ 2147483646 h 57"/>
                            <a:gd name="T2" fmla="*/ 2147483646 w 63"/>
                            <a:gd name="T3" fmla="*/ 2147483646 h 57"/>
                            <a:gd name="T4" fmla="*/ 2147483646 w 63"/>
                            <a:gd name="T5" fmla="*/ 2147483646 h 57"/>
                            <a:gd name="T6" fmla="*/ 2147483646 w 63"/>
                            <a:gd name="T7" fmla="*/ 2147483646 h 57"/>
                            <a:gd name="T8" fmla="*/ 2147483646 w 63"/>
                            <a:gd name="T9" fmla="*/ 0 h 57"/>
                            <a:gd name="T10" fmla="*/ 2147483646 w 63"/>
                            <a:gd name="T11" fmla="*/ 2147483646 h 57"/>
                            <a:gd name="T12" fmla="*/ 2147483646 w 63"/>
                            <a:gd name="T13" fmla="*/ 2147483646 h 57"/>
                            <a:gd name="T14" fmla="*/ 0 w 63"/>
                            <a:gd name="T15" fmla="*/ 2147483646 h 57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63" h="57">
                              <a:moveTo>
                                <a:pt x="0" y="55"/>
                              </a:moveTo>
                              <a:cubicBezTo>
                                <a:pt x="0" y="55"/>
                                <a:pt x="0" y="57"/>
                                <a:pt x="4" y="57"/>
                              </a:cubicBezTo>
                              <a:cubicBezTo>
                                <a:pt x="3" y="54"/>
                                <a:pt x="11" y="45"/>
                                <a:pt x="11" y="45"/>
                              </a:cubicBezTo>
                              <a:cubicBezTo>
                                <a:pt x="11" y="45"/>
                                <a:pt x="25" y="54"/>
                                <a:pt x="40" y="39"/>
                              </a:cubicBezTo>
                              <a:cubicBezTo>
                                <a:pt x="54" y="23"/>
                                <a:pt x="44" y="11"/>
                                <a:pt x="63" y="0"/>
                              </a:cubicBezTo>
                              <a:cubicBezTo>
                                <a:pt x="17" y="10"/>
                                <a:pt x="7" y="24"/>
                                <a:pt x="8" y="43"/>
                              </a:cubicBezTo>
                              <a:cubicBezTo>
                                <a:pt x="12" y="34"/>
                                <a:pt x="24" y="22"/>
                                <a:pt x="34" y="17"/>
                              </a:cubicBezTo>
                              <a:cubicBezTo>
                                <a:pt x="17" y="29"/>
                                <a:pt x="5" y="47"/>
                                <a:pt x="0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546A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7.45pt;margin-top:513.45pt;height:14.55pt;width:16.05pt;z-index:251639808;v-text-anchor:middle;mso-width-relative:page;mso-height-relative:page;" fillcolor="#44546A" filled="t" stroked="f" coordsize="63,57" o:gfxdata="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Smq3ftkAAAANAQAADwAAAAAAAAABACAAAAAiAAAAZHJzL2Rvd25y&#10;ZXYueG1sUEsBAhQAFAAAAAgAh07iQPAtrraMAwAAtQsAAA4AAAAAAAAAAQAgAAAAKAEAAGRycy9l&#10;Mm9Eb2MueG1sUEsFBgAAAAAGAAYAWQEAACYHAAAAAA==&#10;" path="m0,55c0,55,0,57,4,57c3,54,11,45,11,45c11,45,25,54,40,39c54,23,44,11,63,0c17,10,7,24,8,43c12,34,24,22,34,17c17,29,5,47,0,55xe">
                <v:path o:connectlocs="0,@0;@0,@0;@0,@0;@0,@0;@0,0;@0,@0;@0,@0;0,@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6899910</wp:posOffset>
                </wp:positionV>
                <wp:extent cx="6551295" cy="0"/>
                <wp:effectExtent l="0" t="0" r="2095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543.3pt;height:0pt;width:515.85pt;z-index:251640832;mso-width-relative:page;mso-height-relative:page;" filled="f" stroked="t" coordsize="21600,21600" o:gfxdata="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cqbH51wAAAA4BAAAP&#10;AAAAAAAAAAEAIAAAACIAAABkcnMvZG93bnJldi54bWxQSwECFAAUAAAACACHTuJARwz/z+ABAACW&#10;AwAADgAAAAAAAAABACAAAAAmAQAAZHJzL2Uyb0RvYy54bWxQSwUGAAAAAAYABgBZAQAAeAUAAAAA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8616315</wp:posOffset>
                </wp:positionV>
                <wp:extent cx="6708775" cy="77724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5pt;margin-top:678.45pt;height:61.2pt;width:528.25pt;z-index:251641856;mso-width-relative:page;mso-height-relative:page;" filled="f" stroked="f" coordsize="21600,21600" o:gfxdata="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mebtX3QAAAA4BAAAPAAAAAAAAAAEAIAAAACIAAABkcnMvZG93&#10;bnJldi54bWxQSwECFAAUAAAACACHTuJAMO9n54kBAADuAgAADgAAAAAAAAABACAAAAAs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8192135</wp:posOffset>
                </wp:positionV>
                <wp:extent cx="3829685" cy="28892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925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4546A"/>
                                <w:kern w:val="24"/>
                                <w:sz w:val="28"/>
                                <w:szCs w:val="28"/>
                              </w:rPr>
                              <w:t>自我评价      EVALUATION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95pt;margin-top:645.05pt;height:22.75pt;width:301.55pt;z-index:251642880;v-text-anchor:middle;mso-width-relative:page;mso-height-relative:page;" filled="f" stroked="f" coordsize="21600,21600" o:gfxdata="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i8wq3bAAAADQEAAA8AAAAAAAAAAQAgAAAAIgAAAGRy&#10;cy9kb3ducmV2LnhtbFBLAQIUABQAAAAIAIdO4kB9dClAyQEAAGoDAAAOAAAAAAAAAAEAIAAAACoB&#10;AABkcnMvZTJvRG9jLnhtbFBLBQYAAAAABgAGAFkBAAB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4546A"/>
                          <w:kern w:val="24"/>
                          <w:sz w:val="28"/>
                          <w:szCs w:val="28"/>
                        </w:rPr>
                        <w:t>自我评价      EVALUATION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8208010</wp:posOffset>
                </wp:positionV>
                <wp:extent cx="171450" cy="216535"/>
                <wp:effectExtent l="0" t="0" r="0" b="0"/>
                <wp:wrapNone/>
                <wp:docPr id="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21653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46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6.3pt;margin-top:646.3pt;height:17.05pt;width:13.5pt;z-index:251643904;v-text-anchor:middle;mso-width-relative:page;mso-height-relative:page;" fillcolor="#44546A" filled="t" stroked="f" coordsize="1679575,2125662" o:gfxdata="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8609330</wp:posOffset>
                </wp:positionV>
                <wp:extent cx="6551295" cy="0"/>
                <wp:effectExtent l="0" t="0" r="20955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677.9pt;height:0pt;width:515.85pt;z-index:251644928;mso-width-relative:page;mso-height-relative:page;" filled="f" stroked="t" coordsize="21600,21600" o:gfxdata="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9dAZStkAAAAOAQAA&#10;DwAAAAAAAAABACAAAAAiAAAAZHJzL2Rvd25yZXYueG1sUEsBAhQAFAAAAAgAh07iQCB1XG7fAQAA&#10;lgMAAA4AAAAAAAAAAQAgAAAAKAEAAGRycy9lMm9Eb2MueG1sUEsFBgAAAAAGAAYAWQEAAHkFAAAA&#10;AA==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-269875</wp:posOffset>
                </wp:positionV>
                <wp:extent cx="1308100" cy="1574800"/>
                <wp:effectExtent l="13970" t="0" r="30480" b="304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575022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5pt;margin-top:-21.25pt;height:124pt;width:103pt;z-index:251645952;v-text-anchor:middle;mso-width-relative:page;mso-height-relative:page;" filled="t" stroked="t" coordsize="21600,21600" o:gfxdata="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">
                <v:fill type="frame" on="t" o:title="close-up-photography-of-a-girl-smiling-713312" focussize="0,0" recolor="t" rotate="t" r:id="rId4"/>
                <v:stroke weight="2.25pt" color="#44546A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12065</wp:posOffset>
                </wp:positionV>
                <wp:extent cx="4512310" cy="599440"/>
                <wp:effectExtent l="0" t="0" r="0" b="0"/>
                <wp:wrapNone/>
                <wp:docPr id="21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求职意向：财务会计、出纳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-57.7pt;margin-top:0.95pt;height:47.2pt;width:355.3pt;z-index:251646976;mso-width-relative:page;mso-height-relative:page;" filled="f" stroked="f" coordsize="21600,21600" o:gfxdata="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XWReq1wAAAAkBAAAPAAAAAAAA&#10;AAEAIAAAACIAAABkcnMvZG93bnJldi54bWxQSwECFAAUAAAACACHTuJAp4Sjbq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求职意向：财务会计、出纳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6964680</wp:posOffset>
                </wp:positionV>
                <wp:extent cx="2675890" cy="891540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2012年国家奖学金                                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2012年获“三好学生”称号                   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2012年创业杯大赛获得团体赛铜奖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pt;margin-top:548.4pt;height:70.2pt;width:210.7pt;z-index:251655168;mso-width-relative:page;mso-height-relative:page;" filled="f" stroked="f" coordsize="21600,21600" o:gfxdata="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BldDcAAAADgEAAA8AAAAAAAAAAQAgAAAAIgAAAGRycy9kb3du&#10;cmV2LnhtbFBLAQIUABQAAAAIAIdO4kBDLl3FiQEAAO4CAAAOAAAAAAAAAAEAIAAAACs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2012年国家奖学金                                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2012年获“三好学生”称号                   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2012年创业杯大赛获得团体赛铜奖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6964680</wp:posOffset>
                </wp:positionV>
                <wp:extent cx="3021330" cy="89154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2012年任班长一职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2011年获营销大赛一等奖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2014年获学院优秀班干部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45pt;margin-top:548.4pt;height:70.2pt;width:237.9pt;z-index:251656192;mso-width-relative:page;mso-height-relative:page;" filled="f" stroked="f" coordsize="21600,21600" o:gfxdata="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3EMhS2gAAAA0BAAAPAAAAAAAAAAEAIAAAACIAAABkcnMvZG93bnJl&#10;di54bWxQSwECFAAUAAAACACHTuJAjzDKTY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2012年任班长一职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2011年获营销大赛一等奖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2014年获学院优秀班干部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-603885</wp:posOffset>
                </wp:positionV>
                <wp:extent cx="2773045" cy="42100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898" cy="42128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ascii="Impact" w:hAnsi="Impact" w:eastAsia="微软雅黑" w:cstheme="minorBidi"/>
                                <w:color w:val="44546A"/>
                                <w:sz w:val="40"/>
                                <w:szCs w:val="40"/>
                              </w:rPr>
                              <w:t xml:space="preserve">PERSONAL RESUME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pt;margin-top:-47.55pt;height:33.15pt;width:218.35pt;z-index:251657216;v-text-anchor:middle;mso-width-relative:page;mso-height-relative:page;" filled="f" stroked="f" coordsize="21600,21600" o:gfxdata="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pNTX9oAAAAMAQAADwAAAAAAAAABACAAAAAiAAAAZHJz&#10;L2Rvd25yZXYueG1sUEsBAhQAFAAAAAgAh07iQMVoDSfJAQAAagMAAA4AAAAAAAAAAQAgAAAAKQEA&#10;AGRycy9lMm9Eb2MueG1sUEsFBgAAAAAGAAYAWQEAAGQ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ascii="Impact" w:hAnsi="Impact" w:eastAsia="微软雅黑" w:cstheme="minorBidi"/>
                          <w:color w:val="44546A"/>
                          <w:sz w:val="40"/>
                          <w:szCs w:val="40"/>
                        </w:rPr>
                        <w:t xml:space="preserve">PERSONAL RESUME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-1079500</wp:posOffset>
                </wp:positionH>
                <wp:positionV relativeFrom="paragraph">
                  <wp:posOffset>1131570</wp:posOffset>
                </wp:positionV>
                <wp:extent cx="162560" cy="103505"/>
                <wp:effectExtent l="0" t="0" r="8890" b="0"/>
                <wp:wrapNone/>
                <wp:docPr id="26" name="直角三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2719" cy="103239"/>
                        </a:xfrm>
                        <a:prstGeom prst="rtTriangle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-85pt;margin-top:89.1pt;height:8.15pt;width:12.8pt;z-index:251658240;v-text-anchor:middle;mso-width-relative:page;mso-height-relative:page;" fillcolor="#222A35" filled="t" stroked="f" coordsize="21600,21600" o:gfxdata="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utLtdwAAAANAQAADwAAAAAAAAABACAA&#10;AAAiAAAAZHJzL2Rvd25yZXYueG1sUEsBAhQAFAAAAAgAh07iQAytw2AJAgAAzAMAAA4AAAAAAAAA&#10;AQAgAAAAK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6188075</wp:posOffset>
                </wp:positionH>
                <wp:positionV relativeFrom="paragraph">
                  <wp:posOffset>1131570</wp:posOffset>
                </wp:positionV>
                <wp:extent cx="162560" cy="103505"/>
                <wp:effectExtent l="0" t="0" r="8890" b="0"/>
                <wp:wrapNone/>
                <wp:docPr id="27" name="直角三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2719" cy="103239"/>
                        </a:xfrm>
                        <a:prstGeom prst="rtTriangle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y;margin-left:487.25pt;margin-top:89.1pt;height:8.15pt;width:12.8pt;z-index:251659264;v-text-anchor:middle;mso-width-relative:page;mso-height-relative:page;" fillcolor="#222A35" filled="t" stroked="f" coordsize="21600,21600" o:gfxdata="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kYuaNkAAAAMAQAADwAAAAAAAAABACAAAAAiAAAAZHJz&#10;L2Rvd25yZXYueG1sUEsBAhQAFAAAAAgAh07iQNBaQTEDAgAAwgMAAA4AAAAAAAAAAQAgAAAAKAEA&#10;AGRycy9lMm9Eb2MueG1sUEsFBgAAAAAGAAYAWQEAAJ0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126EB"/>
    <w:multiLevelType w:val="multilevel"/>
    <w:tmpl w:val="3BB126E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55F7F69"/>
    <w:multiLevelType w:val="multilevel"/>
    <w:tmpl w:val="455F7F6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5695484D"/>
    <w:multiLevelType w:val="multilevel"/>
    <w:tmpl w:val="5695484D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3137E5"/>
    <w:rsid w:val="000D28FF"/>
    <w:rsid w:val="00196BFD"/>
    <w:rsid w:val="002A2B21"/>
    <w:rsid w:val="00725969"/>
    <w:rsid w:val="007D71C6"/>
    <w:rsid w:val="00B92365"/>
    <w:rsid w:val="043137E5"/>
    <w:rsid w:val="194D715A"/>
    <w:rsid w:val="2773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001\AppData\Roaming\kingsoft\office6\templates\download\&#40664;&#35748;\&#12304;&#26149;&#25307;&#31616;&#21382;&#12305;&#20840;&#26032;&#28165;&#24742;&#31616;&#27905;&#36890;&#29992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【春招简历】全新清悦简洁通用求职简历.docx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2018-03-22T03:17:00Z</dcterms:created>
  <dc:creator>mayn</dc:creator>
  <cp:lastModifiedBy>XXX</cp:lastModifiedBy>
  <dcterms:modified xsi:type="dcterms:W3CDTF">2020-08-04T09:27:34Z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