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-118110</wp:posOffset>
                </wp:positionV>
                <wp:extent cx="1473835" cy="1473835"/>
                <wp:effectExtent l="19050" t="19050" r="31115" b="3111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72135" y="1196340"/>
                          <a:ext cx="1473835" cy="1473835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-20000" r="-16000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15.8pt;margin-top:-9.3pt;height:116.05pt;width:116.05pt;z-index:251663360;v-text-anchor:middle;mso-width-relative:page;mso-height-relative:page;" filled="t" stroked="t" coordsize="21600,21600" o:gfxdata="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">
                <v:fill type="frame" on="t" focussize="0,0" recolor="t" rotate="t" r:id="rId6"/>
                <v:stroke weight="3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9122688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-739775</wp:posOffset>
                </wp:positionV>
                <wp:extent cx="1257935" cy="1035050"/>
                <wp:effectExtent l="0" t="0" r="18415" b="12700"/>
                <wp:wrapNone/>
                <wp:docPr id="13" name="等腰三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1081405" y="266700"/>
                          <a:ext cx="1257935" cy="1035050"/>
                        </a:xfrm>
                        <a:prstGeom prst="triangle">
                          <a:avLst/>
                        </a:prstGeom>
                        <a:solidFill>
                          <a:srgbClr val="9CD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flip:y;margin-left:24.3pt;margin-top:-58.25pt;height:81.5pt;width:99.05pt;z-index:-503740416;v-text-anchor:middle;mso-width-relative:page;mso-height-relative:page;" fillcolor="#9CD0C6" filled="t" stroked="f" coordsize="21600,21600" o:gfxdata="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ZZPktkAAAAKAQAADwAAAAAAAAABACAAAAAiAAAAZHJz&#10;L2Rvd25yZXYueG1sUEsBAhQAFAAAAAgAh07iQIGWTNN1AgAAlgQAAA4AAAAAAAAAAQAgAAAAKAEA&#10;AGRycy9lMm9Eb2MueG1sUEsFBgAAAAAGAAYAWQEAAA8GAAAAAA==&#10;" adj="10800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1729105</wp:posOffset>
                </wp:positionV>
                <wp:extent cx="2086610" cy="593090"/>
                <wp:effectExtent l="0" t="0" r="8890" b="1651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29895" y="2712085"/>
                          <a:ext cx="208661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:u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&lt; 李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:u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小聪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136.15pt;height:46.7pt;width:164.3pt;z-index:251657216;v-text-anchor:middle;mso-width-relative:page;mso-height-relative:page;" filled="f" stroked="f" coordsize="21600,21600" o:gfxdata="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b53KC2gAAAAsBAAAP&#10;AAAAAAAAAAEAIAAAACIAAABkcnMvZG93bnJldi54bWxQSwECFAAUAAAACACHTuJA4SiiNxYCAADq&#10;AwAADgAAAAAAAAABACAAAAAp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:u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44"/>
                          <w:szCs w:val="4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&lt; 李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44"/>
                          <w:szCs w:val="44"/>
                          <w:u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小聪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44"/>
                          <w:szCs w:val="4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9122790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2762250</wp:posOffset>
                </wp:positionV>
                <wp:extent cx="226949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49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6.3pt;margin-top:217.5pt;height:0pt;width:178.7pt;z-index:-503739392;mso-width-relative:page;mso-height-relative:page;" filled="f" stroked="t" coordsize="21600,21600" o:gfxdata="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8IJZutkAAAALAQAADwAAAAAAAAABACAAAAAiAAAAZHJzL2Rvd25yZXYueG1s&#10;UEsBAhQAFAAAAAgAh07iQIEv7GK+AQAATAMAAA4AAAAAAAAAAQAgAAAAKAEAAGRycy9lMm9Eb2Mu&#10;eG1sUEsFBgAAAAAGAAYAWQEAAFgFAAAAAA==&#10;">
                <v:fill on="f" focussize="0,0"/>
                <v:stroke weight="0.25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66045952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6548120</wp:posOffset>
                </wp:positionV>
                <wp:extent cx="226949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4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6.3pt;margin-top:515.6pt;height:0pt;width:178.7pt;z-index:1266045952;mso-width-relative:page;mso-height-relative:page;" filled="f" stroked="t" coordsize="21600,21600" o:gfxdata="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EKfdNcAAAANAQAADwAAAAAAAAABACAAAAAiAAAAZHJzL2Rvd25yZXYueG1sUEsB&#10;AhQAFAAAAAgAh07iQFk5sEu9AQAATAMAAA4AAAAAAAAAAQAgAAAAJgEAAGRycy9lMm9Eb2MueG1s&#10;UEsFBgAAAAAGAAYAWQEAAFUFAAAAAA==&#10;">
                <v:fill on="f" focussize="0,0"/>
                <v:stroke color="#FFFFFF [3212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-252095</wp:posOffset>
                </wp:positionV>
                <wp:extent cx="177165" cy="171450"/>
                <wp:effectExtent l="0" t="0" r="13335" b="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130" cy="171507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7.8pt;margin-top:-19.85pt;height:13.5pt;width:13.95pt;z-index:251695104;v-text-anchor:middle-center;mso-width-relative:page;mso-height-relative:page;" fillcolor="#FFFFFF [3212]" filled="t" stroked="f" coordsize="8965002,8673857" o:gfxdata="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32802,14309;33741,14309;35291,17247;27631,28787;25828,29682;21328,29682;21328,33320;20732,34304;20181,34438;19480,34230;15979,31859;12551,34230;11300,34304;10659,33320;10659,24225;12581,20378;13192,20214;22580,20214;21298,24940;24711,24940;32802,14309;24243,0;32531,546;34036,3513;24634,15783;22936,16588;8766,16588;4564,21746;7142,24713;8274,24937;8274,29678;213,22715;258,18779;10777,2663;13951,904;24243,0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2438400</wp:posOffset>
                </wp:positionV>
                <wp:extent cx="227330" cy="210185"/>
                <wp:effectExtent l="0" t="0" r="1270" b="18415"/>
                <wp:wrapNone/>
                <wp:docPr id="124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7330" cy="210185"/>
                        </a:xfrm>
                        <a:custGeom>
                          <a:avLst/>
                          <a:gdLst>
                            <a:gd name="T0" fmla="*/ 3285 w 3568"/>
                            <a:gd name="T1" fmla="*/ 495 h 3297"/>
                            <a:gd name="T2" fmla="*/ 2436 w 3568"/>
                            <a:gd name="T3" fmla="*/ 495 h 3297"/>
                            <a:gd name="T4" fmla="*/ 2436 w 3568"/>
                            <a:gd name="T5" fmla="*/ 209 h 3297"/>
                            <a:gd name="T6" fmla="*/ 2226 w 3568"/>
                            <a:gd name="T7" fmla="*/ 0 h 3297"/>
                            <a:gd name="T8" fmla="*/ 1342 w 3568"/>
                            <a:gd name="T9" fmla="*/ 0 h 3297"/>
                            <a:gd name="T10" fmla="*/ 1132 w 3568"/>
                            <a:gd name="T11" fmla="*/ 209 h 3297"/>
                            <a:gd name="T12" fmla="*/ 1132 w 3568"/>
                            <a:gd name="T13" fmla="*/ 495 h 3297"/>
                            <a:gd name="T14" fmla="*/ 283 w 3568"/>
                            <a:gd name="T15" fmla="*/ 495 h 3297"/>
                            <a:gd name="T16" fmla="*/ 0 w 3568"/>
                            <a:gd name="T17" fmla="*/ 780 h 3297"/>
                            <a:gd name="T18" fmla="*/ 0 w 3568"/>
                            <a:gd name="T19" fmla="*/ 3011 h 3297"/>
                            <a:gd name="T20" fmla="*/ 283 w 3568"/>
                            <a:gd name="T21" fmla="*/ 3297 h 3297"/>
                            <a:gd name="T22" fmla="*/ 3285 w 3568"/>
                            <a:gd name="T23" fmla="*/ 3297 h 3297"/>
                            <a:gd name="T24" fmla="*/ 3568 w 3568"/>
                            <a:gd name="T25" fmla="*/ 3011 h 3297"/>
                            <a:gd name="T26" fmla="*/ 3568 w 3568"/>
                            <a:gd name="T27" fmla="*/ 780 h 3297"/>
                            <a:gd name="T28" fmla="*/ 3285 w 3568"/>
                            <a:gd name="T29" fmla="*/ 495 h 3297"/>
                            <a:gd name="T30" fmla="*/ 1280 w 3568"/>
                            <a:gd name="T31" fmla="*/ 209 h 3297"/>
                            <a:gd name="T32" fmla="*/ 1342 w 3568"/>
                            <a:gd name="T33" fmla="*/ 147 h 3297"/>
                            <a:gd name="T34" fmla="*/ 2226 w 3568"/>
                            <a:gd name="T35" fmla="*/ 147 h 3297"/>
                            <a:gd name="T36" fmla="*/ 2288 w 3568"/>
                            <a:gd name="T37" fmla="*/ 209 h 3297"/>
                            <a:gd name="T38" fmla="*/ 2288 w 3568"/>
                            <a:gd name="T39" fmla="*/ 487 h 3297"/>
                            <a:gd name="T40" fmla="*/ 1280 w 3568"/>
                            <a:gd name="T41" fmla="*/ 487 h 3297"/>
                            <a:gd name="T42" fmla="*/ 1280 w 3568"/>
                            <a:gd name="T43" fmla="*/ 209 h 3297"/>
                            <a:gd name="T44" fmla="*/ 3503 w 3568"/>
                            <a:gd name="T45" fmla="*/ 1986 h 3297"/>
                            <a:gd name="T46" fmla="*/ 2222 w 3568"/>
                            <a:gd name="T47" fmla="*/ 1986 h 3297"/>
                            <a:gd name="T48" fmla="*/ 2222 w 3568"/>
                            <a:gd name="T49" fmla="*/ 2044 h 3297"/>
                            <a:gd name="T50" fmla="*/ 2152 w 3568"/>
                            <a:gd name="T51" fmla="*/ 2113 h 3297"/>
                            <a:gd name="T52" fmla="*/ 1430 w 3568"/>
                            <a:gd name="T53" fmla="*/ 2113 h 3297"/>
                            <a:gd name="T54" fmla="*/ 1360 w 3568"/>
                            <a:gd name="T55" fmla="*/ 2044 h 3297"/>
                            <a:gd name="T56" fmla="*/ 1360 w 3568"/>
                            <a:gd name="T57" fmla="*/ 1986 h 3297"/>
                            <a:gd name="T58" fmla="*/ 32 w 3568"/>
                            <a:gd name="T59" fmla="*/ 1986 h 3297"/>
                            <a:gd name="T60" fmla="*/ 32 w 3568"/>
                            <a:gd name="T61" fmla="*/ 1856 h 3297"/>
                            <a:gd name="T62" fmla="*/ 1360 w 3568"/>
                            <a:gd name="T63" fmla="*/ 1856 h 3297"/>
                            <a:gd name="T64" fmla="*/ 1360 w 3568"/>
                            <a:gd name="T65" fmla="*/ 1799 h 3297"/>
                            <a:gd name="T66" fmla="*/ 1430 w 3568"/>
                            <a:gd name="T67" fmla="*/ 1729 h 3297"/>
                            <a:gd name="T68" fmla="*/ 2152 w 3568"/>
                            <a:gd name="T69" fmla="*/ 1729 h 3297"/>
                            <a:gd name="T70" fmla="*/ 2222 w 3568"/>
                            <a:gd name="T71" fmla="*/ 1799 h 3297"/>
                            <a:gd name="T72" fmla="*/ 2222 w 3568"/>
                            <a:gd name="T73" fmla="*/ 1856 h 3297"/>
                            <a:gd name="T74" fmla="*/ 3503 w 3568"/>
                            <a:gd name="T75" fmla="*/ 1856 h 3297"/>
                            <a:gd name="T76" fmla="*/ 3503 w 3568"/>
                            <a:gd name="T77" fmla="*/ 1986 h 3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568" h="3297">
                              <a:moveTo>
                                <a:pt x="3285" y="495"/>
                              </a:moveTo>
                              <a:cubicBezTo>
                                <a:pt x="2436" y="495"/>
                                <a:pt x="2436" y="495"/>
                                <a:pt x="2436" y="495"/>
                              </a:cubicBezTo>
                              <a:cubicBezTo>
                                <a:pt x="2436" y="209"/>
                                <a:pt x="2436" y="209"/>
                                <a:pt x="2436" y="209"/>
                              </a:cubicBezTo>
                              <a:cubicBezTo>
                                <a:pt x="2436" y="94"/>
                                <a:pt x="2342" y="0"/>
                                <a:pt x="2226" y="0"/>
                              </a:cubicBezTo>
                              <a:cubicBezTo>
                                <a:pt x="1342" y="0"/>
                                <a:pt x="1342" y="0"/>
                                <a:pt x="1342" y="0"/>
                              </a:cubicBezTo>
                              <a:cubicBezTo>
                                <a:pt x="1226" y="0"/>
                                <a:pt x="1132" y="94"/>
                                <a:pt x="1132" y="209"/>
                              </a:cubicBezTo>
                              <a:cubicBezTo>
                                <a:pt x="1132" y="495"/>
                                <a:pt x="1132" y="495"/>
                                <a:pt x="1132" y="495"/>
                              </a:cubicBezTo>
                              <a:cubicBezTo>
                                <a:pt x="283" y="495"/>
                                <a:pt x="283" y="495"/>
                                <a:pt x="283" y="495"/>
                              </a:cubicBezTo>
                              <a:cubicBezTo>
                                <a:pt x="127" y="495"/>
                                <a:pt x="0" y="623"/>
                                <a:pt x="0" y="780"/>
                              </a:cubicBezTo>
                              <a:cubicBezTo>
                                <a:pt x="0" y="3011"/>
                                <a:pt x="0" y="3011"/>
                                <a:pt x="0" y="3011"/>
                              </a:cubicBezTo>
                              <a:cubicBezTo>
                                <a:pt x="0" y="3169"/>
                                <a:pt x="127" y="3297"/>
                                <a:pt x="283" y="3297"/>
                              </a:cubicBezTo>
                              <a:cubicBezTo>
                                <a:pt x="3285" y="3297"/>
                                <a:pt x="3285" y="3297"/>
                                <a:pt x="3285" y="3297"/>
                              </a:cubicBezTo>
                              <a:cubicBezTo>
                                <a:pt x="3441" y="3297"/>
                                <a:pt x="3568" y="3169"/>
                                <a:pt x="3568" y="3011"/>
                              </a:cubicBezTo>
                              <a:cubicBezTo>
                                <a:pt x="3568" y="780"/>
                                <a:pt x="3568" y="780"/>
                                <a:pt x="3568" y="780"/>
                              </a:cubicBezTo>
                              <a:cubicBezTo>
                                <a:pt x="3568" y="623"/>
                                <a:pt x="3441" y="495"/>
                                <a:pt x="3285" y="495"/>
                              </a:cubicBezTo>
                              <a:close/>
                              <a:moveTo>
                                <a:pt x="1280" y="209"/>
                              </a:moveTo>
                              <a:cubicBezTo>
                                <a:pt x="1280" y="175"/>
                                <a:pt x="1308" y="147"/>
                                <a:pt x="1342" y="147"/>
                              </a:cubicBezTo>
                              <a:cubicBezTo>
                                <a:pt x="2226" y="147"/>
                                <a:pt x="2226" y="147"/>
                                <a:pt x="2226" y="147"/>
                              </a:cubicBezTo>
                              <a:cubicBezTo>
                                <a:pt x="2260" y="147"/>
                                <a:pt x="2288" y="175"/>
                                <a:pt x="2288" y="209"/>
                              </a:cubicBezTo>
                              <a:cubicBezTo>
                                <a:pt x="2288" y="487"/>
                                <a:pt x="2288" y="487"/>
                                <a:pt x="2288" y="487"/>
                              </a:cubicBezTo>
                              <a:cubicBezTo>
                                <a:pt x="1280" y="487"/>
                                <a:pt x="1280" y="487"/>
                                <a:pt x="1280" y="487"/>
                              </a:cubicBezTo>
                              <a:cubicBezTo>
                                <a:pt x="1280" y="209"/>
                                <a:pt x="1280" y="209"/>
                                <a:pt x="1280" y="209"/>
                              </a:cubicBezTo>
                              <a:close/>
                              <a:moveTo>
                                <a:pt x="3503" y="1986"/>
                              </a:moveTo>
                              <a:cubicBezTo>
                                <a:pt x="2222" y="1986"/>
                                <a:pt x="2222" y="1986"/>
                                <a:pt x="2222" y="1986"/>
                              </a:cubicBezTo>
                              <a:cubicBezTo>
                                <a:pt x="2222" y="2044"/>
                                <a:pt x="2222" y="2044"/>
                                <a:pt x="2222" y="2044"/>
                              </a:cubicBezTo>
                              <a:cubicBezTo>
                                <a:pt x="2222" y="2082"/>
                                <a:pt x="2191" y="2113"/>
                                <a:pt x="2152" y="2113"/>
                              </a:cubicBezTo>
                              <a:cubicBezTo>
                                <a:pt x="1430" y="2113"/>
                                <a:pt x="1430" y="2113"/>
                                <a:pt x="1430" y="2113"/>
                              </a:cubicBezTo>
                              <a:cubicBezTo>
                                <a:pt x="1391" y="2113"/>
                                <a:pt x="1360" y="2082"/>
                                <a:pt x="1360" y="2044"/>
                              </a:cubicBezTo>
                              <a:cubicBezTo>
                                <a:pt x="1360" y="1986"/>
                                <a:pt x="1360" y="1986"/>
                                <a:pt x="1360" y="1986"/>
                              </a:cubicBezTo>
                              <a:cubicBezTo>
                                <a:pt x="32" y="1986"/>
                                <a:pt x="32" y="1986"/>
                                <a:pt x="32" y="1986"/>
                              </a:cubicBezTo>
                              <a:cubicBezTo>
                                <a:pt x="32" y="1856"/>
                                <a:pt x="32" y="1856"/>
                                <a:pt x="32" y="1856"/>
                              </a:cubicBezTo>
                              <a:cubicBezTo>
                                <a:pt x="1360" y="1856"/>
                                <a:pt x="1360" y="1856"/>
                                <a:pt x="1360" y="1856"/>
                              </a:cubicBezTo>
                              <a:cubicBezTo>
                                <a:pt x="1360" y="1799"/>
                                <a:pt x="1360" y="1799"/>
                                <a:pt x="1360" y="1799"/>
                              </a:cubicBezTo>
                              <a:cubicBezTo>
                                <a:pt x="1360" y="1760"/>
                                <a:pt x="1391" y="1729"/>
                                <a:pt x="1430" y="1729"/>
                              </a:cubicBezTo>
                              <a:cubicBezTo>
                                <a:pt x="2152" y="1729"/>
                                <a:pt x="2152" y="1729"/>
                                <a:pt x="2152" y="1729"/>
                              </a:cubicBezTo>
                              <a:cubicBezTo>
                                <a:pt x="2191" y="1729"/>
                                <a:pt x="2222" y="1760"/>
                                <a:pt x="2222" y="1799"/>
                              </a:cubicBezTo>
                              <a:cubicBezTo>
                                <a:pt x="2222" y="1856"/>
                                <a:pt x="2222" y="1856"/>
                                <a:pt x="2222" y="1856"/>
                              </a:cubicBezTo>
                              <a:cubicBezTo>
                                <a:pt x="3503" y="1856"/>
                                <a:pt x="3503" y="1856"/>
                                <a:pt x="3503" y="1856"/>
                              </a:cubicBezTo>
                              <a:lnTo>
                                <a:pt x="3503" y="19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195.85pt;margin-top:192pt;height:16.55pt;width:17.9pt;z-index:251691008;mso-width-relative:page;mso-height-relative:page;" fillcolor="#FFFFFF [3212]" filled="t" stroked="f" coordsize="3568,3297" o:gfxdata="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" path="m3285,495c2436,495,2436,495,2436,495c2436,209,2436,209,2436,209c2436,94,2342,0,2226,0c1342,0,1342,0,1342,0c1226,0,1132,94,1132,209c1132,495,1132,495,1132,495c283,495,283,495,283,495c127,495,0,623,0,780c0,3011,0,3011,0,3011c0,3169,127,3297,283,3297c3285,3297,3285,3297,3285,3297c3441,3297,3568,3169,3568,3011c3568,780,3568,780,3568,780c3568,623,3441,495,3285,495xm1280,209c1280,175,1308,147,1342,147c2226,147,2226,147,2226,147c2260,147,2288,175,2288,209c2288,487,2288,487,2288,487c1280,487,1280,487,1280,487c1280,209,1280,209,1280,209xm3503,1986c2222,1986,2222,1986,2222,1986c2222,2044,2222,2044,2222,2044c2222,2082,2191,2113,2152,2113c1430,2113,1430,2113,1430,2113c1391,2113,1360,2082,1360,2044c1360,1986,1360,1986,1360,1986c32,1986,32,1986,32,1986c32,1856,32,1856,32,1856c1360,1856,1360,1856,1360,1856c1360,1799,1360,1799,1360,1799c1360,1760,1391,1729,1430,1729c2152,1729,2152,1729,2152,1729c2191,1729,2222,1760,2222,1799c2222,1856,2222,1856,2222,1856c3503,1856,3503,1856,3503,1856l3503,1986xe">
                <v:path o:connectlocs="209299,31556;155206,31556;155206,13323;141826,0;85503,0;72123,13323;72123,31556;18030,31556;0,49725;0,191952;18030,210185;209299,210185;227330,191952;227330,49725;209299,31556;81553,13323;85503,9371;141826,9371;145776,13323;145776,31046;81553,31046;81553,13323;223188,126608;141571,126608;141571,130305;137111,134704;91110,134704;86650,130305;86650,126608;2038,126608;2038,118320;86650,118320;86650,114686;91110,110224;137111,110224;141571,114686;141571,118320;223188,118320;223188,126608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6318885</wp:posOffset>
                </wp:positionV>
                <wp:extent cx="220980" cy="153670"/>
                <wp:effectExtent l="0" t="0" r="7620" b="18415"/>
                <wp:wrapNone/>
                <wp:docPr id="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2839720" y="7081520"/>
                          <a:ext cx="22098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96.15pt;margin-top:497.55pt;height:12.1pt;width:17.4pt;z-index:251709440;mso-width-relative:page;mso-height-relative:page;" fillcolor="#FFFFFF [3212]" filled="t" stroked="f" coordsize="263,184" o:gfxdata="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7677150</wp:posOffset>
                </wp:positionV>
                <wp:extent cx="215900" cy="215900"/>
                <wp:effectExtent l="0" t="0" r="12700" b="12700"/>
                <wp:wrapNone/>
                <wp:docPr id="478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3163 w 3173"/>
                            <a:gd name="T1" fmla="*/ 504 h 3164"/>
                            <a:gd name="T2" fmla="*/ 3162 w 3173"/>
                            <a:gd name="T3" fmla="*/ 452 h 3164"/>
                            <a:gd name="T4" fmla="*/ 2591 w 3173"/>
                            <a:gd name="T5" fmla="*/ 452 h 3164"/>
                            <a:gd name="T6" fmla="*/ 2596 w 3173"/>
                            <a:gd name="T7" fmla="*/ 18 h 3164"/>
                            <a:gd name="T8" fmla="*/ 2577 w 3173"/>
                            <a:gd name="T9" fmla="*/ 0 h 3164"/>
                            <a:gd name="T10" fmla="*/ 1588 w 3173"/>
                            <a:gd name="T11" fmla="*/ 0 h 3164"/>
                            <a:gd name="T12" fmla="*/ 1581 w 3173"/>
                            <a:gd name="T13" fmla="*/ 0 h 3164"/>
                            <a:gd name="T14" fmla="*/ 1574 w 3173"/>
                            <a:gd name="T15" fmla="*/ 0 h 3164"/>
                            <a:gd name="T16" fmla="*/ 582 w 3173"/>
                            <a:gd name="T17" fmla="*/ 0 h 3164"/>
                            <a:gd name="T18" fmla="*/ 564 w 3173"/>
                            <a:gd name="T19" fmla="*/ 18 h 3164"/>
                            <a:gd name="T20" fmla="*/ 568 w 3173"/>
                            <a:gd name="T21" fmla="*/ 452 h 3164"/>
                            <a:gd name="T22" fmla="*/ 20 w 3173"/>
                            <a:gd name="T23" fmla="*/ 452 h 3164"/>
                            <a:gd name="T24" fmla="*/ 1 w 3173"/>
                            <a:gd name="T25" fmla="*/ 452 h 3164"/>
                            <a:gd name="T26" fmla="*/ 0 w 3173"/>
                            <a:gd name="T27" fmla="*/ 470 h 3164"/>
                            <a:gd name="T28" fmla="*/ 0 w 3173"/>
                            <a:gd name="T29" fmla="*/ 579 h 3164"/>
                            <a:gd name="T30" fmla="*/ 0 w 3173"/>
                            <a:gd name="T31" fmla="*/ 598 h 3164"/>
                            <a:gd name="T32" fmla="*/ 0 w 3173"/>
                            <a:gd name="T33" fmla="*/ 617 h 3164"/>
                            <a:gd name="T34" fmla="*/ 0 w 3173"/>
                            <a:gd name="T35" fmla="*/ 660 h 3164"/>
                            <a:gd name="T36" fmla="*/ 1 w 3173"/>
                            <a:gd name="T37" fmla="*/ 678 h 3164"/>
                            <a:gd name="T38" fmla="*/ 1 w 3173"/>
                            <a:gd name="T39" fmla="*/ 678 h 3164"/>
                            <a:gd name="T40" fmla="*/ 159 w 3173"/>
                            <a:gd name="T41" fmla="*/ 1361 h 3164"/>
                            <a:gd name="T42" fmla="*/ 604 w 3173"/>
                            <a:gd name="T43" fmla="*/ 1893 h 3164"/>
                            <a:gd name="T44" fmla="*/ 1142 w 3173"/>
                            <a:gd name="T45" fmla="*/ 2141 h 3164"/>
                            <a:gd name="T46" fmla="*/ 1469 w 3173"/>
                            <a:gd name="T47" fmla="*/ 2359 h 3164"/>
                            <a:gd name="T48" fmla="*/ 1469 w 3173"/>
                            <a:gd name="T49" fmla="*/ 2610 h 3164"/>
                            <a:gd name="T50" fmla="*/ 771 w 3173"/>
                            <a:gd name="T51" fmla="*/ 2938 h 3164"/>
                            <a:gd name="T52" fmla="*/ 696 w 3173"/>
                            <a:gd name="T53" fmla="*/ 2938 h 3164"/>
                            <a:gd name="T54" fmla="*/ 678 w 3173"/>
                            <a:gd name="T55" fmla="*/ 2956 h 3164"/>
                            <a:gd name="T56" fmla="*/ 678 w 3173"/>
                            <a:gd name="T57" fmla="*/ 3146 h 3164"/>
                            <a:gd name="T58" fmla="*/ 696 w 3173"/>
                            <a:gd name="T59" fmla="*/ 3164 h 3164"/>
                            <a:gd name="T60" fmla="*/ 2468 w 3173"/>
                            <a:gd name="T61" fmla="*/ 3164 h 3164"/>
                            <a:gd name="T62" fmla="*/ 2486 w 3173"/>
                            <a:gd name="T63" fmla="*/ 3146 h 3164"/>
                            <a:gd name="T64" fmla="*/ 2486 w 3173"/>
                            <a:gd name="T65" fmla="*/ 2956 h 3164"/>
                            <a:gd name="T66" fmla="*/ 2468 w 3173"/>
                            <a:gd name="T67" fmla="*/ 2938 h 3164"/>
                            <a:gd name="T68" fmla="*/ 2393 w 3173"/>
                            <a:gd name="T69" fmla="*/ 2938 h 3164"/>
                            <a:gd name="T70" fmla="*/ 1695 w 3173"/>
                            <a:gd name="T71" fmla="*/ 2607 h 3164"/>
                            <a:gd name="T72" fmla="*/ 1695 w 3173"/>
                            <a:gd name="T73" fmla="*/ 2572 h 3164"/>
                            <a:gd name="T74" fmla="*/ 1695 w 3173"/>
                            <a:gd name="T75" fmla="*/ 2359 h 3164"/>
                            <a:gd name="T76" fmla="*/ 2019 w 3173"/>
                            <a:gd name="T77" fmla="*/ 2142 h 3164"/>
                            <a:gd name="T78" fmla="*/ 2561 w 3173"/>
                            <a:gd name="T79" fmla="*/ 1893 h 3164"/>
                            <a:gd name="T80" fmla="*/ 3005 w 3173"/>
                            <a:gd name="T81" fmla="*/ 1361 h 3164"/>
                            <a:gd name="T82" fmla="*/ 3163 w 3173"/>
                            <a:gd name="T83" fmla="*/ 504 h 3164"/>
                            <a:gd name="T84" fmla="*/ 362 w 3173"/>
                            <a:gd name="T85" fmla="*/ 1262 h 3164"/>
                            <a:gd name="T86" fmla="*/ 227 w 3173"/>
                            <a:gd name="T87" fmla="*/ 678 h 3164"/>
                            <a:gd name="T88" fmla="*/ 584 w 3173"/>
                            <a:gd name="T89" fmla="*/ 678 h 3164"/>
                            <a:gd name="T90" fmla="*/ 608 w 3173"/>
                            <a:gd name="T91" fmla="*/ 861 h 3164"/>
                            <a:gd name="T92" fmla="*/ 907 w 3173"/>
                            <a:gd name="T93" fmla="*/ 1815 h 3164"/>
                            <a:gd name="T94" fmla="*/ 362 w 3173"/>
                            <a:gd name="T95" fmla="*/ 1262 h 3164"/>
                            <a:gd name="T96" fmla="*/ 2802 w 3173"/>
                            <a:gd name="T97" fmla="*/ 1262 h 3164"/>
                            <a:gd name="T98" fmla="*/ 2253 w 3173"/>
                            <a:gd name="T99" fmla="*/ 1817 h 3164"/>
                            <a:gd name="T100" fmla="*/ 2552 w 3173"/>
                            <a:gd name="T101" fmla="*/ 861 h 3164"/>
                            <a:gd name="T102" fmla="*/ 2576 w 3173"/>
                            <a:gd name="T103" fmla="*/ 678 h 3164"/>
                            <a:gd name="T104" fmla="*/ 2937 w 3173"/>
                            <a:gd name="T105" fmla="*/ 678 h 3164"/>
                            <a:gd name="T106" fmla="*/ 2802 w 3173"/>
                            <a:gd name="T107" fmla="*/ 1262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173" h="3164">
                              <a:moveTo>
                                <a:pt x="3163" y="504"/>
                              </a:moveTo>
                              <a:cubicBezTo>
                                <a:pt x="3163" y="484"/>
                                <a:pt x="3162" y="467"/>
                                <a:pt x="3162" y="452"/>
                              </a:cubicBezTo>
                              <a:cubicBezTo>
                                <a:pt x="2591" y="452"/>
                                <a:pt x="2591" y="452"/>
                                <a:pt x="2591" y="452"/>
                              </a:cubicBezTo>
                              <a:cubicBezTo>
                                <a:pt x="2602" y="207"/>
                                <a:pt x="2596" y="18"/>
                                <a:pt x="2596" y="18"/>
                              </a:cubicBezTo>
                              <a:cubicBezTo>
                                <a:pt x="2595" y="8"/>
                                <a:pt x="2587" y="0"/>
                                <a:pt x="2577" y="0"/>
                              </a:cubicBezTo>
                              <a:cubicBezTo>
                                <a:pt x="1588" y="0"/>
                                <a:pt x="1588" y="0"/>
                                <a:pt x="1588" y="0"/>
                              </a:cubicBezTo>
                              <a:cubicBezTo>
                                <a:pt x="1586" y="0"/>
                                <a:pt x="1583" y="0"/>
                                <a:pt x="1581" y="0"/>
                              </a:cubicBezTo>
                              <a:cubicBezTo>
                                <a:pt x="1579" y="0"/>
                                <a:pt x="1576" y="0"/>
                                <a:pt x="1574" y="0"/>
                              </a:cubicBezTo>
                              <a:cubicBezTo>
                                <a:pt x="582" y="0"/>
                                <a:pt x="582" y="0"/>
                                <a:pt x="582" y="0"/>
                              </a:cubicBezTo>
                              <a:cubicBezTo>
                                <a:pt x="573" y="0"/>
                                <a:pt x="564" y="8"/>
                                <a:pt x="564" y="18"/>
                              </a:cubicBezTo>
                              <a:cubicBezTo>
                                <a:pt x="564" y="18"/>
                                <a:pt x="557" y="207"/>
                                <a:pt x="568" y="452"/>
                              </a:cubicBezTo>
                              <a:cubicBezTo>
                                <a:pt x="20" y="452"/>
                                <a:pt x="20" y="452"/>
                                <a:pt x="20" y="452"/>
                              </a:cubicBezTo>
                              <a:cubicBezTo>
                                <a:pt x="10" y="452"/>
                                <a:pt x="1" y="452"/>
                                <a:pt x="1" y="452"/>
                              </a:cubicBezTo>
                              <a:cubicBezTo>
                                <a:pt x="0" y="452"/>
                                <a:pt x="0" y="460"/>
                                <a:pt x="0" y="470"/>
                              </a:cubicBezTo>
                              <a:cubicBezTo>
                                <a:pt x="0" y="579"/>
                                <a:pt x="0" y="579"/>
                                <a:pt x="0" y="579"/>
                              </a:cubicBezTo>
                              <a:cubicBezTo>
                                <a:pt x="0" y="589"/>
                                <a:pt x="0" y="598"/>
                                <a:pt x="0" y="598"/>
                              </a:cubicBezTo>
                              <a:cubicBezTo>
                                <a:pt x="0" y="599"/>
                                <a:pt x="0" y="608"/>
                                <a:pt x="0" y="617"/>
                              </a:cubicBezTo>
                              <a:cubicBezTo>
                                <a:pt x="0" y="660"/>
                                <a:pt x="0" y="660"/>
                                <a:pt x="0" y="660"/>
                              </a:cubicBezTo>
                              <a:cubicBezTo>
                                <a:pt x="0" y="670"/>
                                <a:pt x="0" y="678"/>
                                <a:pt x="1" y="678"/>
                              </a:cubicBezTo>
                              <a:cubicBezTo>
                                <a:pt x="1" y="678"/>
                                <a:pt x="1" y="678"/>
                                <a:pt x="1" y="678"/>
                              </a:cubicBezTo>
                              <a:cubicBezTo>
                                <a:pt x="7" y="862"/>
                                <a:pt x="36" y="1109"/>
                                <a:pt x="159" y="1361"/>
                              </a:cubicBezTo>
                              <a:cubicBezTo>
                                <a:pt x="263" y="1575"/>
                                <a:pt x="412" y="1754"/>
                                <a:pt x="604" y="1893"/>
                              </a:cubicBezTo>
                              <a:cubicBezTo>
                                <a:pt x="762" y="2009"/>
                                <a:pt x="943" y="2092"/>
                                <a:pt x="1142" y="2141"/>
                              </a:cubicBezTo>
                              <a:cubicBezTo>
                                <a:pt x="1257" y="2264"/>
                                <a:pt x="1370" y="2331"/>
                                <a:pt x="1469" y="2359"/>
                              </a:cubicBezTo>
                              <a:cubicBezTo>
                                <a:pt x="1469" y="2610"/>
                                <a:pt x="1469" y="2610"/>
                                <a:pt x="1469" y="2610"/>
                              </a:cubicBezTo>
                              <a:cubicBezTo>
                                <a:pt x="1455" y="2685"/>
                                <a:pt x="1369" y="2938"/>
                                <a:pt x="771" y="2938"/>
                              </a:cubicBezTo>
                              <a:cubicBezTo>
                                <a:pt x="696" y="2938"/>
                                <a:pt x="696" y="2938"/>
                                <a:pt x="696" y="2938"/>
                              </a:cubicBezTo>
                              <a:cubicBezTo>
                                <a:pt x="686" y="2938"/>
                                <a:pt x="678" y="2946"/>
                                <a:pt x="678" y="2956"/>
                              </a:cubicBezTo>
                              <a:cubicBezTo>
                                <a:pt x="678" y="3146"/>
                                <a:pt x="678" y="3146"/>
                                <a:pt x="678" y="3146"/>
                              </a:cubicBezTo>
                              <a:cubicBezTo>
                                <a:pt x="678" y="3156"/>
                                <a:pt x="686" y="3164"/>
                                <a:pt x="696" y="3164"/>
                              </a:cubicBezTo>
                              <a:cubicBezTo>
                                <a:pt x="2468" y="3164"/>
                                <a:pt x="2468" y="3164"/>
                                <a:pt x="2468" y="3164"/>
                              </a:cubicBezTo>
                              <a:cubicBezTo>
                                <a:pt x="2478" y="3164"/>
                                <a:pt x="2486" y="3156"/>
                                <a:pt x="2486" y="3146"/>
                              </a:cubicBezTo>
                              <a:cubicBezTo>
                                <a:pt x="2486" y="2956"/>
                                <a:pt x="2486" y="2956"/>
                                <a:pt x="2486" y="2956"/>
                              </a:cubicBezTo>
                              <a:cubicBezTo>
                                <a:pt x="2486" y="2946"/>
                                <a:pt x="2478" y="2938"/>
                                <a:pt x="2468" y="2938"/>
                              </a:cubicBezTo>
                              <a:cubicBezTo>
                                <a:pt x="2393" y="2938"/>
                                <a:pt x="2393" y="2938"/>
                                <a:pt x="2393" y="2938"/>
                              </a:cubicBezTo>
                              <a:cubicBezTo>
                                <a:pt x="1692" y="2938"/>
                                <a:pt x="1695" y="2607"/>
                                <a:pt x="1695" y="2607"/>
                              </a:cubicBezTo>
                              <a:cubicBezTo>
                                <a:pt x="1695" y="2598"/>
                                <a:pt x="1695" y="2582"/>
                                <a:pt x="1695" y="2572"/>
                              </a:cubicBezTo>
                              <a:cubicBezTo>
                                <a:pt x="1695" y="2359"/>
                                <a:pt x="1695" y="2359"/>
                                <a:pt x="1695" y="2359"/>
                              </a:cubicBezTo>
                              <a:cubicBezTo>
                                <a:pt x="1794" y="2331"/>
                                <a:pt x="1905" y="2264"/>
                                <a:pt x="2019" y="2142"/>
                              </a:cubicBezTo>
                              <a:cubicBezTo>
                                <a:pt x="2220" y="2093"/>
                                <a:pt x="2401" y="2009"/>
                                <a:pt x="2561" y="1893"/>
                              </a:cubicBezTo>
                              <a:cubicBezTo>
                                <a:pt x="2752" y="1754"/>
                                <a:pt x="2901" y="1575"/>
                                <a:pt x="3005" y="1361"/>
                              </a:cubicBezTo>
                              <a:cubicBezTo>
                                <a:pt x="3173" y="1017"/>
                                <a:pt x="3166" y="683"/>
                                <a:pt x="3163" y="504"/>
                              </a:cubicBezTo>
                              <a:close/>
                              <a:moveTo>
                                <a:pt x="362" y="1262"/>
                              </a:moveTo>
                              <a:cubicBezTo>
                                <a:pt x="260" y="1052"/>
                                <a:pt x="233" y="840"/>
                                <a:pt x="227" y="678"/>
                              </a:cubicBezTo>
                              <a:cubicBezTo>
                                <a:pt x="584" y="678"/>
                                <a:pt x="584" y="678"/>
                                <a:pt x="584" y="678"/>
                              </a:cubicBezTo>
                              <a:cubicBezTo>
                                <a:pt x="590" y="741"/>
                                <a:pt x="598" y="803"/>
                                <a:pt x="608" y="861"/>
                              </a:cubicBezTo>
                              <a:cubicBezTo>
                                <a:pt x="668" y="1220"/>
                                <a:pt x="750" y="1536"/>
                                <a:pt x="907" y="1815"/>
                              </a:cubicBezTo>
                              <a:cubicBezTo>
                                <a:pt x="668" y="1694"/>
                                <a:pt x="480" y="1505"/>
                                <a:pt x="362" y="1262"/>
                              </a:cubicBezTo>
                              <a:close/>
                              <a:moveTo>
                                <a:pt x="2802" y="1262"/>
                              </a:moveTo>
                              <a:cubicBezTo>
                                <a:pt x="2683" y="1507"/>
                                <a:pt x="2494" y="1696"/>
                                <a:pt x="2253" y="1817"/>
                              </a:cubicBezTo>
                              <a:cubicBezTo>
                                <a:pt x="2410" y="1538"/>
                                <a:pt x="2492" y="1221"/>
                                <a:pt x="2552" y="861"/>
                              </a:cubicBezTo>
                              <a:cubicBezTo>
                                <a:pt x="2562" y="803"/>
                                <a:pt x="2570" y="741"/>
                                <a:pt x="2576" y="678"/>
                              </a:cubicBezTo>
                              <a:cubicBezTo>
                                <a:pt x="2937" y="678"/>
                                <a:pt x="2937" y="678"/>
                                <a:pt x="2937" y="678"/>
                              </a:cubicBezTo>
                              <a:cubicBezTo>
                                <a:pt x="2931" y="840"/>
                                <a:pt x="2904" y="1052"/>
                                <a:pt x="2802" y="126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1" o:spid="_x0000_s1026" o:spt="100" style="position:absolute;left:0pt;margin-left:196.25pt;margin-top:604.5pt;height:17pt;width:17pt;z-index:251697152;mso-width-relative:page;mso-height-relative:page;" fillcolor="#FFFFFF [3212]" filled="t" stroked="f" coordsize="3173,3164" o:gfxdata="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" path="m3163,504c3163,484,3162,467,3162,452c2591,452,2591,452,2591,452c2602,207,2596,18,2596,18c2595,8,2587,0,2577,0c1588,0,1588,0,1588,0c1586,0,1583,0,1581,0c1579,0,1576,0,1574,0c582,0,582,0,582,0c573,0,564,8,564,18c564,18,557,207,568,452c20,452,20,452,20,452c10,452,1,452,1,452c0,452,0,460,0,470c0,579,0,579,0,579c0,589,0,598,0,598c0,599,0,608,0,617c0,660,0,660,0,660c0,670,0,678,1,678c1,678,1,678,1,678c7,862,36,1109,159,1361c263,1575,412,1754,604,1893c762,2009,943,2092,1142,2141c1257,2264,1370,2331,1469,2359c1469,2610,1469,2610,1469,2610c1455,2685,1369,2938,771,2938c696,2938,696,2938,696,2938c686,2938,678,2946,678,2956c678,3146,678,3146,678,3146c678,3156,686,3164,696,3164c2468,3164,2468,3164,2468,3164c2478,3164,2486,3156,2486,3146c2486,2956,2486,2956,2486,2956c2486,2946,2478,2938,2468,2938c2393,2938,2393,2938,2393,2938c1692,2938,1695,2607,1695,2607c1695,2598,1695,2582,1695,2572c1695,2359,1695,2359,1695,2359c1794,2331,1905,2264,2019,2142c2220,2093,2401,2009,2561,1893c2752,1754,2901,1575,3005,1361c3173,1017,3166,683,3163,504xm362,1262c260,1052,233,840,227,678c584,678,584,678,584,678c590,741,598,803,608,861c668,1220,750,1536,907,1815c668,1694,480,1505,362,1262xm2802,1262c2683,1507,2494,1696,2253,1817c2410,1538,2492,1221,2552,861c2562,803,2570,741,2576,678c2937,678,2937,678,2937,678c2931,840,2904,1052,2802,1262xe">
                <v:path o:connectlocs="215219,34391;215151,30842;176299,30842;176639,1228;175346,0;108052,0;107575,0;107099,0;39600,0;38376,1228;38648,30842;1360,30842;68,30842;0,32071;0,39508;0,40805;0,42101;0,45036;68,46264;68,46264;10818,92869;41097,129171;77704,146094;99954,160969;99954,178097;52461,200478;47357,200478;46133,201706;46133,214671;47357,215900;167929,215900;169154,214671;169154,201706;167929,200478;162826,200478;115332,177892;115332,175504;115332,160969;137378,146162;174257,129171;204468,92869;215219,34391;24631,86114;15445,46264;39737,46264;41370,58751;61714,123849;24631,86114;190656,86114;153300,123985;173645,58751;175278,46264;199841,46264;190656,86114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-356870</wp:posOffset>
                </wp:positionV>
                <wp:extent cx="381635" cy="381000"/>
                <wp:effectExtent l="64135" t="63500" r="68580" b="69850"/>
                <wp:wrapNone/>
                <wp:docPr id="19" name="六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645" y="405765"/>
                          <a:ext cx="381635" cy="381000"/>
                        </a:xfrm>
                        <a:prstGeom prst="roundRect">
                          <a:avLst/>
                        </a:prstGeom>
                        <a:solidFill>
                          <a:srgbClr val="41897E"/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六边形 8" o:spid="_x0000_s1026" o:spt="2" style="position:absolute;left:0pt;margin-left:189.8pt;margin-top:-28.1pt;height:30pt;width:30.05pt;z-index:251655168;v-text-anchor:middle;mso-width-relative:page;mso-height-relative:page;" fillcolor="#41897E" filled="t" stroked="t" coordsize="21600,21600" arcsize="0.166666666666667" o:gfxdata="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UR2cZ2QAAAAkB&#10;AAAPAAAAAAAAAAEAIAAAACIAAABkcnMvZG93bnJldi54bWxQSwECFAAUAAAACACHTuJAz2mkNBoC&#10;AAAiBAAADgAAAAAAAAABACAAAAAoAQAAZHJzL2Uyb0RvYy54bWxQSwUGAAAAAAYABgBZAQAAtAUA&#10;AAAA&#10;">
                <v:fill on="t" focussize="0,0"/>
                <v:stroke weight="1pt" color="#FFFFFF [3212]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2352675</wp:posOffset>
                </wp:positionV>
                <wp:extent cx="381635" cy="381000"/>
                <wp:effectExtent l="64135" t="63500" r="68580" b="69850"/>
                <wp:wrapNone/>
                <wp:docPr id="10" name="六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645" y="3115310"/>
                          <a:ext cx="381635" cy="381000"/>
                        </a:xfrm>
                        <a:prstGeom prst="roundRect">
                          <a:avLst/>
                        </a:prstGeom>
                        <a:solidFill>
                          <a:srgbClr val="41897E"/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六边形 8" o:spid="_x0000_s1026" o:spt="2" style="position:absolute;left:0pt;margin-left:189.8pt;margin-top:185.25pt;height:30pt;width:30.05pt;z-index:251656192;v-text-anchor:middle;mso-width-relative:page;mso-height-relative:page;" fillcolor="#41897E" filled="t" stroked="t" coordsize="21600,21600" arcsize="0.166666666666667" o:gfxdata="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OJ7/62QAAAAsB&#10;AAAPAAAAAAAAAAEAIAAAACIAAABkcnMvZG93bnJldi54bWxQSwECFAAUAAAACACHTuJAM50dHRoC&#10;AAAjBAAADgAAAAAAAAABACAAAAAoAQAAZHJzL2Uyb0RvYy54bWxQSwUGAAAAAAYABgBZAQAAtAUA&#10;AAAA&#10;">
                <v:fill on="t" focussize="0,0"/>
                <v:stroke weight="1pt" color="#FFFFFF [3212]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6202680</wp:posOffset>
                </wp:positionV>
                <wp:extent cx="381635" cy="381000"/>
                <wp:effectExtent l="64135" t="63500" r="68580" b="69850"/>
                <wp:wrapNone/>
                <wp:docPr id="3" name="六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645" y="6965315"/>
                          <a:ext cx="381635" cy="381000"/>
                        </a:xfrm>
                        <a:prstGeom prst="roundRect">
                          <a:avLst/>
                        </a:prstGeom>
                        <a:solidFill>
                          <a:srgbClr val="41897E"/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六边形 8" o:spid="_x0000_s1026" o:spt="2" style="position:absolute;left:0pt;margin-left:189.8pt;margin-top:488.4pt;height:30pt;width:30.05pt;z-index:251652096;v-text-anchor:middle;mso-width-relative:page;mso-height-relative:page;" fillcolor="#41897E" filled="t" stroked="t" coordsize="21600,21600" arcsize="0.166666666666667" o:gfxdata="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4qZLvbAAAA&#10;DAEAAA8AAAAAAAAAAQAgAAAAIgAAAGRycy9kb3ducmV2LnhtbFBLAQIUABQAAAAIAIdO4kAUfV5a&#10;GgIAACIEAAAOAAAAAAAAAAEAIAAAACoBAABkcnMvZTJvRG9jLnhtbFBLBQYAAAAABgAGAFkBAAC2&#10;BQAAAAA=&#10;">
                <v:fill on="t" focussize="0,0"/>
                <v:stroke weight="1pt" color="#FFFFFF [3212]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7597775</wp:posOffset>
                </wp:positionV>
                <wp:extent cx="381635" cy="381000"/>
                <wp:effectExtent l="64135" t="63500" r="68580" b="69850"/>
                <wp:wrapNone/>
                <wp:docPr id="26" name="六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645" y="8360410"/>
                          <a:ext cx="381635" cy="381000"/>
                        </a:xfrm>
                        <a:prstGeom prst="roundRect">
                          <a:avLst/>
                        </a:prstGeom>
                        <a:solidFill>
                          <a:srgbClr val="41897E"/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六边形 8" o:spid="_x0000_s1026" o:spt="2" style="position:absolute;left:0pt;margin-left:189.8pt;margin-top:598.25pt;height:30pt;width:30.05pt;z-index:251650048;v-text-anchor:middle;mso-width-relative:page;mso-height-relative:page;" fillcolor="#41897E" filled="t" stroked="t" coordsize="21600,21600" arcsize="0.166666666666667" o:gfxdata="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U0ZN3cAAAA&#10;DQEAAA8AAAAAAAAAAQAgAAAAIgAAAGRycy9kb3ducmV2LnhtbFBLAQIUABQAAAAIAIdO4kAUW6hy&#10;GQIAACMEAAAOAAAAAAAAAAEAIAAAACsBAABkcnMvZTJvRG9jLnhtbFBLBQYAAAAABgAGAFkBAAC2&#10;BQAAAAA=&#10;">
                <v:fill on="t" focussize="0,0"/>
                <v:stroke weight="1pt" color="#FFFFFF [3212]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9122790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7065645</wp:posOffset>
                </wp:positionV>
                <wp:extent cx="226949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4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6.3pt;margin-top:556.35pt;height:0pt;width:178.7pt;z-index:-503739392;mso-width-relative:page;mso-height-relative:page;" filled="f" stroked="t" coordsize="21600,21600" o:gfxdata="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FJHH7YAAAADQEAAA8AAAAAAAAAAQAgAAAAIgAAAGRycy9kb3ducmV2LnhtbFBL&#10;AQIUABQAAAAIAIdO4kBS2EyuvQEAAEwDAAAOAAAAAAAAAAEAIAAAACcBAABkcnMvZTJvRG9jLnht&#10;bFBLBQYAAAAABgAGAFkBAABWBQAAAAA=&#10;">
                <v:fill on="f" focussize="0,0"/>
                <v:stroke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021442560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3314700</wp:posOffset>
                </wp:positionV>
                <wp:extent cx="226949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49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6.3pt;margin-top:261pt;height:0pt;width:178.7pt;z-index:2021442560;mso-width-relative:page;mso-height-relative:page;" filled="f" stroked="t" coordsize="21600,21600" o:gfxdata="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/p3ok2AAAAAsBAAAPAAAAAAAAAAEAIAAAACIAAABkcnMvZG93bnJldi54bWxQ&#10;SwECFAAUAAAACACHTuJA1iaxX74BAABMAwAADgAAAAAAAAABACAAAAAnAQAAZHJzL2Uyb0RvYy54&#10;bWxQSwUGAAAAAAYABgBZAQAAVwUAAAAA&#10;">
                <v:fill on="f" focussize="0,0"/>
                <v:stroke weight="0.25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169216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6532880</wp:posOffset>
                </wp:positionV>
                <wp:extent cx="1838960" cy="5384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514.4pt;height:42.4pt;width:144.8pt;z-index:361692160;mso-width-relative:page;mso-height-relative:page;" filled="f" stroked="f" coordsize="21600,21600" o:gfxdata="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BDJQt2wAAAAwBAAAPAAAAAAAAAAEAIAAAACIAAABkcnMvZG93bnJldi54bWxQSwECFAAUAAAA&#10;CACHTuJAReSNqSQCAAAm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2757805</wp:posOffset>
                </wp:positionV>
                <wp:extent cx="1838960" cy="53848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217.15pt;height:42.4pt;width:144.8pt;z-index:251698176;mso-width-relative:page;mso-height-relative:page;" filled="f" stroked="f" coordsize="21600,21600" o:gfxdata="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xfpbrcAAAACgEAAA8AAAAAAAAAAQAgAAAAIgAAAGRycy9kb3ducmV2LnhtbFBLAQIUABQA&#10;AAAIAIdO4kCnHeK2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7574280</wp:posOffset>
                </wp:positionV>
                <wp:extent cx="1838960" cy="46418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7pt;margin-top:596.4pt;height:36.55pt;width:144.8pt;z-index:258530304;mso-width-relative:page;mso-height-relative:page;" filled="f" stroked="f" coordsize="21600,21600" o:gfxdata="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RQbn90AAAANAQAADwAAAAAAAAABACAAAAAiAAAAZHJzL2Rvd25yZXYueG1sUEsBAhQA&#10;FAAAAAgAh07iQF7RdqYmAgAAKAQAAA4AAAAAAAAAAQAgAAAAL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093760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6175375</wp:posOffset>
                </wp:positionV>
                <wp:extent cx="1838960" cy="46418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7pt;margin-top:486.25pt;height:36.55pt;width:144.8pt;z-index:255093760;mso-width-relative:page;mso-height-relative:page;" filled="f" stroked="f" coordsize="21600,21600" o:gfxdata="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04wZN3QAAAAwBAAAPAAAAAAAAAAEAIAAAACIAAABkcnMvZG93bnJldi54bWxQSwECFAAU&#10;AAAACACHTuJAreKvHSUCAAAo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2330450</wp:posOffset>
                </wp:positionV>
                <wp:extent cx="1838960" cy="46418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7pt;margin-top:183.5pt;height:36.55pt;width:144.8pt;z-index:253375488;mso-width-relative:page;mso-height-relative:page;" filled="f" stroked="f" coordsize="21600,21600" o:gfxdata="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imScl2wAAAAsBAAAPAAAAAAAAAAEAIAAAACIAAABkcnMvZG93bnJldi54bWxQSwECFAAUAAAA&#10;CACHTuJA6jjEhC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-386080</wp:posOffset>
                </wp:positionV>
                <wp:extent cx="1838960" cy="46418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7pt;margin-top:-30.4pt;height:36.55pt;width:144.8pt;z-index:252516352;mso-width-relative:page;mso-height-relative:page;" filled="f" stroked="f" coordsize="21600,21600" o:gfxdata="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YCQvfbAAAACgEAAA8AAAAAAAAAAQAgAAAAIgAAAGRycy9kb3ducmV2LnhtbFBLAQIUABQAAAAI&#10;AIdO4kAZCx0/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8944610</wp:posOffset>
                </wp:positionV>
                <wp:extent cx="929640" cy="65849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40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9pt;margin-top:704.3pt;height:51.85pt;width:73.2pt;z-index:252494848;v-text-anchor:middle;mso-width-relative:page;mso-height-relative:page;" filled="f" stroked="f" coordsize="21600,21600" o:gfxdata="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WjBR3AAAAA0BAAAPAAAAAAAAAAEAIAAAACIAAABkcnMvZG93bnJldi54bWxQSwECFAAUAAAACACH&#10;TuJAic/LJC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40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7897495</wp:posOffset>
                </wp:positionV>
                <wp:extent cx="929640" cy="6584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28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健身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2pt;margin-top:621.85pt;height:51.85pt;width:73.2pt;z-index:252452864;v-text-anchor:middle;mso-width-relative:page;mso-height-relative:page;" filled="f" stroked="f" coordsize="21600,21600" o:gfxdata="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0&#10;2chX2wAAAAwBAAAPAAAAAAAAAAEAIAAAACIAAABkcnMvZG93bnJldi54bWxQSwECFAAUAAAACACH&#10;TuJAGJuIfi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28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健身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8497570</wp:posOffset>
                </wp:positionV>
                <wp:extent cx="929640" cy="65849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40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摄影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pt;margin-top:669.1pt;height:51.85pt;width:73.2pt;z-index:252410880;v-text-anchor:middle;mso-width-relative:page;mso-height-relative:page;" filled="f" stroked="f" coordsize="21600,21600" o:gfxdata="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/&#10;9+Tt3AAAAAwBAAAPAAAAAAAAAAEAIAAAACIAAABkcnMvZG93bnJldi54bWxQSwECFAAUAAAACACH&#10;TuJAqKpm/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40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摄影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8192135</wp:posOffset>
                </wp:positionV>
                <wp:extent cx="929640" cy="65849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36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75pt;margin-top:645.05pt;height:51.85pt;width:73.2pt;z-index:252034048;v-text-anchor:middle;mso-width-relative:page;mso-height-relative:page;" filled="f" stroked="f" coordsize="21600,21600" o:gfxdata="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t9J&#10;OdwAAAANAQAADwAAAAAAAAABACAAAAAiAAAAZHJzL2Rvd25yZXYueG1sUEsBAhQAFAAAAAgAh07i&#10;QDoyDsoeAgAAGw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36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7733030</wp:posOffset>
                </wp:positionV>
                <wp:extent cx="929640" cy="65849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36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看书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6pt;margin-top:608.9pt;height:51.85pt;width:73.2pt;z-index:251845632;v-text-anchor:middle;mso-width-relative:page;mso-height-relative:page;" filled="f" stroked="f" coordsize="21600,21600" o:gfxdata="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BNA&#10;0NoAAAAMAQAADwAAAAAAAAABACAAAAAiAAAAZHJzL2Rvd25yZXYueG1sUEsBAhQAFAAAAAgAh07i&#10;QIoD4Eo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36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看书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7074535</wp:posOffset>
                </wp:positionV>
                <wp:extent cx="929640" cy="65849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36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6pt;margin-top:557.05pt;height:51.85pt;width:73.2pt;z-index:251751424;v-text-anchor:middle;mso-width-relative:page;mso-height-relative:page;" filled="f" stroked="f" coordsize="21600,21600" o:gfxdata="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C&#10;XpuY3AAAAA0BAAAPAAAAAAAAAAEAIAAAACIAAABkcnMvZG93bnJldi54bWxQSwECFAAUAAAACACH&#10;TuJAG1ejEC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36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6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7227570</wp:posOffset>
                </wp:positionV>
                <wp:extent cx="929640" cy="6584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0385" y="8225790"/>
                          <a:ext cx="92964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FFFFFF" w:themeColor="background1"/>
                                <w:sz w:val="32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登山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95pt;margin-top:569.1pt;height:51.85pt;width:73.2pt;z-index:251699200;v-text-anchor:middle;mso-width-relative:page;mso-height-relative:page;" filled="f" stroked="f" coordsize="21600,21600" o:gfxdata="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epI7LcAAAADQEAAA8AAAAAAAAAAQAgAAAAIgAAAGRycy9kb3ducmV2LnhtbFBL&#10;AQIUABQAAAAIAIdO4kCF1qrX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FFFFFF" w:themeColor="background1"/>
                          <w:sz w:val="32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登山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3483610</wp:posOffset>
                </wp:positionV>
                <wp:extent cx="2174875" cy="294005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27025" y="4177665"/>
                          <a:ext cx="2174875" cy="294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性别：男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8-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xxxxxxxxxxx@qq.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com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行政管理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.6pt;margin-top:274.3pt;height:231.5pt;width:171.25pt;z-index:251684864;mso-width-relative:page;mso-height-relative:page;" filled="f" stroked="f" coordsize="21600,21600" o:gfxdata="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gY1kXYAAAACwEAAA8AAAAA&#10;AAAAAQAgAAAAIgAAAGRycy9kb3ducmV2LnhtbFBLAQIUABQAAAAIAIdO4kDUi1t9FAIAAOgD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性别：男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8-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xxxxxxxxxxx@qq.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com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行政管理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2941955</wp:posOffset>
                </wp:positionV>
                <wp:extent cx="4246245" cy="32207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84525" y="3681730"/>
                          <a:ext cx="4246245" cy="322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7"/>
                              <w:snapToGrid w:val="0"/>
                              <w:ind w:left="420" w:firstLine="0" w:firstLineChars="0"/>
                              <w:rPr>
                                <w:color w:val="404040" w:themeColor="text1" w:themeTint="BF"/>
                                <w:sz w:val="6"/>
                                <w:szCs w:val="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办公室助理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1-2013.10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行政秘书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2.4pt;margin-top:231.65pt;height:253.6pt;width:334.35pt;z-index:251681792;mso-width-relative:page;mso-height-relative:page;" filled="f" stroked="f" coordsize="21600,21600" o:gfxdata="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a4en2QAAAAwBAAAPAAAAAAAA&#10;AAEAIAAAACIAAABkcnMvZG93bnJldi54bWxQSwECFAAUAAAACACHTuJABemlVBECAADpAwAADgAA&#10;AAAAAAABACAAAAAo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行政助理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7"/>
                        <w:snapToGrid w:val="0"/>
                        <w:ind w:left="420" w:firstLine="0" w:firstLineChars="0"/>
                        <w:rPr>
                          <w:color w:val="404040" w:themeColor="text1" w:themeTint="BF"/>
                          <w:sz w:val="6"/>
                          <w:szCs w:val="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深圳XX股份有限公司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办公室助理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1-2013.10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行政秘书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130175</wp:posOffset>
                </wp:positionV>
                <wp:extent cx="40576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74365" y="869950"/>
                          <a:ext cx="40576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1.6pt;margin-top:10.25pt;height:166.8pt;width:319.5pt;z-index:251676672;mso-width-relative:page;mso-height-relative:page;" filled="f" stroked="f" coordsize="21600,21600" o:gfxdata="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0L56H2AAAAAsBAAAPAAAA&#10;AAAAAAEAIAAAACIAAABkcnMvZG93bnJldi54bWxQSwECFAAUAAAACACHTuJAgRoxFhUCAADpAw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职业素质：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;适应性强, 适应新思维、新方式、新问题和新环境;逻辑性强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8203565</wp:posOffset>
                </wp:positionV>
                <wp:extent cx="3804285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64840" y="894334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0.85pt;margin-top:645.95pt;height:119.7pt;width:299.55pt;z-index:251660288;mso-width-relative:page;mso-height-relative:page;" filled="f" stroked="f" coordsize="21600,21600" o:gfxdata="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VPQ12QAAAA4BAAAPAAAA&#10;AAAAAAEAIAAAACIAAABkcnMvZG93bnJldi54bWxQSwECFAAUAAAACACHTuJA6XboYRQCAADqAw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会计从业证书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亚运会优秀志愿者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国家一等奖学金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6719570</wp:posOffset>
                </wp:positionV>
                <wp:extent cx="4017010" cy="944245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99765" y="7459345"/>
                          <a:ext cx="4017010" cy="94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3.6pt;margin-top:529.1pt;height:74.35pt;width:316.3pt;z-index:251658240;mso-width-relative:page;mso-height-relative:page;" filled="f" stroked="f" coordsize="21600,21600" o:gfxdata="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+tUCbNkAAAAOAQAADwAA&#10;AAAAAAABACAAAAAiAAAAZHJzL2Rvd25yZXYueG1sUEsBAhQAFAAAAAgAh07iQL4i0QIVAgAA6AM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行政管理（本科）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-560070</wp:posOffset>
              </wp:positionV>
              <wp:extent cx="2553335" cy="10731500"/>
              <wp:effectExtent l="0" t="0" r="18415" b="1270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3335" cy="10731500"/>
                      </a:xfrm>
                      <a:prstGeom prst="rect">
                        <a:avLst/>
                      </a:prstGeom>
                      <a:solidFill>
                        <a:srgbClr val="4189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35pt;margin-top:-44.1pt;height:845pt;width:201.05pt;z-index:251659264;v-text-anchor:middle;mso-width-relative:page;mso-height-relative:page;" fillcolor="#41897E" filled="t" stroked="f" coordsize="21600,21600" o:gfxdata="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8Df6GNoAAAAMAQAADwAAAAAAAAAB&#10;ACAAAAAiAAAAZHJzL2Rvd25yZXYueG1sUEsBAhQAFAAAAAgAh07iQMjYpMhHAgAAaAQAAA4AAAAA&#10;AAAAAQAgAAAAKQEAAGRycy9lMm9Eb2MueG1sUEsFBgAAAAAGAAYAWQEAAOIF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-424815</wp:posOffset>
              </wp:positionH>
              <wp:positionV relativeFrom="paragraph">
                <wp:posOffset>-560070</wp:posOffset>
              </wp:positionV>
              <wp:extent cx="7690485" cy="10731500"/>
              <wp:effectExtent l="0" t="0" r="5715" b="12700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0485" y="104775"/>
                        <a:ext cx="7690485" cy="10731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3.45pt;margin-top:-44.1pt;height:845pt;width:605.55pt;z-index:251658240;v-text-anchor:middle;mso-width-relative:page;mso-height-relative:page;" fillcolor="#F2F2F2 [3052]" filled="t" stroked="f" coordsize="21600,21600" o:gfxdata="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sc&#10;k+/ZAAAADQEAAA8AAAAAAAAAAQAgAAAAIgAAAGRycy9kb3ducmV2LnhtbFBLAQIUABQAAAAIAIdO&#10;4kD/AGURWwIAAJMEAAAOAAAAAAAAAAEAIAAAACgBAABkcnMvZTJvRG9jLnhtbFBLBQYAAAAABgAG&#10;AFkBAAD1BQ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7FFF0"/>
    <w:multiLevelType w:val="singleLevel"/>
    <w:tmpl w:val="57E7FFF0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7E80001"/>
    <w:multiLevelType w:val="singleLevel"/>
    <w:tmpl w:val="57E8000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D75AE1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2440E0D"/>
    <w:rsid w:val="06694BF4"/>
    <w:rsid w:val="104B0C4B"/>
    <w:rsid w:val="129C3F73"/>
    <w:rsid w:val="12A9628A"/>
    <w:rsid w:val="1C170D48"/>
    <w:rsid w:val="1C3959C6"/>
    <w:rsid w:val="25DB29B4"/>
    <w:rsid w:val="2C574ADE"/>
    <w:rsid w:val="2C9B7EDB"/>
    <w:rsid w:val="2E3C5951"/>
    <w:rsid w:val="2F216EB4"/>
    <w:rsid w:val="33566D36"/>
    <w:rsid w:val="37811AAF"/>
    <w:rsid w:val="40F60A4E"/>
    <w:rsid w:val="412F0170"/>
    <w:rsid w:val="4A6F21D0"/>
    <w:rsid w:val="4AF87E1D"/>
    <w:rsid w:val="53373E25"/>
    <w:rsid w:val="597220E3"/>
    <w:rsid w:val="5C1D151B"/>
    <w:rsid w:val="5CAC38FF"/>
    <w:rsid w:val="66332E77"/>
    <w:rsid w:val="6A5D4FE4"/>
    <w:rsid w:val="6DA16C41"/>
    <w:rsid w:val="6FD75AE1"/>
    <w:rsid w:val="75E63158"/>
    <w:rsid w:val="7AC633C8"/>
    <w:rsid w:val="7E916F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1 Char"/>
    <w:basedOn w:val="6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9">
    <w:name w:val="页眉 Char"/>
    <w:basedOn w:val="6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0010;&#20154;&#31616;&#21382;M1997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【行政简历】个人简历M1997.docx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2018-03-22T08:55:00Z</dcterms:created>
  <dc:creator>computer</dc:creator>
  <cp:lastModifiedBy>XXX</cp:lastModifiedBy>
  <dcterms:modified xsi:type="dcterms:W3CDTF">2020-08-19T10:28:47Z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