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-522605</wp:posOffset>
                </wp:positionV>
                <wp:extent cx="1535430" cy="437515"/>
                <wp:effectExtent l="4445" t="5080" r="22225" b="14605"/>
                <wp:wrapNone/>
                <wp:docPr id="2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437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sz w:val="20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sz w:val="20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求职意向：人事行政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sz w:val="20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sz w:val="20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sz w:val="20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383.15pt;margin-top:-41.15pt;height:34.45pt;width:120.9pt;z-index:251703296;mso-width-relative:page;mso-height-relative:page;" filled="f" stroked="t" coordsize="21600,21600" o:gfxdata="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kxm6doAAAAMAQAADwAAAAAAAAABACAAAAAiAAAAZHJz&#10;L2Rvd25yZXYueG1sUEsBAhQAFAAAAAgAh07iQN5iU3TJAQAAWQMAAA4AAAAAAAAAAQAgAAAAKQEA&#10;AGRycy9lMm9Eb2MueG1sUEsFBgAAAAAGAAYAWQEAAGQFAAAAAA==&#10;">
                <v:fill on="f" focussize="0,0"/>
                <v:stroke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sz w:val="20"/>
                          <w:szCs w:val="1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sz w:val="20"/>
                          <w:szCs w:val="1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求职意向：人事行政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sz w:val="20"/>
                          <w:szCs w:val="1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sz w:val="20"/>
                          <w:szCs w:val="1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sz w:val="20"/>
                          <w:szCs w:val="1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12700</wp:posOffset>
                </wp:positionV>
                <wp:extent cx="1157605" cy="1157605"/>
                <wp:effectExtent l="19050" t="19050" r="23495" b="23495"/>
                <wp:wrapNone/>
                <wp:docPr id="12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4685" y="297180"/>
                          <a:ext cx="1157605" cy="1157605"/>
                        </a:xfrm>
                        <a:prstGeom prst="ellipse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QQ截图20160711152653" type="#_x0000_t3" style="position:absolute;left:0pt;margin-left:55.3pt;margin-top:1pt;height:91.15pt;width:91.15pt;z-index:251689984;v-text-anchor:middle;mso-width-relative:page;mso-height-relative:page;" filled="t" stroked="t" coordsize="21600,21600" o:gfxdata="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">
                <v:fill type="frame" on="t" o:title="close-up-photography-of-a-girl-smiling-713312" focussize="0,0" recolor="t" rotate="t" r:id="rId5"/>
                <v:stroke weight="3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-28575</wp:posOffset>
                </wp:positionV>
                <wp:extent cx="1820545" cy="427990"/>
                <wp:effectExtent l="0" t="0" r="0" b="0"/>
                <wp:wrapNone/>
                <wp:docPr id="6" name="文本框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84165" y="66548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150xxxxxx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4" o:spid="_x0000_s1026" o:spt="202" type="#_x0000_t202" style="position:absolute;left:0pt;margin-left:376.7pt;margin-top:-2.25pt;height:33.7pt;width:143.35pt;z-index:251779072;mso-width-relative:page;mso-height-relative:page;" filled="f" stroked="f" coordsize="21600,21600" o:gfxdata="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5ZEkNcAAAAKAQAADwAAAAAAAAABACAAAAAiAAAAZHJzL2Rvd25yZXYueG1sUEsBAhQAFAAAAAgA&#10;h07iQDWs2720AQAALQ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150xxxxxx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-28575</wp:posOffset>
                </wp:positionV>
                <wp:extent cx="1820545" cy="427990"/>
                <wp:effectExtent l="0" t="0" r="0" b="0"/>
                <wp:wrapNone/>
                <wp:docPr id="34" name="文本框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7665" y="66548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湖北武汉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4" o:spid="_x0000_s1026" o:spt="202" type="#_x0000_t202" style="position:absolute;left:0pt;margin-left:181.7pt;margin-top:-2.25pt;height:33.7pt;width:143.35pt;z-index:251782144;mso-width-relative:page;mso-height-relative:page;" filled="f" stroked="f" coordsize="21600,21600" o:gfxdata="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2XtHHXAAAACQEAAA8AAAAAAAAAAQAgAAAAIgAAAGRycy9kb3ducmV2LnhtbFBLAQIUABQAAAAI&#10;AIdO4kB0F6ootQEAAC4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湖北武汉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-598805</wp:posOffset>
                </wp:positionV>
                <wp:extent cx="1570990" cy="657860"/>
                <wp:effectExtent l="0" t="0" r="0" b="0"/>
                <wp:wrapNone/>
                <wp:docPr id="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5340" y="391795"/>
                          <a:ext cx="157099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jc w:val="left"/>
                              <w:rPr>
                                <w:rFonts w:hint="eastAsia"/>
                                <w:b w:val="0"/>
                                <w:bCs/>
                                <w:color w:val="FFFFFF" w:themeColor="background1"/>
                                <w:sz w:val="15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24"/>
                                <w:sz w:val="4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王萍萍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58.15pt;margin-top:-47.15pt;height:51.8pt;width:123.7pt;z-index:251671552;mso-width-relative:page;mso-height-relative:page;" filled="f" stroked="f" coordsize="21600,21600" o:gfxdata="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HpdtTWAAAACQEAAA8AAAAAAAAAAQAgAAAAIgAAAGRycy9kb3du&#10;cmV2LnhtbFBLAQIUABQAAAAIAIdO4kD1vp6pyAEAAFM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jc w:val="left"/>
                        <w:rPr>
                          <w:rFonts w:hint="eastAsia"/>
                          <w:b w:val="0"/>
                          <w:bCs/>
                          <w:color w:val="FFFFFF" w:themeColor="background1"/>
                          <w:sz w:val="15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24"/>
                          <w:sz w:val="4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王萍萍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43"/>
          <w:tab w:val="left" w:pos="11033"/>
        </w:tabs>
        <w:adjustRightInd w:val="0"/>
        <w:snapToGrid w:val="0"/>
      </w:pP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109220</wp:posOffset>
                </wp:positionV>
                <wp:extent cx="1998345" cy="427990"/>
                <wp:effectExtent l="0" t="0" r="0" b="0"/>
                <wp:wrapNone/>
                <wp:docPr id="7" name="文本框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84165" y="1109345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xxxx@163.com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5" o:spid="_x0000_s1026" o:spt="202" type="#_x0000_t202" style="position:absolute;left:0pt;margin-left:376.7pt;margin-top:8.6pt;height:33.7pt;width:157.35pt;z-index:251780096;mso-width-relative:page;mso-height-relative:page;" filled="f" stroked="f" coordsize="21600,21600" o:gfxdata="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McnX91wAAAAoBAAAPAAAAAAAAAAEAIAAAACIAAABkcnMvZG93bnJldi54bWxQSwECFAAUAAAA&#10;CACHTuJA5aEOZrYBAAAu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109220</wp:posOffset>
                </wp:positionV>
                <wp:extent cx="1998345" cy="427990"/>
                <wp:effectExtent l="0" t="0" r="0" b="0"/>
                <wp:wrapNone/>
                <wp:docPr id="35" name="文本框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7665" y="1109345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婚姻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已婚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5" o:spid="_x0000_s1026" o:spt="202" type="#_x0000_t202" style="position:absolute;left:0pt;margin-left:181.7pt;margin-top:8.6pt;height:33.7pt;width:157.35pt;z-index:251783168;mso-width-relative:page;mso-height-relative:page;" filled="f" stroked="f" coordsize="21600,21600" o:gfxdata="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vItXx1wAAAAkBAAAPAAAAAAAAAAEAIAAAACIAAABkcnMvZG93bnJldi54bWxQSwECFAAUAAAA&#10;CACHTuJAWKFAZ7YBAAAv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婚姻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已婚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92710</wp:posOffset>
                </wp:positionV>
                <wp:extent cx="1652905" cy="427990"/>
                <wp:effectExtent l="0" t="0" r="0" b="0"/>
                <wp:wrapNone/>
                <wp:docPr id="8" name="文本框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84165" y="155321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7" o:spid="_x0000_s1026" o:spt="202" type="#_x0000_t202" style="position:absolute;left:0pt;margin-left:376.7pt;margin-top:7.3pt;height:33.7pt;width:130.15pt;z-index:251781120;mso-width-relative:page;mso-height-relative:page;" filled="f" stroked="f" coordsize="21600,21600" o:gfxdata="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nCX+G2AAAAAoBAAAPAAAAAAAAAAEAIAAAACIAAABkcnMvZG93bnJldi54bWxQSwECFAAUAAAA&#10;CACHTuJAKIGrfbUBAAAu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92710</wp:posOffset>
                </wp:positionV>
                <wp:extent cx="2385695" cy="427990"/>
                <wp:effectExtent l="0" t="0" r="0" b="0"/>
                <wp:wrapNone/>
                <wp:docPr id="36" name="文本框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7665" y="1553210"/>
                          <a:ext cx="238569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毕业学校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7" o:spid="_x0000_s1026" o:spt="202" type="#_x0000_t202" style="position:absolute;left:0pt;margin-left:181.7pt;margin-top:7.3pt;height:33.7pt;width:187.85pt;z-index:251784192;mso-width-relative:page;mso-height-relative:page;" filled="f" stroked="f" coordsize="21600,21600" o:gfxdata="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ar6Dg1wAAAAkBAAAPAAAAAAAAAAEAIAAAACIAAABkcnMvZG93bnJldi54bWxQSwECFAAUAAAA&#10;CACHTuJAlvk2O7YBAAAv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毕业学校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某某某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132080</wp:posOffset>
                </wp:positionV>
                <wp:extent cx="1095375" cy="471805"/>
                <wp:effectExtent l="0" t="0" r="0" b="0"/>
                <wp:wrapNone/>
                <wp:docPr id="3" name="文本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9000" y="1873885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57" o:spid="_x0000_s1026" o:spt="202" type="#_x0000_t202" style="position:absolute;left:0pt;margin-left:43pt;margin-top:10.4pt;height:37.15pt;width:86.25pt;z-index:251674624;mso-width-relative:page;mso-height-relative:page;" filled="f" stroked="f" coordsize="21600,21600" o:gfxdata="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UlcNLaAAAACAEAAA8AAAAAAAAAAQAgAAAAIgAAAGRycy9kb3ducmV2Lnht&#10;bFBLAQIUABQAAAAIAIdO4kCFOwlgvgEAADwDAAAOAAAAAAAAAAEAIAAAACkBAABkcnMvZTJvRG9j&#10;LnhtbFBLBQYAAAAABgAGAFkBAABZ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125095</wp:posOffset>
                </wp:positionV>
                <wp:extent cx="295275" cy="228600"/>
                <wp:effectExtent l="0" t="0" r="9525" b="0"/>
                <wp:wrapNone/>
                <wp:docPr id="72" name="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4630" y="2904490"/>
                          <a:ext cx="295275" cy="228600"/>
                        </a:xfrm>
                        <a:custGeom>
                          <a:avLst/>
                          <a:gdLst>
                            <a:gd name="T0" fmla="*/ 151004 w 5185"/>
                            <a:gd name="T1" fmla="*/ 1065477 h 3880"/>
                            <a:gd name="T2" fmla="*/ 1873403 w 5185"/>
                            <a:gd name="T3" fmla="*/ 1297678 h 3880"/>
                            <a:gd name="T4" fmla="*/ 751713 w 5185"/>
                            <a:gd name="T5" fmla="*/ 1241832 h 3880"/>
                            <a:gd name="T6" fmla="*/ 1108464 w 5185"/>
                            <a:gd name="T7" fmla="*/ 1148144 h 3880"/>
                            <a:gd name="T8" fmla="*/ 751713 w 5185"/>
                            <a:gd name="T9" fmla="*/ 1241832 h 3880"/>
                            <a:gd name="T10" fmla="*/ 1726808 w 5185"/>
                            <a:gd name="T11" fmla="*/ 1012203 h 3880"/>
                            <a:gd name="T12" fmla="*/ 1726073 w 5185"/>
                            <a:gd name="T13" fmla="*/ 1007794 h 3880"/>
                            <a:gd name="T14" fmla="*/ 1726808 w 5185"/>
                            <a:gd name="T15" fmla="*/ 44089 h 3880"/>
                            <a:gd name="T16" fmla="*/ 1726441 w 5185"/>
                            <a:gd name="T17" fmla="*/ 39680 h 3880"/>
                            <a:gd name="T18" fmla="*/ 1724604 w 5185"/>
                            <a:gd name="T19" fmla="*/ 30862 h 3880"/>
                            <a:gd name="T20" fmla="*/ 1721297 w 5185"/>
                            <a:gd name="T21" fmla="*/ 23147 h 3880"/>
                            <a:gd name="T22" fmla="*/ 1716888 w 5185"/>
                            <a:gd name="T23" fmla="*/ 15798 h 3880"/>
                            <a:gd name="T24" fmla="*/ 1711010 w 5185"/>
                            <a:gd name="T25" fmla="*/ 9920 h 3880"/>
                            <a:gd name="T26" fmla="*/ 1703662 w 5185"/>
                            <a:gd name="T27" fmla="*/ 5144 h 3880"/>
                            <a:gd name="T28" fmla="*/ 1695946 w 5185"/>
                            <a:gd name="T29" fmla="*/ 1837 h 3880"/>
                            <a:gd name="T30" fmla="*/ 1687128 w 5185"/>
                            <a:gd name="T31" fmla="*/ 367 h 3880"/>
                            <a:gd name="T32" fmla="*/ 222281 w 5185"/>
                            <a:gd name="T33" fmla="*/ 0 h 3880"/>
                            <a:gd name="T34" fmla="*/ 217872 w 5185"/>
                            <a:gd name="T35" fmla="*/ 367 h 3880"/>
                            <a:gd name="T36" fmla="*/ 209054 w 5185"/>
                            <a:gd name="T37" fmla="*/ 1837 h 3880"/>
                            <a:gd name="T38" fmla="*/ 201338 w 5185"/>
                            <a:gd name="T39" fmla="*/ 5144 h 3880"/>
                            <a:gd name="T40" fmla="*/ 194358 w 5185"/>
                            <a:gd name="T41" fmla="*/ 9920 h 3880"/>
                            <a:gd name="T42" fmla="*/ 188112 w 5185"/>
                            <a:gd name="T43" fmla="*/ 15798 h 3880"/>
                            <a:gd name="T44" fmla="*/ 183336 w 5185"/>
                            <a:gd name="T45" fmla="*/ 23147 h 3880"/>
                            <a:gd name="T46" fmla="*/ 180029 w 5185"/>
                            <a:gd name="T47" fmla="*/ 30862 h 3880"/>
                            <a:gd name="T48" fmla="*/ 178559 w 5185"/>
                            <a:gd name="T49" fmla="*/ 39680 h 3880"/>
                            <a:gd name="T50" fmla="*/ 178192 w 5185"/>
                            <a:gd name="T51" fmla="*/ 1003386 h 3880"/>
                            <a:gd name="T52" fmla="*/ 178559 w 5185"/>
                            <a:gd name="T53" fmla="*/ 1007794 h 3880"/>
                            <a:gd name="T54" fmla="*/ 178192 w 5185"/>
                            <a:gd name="T55" fmla="*/ 1012203 h 3880"/>
                            <a:gd name="T56" fmla="*/ 1727176 w 5185"/>
                            <a:gd name="T57" fmla="*/ 1012571 h 3880"/>
                            <a:gd name="T58" fmla="*/ 1616954 w 5185"/>
                            <a:gd name="T59" fmla="*/ 937620 h 3880"/>
                            <a:gd name="T60" fmla="*/ 288046 w 5185"/>
                            <a:gd name="T61" fmla="*/ 109854 h 3880"/>
                            <a:gd name="T62" fmla="*/ 1616954 w 5185"/>
                            <a:gd name="T63" fmla="*/ 937620 h 3880"/>
                            <a:gd name="T64" fmla="*/ 4409 w 5185"/>
                            <a:gd name="T65" fmla="*/ 1350584 h 3880"/>
                            <a:gd name="T66" fmla="*/ 0 w 5185"/>
                            <a:gd name="T67" fmla="*/ 1359402 h 3880"/>
                            <a:gd name="T68" fmla="*/ 735 w 5185"/>
                            <a:gd name="T69" fmla="*/ 1369322 h 3880"/>
                            <a:gd name="T70" fmla="*/ 3307 w 5185"/>
                            <a:gd name="T71" fmla="*/ 1379977 h 3880"/>
                            <a:gd name="T72" fmla="*/ 7348 w 5185"/>
                            <a:gd name="T73" fmla="*/ 1390999 h 3880"/>
                            <a:gd name="T74" fmla="*/ 13227 w 5185"/>
                            <a:gd name="T75" fmla="*/ 1401654 h 3880"/>
                            <a:gd name="T76" fmla="*/ 19473 w 5185"/>
                            <a:gd name="T77" fmla="*/ 1411206 h 3880"/>
                            <a:gd name="T78" fmla="*/ 26821 w 5185"/>
                            <a:gd name="T79" fmla="*/ 1418554 h 3880"/>
                            <a:gd name="T80" fmla="*/ 35271 w 5185"/>
                            <a:gd name="T81" fmla="*/ 1423698 h 3880"/>
                            <a:gd name="T82" fmla="*/ 41884 w 5185"/>
                            <a:gd name="T83" fmla="*/ 1425168 h 3880"/>
                            <a:gd name="T84" fmla="*/ 1860911 w 5185"/>
                            <a:gd name="T85" fmla="*/ 1425535 h 3880"/>
                            <a:gd name="T86" fmla="*/ 1863116 w 5185"/>
                            <a:gd name="T87" fmla="*/ 1425168 h 3880"/>
                            <a:gd name="T88" fmla="*/ 1869729 w 5185"/>
                            <a:gd name="T89" fmla="*/ 1423698 h 3880"/>
                            <a:gd name="T90" fmla="*/ 1878179 w 5185"/>
                            <a:gd name="T91" fmla="*/ 1418554 h 3880"/>
                            <a:gd name="T92" fmla="*/ 1885527 w 5185"/>
                            <a:gd name="T93" fmla="*/ 1411206 h 3880"/>
                            <a:gd name="T94" fmla="*/ 1892141 w 5185"/>
                            <a:gd name="T95" fmla="*/ 1401654 h 3880"/>
                            <a:gd name="T96" fmla="*/ 1897652 w 5185"/>
                            <a:gd name="T97" fmla="*/ 1390999 h 3880"/>
                            <a:gd name="T98" fmla="*/ 1901693 w 5185"/>
                            <a:gd name="T99" fmla="*/ 1379977 h 3880"/>
                            <a:gd name="T100" fmla="*/ 1903898 w 5185"/>
                            <a:gd name="T101" fmla="*/ 1369322 h 3880"/>
                            <a:gd name="T102" fmla="*/ 1905000 w 5185"/>
                            <a:gd name="T103" fmla="*/ 1359402 h 3880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5185" h="3880">
                              <a:moveTo>
                                <a:pt x="4775" y="2900"/>
                              </a:moveTo>
                              <a:lnTo>
                                <a:pt x="411" y="2900"/>
                              </a:lnTo>
                              <a:lnTo>
                                <a:pt x="87" y="3532"/>
                              </a:lnTo>
                              <a:lnTo>
                                <a:pt x="5099" y="3532"/>
                              </a:lnTo>
                              <a:lnTo>
                                <a:pt x="4775" y="2900"/>
                              </a:lnTo>
                              <a:close/>
                              <a:moveTo>
                                <a:pt x="2046" y="3380"/>
                              </a:moveTo>
                              <a:lnTo>
                                <a:pt x="2181" y="3125"/>
                              </a:lnTo>
                              <a:lnTo>
                                <a:pt x="3017" y="3125"/>
                              </a:lnTo>
                              <a:lnTo>
                                <a:pt x="3139" y="3380"/>
                              </a:lnTo>
                              <a:lnTo>
                                <a:pt x="2046" y="3380"/>
                              </a:lnTo>
                              <a:close/>
                              <a:moveTo>
                                <a:pt x="4700" y="2755"/>
                              </a:moveTo>
                              <a:lnTo>
                                <a:pt x="4700" y="2755"/>
                              </a:lnTo>
                              <a:lnTo>
                                <a:pt x="4698" y="2743"/>
                              </a:lnTo>
                              <a:lnTo>
                                <a:pt x="4700" y="2731"/>
                              </a:lnTo>
                              <a:lnTo>
                                <a:pt x="4700" y="120"/>
                              </a:lnTo>
                              <a:lnTo>
                                <a:pt x="4699" y="108"/>
                              </a:lnTo>
                              <a:lnTo>
                                <a:pt x="4697" y="95"/>
                              </a:lnTo>
                              <a:lnTo>
                                <a:pt x="4694" y="84"/>
                              </a:lnTo>
                              <a:lnTo>
                                <a:pt x="4690" y="73"/>
                              </a:lnTo>
                              <a:lnTo>
                                <a:pt x="4685" y="63"/>
                              </a:lnTo>
                              <a:lnTo>
                                <a:pt x="4680" y="53"/>
                              </a:lnTo>
                              <a:lnTo>
                                <a:pt x="4673" y="43"/>
                              </a:lnTo>
                              <a:lnTo>
                                <a:pt x="4665" y="34"/>
                              </a:lnTo>
                              <a:lnTo>
                                <a:pt x="4657" y="27"/>
                              </a:lnTo>
                              <a:lnTo>
                                <a:pt x="4647" y="20"/>
                              </a:lnTo>
                              <a:lnTo>
                                <a:pt x="4637" y="14"/>
                              </a:lnTo>
                              <a:lnTo>
                                <a:pt x="4627" y="9"/>
                              </a:lnTo>
                              <a:lnTo>
                                <a:pt x="4616" y="5"/>
                              </a:lnTo>
                              <a:lnTo>
                                <a:pt x="4605" y="2"/>
                              </a:lnTo>
                              <a:lnTo>
                                <a:pt x="4592" y="1"/>
                              </a:lnTo>
                              <a:lnTo>
                                <a:pt x="4580" y="0"/>
                              </a:lnTo>
                              <a:lnTo>
                                <a:pt x="605" y="0"/>
                              </a:lnTo>
                              <a:lnTo>
                                <a:pt x="593" y="1"/>
                              </a:lnTo>
                              <a:lnTo>
                                <a:pt x="581" y="2"/>
                              </a:lnTo>
                              <a:lnTo>
                                <a:pt x="569" y="5"/>
                              </a:lnTo>
                              <a:lnTo>
                                <a:pt x="558" y="9"/>
                              </a:lnTo>
                              <a:lnTo>
                                <a:pt x="548" y="14"/>
                              </a:lnTo>
                              <a:lnTo>
                                <a:pt x="538" y="20"/>
                              </a:lnTo>
                              <a:lnTo>
                                <a:pt x="529" y="27"/>
                              </a:lnTo>
                              <a:lnTo>
                                <a:pt x="521" y="34"/>
                              </a:lnTo>
                              <a:lnTo>
                                <a:pt x="512" y="43"/>
                              </a:lnTo>
                              <a:lnTo>
                                <a:pt x="505" y="53"/>
                              </a:lnTo>
                              <a:lnTo>
                                <a:pt x="499" y="63"/>
                              </a:lnTo>
                              <a:lnTo>
                                <a:pt x="494" y="73"/>
                              </a:lnTo>
                              <a:lnTo>
                                <a:pt x="490" y="84"/>
                              </a:lnTo>
                              <a:lnTo>
                                <a:pt x="488" y="95"/>
                              </a:lnTo>
                              <a:lnTo>
                                <a:pt x="486" y="108"/>
                              </a:lnTo>
                              <a:lnTo>
                                <a:pt x="485" y="120"/>
                              </a:lnTo>
                              <a:lnTo>
                                <a:pt x="485" y="2731"/>
                              </a:lnTo>
                              <a:lnTo>
                                <a:pt x="486" y="2743"/>
                              </a:lnTo>
                              <a:lnTo>
                                <a:pt x="485" y="2755"/>
                              </a:lnTo>
                              <a:lnTo>
                                <a:pt x="484" y="2756"/>
                              </a:lnTo>
                              <a:lnTo>
                                <a:pt x="4701" y="2756"/>
                              </a:lnTo>
                              <a:lnTo>
                                <a:pt x="4700" y="2755"/>
                              </a:lnTo>
                              <a:close/>
                              <a:moveTo>
                                <a:pt x="4401" y="2552"/>
                              </a:moveTo>
                              <a:lnTo>
                                <a:pt x="784" y="2552"/>
                              </a:lnTo>
                              <a:lnTo>
                                <a:pt x="784" y="299"/>
                              </a:lnTo>
                              <a:lnTo>
                                <a:pt x="4401" y="299"/>
                              </a:lnTo>
                              <a:lnTo>
                                <a:pt x="4401" y="2552"/>
                              </a:lnTo>
                              <a:close/>
                              <a:moveTo>
                                <a:pt x="5172" y="3676"/>
                              </a:moveTo>
                              <a:lnTo>
                                <a:pt x="12" y="3676"/>
                              </a:lnTo>
                              <a:lnTo>
                                <a:pt x="0" y="3700"/>
                              </a:lnTo>
                              <a:lnTo>
                                <a:pt x="1" y="3713"/>
                              </a:lnTo>
                              <a:lnTo>
                                <a:pt x="2" y="3727"/>
                              </a:lnTo>
                              <a:lnTo>
                                <a:pt x="5" y="3741"/>
                              </a:lnTo>
                              <a:lnTo>
                                <a:pt x="9" y="3756"/>
                              </a:lnTo>
                              <a:lnTo>
                                <a:pt x="14" y="3771"/>
                              </a:lnTo>
                              <a:lnTo>
                                <a:pt x="20" y="3786"/>
                              </a:lnTo>
                              <a:lnTo>
                                <a:pt x="28" y="3801"/>
                              </a:lnTo>
                              <a:lnTo>
                                <a:pt x="36" y="3815"/>
                              </a:lnTo>
                              <a:lnTo>
                                <a:pt x="44" y="3828"/>
                              </a:lnTo>
                              <a:lnTo>
                                <a:pt x="53" y="3841"/>
                              </a:lnTo>
                              <a:lnTo>
                                <a:pt x="63" y="3852"/>
                              </a:lnTo>
                              <a:lnTo>
                                <a:pt x="73" y="3861"/>
                              </a:lnTo>
                              <a:lnTo>
                                <a:pt x="85" y="3869"/>
                              </a:lnTo>
                              <a:lnTo>
                                <a:pt x="96" y="3875"/>
                              </a:lnTo>
                              <a:lnTo>
                                <a:pt x="108" y="3878"/>
                              </a:lnTo>
                              <a:lnTo>
                                <a:pt x="114" y="3879"/>
                              </a:lnTo>
                              <a:lnTo>
                                <a:pt x="120" y="3880"/>
                              </a:lnTo>
                              <a:lnTo>
                                <a:pt x="5065" y="3880"/>
                              </a:lnTo>
                              <a:lnTo>
                                <a:pt x="5071" y="3879"/>
                              </a:lnTo>
                              <a:lnTo>
                                <a:pt x="5077" y="3878"/>
                              </a:lnTo>
                              <a:lnTo>
                                <a:pt x="5089" y="3875"/>
                              </a:lnTo>
                              <a:lnTo>
                                <a:pt x="5101" y="3869"/>
                              </a:lnTo>
                              <a:lnTo>
                                <a:pt x="5112" y="3861"/>
                              </a:lnTo>
                              <a:lnTo>
                                <a:pt x="5122" y="3852"/>
                              </a:lnTo>
                              <a:lnTo>
                                <a:pt x="5132" y="3841"/>
                              </a:lnTo>
                              <a:lnTo>
                                <a:pt x="5141" y="3828"/>
                              </a:lnTo>
                              <a:lnTo>
                                <a:pt x="5150" y="3815"/>
                              </a:lnTo>
                              <a:lnTo>
                                <a:pt x="5158" y="3801"/>
                              </a:lnTo>
                              <a:lnTo>
                                <a:pt x="5165" y="3786"/>
                              </a:lnTo>
                              <a:lnTo>
                                <a:pt x="5171" y="3771"/>
                              </a:lnTo>
                              <a:lnTo>
                                <a:pt x="5176" y="3756"/>
                              </a:lnTo>
                              <a:lnTo>
                                <a:pt x="5180" y="3741"/>
                              </a:lnTo>
                              <a:lnTo>
                                <a:pt x="5182" y="3727"/>
                              </a:lnTo>
                              <a:lnTo>
                                <a:pt x="5184" y="3713"/>
                              </a:lnTo>
                              <a:lnTo>
                                <a:pt x="5185" y="3700"/>
                              </a:lnTo>
                              <a:lnTo>
                                <a:pt x="5172" y="3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598C"/>
                        </a:solidFill>
                        <a:ln>
                          <a:noFill/>
                        </a:ln>
                      </wps:spPr>
                      <wps:bodyPr lIns="91440" tIns="45720" rIns="91440" bIns="360000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72" o:spid="_x0000_s1026" o:spt="100" style="position:absolute;left:0pt;margin-left:18.4pt;margin-top:9.85pt;height:18pt;width:23.25pt;z-index:251744256;v-text-anchor:middle;mso-width-relative:page;mso-height-relative:page;" fillcolor="#37598C" filled="t" stroked="f" coordsize="5185,3880" o:gfxdata="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" path="m4775,2900l411,2900,87,3532,5099,3532,4775,2900xm2046,3380l2181,3125,3017,3125,3139,3380,2046,3380xm4700,2755l4700,2755,4698,2743,4700,2731,4700,120,4699,108,4697,95,4694,84,4690,73,4685,63,4680,53,4673,43,4665,34,4657,27,4647,20,4637,14,4627,9,4616,5,4605,2,4592,1,4580,0,605,0,593,1,581,2,569,5,558,9,548,14,538,20,529,27,521,34,512,43,505,53,499,63,494,73,490,84,488,95,486,108,485,120,485,2731,486,2743,485,2755,484,2756,4701,2756,4700,2755xm4401,2552l784,2552,784,299,4401,299,4401,2552xm5172,3676l12,3676,0,3700,1,3713,2,3727,5,3741,9,3756,14,3771,20,3786,28,3801,36,3815,44,3828,53,3841,63,3852,73,3861,85,3869,96,3875,108,3878,114,3879,120,3880,5065,3880,5071,3879,5077,3878,5089,3875,5101,3869,5112,3861,5122,3852,5132,3841,5141,3828,5150,3815,5158,3801,5165,3786,5171,3771,5176,3756,5180,3741,5182,3727,5184,3713,5185,3700,5172,3676xe">
                <v:path o:connectlocs="8599364,62775268;106686416,76455977;42808496,73165668;63124726,67645803;42808496,73165668;98338135,59636496;98296278,59376728;98338135,2597614;98317235,2337847;98212622,1818312;98024295,1363763;97773211,930779;97438472,584461;97020018,303071;96580608,108231;96078441,21622;12658442,0;12407358,21622;11905191,108231;11465781,303071;11068285,584461;10712588,930779;10440605,1363763;10252278,1818312;10168564,2337847;10147664,59117020;10168564,59376728;10147664,59636496;98359092,59658177;92082177,55242250;16403622,6472325;92082177,55242250;251083,79573067;0,80092602;41856,80677064;188326,81304830;418453,81954219;753250,82581985;1108946,83144765;1527400,83577691;2008610,83880763;2385206,83967372;105975023,83988995;106100593,83967372;106477190,83880763;106958400,83577691;107376853,83144765;107753506,82581985;108067347,81954219;108297473,81304830;108423043,80677064;108485800,80092602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54mm,1.27mm,2.54mm,10mm"/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91440</wp:posOffset>
                </wp:positionV>
                <wp:extent cx="5172075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4880" y="2472055"/>
                          <a:ext cx="5172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.4pt;margin-top:7.2pt;height:0pt;width:407.25pt;z-index:251745280;mso-width-relative:page;mso-height-relative:page;" filled="f" stroked="t" coordsize="21600,21600" o:gfxdata="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fWFj21QAAAAoBAAAPAAAAAAAA&#10;AAEAIAAAACIAAABkcnMvZG93bnJldi54bWxQSwECFAAUAAAACACHTuJAPb32W9wBAAB6AwAADgAA&#10;AAAAAAABACAAAAAkAQAAZHJzL2Uyb0RvYy54bWxQSwUGAAAAAAYABgBZAQAAcgUAAAAA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60960</wp:posOffset>
                </wp:positionV>
                <wp:extent cx="6840220" cy="2695575"/>
                <wp:effectExtent l="0" t="0" r="0" b="0"/>
                <wp:wrapNone/>
                <wp:docPr id="2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495" y="2312035"/>
                          <a:ext cx="684022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ind w:firstLine="403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03 -----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.08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上海XX股份有限公司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人事行政专员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ind w:left="420" w:leftChars="20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负责员工入职手续办理，员工劳动合同的签订、续签与管理;做好上级领导下达的信息上传下达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ind w:left="840" w:leftChars="20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负责员工考勤及工资绩效的核算，负责部门一些日常行政事务，配合上级做好行政人事方面的工作。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ind w:left="840" w:leftChars="20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协助上级制定员工培训计划，包括新员工培训以及所有员工的培训计划，负责离职员工的善后处理工作，包括办公用品、钥匙、出勤核算、离职证明、合同解除等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823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03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2014.0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2 -----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上海XX责任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有限公司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行政助理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ind w:left="420" w:leftChars="20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负责员工入职手续办理，员工劳动合同的签订、续签与管理;做好上级领导下达的信息上传下达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ind w:left="840" w:leftChars="20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负责员工考勤及工资绩效的核算，负责部门一些日常行政事务，配合上级做好行政人事方面的工作。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240" w:lineRule="auto"/>
                              <w:ind w:left="840" w:leftChars="20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协助上级制定员工培训计划，包括新员工培训以及所有员工的培训计划，负责离职员工的善后处理工作，包括办公用品、钥匙、出勤核算、离职证明、合同解除等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-9.05pt;margin-top:4.8pt;height:212.25pt;width:538.6pt;z-index:251672576;mso-width-relative:page;mso-height-relative:page;" filled="f" stroked="f" coordsize="21600,21600" o:gfxdata="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XPcfH2wAAAAoBAAAPAAAAAAAAAAEAIAAAACIAAABkcnMvZG93bnJldi54bWxQSwECFAAU&#10;AAAACACHTuJAKkZ5Q7UBAAAuAwAADgAAAAAAAAABACAAAAAq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ind w:firstLine="403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03 -----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.08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上海XX股份有限公司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人事行政专员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240" w:lineRule="auto"/>
                        <w:ind w:left="420" w:leftChars="20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负责员工入职手续办理，员工劳动合同的签订、续签与管理;做好上级领导下达的信息上传下达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240" w:lineRule="auto"/>
                        <w:ind w:left="840" w:leftChars="20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负责员工考勤及工资绩效的核算，负责部门一些日常行政事务，配合上级做好行政人事方面的工作。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240" w:lineRule="auto"/>
                        <w:ind w:left="840" w:leftChars="20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协助上级制定员工培训计划，包括新员工培训以及所有员工的培训计划，负责离职员工的善后处理工作，包括办公用品、钥匙、出勤核算、离职证明、合同解除等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ind w:left="823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ind w:left="403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2014.0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2 -----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上海XX责任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有限公司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行政助理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240" w:lineRule="auto"/>
                        <w:ind w:left="420" w:leftChars="20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负责员工入职手续办理，员工劳动合同的签订、续签与管理;做好上级领导下达的信息上传下达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240" w:lineRule="auto"/>
                        <w:ind w:left="840" w:leftChars="20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负责员工考勤及工资绩效的核算，负责部门一些日常行政事务，配合上级做好行政人事方面的工作。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240" w:lineRule="auto"/>
                        <w:ind w:left="840" w:leftChars="20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协助上级制定员工培训计划，包括新员工培训以及所有员工的培训计划，负责离职员工的善后处理工作，包括办公用品、钥匙、出勤核算、离职证明、合同解除等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 w:themeColor="text1" w:themeTint="D9"/>
                          <w:kern w:val="24"/>
                          <w:sz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83185</wp:posOffset>
                </wp:positionV>
                <wp:extent cx="1095375" cy="471805"/>
                <wp:effectExtent l="0" t="0" r="0" b="0"/>
                <wp:wrapNone/>
                <wp:docPr id="1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教育经历工作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3pt;margin-top:6.55pt;height:37.15pt;width:86.25pt;z-index:251692032;mso-width-relative:page;mso-height-relative:page;" filled="f" stroked="f" coordsize="21600,21600" o:gfxdata="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Qe3S9oAAAAI&#10;AQAADwAAAAAAAAABACAAAAAiAAAAZHJzL2Rvd25yZXYueG1sUEsBAhQAFAAAAAgAh07iQNtezjWo&#10;AQAAIgMAAA4AAAAAAAAAAQAgAAAAKQEAAGRycy9lMm9Eb2MueG1sUEsFBgAAAAAGAAYAWQEAAEMF&#10;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教育经历工作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82550</wp:posOffset>
                </wp:positionV>
                <wp:extent cx="305435" cy="226695"/>
                <wp:effectExtent l="0" t="0" r="18415" b="1905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8179753" y="4968876"/>
                          <a:ext cx="1800225" cy="1336675"/>
                        </a:xfrm>
                        <a:custGeom>
                          <a:avLst/>
                          <a:gdLst>
                            <a:gd name="T0" fmla="*/ 1584488 w 13171486"/>
                            <a:gd name="T1" fmla="*/ 9114 h 9774236"/>
                            <a:gd name="T2" fmla="*/ 1584488 w 13171486"/>
                            <a:gd name="T3" fmla="*/ 9114 h 9774236"/>
                            <a:gd name="T4" fmla="*/ 1584488 w 13171486"/>
                            <a:gd name="T5" fmla="*/ 110002 h 9774236"/>
                            <a:gd name="T6" fmla="*/ 1711212 w 13171486"/>
                            <a:gd name="T7" fmla="*/ 74863 h 9774236"/>
                            <a:gd name="T8" fmla="*/ 1711212 w 13171486"/>
                            <a:gd name="T9" fmla="*/ 74863 h 9774236"/>
                            <a:gd name="T10" fmla="*/ 1711212 w 13171486"/>
                            <a:gd name="T11" fmla="*/ 164264 h 9774236"/>
                            <a:gd name="T12" fmla="*/ 1711212 w 13171486"/>
                            <a:gd name="T13" fmla="*/ 164264 h 9774236"/>
                            <a:gd name="T14" fmla="*/ 1015531 w 13171486"/>
                            <a:gd name="T15" fmla="*/ 267770 h 9774236"/>
                            <a:gd name="T16" fmla="*/ 1015531 w 13171486"/>
                            <a:gd name="T17" fmla="*/ 267770 h 9774236"/>
                            <a:gd name="T18" fmla="*/ 1015531 w 13171486"/>
                            <a:gd name="T19" fmla="*/ 267770 h 9774236"/>
                            <a:gd name="T20" fmla="*/ 1275705 w 13171486"/>
                            <a:gd name="T21" fmla="*/ 195626 h 9774236"/>
                            <a:gd name="T22" fmla="*/ 954121 w 13171486"/>
                            <a:gd name="T23" fmla="*/ 277101 h 9774236"/>
                            <a:gd name="T24" fmla="*/ 954121 w 13171486"/>
                            <a:gd name="T25" fmla="*/ 277101 h 9774236"/>
                            <a:gd name="T26" fmla="*/ 954121 w 13171486"/>
                            <a:gd name="T27" fmla="*/ 277101 h 9774236"/>
                            <a:gd name="T28" fmla="*/ 192690 w 13171486"/>
                            <a:gd name="T29" fmla="*/ 0 h 9774236"/>
                            <a:gd name="T30" fmla="*/ 799309 w 13171486"/>
                            <a:gd name="T31" fmla="*/ 264038 h 9774236"/>
                            <a:gd name="T32" fmla="*/ 814700 w 13171486"/>
                            <a:gd name="T33" fmla="*/ 267779 h 9774236"/>
                            <a:gd name="T34" fmla="*/ 874485 w 13171486"/>
                            <a:gd name="T35" fmla="*/ 282309 h 9774236"/>
                            <a:gd name="T36" fmla="*/ 826021 w 13171486"/>
                            <a:gd name="T37" fmla="*/ 275665 h 9774236"/>
                            <a:gd name="T38" fmla="*/ 832227 w 13171486"/>
                            <a:gd name="T39" fmla="*/ 278366 h 9774236"/>
                            <a:gd name="T40" fmla="*/ 835852 w 13171486"/>
                            <a:gd name="T41" fmla="*/ 279944 h 9774236"/>
                            <a:gd name="T42" fmla="*/ 892929 w 13171486"/>
                            <a:gd name="T43" fmla="*/ 286866 h 9774236"/>
                            <a:gd name="T44" fmla="*/ 1791283 w 13171486"/>
                            <a:gd name="T45" fmla="*/ 164264 h 9774236"/>
                            <a:gd name="T46" fmla="*/ 1800397 w 13171486"/>
                            <a:gd name="T47" fmla="*/ 1316935 h 9774236"/>
                            <a:gd name="T48" fmla="*/ 902694 w 13171486"/>
                            <a:gd name="T49" fmla="*/ 1232307 h 9774236"/>
                            <a:gd name="T50" fmla="*/ 902694 w 13171486"/>
                            <a:gd name="T51" fmla="*/ 1232307 h 9774236"/>
                            <a:gd name="T52" fmla="*/ 4557 w 13171486"/>
                            <a:gd name="T53" fmla="*/ 1336030 h 9774236"/>
                            <a:gd name="T54" fmla="*/ 0 w 13171486"/>
                            <a:gd name="T55" fmla="*/ 178586 h 9774236"/>
                            <a:gd name="T56" fmla="*/ 829161 w 13171486"/>
                            <a:gd name="T57" fmla="*/ 279133 h 9774236"/>
                            <a:gd name="T58" fmla="*/ 804836 w 13171486"/>
                            <a:gd name="T59" fmla="*/ 272761 h 9774236"/>
                            <a:gd name="T60" fmla="*/ 84628 w 13171486"/>
                            <a:gd name="T61" fmla="*/ 174029 h 9774236"/>
                            <a:gd name="T62" fmla="*/ 84628 w 13171486"/>
                            <a:gd name="T63" fmla="*/ 174029 h 9774236"/>
                            <a:gd name="T64" fmla="*/ 84628 w 13171486"/>
                            <a:gd name="T65" fmla="*/ 174029 h 9774236"/>
                            <a:gd name="T66" fmla="*/ 79854 w 13171486"/>
                            <a:gd name="T67" fmla="*/ 89184 h 9774236"/>
                            <a:gd name="T68" fmla="*/ 414898 w 13171486"/>
                            <a:gd name="T69" fmla="*/ 170612 h 9774236"/>
                            <a:gd name="T70" fmla="*/ 192690 w 13171486"/>
                            <a:gd name="T71" fmla="*/ 112403 h 9774236"/>
                            <a:gd name="T72" fmla="*/ 192690 w 13171486"/>
                            <a:gd name="T73" fmla="*/ 112403 h 9774236"/>
                            <a:gd name="T74" fmla="*/ 192690 w 13171486"/>
                            <a:gd name="T75" fmla="*/ 112403 h 97742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3171486" h="9774236">
                              <a:moveTo>
                                <a:pt x="11591924" y="66674"/>
                              </a:moveTo>
                              <a:lnTo>
                                <a:pt x="11591924" y="66674"/>
                              </a:lnTo>
                              <a:lnTo>
                                <a:pt x="11591924" y="804764"/>
                              </a:lnTo>
                              <a:lnTo>
                                <a:pt x="12519023" y="547686"/>
                              </a:lnTo>
                              <a:lnTo>
                                <a:pt x="12519023" y="547687"/>
                              </a:lnTo>
                              <a:lnTo>
                                <a:pt x="12519023" y="1201737"/>
                              </a:lnTo>
                              <a:lnTo>
                                <a:pt x="7429498" y="1958975"/>
                              </a:lnTo>
                              <a:lnTo>
                                <a:pt x="7429499" y="1958974"/>
                              </a:lnTo>
                              <a:lnTo>
                                <a:pt x="7429498" y="1958974"/>
                              </a:lnTo>
                              <a:lnTo>
                                <a:pt x="9332900" y="1431175"/>
                              </a:lnTo>
                              <a:lnTo>
                                <a:pt x="6980236" y="2027237"/>
                              </a:lnTo>
                              <a:lnTo>
                                <a:pt x="6980237" y="2027237"/>
                              </a:lnTo>
                              <a:lnTo>
                                <a:pt x="6980236" y="2027237"/>
                              </a:lnTo>
                              <a:lnTo>
                                <a:pt x="11591924" y="66674"/>
                              </a:lnTo>
                              <a:close/>
                              <a:moveTo>
                                <a:pt x="1409699" y="0"/>
                              </a:moveTo>
                              <a:lnTo>
                                <a:pt x="5847645" y="1931672"/>
                              </a:lnTo>
                              <a:lnTo>
                                <a:pt x="5960245" y="1959038"/>
                              </a:lnTo>
                              <a:lnTo>
                                <a:pt x="6397626" y="2065337"/>
                              </a:lnTo>
                              <a:lnTo>
                                <a:pt x="6043066" y="2016731"/>
                              </a:lnTo>
                              <a:lnTo>
                                <a:pt x="6088470" y="2036494"/>
                              </a:lnTo>
                              <a:lnTo>
                                <a:pt x="6114994" y="2048039"/>
                              </a:lnTo>
                              <a:lnTo>
                                <a:pt x="6532561" y="2098675"/>
                              </a:lnTo>
                              <a:lnTo>
                                <a:pt x="13104811" y="1201737"/>
                              </a:lnTo>
                              <a:lnTo>
                                <a:pt x="13171486" y="9634536"/>
                              </a:lnTo>
                              <a:lnTo>
                                <a:pt x="6603999" y="9015411"/>
                              </a:lnTo>
                              <a:lnTo>
                                <a:pt x="6603998" y="9015411"/>
                              </a:lnTo>
                              <a:lnTo>
                                <a:pt x="33338" y="9774236"/>
                              </a:lnTo>
                              <a:lnTo>
                                <a:pt x="0" y="1306512"/>
                              </a:lnTo>
                              <a:lnTo>
                                <a:pt x="6066040" y="2042103"/>
                              </a:lnTo>
                              <a:lnTo>
                                <a:pt x="5888084" y="1995485"/>
                              </a:lnTo>
                              <a:lnTo>
                                <a:pt x="619125" y="1273175"/>
                              </a:lnTo>
                              <a:lnTo>
                                <a:pt x="619125" y="1273174"/>
                              </a:lnTo>
                              <a:lnTo>
                                <a:pt x="584200" y="652462"/>
                              </a:lnTo>
                              <a:lnTo>
                                <a:pt x="3035344" y="1248180"/>
                              </a:lnTo>
                              <a:lnTo>
                                <a:pt x="1409699" y="822325"/>
                              </a:lnTo>
                              <a:lnTo>
                                <a:pt x="14096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598C"/>
                        </a:solidFill>
                        <a:ln>
                          <a:noFill/>
                        </a:ln>
                        <a:effectLst/>
                      </wps:spPr>
                      <wps:bodyPr vert="horz"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8pt;margin-top:6.5pt;height:17.85pt;width:24.05pt;z-index:251698176;v-text-anchor:middle-center;mso-width-relative:page;mso-height-relative:page;" fillcolor="#37598C" filled="t" stroked="f" coordsize="13171486,9774236" o:gfxdata="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" path="m11591924,66674l11591924,66674,11591924,804764,12519023,547686,12519023,547687,12519023,1201737,7429498,1958975,7429499,1958974,7429498,1958974,9332900,1431175,6980236,2027237,6980237,2027237,6980236,2027237,11591924,66674xm1409699,0l5847645,1931672,5960245,1959038,6397626,2065337,6043066,2016731,6088470,2036494,6114994,2048039,6532561,2098675,13104811,1201737,13171486,9634536,6603999,9015411,6603998,9015411,33338,9774236,0,1306512,6066040,2042103,5888084,1995485,619125,1273175,619125,1273174,584200,652462,3035344,1248180,1409699,822325,1409699,0xe">
                <v:path o:connectlocs="216561,1246;216561,1246;216561,15043;233881,10237;233881,10237;233881,22463;233881,22463;138798,36618;138798,36618;138798,36618;174358,26752;130405,37894;130405,37894;130405,37894;26336,0;109246,36108;111349,36620;119521,38607;112897,37698;113745,38067;114240,38283;122041,39230;244825,22463;246070,180097;123376,168524;123376,168524;622,182708;0,24422;113326,38172;110001,37301;11566,23799;11566,23799;11566,23799;10914,12196;56706,23332;26336,15371;26336,15371;26336,15371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13970</wp:posOffset>
                </wp:positionV>
                <wp:extent cx="517207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.4pt;margin-top:1.1pt;height:0pt;width:407.25pt;z-index:251746304;mso-width-relative:page;mso-height-relative:page;" filled="f" stroked="t" coordsize="21600,21600" o:gfxdata="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qwz9dQAAAAIAQAADwAAAAAAAAABACAAAAAiAAAAZHJz&#10;L2Rvd25yZXYueG1sUEsBAhQAFAAAAAgAh07iQCsGeNnPAQAAcAMAAA4AAAAAAAAAAQAgAAAAIwEA&#10;AGRycy9lMm9Eb2MueG1sUEsFBgAAAAAGAAYAWQEAAGQFAAAAAA=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76200</wp:posOffset>
                </wp:positionV>
                <wp:extent cx="6840220" cy="923925"/>
                <wp:effectExtent l="0" t="0" r="0" b="0"/>
                <wp:wrapNone/>
                <wp:docPr id="25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22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2006-2002    学校：上海复旦大学     专业：行政文秘           最高职务：学生会长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2002-1996    学校：上海人民中学     专业：文科选修           最高职务：副班长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初中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1996-1990    学校：上海第一小学     专业：无                 最高职务：班长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6.7pt;margin-top:6pt;height:72.75pt;width:538.6pt;z-index:251701248;mso-width-relative:page;mso-height-relative:page;" filled="f" stroked="f" coordsize="21600,21600" o:gfxdata="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dz7g3V&#10;AAAACgEAAA8AAAAAAAAAAQAgAAAAIgAAAGRycy9kb3ducmV2LnhtbFBLAQIUABQAAAAIAIdO4kCf&#10;whw8sQEAADADAAAOAAAAAAAAAAEAIAAAACQ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2006-2002    学校：上海复旦大学     专业：行政文秘           最高职务：学生会长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2002-1996    学校：上海人民中学     专业：文科选修           最高职务：副班长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初中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1996-1990    学校：上海第一小学     专业：无                 最高职务：班长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153035</wp:posOffset>
                </wp:positionV>
                <wp:extent cx="266700" cy="342900"/>
                <wp:effectExtent l="0" t="0" r="0" b="0"/>
                <wp:wrapNone/>
                <wp:docPr id="2050" name="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19405" y="8362315"/>
                          <a:ext cx="266700" cy="342900"/>
                        </a:xfrm>
                        <a:custGeom>
                          <a:avLst/>
                          <a:gdLst>
                            <a:gd name="T0" fmla="*/ 646796 w 5367"/>
                            <a:gd name="T1" fmla="*/ 843536 h 6897"/>
                            <a:gd name="T2" fmla="*/ 520861 w 5367"/>
                            <a:gd name="T3" fmla="*/ 880824 h 6897"/>
                            <a:gd name="T4" fmla="*/ 403764 w 5367"/>
                            <a:gd name="T5" fmla="*/ 946285 h 6897"/>
                            <a:gd name="T6" fmla="*/ 297714 w 5367"/>
                            <a:gd name="T7" fmla="*/ 1036605 h 6897"/>
                            <a:gd name="T8" fmla="*/ 204644 w 5367"/>
                            <a:gd name="T9" fmla="*/ 1149850 h 6897"/>
                            <a:gd name="T10" fmla="*/ 126487 w 5367"/>
                            <a:gd name="T11" fmla="*/ 1282429 h 6897"/>
                            <a:gd name="T12" fmla="*/ 65729 w 5367"/>
                            <a:gd name="T13" fmla="*/ 1432134 h 6897"/>
                            <a:gd name="T14" fmla="*/ 23475 w 5367"/>
                            <a:gd name="T15" fmla="*/ 1595648 h 6897"/>
                            <a:gd name="T16" fmla="*/ 2209 w 5367"/>
                            <a:gd name="T17" fmla="*/ 1771316 h 6897"/>
                            <a:gd name="T18" fmla="*/ 1481389 w 5367"/>
                            <a:gd name="T19" fmla="*/ 1905000 h 6897"/>
                            <a:gd name="T20" fmla="*/ 1480009 w 5367"/>
                            <a:gd name="T21" fmla="*/ 1771316 h 6897"/>
                            <a:gd name="T22" fmla="*/ 1459020 w 5367"/>
                            <a:gd name="T23" fmla="*/ 1595648 h 6897"/>
                            <a:gd name="T24" fmla="*/ 1417041 w 5367"/>
                            <a:gd name="T25" fmla="*/ 1432134 h 6897"/>
                            <a:gd name="T26" fmla="*/ 1355731 w 5367"/>
                            <a:gd name="T27" fmla="*/ 1282429 h 6897"/>
                            <a:gd name="T28" fmla="*/ 1277850 w 5367"/>
                            <a:gd name="T29" fmla="*/ 1149850 h 6897"/>
                            <a:gd name="T30" fmla="*/ 1184780 w 5367"/>
                            <a:gd name="T31" fmla="*/ 1036605 h 6897"/>
                            <a:gd name="T32" fmla="*/ 1078730 w 5367"/>
                            <a:gd name="T33" fmla="*/ 946285 h 6897"/>
                            <a:gd name="T34" fmla="*/ 961633 w 5367"/>
                            <a:gd name="T35" fmla="*/ 880824 h 6897"/>
                            <a:gd name="T36" fmla="*/ 835422 w 5367"/>
                            <a:gd name="T37" fmla="*/ 843536 h 6897"/>
                            <a:gd name="T38" fmla="*/ 747875 w 5367"/>
                            <a:gd name="T39" fmla="*/ 731120 h 6897"/>
                            <a:gd name="T40" fmla="*/ 805043 w 5367"/>
                            <a:gd name="T41" fmla="*/ 726701 h 6897"/>
                            <a:gd name="T42" fmla="*/ 868286 w 5367"/>
                            <a:gd name="T43" fmla="*/ 711786 h 6897"/>
                            <a:gd name="T44" fmla="*/ 926559 w 5367"/>
                            <a:gd name="T45" fmla="*/ 686927 h 6897"/>
                            <a:gd name="T46" fmla="*/ 979032 w 5367"/>
                            <a:gd name="T47" fmla="*/ 653230 h 6897"/>
                            <a:gd name="T48" fmla="*/ 1024876 w 5367"/>
                            <a:gd name="T49" fmla="*/ 611246 h 6897"/>
                            <a:gd name="T50" fmla="*/ 1063264 w 5367"/>
                            <a:gd name="T51" fmla="*/ 562358 h 6897"/>
                            <a:gd name="T52" fmla="*/ 1092815 w 5367"/>
                            <a:gd name="T53" fmla="*/ 507945 h 6897"/>
                            <a:gd name="T54" fmla="*/ 1112699 w 5367"/>
                            <a:gd name="T55" fmla="*/ 448008 h 6897"/>
                            <a:gd name="T56" fmla="*/ 1121813 w 5367"/>
                            <a:gd name="T57" fmla="*/ 384204 h 6897"/>
                            <a:gd name="T58" fmla="*/ 1120432 w 5367"/>
                            <a:gd name="T59" fmla="*/ 328134 h 6897"/>
                            <a:gd name="T60" fmla="*/ 1108004 w 5367"/>
                            <a:gd name="T61" fmla="*/ 265711 h 6897"/>
                            <a:gd name="T62" fmla="*/ 1085358 w 5367"/>
                            <a:gd name="T63" fmla="*/ 207155 h 6897"/>
                            <a:gd name="T64" fmla="*/ 1053322 w 5367"/>
                            <a:gd name="T65" fmla="*/ 153847 h 6897"/>
                            <a:gd name="T66" fmla="*/ 1012725 w 5367"/>
                            <a:gd name="T67" fmla="*/ 107168 h 6897"/>
                            <a:gd name="T68" fmla="*/ 964671 w 5367"/>
                            <a:gd name="T69" fmla="*/ 67395 h 6897"/>
                            <a:gd name="T70" fmla="*/ 910541 w 5367"/>
                            <a:gd name="T71" fmla="*/ 36183 h 6897"/>
                            <a:gd name="T72" fmla="*/ 850335 w 5367"/>
                            <a:gd name="T73" fmla="*/ 14087 h 6897"/>
                            <a:gd name="T74" fmla="*/ 786263 w 5367"/>
                            <a:gd name="T75" fmla="*/ 1933 h 6897"/>
                            <a:gd name="T76" fmla="*/ 728819 w 5367"/>
                            <a:gd name="T77" fmla="*/ 276 h 6897"/>
                            <a:gd name="T78" fmla="*/ 663366 w 5367"/>
                            <a:gd name="T79" fmla="*/ 9391 h 6897"/>
                            <a:gd name="T80" fmla="*/ 602332 w 5367"/>
                            <a:gd name="T81" fmla="*/ 28726 h 6897"/>
                            <a:gd name="T82" fmla="*/ 546545 w 5367"/>
                            <a:gd name="T83" fmla="*/ 57451 h 6897"/>
                            <a:gd name="T84" fmla="*/ 496282 w 5367"/>
                            <a:gd name="T85" fmla="*/ 95015 h 6897"/>
                            <a:gd name="T86" fmla="*/ 453751 w 5367"/>
                            <a:gd name="T87" fmla="*/ 139761 h 6897"/>
                            <a:gd name="T88" fmla="*/ 418954 w 5367"/>
                            <a:gd name="T89" fmla="*/ 191411 h 6897"/>
                            <a:gd name="T90" fmla="*/ 393546 w 5367"/>
                            <a:gd name="T91" fmla="*/ 248310 h 6897"/>
                            <a:gd name="T92" fmla="*/ 378356 w 5367"/>
                            <a:gd name="T93" fmla="*/ 309628 h 6897"/>
                            <a:gd name="T94" fmla="*/ 373938 w 5367"/>
                            <a:gd name="T95" fmla="*/ 365698 h 6897"/>
                            <a:gd name="T96" fmla="*/ 380013 w 5367"/>
                            <a:gd name="T97" fmla="*/ 430054 h 6897"/>
                            <a:gd name="T98" fmla="*/ 396584 w 5367"/>
                            <a:gd name="T99" fmla="*/ 491096 h 6897"/>
                            <a:gd name="T100" fmla="*/ 423372 w 5367"/>
                            <a:gd name="T101" fmla="*/ 547719 h 6897"/>
                            <a:gd name="T102" fmla="*/ 459551 w 5367"/>
                            <a:gd name="T103" fmla="*/ 597988 h 6897"/>
                            <a:gd name="T104" fmla="*/ 503186 w 5367"/>
                            <a:gd name="T105" fmla="*/ 641905 h 6897"/>
                            <a:gd name="T106" fmla="*/ 554278 w 5367"/>
                            <a:gd name="T107" fmla="*/ 678088 h 6897"/>
                            <a:gd name="T108" fmla="*/ 610894 w 5367"/>
                            <a:gd name="T109" fmla="*/ 705709 h 6897"/>
                            <a:gd name="T110" fmla="*/ 672756 w 5367"/>
                            <a:gd name="T111" fmla="*/ 723662 h 6897"/>
                            <a:gd name="T112" fmla="*/ 738209 w 5367"/>
                            <a:gd name="T113" fmla="*/ 730844 h 6897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5367" h="6897">
                              <a:moveTo>
                                <a:pt x="2684" y="3025"/>
                              </a:moveTo>
                              <a:lnTo>
                                <a:pt x="2684" y="3025"/>
                              </a:lnTo>
                              <a:lnTo>
                                <a:pt x="2615" y="3026"/>
                              </a:lnTo>
                              <a:lnTo>
                                <a:pt x="2545" y="3029"/>
                              </a:lnTo>
                              <a:lnTo>
                                <a:pt x="2478" y="3035"/>
                              </a:lnTo>
                              <a:lnTo>
                                <a:pt x="2409" y="3043"/>
                              </a:lnTo>
                              <a:lnTo>
                                <a:pt x="2342" y="3054"/>
                              </a:lnTo>
                              <a:lnTo>
                                <a:pt x="2275" y="3066"/>
                              </a:lnTo>
                              <a:lnTo>
                                <a:pt x="2209" y="3081"/>
                              </a:lnTo>
                              <a:lnTo>
                                <a:pt x="2143" y="3099"/>
                              </a:lnTo>
                              <a:lnTo>
                                <a:pt x="2077" y="3118"/>
                              </a:lnTo>
                              <a:lnTo>
                                <a:pt x="2013" y="3140"/>
                              </a:lnTo>
                              <a:lnTo>
                                <a:pt x="1949" y="3163"/>
                              </a:lnTo>
                              <a:lnTo>
                                <a:pt x="1886" y="3189"/>
                              </a:lnTo>
                              <a:lnTo>
                                <a:pt x="1823" y="3217"/>
                              </a:lnTo>
                              <a:lnTo>
                                <a:pt x="1761" y="3247"/>
                              </a:lnTo>
                              <a:lnTo>
                                <a:pt x="1700" y="3279"/>
                              </a:lnTo>
                              <a:lnTo>
                                <a:pt x="1639" y="3313"/>
                              </a:lnTo>
                              <a:lnTo>
                                <a:pt x="1579" y="3349"/>
                              </a:lnTo>
                              <a:lnTo>
                                <a:pt x="1521" y="3386"/>
                              </a:lnTo>
                              <a:lnTo>
                                <a:pt x="1462" y="3426"/>
                              </a:lnTo>
                              <a:lnTo>
                                <a:pt x="1405" y="3468"/>
                              </a:lnTo>
                              <a:lnTo>
                                <a:pt x="1348" y="3511"/>
                              </a:lnTo>
                              <a:lnTo>
                                <a:pt x="1293" y="3556"/>
                              </a:lnTo>
                              <a:lnTo>
                                <a:pt x="1237" y="3603"/>
                              </a:lnTo>
                              <a:lnTo>
                                <a:pt x="1183" y="3651"/>
                              </a:lnTo>
                              <a:lnTo>
                                <a:pt x="1131" y="3702"/>
                              </a:lnTo>
                              <a:lnTo>
                                <a:pt x="1078" y="3753"/>
                              </a:lnTo>
                              <a:lnTo>
                                <a:pt x="1027" y="3807"/>
                              </a:lnTo>
                              <a:lnTo>
                                <a:pt x="976" y="3863"/>
                              </a:lnTo>
                              <a:lnTo>
                                <a:pt x="927" y="3920"/>
                              </a:lnTo>
                              <a:lnTo>
                                <a:pt x="880" y="3978"/>
                              </a:lnTo>
                              <a:lnTo>
                                <a:pt x="833" y="4038"/>
                              </a:lnTo>
                              <a:lnTo>
                                <a:pt x="786" y="4100"/>
                              </a:lnTo>
                              <a:lnTo>
                                <a:pt x="741" y="4163"/>
                              </a:lnTo>
                              <a:lnTo>
                                <a:pt x="698" y="4227"/>
                              </a:lnTo>
                              <a:lnTo>
                                <a:pt x="655" y="4293"/>
                              </a:lnTo>
                              <a:lnTo>
                                <a:pt x="613" y="4361"/>
                              </a:lnTo>
                              <a:lnTo>
                                <a:pt x="573" y="4429"/>
                              </a:lnTo>
                              <a:lnTo>
                                <a:pt x="533" y="4499"/>
                              </a:lnTo>
                              <a:lnTo>
                                <a:pt x="495" y="4570"/>
                              </a:lnTo>
                              <a:lnTo>
                                <a:pt x="458" y="4643"/>
                              </a:lnTo>
                              <a:lnTo>
                                <a:pt x="423" y="4717"/>
                              </a:lnTo>
                              <a:lnTo>
                                <a:pt x="388" y="4791"/>
                              </a:lnTo>
                              <a:lnTo>
                                <a:pt x="356" y="4868"/>
                              </a:lnTo>
                              <a:lnTo>
                                <a:pt x="324" y="4945"/>
                              </a:lnTo>
                              <a:lnTo>
                                <a:pt x="294" y="5024"/>
                              </a:lnTo>
                              <a:lnTo>
                                <a:pt x="265" y="5104"/>
                              </a:lnTo>
                              <a:lnTo>
                                <a:pt x="238" y="5185"/>
                              </a:lnTo>
                              <a:lnTo>
                                <a:pt x="211" y="5266"/>
                              </a:lnTo>
                              <a:lnTo>
                                <a:pt x="186" y="5349"/>
                              </a:lnTo>
                              <a:lnTo>
                                <a:pt x="163" y="5433"/>
                              </a:lnTo>
                              <a:lnTo>
                                <a:pt x="141" y="5518"/>
                              </a:lnTo>
                              <a:lnTo>
                                <a:pt x="121" y="5603"/>
                              </a:lnTo>
                              <a:lnTo>
                                <a:pt x="102" y="5690"/>
                              </a:lnTo>
                              <a:lnTo>
                                <a:pt x="85" y="5777"/>
                              </a:lnTo>
                              <a:lnTo>
                                <a:pt x="69" y="5866"/>
                              </a:lnTo>
                              <a:lnTo>
                                <a:pt x="54" y="5955"/>
                              </a:lnTo>
                              <a:lnTo>
                                <a:pt x="42" y="6045"/>
                              </a:lnTo>
                              <a:lnTo>
                                <a:pt x="31" y="6136"/>
                              </a:lnTo>
                              <a:lnTo>
                                <a:pt x="22" y="6227"/>
                              </a:lnTo>
                              <a:lnTo>
                                <a:pt x="14" y="6319"/>
                              </a:lnTo>
                              <a:lnTo>
                                <a:pt x="8" y="6413"/>
                              </a:lnTo>
                              <a:lnTo>
                                <a:pt x="4" y="6506"/>
                              </a:lnTo>
                              <a:lnTo>
                                <a:pt x="1" y="6600"/>
                              </a:lnTo>
                              <a:lnTo>
                                <a:pt x="0" y="6695"/>
                              </a:lnTo>
                              <a:lnTo>
                                <a:pt x="1" y="6796"/>
                              </a:lnTo>
                              <a:lnTo>
                                <a:pt x="5" y="6897"/>
                              </a:lnTo>
                              <a:lnTo>
                                <a:pt x="5364" y="6897"/>
                              </a:lnTo>
                              <a:lnTo>
                                <a:pt x="5366" y="6796"/>
                              </a:lnTo>
                              <a:lnTo>
                                <a:pt x="5367" y="6695"/>
                              </a:lnTo>
                              <a:lnTo>
                                <a:pt x="5367" y="6600"/>
                              </a:lnTo>
                              <a:lnTo>
                                <a:pt x="5364" y="6506"/>
                              </a:lnTo>
                              <a:lnTo>
                                <a:pt x="5359" y="6413"/>
                              </a:lnTo>
                              <a:lnTo>
                                <a:pt x="5353" y="6319"/>
                              </a:lnTo>
                              <a:lnTo>
                                <a:pt x="5346" y="6227"/>
                              </a:lnTo>
                              <a:lnTo>
                                <a:pt x="5337" y="6136"/>
                              </a:lnTo>
                              <a:lnTo>
                                <a:pt x="5325" y="6045"/>
                              </a:lnTo>
                              <a:lnTo>
                                <a:pt x="5313" y="5955"/>
                              </a:lnTo>
                              <a:lnTo>
                                <a:pt x="5298" y="5866"/>
                              </a:lnTo>
                              <a:lnTo>
                                <a:pt x="5283" y="5777"/>
                              </a:lnTo>
                              <a:lnTo>
                                <a:pt x="5266" y="5690"/>
                              </a:lnTo>
                              <a:lnTo>
                                <a:pt x="5247" y="5603"/>
                              </a:lnTo>
                              <a:lnTo>
                                <a:pt x="5226" y="5518"/>
                              </a:lnTo>
                              <a:lnTo>
                                <a:pt x="5205" y="5433"/>
                              </a:lnTo>
                              <a:lnTo>
                                <a:pt x="5181" y="5349"/>
                              </a:lnTo>
                              <a:lnTo>
                                <a:pt x="5157" y="5266"/>
                              </a:lnTo>
                              <a:lnTo>
                                <a:pt x="5131" y="5185"/>
                              </a:lnTo>
                              <a:lnTo>
                                <a:pt x="5103" y="5104"/>
                              </a:lnTo>
                              <a:lnTo>
                                <a:pt x="5073" y="5024"/>
                              </a:lnTo>
                              <a:lnTo>
                                <a:pt x="5043" y="4945"/>
                              </a:lnTo>
                              <a:lnTo>
                                <a:pt x="5012" y="4868"/>
                              </a:lnTo>
                              <a:lnTo>
                                <a:pt x="4979" y="4791"/>
                              </a:lnTo>
                              <a:lnTo>
                                <a:pt x="4945" y="4717"/>
                              </a:lnTo>
                              <a:lnTo>
                                <a:pt x="4909" y="4643"/>
                              </a:lnTo>
                              <a:lnTo>
                                <a:pt x="4872" y="4570"/>
                              </a:lnTo>
                              <a:lnTo>
                                <a:pt x="4834" y="4499"/>
                              </a:lnTo>
                              <a:lnTo>
                                <a:pt x="4796" y="4429"/>
                              </a:lnTo>
                              <a:lnTo>
                                <a:pt x="4755" y="4361"/>
                              </a:lnTo>
                              <a:lnTo>
                                <a:pt x="4713" y="4293"/>
                              </a:lnTo>
                              <a:lnTo>
                                <a:pt x="4671" y="4227"/>
                              </a:lnTo>
                              <a:lnTo>
                                <a:pt x="4627" y="4163"/>
                              </a:lnTo>
                              <a:lnTo>
                                <a:pt x="4582" y="4100"/>
                              </a:lnTo>
                              <a:lnTo>
                                <a:pt x="4536" y="4038"/>
                              </a:lnTo>
                              <a:lnTo>
                                <a:pt x="4489" y="3978"/>
                              </a:lnTo>
                              <a:lnTo>
                                <a:pt x="4440" y="3920"/>
                              </a:lnTo>
                              <a:lnTo>
                                <a:pt x="4391" y="3863"/>
                              </a:lnTo>
                              <a:lnTo>
                                <a:pt x="4340" y="3807"/>
                              </a:lnTo>
                              <a:lnTo>
                                <a:pt x="4290" y="3753"/>
                              </a:lnTo>
                              <a:lnTo>
                                <a:pt x="4238" y="3702"/>
                              </a:lnTo>
                              <a:lnTo>
                                <a:pt x="4184" y="3651"/>
                              </a:lnTo>
                              <a:lnTo>
                                <a:pt x="4130" y="3603"/>
                              </a:lnTo>
                              <a:lnTo>
                                <a:pt x="4076" y="3556"/>
                              </a:lnTo>
                              <a:lnTo>
                                <a:pt x="4020" y="3511"/>
                              </a:lnTo>
                              <a:lnTo>
                                <a:pt x="3963" y="3468"/>
                              </a:lnTo>
                              <a:lnTo>
                                <a:pt x="3906" y="3426"/>
                              </a:lnTo>
                              <a:lnTo>
                                <a:pt x="3848" y="3386"/>
                              </a:lnTo>
                              <a:lnTo>
                                <a:pt x="3788" y="3349"/>
                              </a:lnTo>
                              <a:lnTo>
                                <a:pt x="3728" y="3313"/>
                              </a:lnTo>
                              <a:lnTo>
                                <a:pt x="3668" y="3279"/>
                              </a:lnTo>
                              <a:lnTo>
                                <a:pt x="3607" y="3247"/>
                              </a:lnTo>
                              <a:lnTo>
                                <a:pt x="3545" y="3217"/>
                              </a:lnTo>
                              <a:lnTo>
                                <a:pt x="3482" y="3189"/>
                              </a:lnTo>
                              <a:lnTo>
                                <a:pt x="3419" y="3163"/>
                              </a:lnTo>
                              <a:lnTo>
                                <a:pt x="3355" y="3140"/>
                              </a:lnTo>
                              <a:lnTo>
                                <a:pt x="3290" y="3118"/>
                              </a:lnTo>
                              <a:lnTo>
                                <a:pt x="3225" y="3099"/>
                              </a:lnTo>
                              <a:lnTo>
                                <a:pt x="3159" y="3081"/>
                              </a:lnTo>
                              <a:lnTo>
                                <a:pt x="3093" y="3066"/>
                              </a:lnTo>
                              <a:lnTo>
                                <a:pt x="3025" y="3054"/>
                              </a:lnTo>
                              <a:lnTo>
                                <a:pt x="2958" y="3043"/>
                              </a:lnTo>
                              <a:lnTo>
                                <a:pt x="2891" y="3035"/>
                              </a:lnTo>
                              <a:lnTo>
                                <a:pt x="2822" y="3029"/>
                              </a:lnTo>
                              <a:lnTo>
                                <a:pt x="2753" y="3026"/>
                              </a:lnTo>
                              <a:lnTo>
                                <a:pt x="2684" y="3025"/>
                              </a:lnTo>
                              <a:close/>
                              <a:moveTo>
                                <a:pt x="2708" y="2647"/>
                              </a:moveTo>
                              <a:lnTo>
                                <a:pt x="2708" y="2647"/>
                              </a:lnTo>
                              <a:lnTo>
                                <a:pt x="2743" y="2646"/>
                              </a:lnTo>
                              <a:lnTo>
                                <a:pt x="2778" y="2645"/>
                              </a:lnTo>
                              <a:lnTo>
                                <a:pt x="2813" y="2643"/>
                              </a:lnTo>
                              <a:lnTo>
                                <a:pt x="2847" y="2640"/>
                              </a:lnTo>
                              <a:lnTo>
                                <a:pt x="2882" y="2636"/>
                              </a:lnTo>
                              <a:lnTo>
                                <a:pt x="2915" y="2631"/>
                              </a:lnTo>
                              <a:lnTo>
                                <a:pt x="2949" y="2626"/>
                              </a:lnTo>
                              <a:lnTo>
                                <a:pt x="2982" y="2620"/>
                              </a:lnTo>
                              <a:lnTo>
                                <a:pt x="3014" y="2613"/>
                              </a:lnTo>
                              <a:lnTo>
                                <a:pt x="3047" y="2605"/>
                              </a:lnTo>
                              <a:lnTo>
                                <a:pt x="3079" y="2596"/>
                              </a:lnTo>
                              <a:lnTo>
                                <a:pt x="3112" y="2587"/>
                              </a:lnTo>
                              <a:lnTo>
                                <a:pt x="3144" y="2577"/>
                              </a:lnTo>
                              <a:lnTo>
                                <a:pt x="3175" y="2566"/>
                              </a:lnTo>
                              <a:lnTo>
                                <a:pt x="3205" y="2555"/>
                              </a:lnTo>
                              <a:lnTo>
                                <a:pt x="3236" y="2542"/>
                              </a:lnTo>
                              <a:lnTo>
                                <a:pt x="3266" y="2530"/>
                              </a:lnTo>
                              <a:lnTo>
                                <a:pt x="3297" y="2517"/>
                              </a:lnTo>
                              <a:lnTo>
                                <a:pt x="3326" y="2502"/>
                              </a:lnTo>
                              <a:lnTo>
                                <a:pt x="3355" y="2487"/>
                              </a:lnTo>
                              <a:lnTo>
                                <a:pt x="3383" y="2472"/>
                              </a:lnTo>
                              <a:lnTo>
                                <a:pt x="3411" y="2455"/>
                              </a:lnTo>
                              <a:lnTo>
                                <a:pt x="3439" y="2438"/>
                              </a:lnTo>
                              <a:lnTo>
                                <a:pt x="3466" y="2421"/>
                              </a:lnTo>
                              <a:lnTo>
                                <a:pt x="3493" y="2403"/>
                              </a:lnTo>
                              <a:lnTo>
                                <a:pt x="3519" y="2384"/>
                              </a:lnTo>
                              <a:lnTo>
                                <a:pt x="3545" y="2365"/>
                              </a:lnTo>
                              <a:lnTo>
                                <a:pt x="3571" y="2345"/>
                              </a:lnTo>
                              <a:lnTo>
                                <a:pt x="3596" y="2324"/>
                              </a:lnTo>
                              <a:lnTo>
                                <a:pt x="3619" y="2303"/>
                              </a:lnTo>
                              <a:lnTo>
                                <a:pt x="3643" y="2282"/>
                              </a:lnTo>
                              <a:lnTo>
                                <a:pt x="3667" y="2259"/>
                              </a:lnTo>
                              <a:lnTo>
                                <a:pt x="3689" y="2237"/>
                              </a:lnTo>
                              <a:lnTo>
                                <a:pt x="3711" y="2213"/>
                              </a:lnTo>
                              <a:lnTo>
                                <a:pt x="3733" y="2189"/>
                              </a:lnTo>
                              <a:lnTo>
                                <a:pt x="3754" y="2165"/>
                              </a:lnTo>
                              <a:lnTo>
                                <a:pt x="3774" y="2140"/>
                              </a:lnTo>
                              <a:lnTo>
                                <a:pt x="3795" y="2115"/>
                              </a:lnTo>
                              <a:lnTo>
                                <a:pt x="3814" y="2089"/>
                              </a:lnTo>
                              <a:lnTo>
                                <a:pt x="3832" y="2063"/>
                              </a:lnTo>
                              <a:lnTo>
                                <a:pt x="3850" y="2036"/>
                              </a:lnTo>
                              <a:lnTo>
                                <a:pt x="3868" y="2010"/>
                              </a:lnTo>
                              <a:lnTo>
                                <a:pt x="3884" y="1983"/>
                              </a:lnTo>
                              <a:lnTo>
                                <a:pt x="3900" y="1954"/>
                              </a:lnTo>
                              <a:lnTo>
                                <a:pt x="3915" y="1925"/>
                              </a:lnTo>
                              <a:lnTo>
                                <a:pt x="3930" y="1897"/>
                              </a:lnTo>
                              <a:lnTo>
                                <a:pt x="3944" y="1868"/>
                              </a:lnTo>
                              <a:lnTo>
                                <a:pt x="3957" y="1839"/>
                              </a:lnTo>
                              <a:lnTo>
                                <a:pt x="3970" y="1808"/>
                              </a:lnTo>
                              <a:lnTo>
                                <a:pt x="3981" y="1778"/>
                              </a:lnTo>
                              <a:lnTo>
                                <a:pt x="3993" y="1748"/>
                              </a:lnTo>
                              <a:lnTo>
                                <a:pt x="4003" y="1717"/>
                              </a:lnTo>
                              <a:lnTo>
                                <a:pt x="4012" y="1686"/>
                              </a:lnTo>
                              <a:lnTo>
                                <a:pt x="4021" y="1654"/>
                              </a:lnTo>
                              <a:lnTo>
                                <a:pt x="4029" y="1622"/>
                              </a:lnTo>
                              <a:lnTo>
                                <a:pt x="4036" y="1590"/>
                              </a:lnTo>
                              <a:lnTo>
                                <a:pt x="4042" y="1557"/>
                              </a:lnTo>
                              <a:lnTo>
                                <a:pt x="4048" y="1525"/>
                              </a:lnTo>
                              <a:lnTo>
                                <a:pt x="4052" y="1492"/>
                              </a:lnTo>
                              <a:lnTo>
                                <a:pt x="4057" y="1459"/>
                              </a:lnTo>
                              <a:lnTo>
                                <a:pt x="4060" y="1425"/>
                              </a:lnTo>
                              <a:lnTo>
                                <a:pt x="4062" y="1391"/>
                              </a:lnTo>
                              <a:lnTo>
                                <a:pt x="4063" y="1357"/>
                              </a:lnTo>
                              <a:lnTo>
                                <a:pt x="4063" y="1324"/>
                              </a:lnTo>
                              <a:lnTo>
                                <a:pt x="4063" y="1289"/>
                              </a:lnTo>
                              <a:lnTo>
                                <a:pt x="4062" y="1255"/>
                              </a:lnTo>
                              <a:lnTo>
                                <a:pt x="4060" y="1221"/>
                              </a:lnTo>
                              <a:lnTo>
                                <a:pt x="4057" y="1188"/>
                              </a:lnTo>
                              <a:lnTo>
                                <a:pt x="4052" y="1155"/>
                              </a:lnTo>
                              <a:lnTo>
                                <a:pt x="4048" y="1121"/>
                              </a:lnTo>
                              <a:lnTo>
                                <a:pt x="4042" y="1089"/>
                              </a:lnTo>
                              <a:lnTo>
                                <a:pt x="4036" y="1057"/>
                              </a:lnTo>
                              <a:lnTo>
                                <a:pt x="4029" y="1025"/>
                              </a:lnTo>
                              <a:lnTo>
                                <a:pt x="4021" y="993"/>
                              </a:lnTo>
                              <a:lnTo>
                                <a:pt x="4012" y="962"/>
                              </a:lnTo>
                              <a:lnTo>
                                <a:pt x="4003" y="930"/>
                              </a:lnTo>
                              <a:lnTo>
                                <a:pt x="3993" y="899"/>
                              </a:lnTo>
                              <a:lnTo>
                                <a:pt x="3981" y="868"/>
                              </a:lnTo>
                              <a:lnTo>
                                <a:pt x="3970" y="838"/>
                              </a:lnTo>
                              <a:lnTo>
                                <a:pt x="3957" y="809"/>
                              </a:lnTo>
                              <a:lnTo>
                                <a:pt x="3944" y="778"/>
                              </a:lnTo>
                              <a:lnTo>
                                <a:pt x="3930" y="750"/>
                              </a:lnTo>
                              <a:lnTo>
                                <a:pt x="3915" y="721"/>
                              </a:lnTo>
                              <a:lnTo>
                                <a:pt x="3900" y="693"/>
                              </a:lnTo>
                              <a:lnTo>
                                <a:pt x="3884" y="665"/>
                              </a:lnTo>
                              <a:lnTo>
                                <a:pt x="3868" y="638"/>
                              </a:lnTo>
                              <a:lnTo>
                                <a:pt x="3850" y="610"/>
                              </a:lnTo>
                              <a:lnTo>
                                <a:pt x="3832" y="584"/>
                              </a:lnTo>
                              <a:lnTo>
                                <a:pt x="3814" y="557"/>
                              </a:lnTo>
                              <a:lnTo>
                                <a:pt x="3795" y="532"/>
                              </a:lnTo>
                              <a:lnTo>
                                <a:pt x="3774" y="506"/>
                              </a:lnTo>
                              <a:lnTo>
                                <a:pt x="3754" y="481"/>
                              </a:lnTo>
                              <a:lnTo>
                                <a:pt x="3733" y="458"/>
                              </a:lnTo>
                              <a:lnTo>
                                <a:pt x="3711" y="433"/>
                              </a:lnTo>
                              <a:lnTo>
                                <a:pt x="3689" y="411"/>
                              </a:lnTo>
                              <a:lnTo>
                                <a:pt x="3667" y="388"/>
                              </a:lnTo>
                              <a:lnTo>
                                <a:pt x="3643" y="366"/>
                              </a:lnTo>
                              <a:lnTo>
                                <a:pt x="3619" y="344"/>
                              </a:lnTo>
                              <a:lnTo>
                                <a:pt x="3596" y="323"/>
                              </a:lnTo>
                              <a:lnTo>
                                <a:pt x="3571" y="303"/>
                              </a:lnTo>
                              <a:lnTo>
                                <a:pt x="3545" y="282"/>
                              </a:lnTo>
                              <a:lnTo>
                                <a:pt x="3519" y="263"/>
                              </a:lnTo>
                              <a:lnTo>
                                <a:pt x="3493" y="244"/>
                              </a:lnTo>
                              <a:lnTo>
                                <a:pt x="3466" y="226"/>
                              </a:lnTo>
                              <a:lnTo>
                                <a:pt x="3439" y="208"/>
                              </a:lnTo>
                              <a:lnTo>
                                <a:pt x="3411" y="191"/>
                              </a:lnTo>
                              <a:lnTo>
                                <a:pt x="3383" y="176"/>
                              </a:lnTo>
                              <a:lnTo>
                                <a:pt x="3355" y="160"/>
                              </a:lnTo>
                              <a:lnTo>
                                <a:pt x="3326" y="145"/>
                              </a:lnTo>
                              <a:lnTo>
                                <a:pt x="3297" y="131"/>
                              </a:lnTo>
                              <a:lnTo>
                                <a:pt x="3266" y="117"/>
                              </a:lnTo>
                              <a:lnTo>
                                <a:pt x="3236" y="104"/>
                              </a:lnTo>
                              <a:lnTo>
                                <a:pt x="3205" y="92"/>
                              </a:lnTo>
                              <a:lnTo>
                                <a:pt x="3175" y="80"/>
                              </a:lnTo>
                              <a:lnTo>
                                <a:pt x="3144" y="70"/>
                              </a:lnTo>
                              <a:lnTo>
                                <a:pt x="3112" y="60"/>
                              </a:lnTo>
                              <a:lnTo>
                                <a:pt x="3079" y="51"/>
                              </a:lnTo>
                              <a:lnTo>
                                <a:pt x="3047" y="42"/>
                              </a:lnTo>
                              <a:lnTo>
                                <a:pt x="3014" y="34"/>
                              </a:lnTo>
                              <a:lnTo>
                                <a:pt x="2982" y="27"/>
                              </a:lnTo>
                              <a:lnTo>
                                <a:pt x="2949" y="20"/>
                              </a:lnTo>
                              <a:lnTo>
                                <a:pt x="2915" y="15"/>
                              </a:lnTo>
                              <a:lnTo>
                                <a:pt x="2882" y="10"/>
                              </a:lnTo>
                              <a:lnTo>
                                <a:pt x="2847" y="7"/>
                              </a:lnTo>
                              <a:lnTo>
                                <a:pt x="2813" y="4"/>
                              </a:lnTo>
                              <a:lnTo>
                                <a:pt x="2778" y="1"/>
                              </a:lnTo>
                              <a:lnTo>
                                <a:pt x="2743" y="0"/>
                              </a:lnTo>
                              <a:lnTo>
                                <a:pt x="2708" y="0"/>
                              </a:lnTo>
                              <a:lnTo>
                                <a:pt x="2673" y="0"/>
                              </a:lnTo>
                              <a:lnTo>
                                <a:pt x="2639" y="1"/>
                              </a:lnTo>
                              <a:lnTo>
                                <a:pt x="2605" y="4"/>
                              </a:lnTo>
                              <a:lnTo>
                                <a:pt x="2570" y="7"/>
                              </a:lnTo>
                              <a:lnTo>
                                <a:pt x="2536" y="10"/>
                              </a:lnTo>
                              <a:lnTo>
                                <a:pt x="2503" y="15"/>
                              </a:lnTo>
                              <a:lnTo>
                                <a:pt x="2469" y="20"/>
                              </a:lnTo>
                              <a:lnTo>
                                <a:pt x="2436" y="27"/>
                              </a:lnTo>
                              <a:lnTo>
                                <a:pt x="2402" y="34"/>
                              </a:lnTo>
                              <a:lnTo>
                                <a:pt x="2370" y="42"/>
                              </a:lnTo>
                              <a:lnTo>
                                <a:pt x="2338" y="51"/>
                              </a:lnTo>
                              <a:lnTo>
                                <a:pt x="2306" y="60"/>
                              </a:lnTo>
                              <a:lnTo>
                                <a:pt x="2274" y="70"/>
                              </a:lnTo>
                              <a:lnTo>
                                <a:pt x="2243" y="80"/>
                              </a:lnTo>
                              <a:lnTo>
                                <a:pt x="2212" y="92"/>
                              </a:lnTo>
                              <a:lnTo>
                                <a:pt x="2181" y="104"/>
                              </a:lnTo>
                              <a:lnTo>
                                <a:pt x="2152" y="117"/>
                              </a:lnTo>
                              <a:lnTo>
                                <a:pt x="2121" y="131"/>
                              </a:lnTo>
                              <a:lnTo>
                                <a:pt x="2092" y="145"/>
                              </a:lnTo>
                              <a:lnTo>
                                <a:pt x="2063" y="160"/>
                              </a:lnTo>
                              <a:lnTo>
                                <a:pt x="2035" y="176"/>
                              </a:lnTo>
                              <a:lnTo>
                                <a:pt x="2007" y="191"/>
                              </a:lnTo>
                              <a:lnTo>
                                <a:pt x="1979" y="208"/>
                              </a:lnTo>
                              <a:lnTo>
                                <a:pt x="1952" y="226"/>
                              </a:lnTo>
                              <a:lnTo>
                                <a:pt x="1925" y="244"/>
                              </a:lnTo>
                              <a:lnTo>
                                <a:pt x="1899" y="263"/>
                              </a:lnTo>
                              <a:lnTo>
                                <a:pt x="1873" y="282"/>
                              </a:lnTo>
                              <a:lnTo>
                                <a:pt x="1847" y="303"/>
                              </a:lnTo>
                              <a:lnTo>
                                <a:pt x="1822" y="323"/>
                              </a:lnTo>
                              <a:lnTo>
                                <a:pt x="1797" y="344"/>
                              </a:lnTo>
                              <a:lnTo>
                                <a:pt x="1774" y="366"/>
                              </a:lnTo>
                              <a:lnTo>
                                <a:pt x="1751" y="388"/>
                              </a:lnTo>
                              <a:lnTo>
                                <a:pt x="1728" y="411"/>
                              </a:lnTo>
                              <a:lnTo>
                                <a:pt x="1706" y="433"/>
                              </a:lnTo>
                              <a:lnTo>
                                <a:pt x="1685" y="458"/>
                              </a:lnTo>
                              <a:lnTo>
                                <a:pt x="1664" y="481"/>
                              </a:lnTo>
                              <a:lnTo>
                                <a:pt x="1643" y="506"/>
                              </a:lnTo>
                              <a:lnTo>
                                <a:pt x="1623" y="532"/>
                              </a:lnTo>
                              <a:lnTo>
                                <a:pt x="1604" y="557"/>
                              </a:lnTo>
                              <a:lnTo>
                                <a:pt x="1586" y="584"/>
                              </a:lnTo>
                              <a:lnTo>
                                <a:pt x="1568" y="610"/>
                              </a:lnTo>
                              <a:lnTo>
                                <a:pt x="1550" y="638"/>
                              </a:lnTo>
                              <a:lnTo>
                                <a:pt x="1533" y="665"/>
                              </a:lnTo>
                              <a:lnTo>
                                <a:pt x="1517" y="693"/>
                              </a:lnTo>
                              <a:lnTo>
                                <a:pt x="1503" y="721"/>
                              </a:lnTo>
                              <a:lnTo>
                                <a:pt x="1488" y="750"/>
                              </a:lnTo>
                              <a:lnTo>
                                <a:pt x="1474" y="778"/>
                              </a:lnTo>
                              <a:lnTo>
                                <a:pt x="1461" y="809"/>
                              </a:lnTo>
                              <a:lnTo>
                                <a:pt x="1448" y="838"/>
                              </a:lnTo>
                              <a:lnTo>
                                <a:pt x="1436" y="868"/>
                              </a:lnTo>
                              <a:lnTo>
                                <a:pt x="1425" y="899"/>
                              </a:lnTo>
                              <a:lnTo>
                                <a:pt x="1415" y="930"/>
                              </a:lnTo>
                              <a:lnTo>
                                <a:pt x="1406" y="962"/>
                              </a:lnTo>
                              <a:lnTo>
                                <a:pt x="1397" y="993"/>
                              </a:lnTo>
                              <a:lnTo>
                                <a:pt x="1389" y="1025"/>
                              </a:lnTo>
                              <a:lnTo>
                                <a:pt x="1381" y="1057"/>
                              </a:lnTo>
                              <a:lnTo>
                                <a:pt x="1376" y="1089"/>
                              </a:lnTo>
                              <a:lnTo>
                                <a:pt x="1370" y="1121"/>
                              </a:lnTo>
                              <a:lnTo>
                                <a:pt x="1366" y="1155"/>
                              </a:lnTo>
                              <a:lnTo>
                                <a:pt x="1361" y="1188"/>
                              </a:lnTo>
                              <a:lnTo>
                                <a:pt x="1358" y="1221"/>
                              </a:lnTo>
                              <a:lnTo>
                                <a:pt x="1355" y="1255"/>
                              </a:lnTo>
                              <a:lnTo>
                                <a:pt x="1354" y="1289"/>
                              </a:lnTo>
                              <a:lnTo>
                                <a:pt x="1354" y="1324"/>
                              </a:lnTo>
                              <a:lnTo>
                                <a:pt x="1354" y="1357"/>
                              </a:lnTo>
                              <a:lnTo>
                                <a:pt x="1355" y="1391"/>
                              </a:lnTo>
                              <a:lnTo>
                                <a:pt x="1358" y="1425"/>
                              </a:lnTo>
                              <a:lnTo>
                                <a:pt x="1361" y="1459"/>
                              </a:lnTo>
                              <a:lnTo>
                                <a:pt x="1366" y="1492"/>
                              </a:lnTo>
                              <a:lnTo>
                                <a:pt x="1370" y="1525"/>
                              </a:lnTo>
                              <a:lnTo>
                                <a:pt x="1376" y="1557"/>
                              </a:lnTo>
                              <a:lnTo>
                                <a:pt x="1381" y="1590"/>
                              </a:lnTo>
                              <a:lnTo>
                                <a:pt x="1389" y="1622"/>
                              </a:lnTo>
                              <a:lnTo>
                                <a:pt x="1397" y="1654"/>
                              </a:lnTo>
                              <a:lnTo>
                                <a:pt x="1406" y="1686"/>
                              </a:lnTo>
                              <a:lnTo>
                                <a:pt x="1415" y="1717"/>
                              </a:lnTo>
                              <a:lnTo>
                                <a:pt x="1425" y="1748"/>
                              </a:lnTo>
                              <a:lnTo>
                                <a:pt x="1436" y="1778"/>
                              </a:lnTo>
                              <a:lnTo>
                                <a:pt x="1448" y="1808"/>
                              </a:lnTo>
                              <a:lnTo>
                                <a:pt x="1461" y="1839"/>
                              </a:lnTo>
                              <a:lnTo>
                                <a:pt x="1474" y="1868"/>
                              </a:lnTo>
                              <a:lnTo>
                                <a:pt x="1488" y="1897"/>
                              </a:lnTo>
                              <a:lnTo>
                                <a:pt x="1503" y="1925"/>
                              </a:lnTo>
                              <a:lnTo>
                                <a:pt x="1517" y="1954"/>
                              </a:lnTo>
                              <a:lnTo>
                                <a:pt x="1533" y="1983"/>
                              </a:lnTo>
                              <a:lnTo>
                                <a:pt x="1550" y="2010"/>
                              </a:lnTo>
                              <a:lnTo>
                                <a:pt x="1568" y="2036"/>
                              </a:lnTo>
                              <a:lnTo>
                                <a:pt x="1586" y="2063"/>
                              </a:lnTo>
                              <a:lnTo>
                                <a:pt x="1604" y="2089"/>
                              </a:lnTo>
                              <a:lnTo>
                                <a:pt x="1623" y="2115"/>
                              </a:lnTo>
                              <a:lnTo>
                                <a:pt x="1643" y="2140"/>
                              </a:lnTo>
                              <a:lnTo>
                                <a:pt x="1664" y="2165"/>
                              </a:lnTo>
                              <a:lnTo>
                                <a:pt x="1685" y="2189"/>
                              </a:lnTo>
                              <a:lnTo>
                                <a:pt x="1706" y="2213"/>
                              </a:lnTo>
                              <a:lnTo>
                                <a:pt x="1728" y="2237"/>
                              </a:lnTo>
                              <a:lnTo>
                                <a:pt x="1751" y="2259"/>
                              </a:lnTo>
                              <a:lnTo>
                                <a:pt x="1774" y="2282"/>
                              </a:lnTo>
                              <a:lnTo>
                                <a:pt x="1797" y="2303"/>
                              </a:lnTo>
                              <a:lnTo>
                                <a:pt x="1822" y="2324"/>
                              </a:lnTo>
                              <a:lnTo>
                                <a:pt x="1847" y="2345"/>
                              </a:lnTo>
                              <a:lnTo>
                                <a:pt x="1873" y="2365"/>
                              </a:lnTo>
                              <a:lnTo>
                                <a:pt x="1899" y="2384"/>
                              </a:lnTo>
                              <a:lnTo>
                                <a:pt x="1925" y="2403"/>
                              </a:lnTo>
                              <a:lnTo>
                                <a:pt x="1952" y="2421"/>
                              </a:lnTo>
                              <a:lnTo>
                                <a:pt x="1979" y="2438"/>
                              </a:lnTo>
                              <a:lnTo>
                                <a:pt x="2007" y="2455"/>
                              </a:lnTo>
                              <a:lnTo>
                                <a:pt x="2035" y="2472"/>
                              </a:lnTo>
                              <a:lnTo>
                                <a:pt x="2063" y="2487"/>
                              </a:lnTo>
                              <a:lnTo>
                                <a:pt x="2092" y="2502"/>
                              </a:lnTo>
                              <a:lnTo>
                                <a:pt x="2121" y="2517"/>
                              </a:lnTo>
                              <a:lnTo>
                                <a:pt x="2152" y="2530"/>
                              </a:lnTo>
                              <a:lnTo>
                                <a:pt x="2181" y="2542"/>
                              </a:lnTo>
                              <a:lnTo>
                                <a:pt x="2212" y="2555"/>
                              </a:lnTo>
                              <a:lnTo>
                                <a:pt x="2243" y="2566"/>
                              </a:lnTo>
                              <a:lnTo>
                                <a:pt x="2274" y="2577"/>
                              </a:lnTo>
                              <a:lnTo>
                                <a:pt x="2306" y="2587"/>
                              </a:lnTo>
                              <a:lnTo>
                                <a:pt x="2338" y="2596"/>
                              </a:lnTo>
                              <a:lnTo>
                                <a:pt x="2370" y="2605"/>
                              </a:lnTo>
                              <a:lnTo>
                                <a:pt x="2402" y="2613"/>
                              </a:lnTo>
                              <a:lnTo>
                                <a:pt x="2436" y="2620"/>
                              </a:lnTo>
                              <a:lnTo>
                                <a:pt x="2469" y="2626"/>
                              </a:lnTo>
                              <a:lnTo>
                                <a:pt x="2503" y="2631"/>
                              </a:lnTo>
                              <a:lnTo>
                                <a:pt x="2536" y="2636"/>
                              </a:lnTo>
                              <a:lnTo>
                                <a:pt x="2570" y="2640"/>
                              </a:lnTo>
                              <a:lnTo>
                                <a:pt x="2605" y="2643"/>
                              </a:lnTo>
                              <a:lnTo>
                                <a:pt x="2639" y="2645"/>
                              </a:lnTo>
                              <a:lnTo>
                                <a:pt x="2673" y="2646"/>
                              </a:lnTo>
                              <a:lnTo>
                                <a:pt x="2708" y="2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598C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050" o:spid="_x0000_s1026" o:spt="100" style="position:absolute;left:0pt;margin-left:19.55pt;margin-top:12.05pt;height:27pt;width:21pt;z-index:251714560;v-text-anchor:middle;mso-width-relative:page;mso-height-relative:page;" fillcolor="#37598C" filled="t" stroked="f" coordsize="5367,6897" o:gfxdata="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0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0,2708,0,2673,0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>
                <v:path o:connectlocs="32140952,41938305;25882919,43792163;20064069,47046705;14794172,51537168;10169285,57167401;6285463,63758866;3266242,71201790;1166532,79331259;109770,88064992;73614020,94711396;73545444,88064992;72502447,79331259;70416402,71201790;67369751,63758866;63499645,57167401;58874757,51537168;53604861,47046705;47786011,43792163;41514262,41938305;37163827,36349289;40004652,36129588;43147359,35388055;46043093,34152134;48650611,32476811;50928717,30389481;52836316,27958903;54304781,25253637;55292868,22273733;55745766,19101573;55677140,16313926;55059561,13210425;53934223,10299180;52342272,7648852;50324903,5328100;47936977,3350695;45247118,1798919;42255327,700367;39071425,96103;36216886,13721;32964358,466894;29931422,1428178;27159223,2856306;24661525,4723886;22548051,6948535;20818899,9516432;19556310,12345294;18801480,15393858;18581938,18181505;18883820,21381110;19707276,24415951;21038440,27231092;22836268,29730329;25004603,31913763;27543495,33712683;30356890,35085923;33430971,35978497;36683499,36335567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73660</wp:posOffset>
                </wp:positionV>
                <wp:extent cx="1095375" cy="471805"/>
                <wp:effectExtent l="0" t="0" r="0" b="0"/>
                <wp:wrapNone/>
                <wp:docPr id="1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3pt;margin-top:5.8pt;height:37.15pt;width:86.25pt;z-index:251696128;mso-width-relative:page;mso-height-relative:page;" filled="f" stroked="f" coordsize="21600,21600" o:gfxdata="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OpzMNoAAAAI&#10;AQAADwAAAAAAAAABACAAAAAiAAAAZHJzL2Rvd25yZXYueG1sUEsBAhQAFAAAAAgAh07iQH/wrKGo&#10;AQAAIgMAAA4AAAAAAAAAAQAgAAAAKQEAAGRycy9lMm9Eb2MueG1sUEsFBgAAAAAGAAYAWQEAAEMF&#10;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13970</wp:posOffset>
                </wp:positionV>
                <wp:extent cx="517207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.4pt;margin-top:1.1pt;height:0pt;width:407.25pt;z-index:251747328;mso-width-relative:page;mso-height-relative:page;" filled="f" stroked="t" coordsize="21600,21600" o:gfxdata="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6sM/XUAAAACAEAAA8AAAAAAAAAAQAgAAAAIgAAAGRy&#10;cy9kb3ducmV2LnhtbFBLAQIUABQAAAAIAIdO4kBLcnTZ0AEAAHADAAAOAAAAAAAAAAEAIAAAACMB&#10;AABkcnMvZTJvRG9jLnhtbFBLBQYAAAAABgAGAFkBAABlBQAAAAA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114300</wp:posOffset>
                </wp:positionV>
                <wp:extent cx="901065" cy="715010"/>
                <wp:effectExtent l="0" t="0" r="0" b="0"/>
                <wp:wrapNone/>
                <wp:docPr id="56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09845" y="7584440"/>
                          <a:ext cx="90106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团队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能力：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抗压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能力：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366.35pt;margin-top:9pt;height:56.3pt;width:70.95pt;z-index:251731968;mso-width-relative:page;mso-height-relative:page;" filled="f" stroked="f" coordsize="21600,21600" o:gfxdata="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ry4fbXAAAACgEAAA8AAAAAAAAAAQAgAAAAIgAAAGRycy9kb3ducmV2LnhtbFBLAQIU&#10;ABQAAAAIAIdO4kB3PQ5nuwEAADs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团队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能力：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抗压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能力：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114300</wp:posOffset>
                </wp:positionV>
                <wp:extent cx="901065" cy="715010"/>
                <wp:effectExtent l="0" t="0" r="0" b="0"/>
                <wp:wrapNone/>
                <wp:docPr id="5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685" y="7584440"/>
                          <a:ext cx="90106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沟通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能力：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能力：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5.55pt;margin-top:9pt;height:56.3pt;width:70.95pt;z-index:251721728;mso-width-relative:page;mso-height-relative:page;" filled="f" stroked="f" coordsize="21600,21600" o:gfxdata="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XVW6m0wAAAAkBAAAPAAAAAAAAAAEAIAAAACIAAABkcnMvZG93bnJldi54bWxQSwECFAAUAAAA&#10;CACHTuJAL+JCbroBAAA5AwAADgAAAAAAAAABACAAAAAi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沟通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能力：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能力：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114300</wp:posOffset>
                </wp:positionV>
                <wp:extent cx="901065" cy="715010"/>
                <wp:effectExtent l="0" t="0" r="0" b="0"/>
                <wp:wrapNone/>
                <wp:docPr id="50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18765" y="7584440"/>
                          <a:ext cx="90106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创新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能力：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协作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能力：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185.95pt;margin-top:9pt;height:56.3pt;width:70.95pt;z-index:251726848;mso-width-relative:page;mso-height-relative:page;" filled="f" stroked="f" coordsize="21600,21600" o:gfxdata="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YcLprNYAAAAKAQAADwAAAAAAAAABACAAAAAiAAAAZHJzL2Rvd25yZXYueG1sUEsBAhQA&#10;FAAAAAgAh07iQJgHYca7AQAAOw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创新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能力：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协作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kern w:val="24"/>
                          <w:sz w:val="21"/>
                          <w:szCs w:val="1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能力：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62230</wp:posOffset>
                </wp:positionV>
                <wp:extent cx="1151890" cy="107950"/>
                <wp:effectExtent l="5080" t="5080" r="5080" b="20320"/>
                <wp:wrapNone/>
                <wp:docPr id="51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985" y="7686040"/>
                          <a:ext cx="1151890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244.55pt;margin-top:4.9pt;height:8.5pt;width:90.7pt;z-index:251727872;v-text-anchor:middle;mso-width-relative:page;mso-height-relative:page;" filled="f" stroked="t" coordsize="21600,21600" o:gfxdata="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zXp99UAAAAIAQAADwAAAAAAAAABACAAAAAiAAAAZHJzL2Rvd25yZXYueG1sUEsB&#10;AhQAFAAAAAgAh07iQOezVclqAgAArAQAAA4AAAAAAAAAAQAgAAAAJAEAAGRycy9lMm9Eb2MueG1s&#10;UEsFBgAAAAAGAAYAWQEAAAAGAAAAAA==&#10;">
                <v:fill on="f" focussize="0,0"/>
                <v:stroke weight="0.25pt" color="#262626 [274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62230</wp:posOffset>
                </wp:positionV>
                <wp:extent cx="935990" cy="107950"/>
                <wp:effectExtent l="0" t="0" r="16510" b="6350"/>
                <wp:wrapNone/>
                <wp:docPr id="58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4065" y="7686040"/>
                          <a:ext cx="935990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424.95pt;margin-top:4.9pt;height:8.5pt;width:73.7pt;z-index:251734016;v-text-anchor:middle;mso-width-relative:page;mso-height-relative:page;" fillcolor="#404040 [2429]" filled="t" stroked="f" coordsize="21600,21600" o:gfxdata="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98ISTXAAAACAEAAA8AAAAAAAAAAQAgAAAAIgAAAGRycy9kb3ducmV2LnhtbFBL&#10;AQIUABQAAAAIAIdO4kD32CM3aQIAAKwEAAAOAAAAAAAAAAEAIAAAACYBAABkcnMvZTJvRG9jLnht&#10;bFBLBQYAAAAABgAGAFkBAAAB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62230</wp:posOffset>
                </wp:positionV>
                <wp:extent cx="1151890" cy="107950"/>
                <wp:effectExtent l="5080" t="5080" r="5080" b="20320"/>
                <wp:wrapNone/>
                <wp:docPr id="57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4065" y="7686040"/>
                          <a:ext cx="1151890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424.95pt;margin-top:4.9pt;height:8.5pt;width:90.7pt;z-index:251732992;v-text-anchor:middle;mso-width-relative:page;mso-height-relative:page;" filled="f" stroked="t" coordsize="21600,21600" o:gfxdata="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D2BRdUAAAAJAQAADwAAAAAAAAABACAAAAAiAAAAZHJzL2Rvd25yZXYueG1sUEsB&#10;AhQAFAAAAAgAh07iQGJiwfJqAgAArAQAAA4AAAAAAAAAAQAgAAAAJAEAAGRycy9lMm9Eb2MueG1s&#10;UEsFBgAAAAAGAAYAWQEAAAAGAAAAAA==&#10;">
                <v:fill on="f" focussize="0,0"/>
                <v:stroke weight="0.25pt" color="#262626 [274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62230</wp:posOffset>
                </wp:positionV>
                <wp:extent cx="1080135" cy="107950"/>
                <wp:effectExtent l="0" t="0" r="5715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1905" y="7686040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15pt;margin-top:4.9pt;height:8.5pt;width:85.05pt;z-index:251723776;v-text-anchor:middle;mso-width-relative:page;mso-height-relative:page;" fillcolor="#404040 [2429]" filled="t" stroked="f" coordsize="21600,21600" o:gfxdata="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nxHc61gAAAAgBAAAPAAAAAAAAAAEAIAAAACIAAABkcnMvZG93bnJldi54bWxQSwEC&#10;FAAUAAAACACHTuJAuIIRqWgCAACtBAAADgAAAAAAAAABACAAAAAlAQAAZHJzL2Uyb0RvYy54bWxQ&#10;SwUGAAAAAAYABgBZAQAA/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62230</wp:posOffset>
                </wp:positionV>
                <wp:extent cx="1151890" cy="107950"/>
                <wp:effectExtent l="5080" t="5080" r="5080" b="203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1905" y="7686040"/>
                          <a:ext cx="1151890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15pt;margin-top:4.9pt;height:8.5pt;width:90.7pt;z-index:251722752;v-text-anchor:middle;mso-width-relative:page;mso-height-relative:page;" filled="f" stroked="t" coordsize="21600,21600" o:gfxdata="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BUURm1AAAAAgBAAAPAAAAAAAAAAEAIAAAACIAAABkcnMvZG93bnJldi54bWxQSwECFAAU&#10;AAAACACHTuJAdAoquGcCAACsBAAADgAAAAAAAAABACAAAAAjAQAAZHJzL2Uyb0RvYy54bWxQSwUG&#10;AAAAAAYABgBZAQAA/AUAAAAA&#10;">
                <v:fill on="f" focussize="0,0"/>
                <v:stroke weight="0.25pt" color="#262626 [274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62230</wp:posOffset>
                </wp:positionV>
                <wp:extent cx="756285" cy="107950"/>
                <wp:effectExtent l="0" t="0" r="5715" b="6350"/>
                <wp:wrapNone/>
                <wp:docPr id="52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985" y="7686040"/>
                          <a:ext cx="756285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244.55pt;margin-top:4.9pt;height:8.5pt;width:59.55pt;z-index:251728896;v-text-anchor:middle;mso-width-relative:page;mso-height-relative:page;" fillcolor="#404040 [2429]" filled="t" stroked="f" coordsize="21600,21600" o:gfxdata="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IoXMXXAAAACAEAAA8AAAAAAAAAAQAgAAAAIgAAAGRycy9kb3ducmV2LnhtbFBL&#10;AQIUABQAAAAIAIdO4kDHCKcIaQIAAKwEAAAOAAAAAAAAAAEAIAAAACYBAABkcnMvZTJvRG9jLnht&#10;bFBLBQYAAAAABgAGAFkBAAAB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12700</wp:posOffset>
                </wp:positionV>
                <wp:extent cx="972185" cy="107950"/>
                <wp:effectExtent l="0" t="0" r="18415" b="63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1905" y="7943215"/>
                          <a:ext cx="972185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15pt;margin-top:1pt;height:8.5pt;width:76.55pt;z-index:251725824;v-text-anchor:middle;mso-width-relative:page;mso-height-relative:page;" fillcolor="#404040 [2429]" filled="t" stroked="f" coordsize="21600,21600" o:gfxdata="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HELa3WAAAACAEAAA8AAAAAAAAAAQAgAAAAIgAAAGRycy9kb3ducmV2LnhtbFBL&#10;AQIUABQAAAAIAIdO4kCTne9AagIAAKwEAAAOAAAAAAAAAAEAIAAAACUBAABkcnMvZTJvRG9jLnht&#10;bFBLBQYAAAAABgAGAFkBAAAB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12700</wp:posOffset>
                </wp:positionV>
                <wp:extent cx="1151890" cy="107950"/>
                <wp:effectExtent l="5080" t="5080" r="5080" b="2032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1905" y="7943215"/>
                          <a:ext cx="1151890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15pt;margin-top:1pt;height:8.5pt;width:90.7pt;z-index:251724800;v-text-anchor:middle;mso-width-relative:page;mso-height-relative:page;" filled="f" stroked="t" coordsize="21600,21600" o:gfxdata="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adA57TAAAACAEAAA8AAAAAAAAAAQAgAAAAIgAAAGRycy9kb3ducmV2LnhtbFBLAQIU&#10;ABQAAAAIAIdO4kAe0CpZagIAAKwEAAAOAAAAAAAAAAEAIAAAACIBAABkcnMvZTJvRG9jLnhtbFBL&#10;BQYAAAAABgAGAFkBAAD+BQAAAAA=&#10;">
                <v:fill on="f" focussize="0,0"/>
                <v:stroke weight="0.25pt" color="#262626 [274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12700</wp:posOffset>
                </wp:positionV>
                <wp:extent cx="1080135" cy="107950"/>
                <wp:effectExtent l="0" t="0" r="5715" b="6350"/>
                <wp:wrapNone/>
                <wp:docPr id="54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985" y="7943215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244.55pt;margin-top:1pt;height:8.5pt;width:85.05pt;z-index:251730944;v-text-anchor:middle;mso-width-relative:page;mso-height-relative:page;" fillcolor="#404040 [2429]" filled="t" stroked="f" coordsize="21600,21600" o:gfxdata="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toscI1wAAAAgBAAAPAAAAAAAAAAEAIAAAACIAAABkcnMvZG93bnJldi54&#10;bWxQSwECFAAUAAAACACHTuJAa18SYm0CAACtBAAADgAAAAAAAAABACAAAAAmAQAAZHJzL2Uyb0Rv&#10;Yy54bWxQSwUGAAAAAAYABgBZAQAABQ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12700</wp:posOffset>
                </wp:positionV>
                <wp:extent cx="1151890" cy="107950"/>
                <wp:effectExtent l="5080" t="5080" r="5080" b="20320"/>
                <wp:wrapNone/>
                <wp:docPr id="5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985" y="7943215"/>
                          <a:ext cx="1151890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244.55pt;margin-top:1pt;height:8.5pt;width:90.7pt;z-index:251729920;v-text-anchor:middle;mso-width-relative:page;mso-height-relative:page;" filled="f" stroked="t" coordsize="21600,21600" o:gfxdata="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g+a4P1AAAAAgBAAAPAAAAAAAAAAEAIAAAACIAAABkcnMvZG93bnJldi54bWxQ&#10;SwECFAAUAAAACACHTuJAYRxOYG0CAACsBAAADgAAAAAAAAABACAAAAAjAQAAZHJzL2Uyb0RvYy54&#10;bWxQSwUGAAAAAAYABgBZAQAAAgYAAAAA&#10;">
                <v:fill on="f" focussize="0,0"/>
                <v:stroke weight="0.25pt" color="#262626 [274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12700</wp:posOffset>
                </wp:positionV>
                <wp:extent cx="720090" cy="107950"/>
                <wp:effectExtent l="0" t="0" r="3810" b="6350"/>
                <wp:wrapNone/>
                <wp:docPr id="60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4065" y="7943215"/>
                          <a:ext cx="720090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424.95pt;margin-top:1pt;height:8.5pt;width:56.7pt;z-index:251736064;v-text-anchor:middle;mso-width-relative:page;mso-height-relative:page;" fillcolor="#404040 [2429]" filled="t" stroked="f" coordsize="21600,21600" o:gfxdata="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OIC4bXAAAACAEAAA8AAAAAAAAAAQAgAAAAIgAAAGRycy9kb3ducmV2Lnht&#10;bFBLAQIUABQAAAAIAIdO4kDjfu3UbAIAAKwEAAAOAAAAAAAAAAEAIAAAACYBAABkcnMvZTJvRG9j&#10;LnhtbFBLBQYAAAAABgAGAFkBAAAE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12700</wp:posOffset>
                </wp:positionV>
                <wp:extent cx="1151890" cy="107950"/>
                <wp:effectExtent l="5080" t="5080" r="5080" b="20320"/>
                <wp:wrapNone/>
                <wp:docPr id="59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4065" y="7943215"/>
                          <a:ext cx="1151890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424.95pt;margin-top:1pt;height:8.5pt;width:90.7pt;z-index:251735040;v-text-anchor:middle;mso-width-relative:page;mso-height-relative:page;" filled="f" stroked="t" coordsize="21600,21600" o:gfxdata="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0hY5t1QAAAAkBAAAPAAAAAAAAAAEAIAAAACIAAABkcnMvZG93bnJldi54bWxQ&#10;SwECFAAUAAAACACHTuJAOTINYGwCAACsBAAADgAAAAAAAAABACAAAAAkAQAAZHJzL2Uyb0RvYy54&#10;bWxQSwUGAAAAAAYABgBZAQAAAgYAAAAA&#10;">
                <v:fill on="f" focussize="0,0"/>
                <v:stroke weight="0.25pt" color="#262626 [2749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122555</wp:posOffset>
                </wp:positionV>
                <wp:extent cx="1095375" cy="471805"/>
                <wp:effectExtent l="0" t="0" r="0" b="0"/>
                <wp:wrapNone/>
                <wp:docPr id="6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7180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color w:val="262626" w:themeColor="text1" w:themeTint="D9"/>
                                <w:sz w:val="3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3pt;margin-top:9.65pt;height:37.15pt;width:86.25pt;z-index:251737088;mso-width-relative:page;mso-height-relative:page;" filled="f" stroked="f" coordsize="21600,21600" o:gfxdata="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dQ5MZ2wAA&#10;AAgBAAAPAAAAAAAAAAEAIAAAACIAAABkcnMvZG93bnJldi54bWxQSwECFAAUAAAACACHTuJA4ZP+&#10;RKkBAAAiAwAADgAAAAAAAAABACAAAAAqAQAAZHJzL2Uyb0RvYy54bWxQSwUGAAAAAAYABgBZAQAA&#10;RQ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color w:val="262626" w:themeColor="text1" w:themeTint="D9"/>
                          <w:sz w:val="3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103505</wp:posOffset>
                </wp:positionV>
                <wp:extent cx="257175" cy="257175"/>
                <wp:effectExtent l="635" t="0" r="8890" b="12700"/>
                <wp:wrapNone/>
                <wp:docPr id="71" name="心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0405" y="8665210"/>
                          <a:ext cx="257175" cy="257175"/>
                        </a:xfrm>
                        <a:prstGeom prst="heart">
                          <a:avLst/>
                        </a:prstGeom>
                        <a:solidFill>
                          <a:srgbClr val="37598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9pt;margin-top:8.15pt;height:20.25pt;width:20.25pt;z-index:251743232;v-text-anchor:middle;mso-width-relative:page;mso-height-relative:page;" fillcolor="#37598C" filled="t" stroked="f" coordsize="257175,257175" o:gfxdata="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gCLFbXAAAABwEAAA8AAAAAAAAA&#10;AQAgAAAAIgAAAGRycy9kb3ducmV2LnhtbFBLAQIUABQAAAAIAIdO4kAinaBcSwIAAHMEAAAOAAAA&#10;AAAAAAEAIAAAACYBAABkcnMvZTJvRG9jLnhtbFBLBQYAAAAABgAGAFkBAADjBQAAAAA=&#10;" path="m128587,64293c182165,-85725,391120,64293,128587,257175c-133945,64293,75009,-85725,128587,64293xe">
                <v:path o:connectlocs="128587,64293;128587,257175" o:connectangles="247,82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62865</wp:posOffset>
                </wp:positionV>
                <wp:extent cx="5172075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.4pt;margin-top:4.95pt;height:0pt;width:407.25pt;z-index:251748352;mso-width-relative:page;mso-height-relative:page;" filled="f" stroked="t" coordsize="21600,21600" o:gfxdata="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T0Mf/UAAAACAEAAA8AAAAAAAAAAQAgAAAAIgAAAGRy&#10;cy9kb3ducmV2LnhtbFBLAQIUABQAAAAIAIdO4kCLmmzZ0AEAAHADAAAOAAAAAAAAAAEAIAAAACMB&#10;AABkcnMvZTJvRG9jLnhtbFBLBQYAAAAABgAGAFkBAABlBQAAAAA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99695</wp:posOffset>
                </wp:positionV>
                <wp:extent cx="1000125" cy="467995"/>
                <wp:effectExtent l="4445" t="5080" r="5080" b="2222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01360" y="9227185"/>
                          <a:ext cx="100012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0.8pt;margin-top:7.85pt;height:36.85pt;width:78.75pt;z-index:251742208;mso-width-relative:page;mso-height-relative:page;" fillcolor="#FFFFFF [3201]" filled="t" stroked="t" coordsize="21600,21600" o:gfxdata="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of8/9YAAAAJAQAADwAAAAAAAAAB&#10;ACAAAAAiAAAAZHJzL2Rvd25yZXYueG1sUEsBAhQAFAAAAAgAh07iQFfQYUFLAgAAdw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99695</wp:posOffset>
                </wp:positionV>
                <wp:extent cx="1000125" cy="467995"/>
                <wp:effectExtent l="4445" t="5080" r="5080" b="2222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31995" y="9227185"/>
                          <a:ext cx="100012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85pt;margin-top:7.85pt;height:36.85pt;width:78.75pt;z-index:251741184;mso-width-relative:page;mso-height-relative:page;" fillcolor="#FFFFFF [3201]" filled="t" stroked="t" coordsize="21600,21600" o:gfxdata="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frDmG1wAAAAkBAAAPAAAAAAAAAAEA&#10;IAAAACIAAABkcnMvZG93bnJldi54bWxQSwECFAAUAAAACACHTuJAbaI4KUkCAAB3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99695</wp:posOffset>
                </wp:positionV>
                <wp:extent cx="1000125" cy="467995"/>
                <wp:effectExtent l="4445" t="5080" r="5080" b="2222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62630" y="9227185"/>
                          <a:ext cx="100012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  <w:t>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9pt;margin-top:7.85pt;height:36.85pt;width:78.75pt;z-index:251740160;mso-width-relative:page;mso-height-relative:page;" fillcolor="#FFFFFF [3201]" filled="t" stroked="t" coordsize="21600,21600" o:gfxdata="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7C24e1wAAAAkBAAAPAAAAAAAA&#10;AAEAIAAAACIAAABkcnMvZG93bnJldi54bWxQSwECFAAUAAAACACHTuJAEQ+DvkwCAAB3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  <w:t>旅行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99695</wp:posOffset>
                </wp:positionV>
                <wp:extent cx="1000125" cy="467995"/>
                <wp:effectExtent l="4445" t="5080" r="5080" b="2222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93265" y="9227185"/>
                          <a:ext cx="100012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  <w:t>手游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95pt;margin-top:7.85pt;height:36.85pt;width:78.75pt;z-index:251739136;mso-width-relative:page;mso-height-relative:page;" fillcolor="#FFFFFF [3201]" filled="t" stroked="t" coordsize="21600,21600" o:gfxdata="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sAK2w9YAAAAJAQAADwAAAAAAAAAB&#10;ACAAAAAiAAAAZHJzL2Rvd25yZXYueG1sUEsBAhQAFAAAAAgAh07iQPBDyOFLAgAAdw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  <w:t>手游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99695</wp:posOffset>
                </wp:positionV>
                <wp:extent cx="1000125" cy="467995"/>
                <wp:effectExtent l="4445" t="5080" r="5080" b="2222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3900" y="9227185"/>
                          <a:ext cx="100012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en-US" w:eastAsia="zh-CN"/>
                              </w:rPr>
                              <w:t>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pt;margin-top:7.85pt;height:36.85pt;width:78.75pt;z-index:251738112;mso-width-relative:page;mso-height-relative:page;" fillcolor="#FFFFFF [3201]" filled="t" stroked="t" coordsize="21600,21600" o:gfxdata="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GQUCrWAAAACAEAAA8AAAAAAAAA&#10;AQAgAAAAIgAAAGRycy9kb3ducmV2LnhtbFBLAQIUABQAAAAIAIdO4kCcczS+TAIAAHYEAAAOAAAA&#10;AAAAAAEAIAAAACU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en-US" w:eastAsia="zh-CN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/>
    <w:p/>
    <w:p/>
    <w:sectPr>
      <w:headerReference r:id="rId3" w:type="default"/>
      <w:pgSz w:w="11850" w:h="16783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509905</wp:posOffset>
              </wp:positionH>
              <wp:positionV relativeFrom="paragraph">
                <wp:posOffset>-396240</wp:posOffset>
              </wp:positionV>
              <wp:extent cx="190500" cy="190500"/>
              <wp:effectExtent l="0" t="0" r="0" b="0"/>
              <wp:wrapNone/>
              <wp:docPr id="26" name="十字星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190500"/>
                      </a:xfrm>
                      <a:prstGeom prst="star4">
                        <a:avLst>
                          <a:gd name="adj" fmla="val 19185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87" type="#_x0000_t187" style="position:absolute;left:0pt;margin-left:40.15pt;margin-top:-31.2pt;height:15pt;width:15pt;z-index:251665408;v-text-anchor:middle;mso-width-relative:page;mso-height-relative:page;" fillcolor="#FFFFFF [3212]" filled="t" stroked="f" coordsize="21600,21600" o:gfxdata="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DQp&#10;idkAAAAKAQAADwAAAAAAAAABACAAAAAiAAAAZHJzL2Rvd25yZXYueG1sUEsBAhQAFAAAAAgAh07i&#10;QJVCdw5aAgAAlwQAAA4AAAAAAAAAAQAgAAAAKAEAAGRycy9lMm9Eb2MueG1sUEsFBgAAAAAGAAYA&#10;WQEAAPQFAAAAAA==&#10;" adj="6656"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109855</wp:posOffset>
              </wp:positionH>
              <wp:positionV relativeFrom="paragraph">
                <wp:posOffset>-110490</wp:posOffset>
              </wp:positionV>
              <wp:extent cx="304800" cy="304800"/>
              <wp:effectExtent l="0" t="0" r="0" b="0"/>
              <wp:wrapNone/>
              <wp:docPr id="18" name="十字星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304800"/>
                      </a:xfrm>
                      <a:prstGeom prst="star4">
                        <a:avLst>
                          <a:gd name="adj" fmla="val 19185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87" type="#_x0000_t187" style="position:absolute;left:0pt;margin-left:8.65pt;margin-top:-8.7pt;height:24pt;width:24pt;z-index:251661312;v-text-anchor:middle;mso-width-relative:page;mso-height-relative:page;" fillcolor="#FFFFFF [3212]" filled="t" stroked="f" coordsize="21600,21600" o:gfxdata="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0Y9&#10;L9kAAAAIAQAADwAAAAAAAAABACAAAAAiAAAAZHJzL2Rvd25yZXYueG1sUEsBAhQAFAAAAAgAh07i&#10;QOedREZaAgAAlwQAAA4AAAAAAAAAAQAgAAAAKAEAAGRycy9lMm9Eb2MueG1sUEsFBgAAAAAGAAYA&#10;WQEAAPQFAAAAAA==&#10;" adj="6656"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-252095</wp:posOffset>
              </wp:positionH>
              <wp:positionV relativeFrom="paragraph">
                <wp:posOffset>-367665</wp:posOffset>
              </wp:positionV>
              <wp:extent cx="371475" cy="371475"/>
              <wp:effectExtent l="0" t="0" r="9525" b="9525"/>
              <wp:wrapNone/>
              <wp:docPr id="17" name="十字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57680" y="306070"/>
                        <a:ext cx="371475" cy="371475"/>
                      </a:xfrm>
                      <a:prstGeom prst="star4">
                        <a:avLst>
                          <a:gd name="adj" fmla="val 19185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87" type="#_x0000_t187" style="position:absolute;left:0pt;margin-left:-19.85pt;margin-top:-28.95pt;height:29.25pt;width:29.25pt;z-index:251659264;v-text-anchor:middle;mso-width-relative:page;mso-height-relative:page;" fillcolor="#FFFFFF [3212]" filled="t" stroked="f" coordsize="21600,21600" o:gfxdata="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kf/PtgAAAAHAQAADwAAAAAAAAABACAAAAAiAAAAZHJzL2Rvd25yZXYueG1sUEsB&#10;AhQAFAAAAAgAh07iQBrMGB5nAgAAogQAAA4AAAAAAAAAAQAgAAAAJwEAAGRycy9lMm9Eb2MueG1s&#10;UEsFBgAAAAAGAAYAWQEAAAAGAAAAAA==&#10;" adj="6656"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-461645</wp:posOffset>
              </wp:positionH>
              <wp:positionV relativeFrom="paragraph">
                <wp:posOffset>-540385</wp:posOffset>
              </wp:positionV>
              <wp:extent cx="7553325" cy="2052320"/>
              <wp:effectExtent l="0" t="0" r="9525" b="5080"/>
              <wp:wrapNone/>
              <wp:docPr id="24" name="矩形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6530" y="201295"/>
                        <a:ext cx="7553325" cy="2052320"/>
                      </a:xfrm>
                      <a:prstGeom prst="rect">
                        <a:avLst/>
                      </a:prstGeom>
                      <a:solidFill>
                        <a:srgbClr val="37598C">
                          <a:lumMod val="75000"/>
                        </a:srgbClr>
                      </a:solidFill>
                      <a:ln w="15875">
                        <a:noFill/>
                      </a:ln>
                    </wps:spPr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rect id="矩形 1026" o:spid="_x0000_s1026" o:spt="1" style="position:absolute;left:0pt;margin-left:-36.35pt;margin-top:-42.55pt;height:161.6pt;width:594.75pt;z-index:251658240;mso-width-relative:page;mso-height-relative:page;" fillcolor="#294369" filled="t" stroked="f" coordsize="21600,21600" o:gfxdata="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SbKaPaAAAADAEAAA8AAAAAAAAAAQAgAAAAIgAA&#10;AGRycy9kb3ducmV2LnhtbFBLAQIUABQAAAAIAIdO4kCfoIfGzQEAAGMDAAAOAAAAAAAAAAEAIAAA&#10;ACkBAABkcnMvZTJvRG9jLnhtbFBLBQYAAAAABgAGAFkBAABo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95A0E"/>
    <w:multiLevelType w:val="singleLevel"/>
    <w:tmpl w:val="5AA95A0E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B45FE"/>
    <w:rsid w:val="00035899"/>
    <w:rsid w:val="000478B4"/>
    <w:rsid w:val="00052C96"/>
    <w:rsid w:val="00081C66"/>
    <w:rsid w:val="00082D7C"/>
    <w:rsid w:val="00155B8D"/>
    <w:rsid w:val="0016096B"/>
    <w:rsid w:val="00177E56"/>
    <w:rsid w:val="001A517E"/>
    <w:rsid w:val="001B0EC5"/>
    <w:rsid w:val="001F4242"/>
    <w:rsid w:val="002072B7"/>
    <w:rsid w:val="00250C36"/>
    <w:rsid w:val="00266660"/>
    <w:rsid w:val="002D24B4"/>
    <w:rsid w:val="002D410A"/>
    <w:rsid w:val="00304FF1"/>
    <w:rsid w:val="003357D4"/>
    <w:rsid w:val="0039501B"/>
    <w:rsid w:val="003A696B"/>
    <w:rsid w:val="003D3A15"/>
    <w:rsid w:val="004754E8"/>
    <w:rsid w:val="004941E0"/>
    <w:rsid w:val="004D198E"/>
    <w:rsid w:val="004D4124"/>
    <w:rsid w:val="004F79C1"/>
    <w:rsid w:val="00502581"/>
    <w:rsid w:val="00514257"/>
    <w:rsid w:val="00545F6A"/>
    <w:rsid w:val="00582268"/>
    <w:rsid w:val="005964A2"/>
    <w:rsid w:val="006245D4"/>
    <w:rsid w:val="006621E6"/>
    <w:rsid w:val="00676C2A"/>
    <w:rsid w:val="006B7412"/>
    <w:rsid w:val="006C01AB"/>
    <w:rsid w:val="006E7268"/>
    <w:rsid w:val="007105B7"/>
    <w:rsid w:val="00726D8D"/>
    <w:rsid w:val="007406C5"/>
    <w:rsid w:val="007416B5"/>
    <w:rsid w:val="007E4919"/>
    <w:rsid w:val="008148BB"/>
    <w:rsid w:val="00844B3B"/>
    <w:rsid w:val="00853AED"/>
    <w:rsid w:val="008A44B2"/>
    <w:rsid w:val="008B059C"/>
    <w:rsid w:val="008B2A07"/>
    <w:rsid w:val="008E4846"/>
    <w:rsid w:val="00903146"/>
    <w:rsid w:val="0090780B"/>
    <w:rsid w:val="009B1E22"/>
    <w:rsid w:val="009C22A0"/>
    <w:rsid w:val="00A14121"/>
    <w:rsid w:val="00A541D6"/>
    <w:rsid w:val="00A90571"/>
    <w:rsid w:val="00AE38F8"/>
    <w:rsid w:val="00B10F39"/>
    <w:rsid w:val="00B4430F"/>
    <w:rsid w:val="00BA7FA1"/>
    <w:rsid w:val="00BD107F"/>
    <w:rsid w:val="00C25FE7"/>
    <w:rsid w:val="00C95EDA"/>
    <w:rsid w:val="00CC16EB"/>
    <w:rsid w:val="00CE04DF"/>
    <w:rsid w:val="00D00C4F"/>
    <w:rsid w:val="00D35D56"/>
    <w:rsid w:val="00D93148"/>
    <w:rsid w:val="00DD0985"/>
    <w:rsid w:val="00DD4B0F"/>
    <w:rsid w:val="00E20A63"/>
    <w:rsid w:val="00E710E5"/>
    <w:rsid w:val="00E76D5B"/>
    <w:rsid w:val="00E918FC"/>
    <w:rsid w:val="00EA0B88"/>
    <w:rsid w:val="00EA0D78"/>
    <w:rsid w:val="00ED5A77"/>
    <w:rsid w:val="00EE108E"/>
    <w:rsid w:val="00F222C3"/>
    <w:rsid w:val="00F44D8E"/>
    <w:rsid w:val="00F464B2"/>
    <w:rsid w:val="00F646AB"/>
    <w:rsid w:val="00F65A30"/>
    <w:rsid w:val="00FE365F"/>
    <w:rsid w:val="00FE6DCC"/>
    <w:rsid w:val="0A51623B"/>
    <w:rsid w:val="10EB7DA7"/>
    <w:rsid w:val="14125EEC"/>
    <w:rsid w:val="18052E14"/>
    <w:rsid w:val="18BA2340"/>
    <w:rsid w:val="1CEE5689"/>
    <w:rsid w:val="204434C5"/>
    <w:rsid w:val="23B128DA"/>
    <w:rsid w:val="245174E9"/>
    <w:rsid w:val="29C00D1A"/>
    <w:rsid w:val="36EC217C"/>
    <w:rsid w:val="40BB45FE"/>
    <w:rsid w:val="4149243E"/>
    <w:rsid w:val="42D51A62"/>
    <w:rsid w:val="4597722D"/>
    <w:rsid w:val="47593D6D"/>
    <w:rsid w:val="48425ABB"/>
    <w:rsid w:val="4992553C"/>
    <w:rsid w:val="548B7D77"/>
    <w:rsid w:val="66A637F3"/>
    <w:rsid w:val="6A6E2A39"/>
    <w:rsid w:val="753E4F85"/>
    <w:rsid w:val="767B19C7"/>
    <w:rsid w:val="76E11DE3"/>
    <w:rsid w:val="778F0C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unhideWhenUsed/>
    <w:uiPriority w:val="0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paragraph" w:customStyle="1" w:styleId="7">
    <w:name w:val="_Style 6"/>
    <w:basedOn w:val="1"/>
    <w:qFormat/>
    <w:uiPriority w:val="99"/>
    <w:pPr>
      <w:ind w:firstLine="420" w:firstLineChars="200"/>
    </w:pPr>
  </w:style>
  <w:style w:type="character" w:customStyle="1" w:styleId="8">
    <w:name w:val="页眉 Char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4892;&#25919;&#31616;&#21382;&#12305;&#27714;&#32844;&#31616;&#21382;&#20010;&#20154;&#31616;&#21382;382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【行政简历】求职简历个人简历382.docx</Template>
  <Pages>1</Pages>
  <Words>0</Words>
  <Characters>0</Characters>
  <Lines>1</Lines>
  <Paragraphs>1</Paragraphs>
  <TotalTime>1</TotalTime>
  <ScaleCrop>false</ScaleCrop>
  <LinksUpToDate>false</LinksUpToDate>
  <CharactersWithSpaces>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2018-03-22T08:57:00Z</dcterms:created>
  <dc:creator>computer</dc:creator>
  <cp:lastModifiedBy>XXX</cp:lastModifiedBy>
  <dcterms:modified xsi:type="dcterms:W3CDTF">2020-08-05T10:24:08Z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