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84135" cy="10703560"/>
            <wp:effectExtent l="0" t="0" r="0" b="2540"/>
            <wp:wrapNone/>
            <wp:docPr id="25" name="图片 25" descr="C:\Users\AIR\Desktop\5a92467575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IR\Desktop\5a924675756e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4288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p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1317625" cy="424434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42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700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70075" name="Group 173"/>
                        <wpg:cNvGrpSpPr/>
                        <wpg:grpSpPr>
                          <a:xfrm rot="20891037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>
                          <wps:cNvPr id="70076" name="Freeform 174"/>
                          <wps:cNvSpPr/>
                          <wps:spPr bwMode="auto">
                            <a:xfrm rot="20807121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77" name="Freeform 175"/>
                          <wps:cNvSpPr/>
                          <wps:spPr bwMode="auto">
                            <a:xfrm rot="20807121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0078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>
                          <wps:cNvPr id="70079" name="Freeform 177"/>
                          <wps:cNvSpPr/>
                          <wps:spPr bwMode="auto">
                            <a:xfrm rot="20807121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80" name="Freeform 178"/>
                          <wps:cNvSpPr/>
                          <wps:spPr bwMode="auto">
                            <a:xfrm rot="20807121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2" o:spid="_x0000_s1026" o:spt="203" style="position:absolute;left:0pt;margin-left:-89.3pt;margin-top:405.15pt;height:44pt;width:46.85pt;rotation:1189114f;z-index:251718656;mso-width-relative:page;mso-height-relative:page;" coordorigin="-205,158998" coordsize="647,419" o:gfxdata="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">
                <o:lock v:ext="edit" aspectratio="f"/>
                <v:group id="Group 173" o:spid="_x0000_s1026" o:spt="203" style="position:absolute;left:108;top:159085;height:332;width:334;rotation:-774377f;" coordorigin="42,158771" coordsize="497,494" o:gfxdata="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34hurwgAAAN4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74" o:spid="_x0000_s1026" o:spt="100" style="position:absolute;left:42;top:158771;height:268;width:225;rotation:-866035f;" fillcolor="#000000" filled="t" stroked="t" coordsize="134,159" o:gfxdata="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ccuK&#10;wAAAAN4AAAAPAAAAAAAAAAEAIAAAACIAAABkcnMvZG93bnJldi54bWxQSwECFAAUAAAACACHTuJA&#10;My8FnjsAAAA5AAAAEAAAAAAAAAABACAAAAAPAQAAZHJzL3NoYXBleG1sLnhtbFBLBQYAAAAABgAG&#10;AFsBAAC5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5" o:spid="_x0000_s1026" o:spt="100" style="position:absolute;left:314;top:158997;height:268;width:225;rotation:-866035f;" filled="f" stroked="f" coordsize="134,159" o:gfxdata="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/VC/&#10;AAAA3gAAAA8AAAAAAAAAAQAgAAAAIgAAAGRycy9kb3ducmV2LnhtbFBLAQIUABQAAAAIAIdO4kAz&#10;LwWeOwAAADkAAAAQAAAAAAAAAAEAIAAAAA4BAABkcnMvc2hhcGV4bWwueG1sUEsFBgAAAAAGAAYA&#10;WwEAALgDAAAAAA=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  <v:group id="Group 176" o:spid="_x0000_s1026" o:spt="203" style="position:absolute;left:-205;top:158998;flip:x;height:332;width:334;rotation:-2582695f;" coordorigin="0,158750" coordsize="497,494" o:gfxdata="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izHovAAAAN4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7" o:spid="_x0000_s1026" o:spt="100" style="position:absolute;left:0;top:158750;height:268;width:225;rotation:-866035f;" fillcolor="#000000" filled="t" stroked="t" coordsize="134,159" o:gfxdata="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5f&#10;+MEAAADeAAAADwAAAAAAAAABACAAAAAiAAAAZHJzL2Rvd25yZXYueG1sUEsBAhQAFAAAAAgAh07i&#10;QDMvBZ47AAAAOQAAABAAAAAAAAAAAQAgAAAAEAEAAGRycy9zaGFwZXhtbC54bWxQSwUGAAAAAAYA&#10;BgBbAQAAugM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8" o:spid="_x0000_s1026" o:spt="100" style="position:absolute;left:272;top:158976;height:268;width:225;rotation:-866035f;" filled="f" stroked="f" coordsize="134,159" o:gfxdata="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hUDvQAA&#10;AN4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15240</wp:posOffset>
                </wp:positionV>
                <wp:extent cx="1259840" cy="3311525"/>
                <wp:effectExtent l="38100" t="95250" r="92710" b="412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59840" cy="3311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6pt;margin-top:1.2pt;height:260.75pt;width:99.2pt;rotation:11796480f;z-index:251694080;v-text-anchor:middle;mso-width-relative:page;mso-height-relative:page;" fillcolor="#FFFFFF [3212]" filled="t" stroked="f" coordsize="21600,21600" o:gfxdata="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q80kvXAAAACQEAAA8AAAAA&#10;AAAAAQAgAAAAIgAAAGRycy9kb3ducmV2LnhtbFBLAQIUABQAAAAIAIdO4kAyAdy7hwIAAPcEAAAO&#10;AAAAAAAAAAEAIAAAACY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2.12133858267717pt,-2.12133858267717pt" origin="-32768f,32768f" matrix="65536f,0f,0f,65536f"/>
              </v:rect>
            </w:pict>
          </mc:Fallback>
        </mc:AlternateContent>
      </w:r>
    </w:p>
    <w:p/>
    <w:p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114300</wp:posOffset>
                </wp:positionV>
                <wp:extent cx="1259840" cy="3312160"/>
                <wp:effectExtent l="95250" t="38100" r="35560" b="984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331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4.45pt;margin-top:9pt;height:260.8pt;width:99.2pt;z-index:251734016;v-text-anchor:middle;mso-width-relative:page;mso-height-relative:page;" fillcolor="#FFFFFF [3212]" filled="t" stroked="f" coordsize="21600,21600" o:gfxdata="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4XhbNoAAAAKAQAADwAAAAAAAAABACAA&#10;AAAiAAAAZHJzL2Rvd25yZXYueG1sUEsBAhQAFAAAAAgAh07iQOrg+2p9AgAA5QQAAA4AAAAAAAAA&#10;AQAgAAAAKQEAAGRycy9lMm9Eb2MueG1sUEsFBgAAAAAGAAYAWQEAABg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-2.12133858267717pt,2.12133858267717pt" origin="32768f,-32768f" matrix="65536f,0f,0f,65536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11132820</wp:posOffset>
                </wp:positionH>
                <wp:positionV relativeFrom="paragraph">
                  <wp:posOffset>-34925</wp:posOffset>
                </wp:positionV>
                <wp:extent cx="4191000" cy="1252220"/>
                <wp:effectExtent l="0" t="0" r="0" b="0"/>
                <wp:wrapNone/>
                <wp:docPr id="71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252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ind w:left="4410"/>
                              <w:textAlignment w:val="baseline"/>
                              <w:rPr>
                                <w:rFonts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0" distR="0">
                                  <wp:extent cx="1303020" cy="4229100"/>
                                  <wp:effectExtent l="0" t="0" r="0" b="0"/>
                                  <wp:docPr id="1160122438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0122438" name="图片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422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76.6pt;margin-top:-2.75pt;height:98.6pt;width:330pt;mso-position-horizontal-relative:margin;z-index:251724800;mso-width-relative:page;mso-height-relative:page;" filled="f" stroked="f" coordsize="21600,21600" o:gfxdata="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Ez37xTYAAAADAEAAA8AAAAAAAAAAQAgAAAAIgAA&#10;AGRycy9kb3ducmV2LnhtbFBLAQIUABQAAAAIAIdO4kAKk47WlgEAAPkCAAAOAAAAAAAAAAEAIAAA&#10;ACc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ind w:left="4410"/>
                        <w:textAlignment w:val="baseline"/>
                        <w:rPr>
                          <w:rFonts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1303020" cy="4229100"/>
                            <wp:effectExtent l="0" t="0" r="0" b="0"/>
                            <wp:docPr id="1160122438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0122438" name="图片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3020" cy="422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5" b="89535"/>
                <wp:wrapNone/>
                <wp:docPr id="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120" cy="673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2299" h="655200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85000"/>
                          </a:sysClr>
                        </a:solidFill>
                        <a:ln w="3175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Rectangle 5" o:spid="_x0000_s1026" o:spt="100" style="position:absolute;left:0pt;margin-left:876.3pt;margin-top:-1.55pt;height:53.05pt;width:49.95pt;rotation:-5898240f;z-index:251716608;v-text-anchor:middle;mso-width-relative:page;mso-height-relative:page;" fillcolor="#FFFFFF" filled="t" stroked="f" coordsize="4732299,655200" o:gfxdata="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HVjbVPYAAAA&#10;DAEAAA8AAAAAAAAAAQAgAAAAIgAAAGRycy9kb3ducmV2LnhtbFBLAQIUABQAAAAIAIdO4kArIL/X&#10;yAIAABYGAAAOAAAAAAAAAAEAIAAAACcBAABkcnMvZTJvRG9jLnhtbFBLBQYAAAAABgAGAFkBAABh&#10;BgAAAAA=&#10;" path="m29842,0l4732299,0,4732299,655200,0,655200,0,651669,25384,651669,393662,323851xe">
                <v:fill on="t" opacity="55705f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t xml:space="preserve"> </w: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2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378.3pt;margin-top:8.4pt;height:35.5pt;width:95.65pt;z-index:251714560;v-text-anchor:middle;mso-width-relative:page;mso-height-relative:page;" fillcolor="#2EA7E0" filled="t" stroked="f" coordsize="21600,21600" o:gfxdata="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C/CWcNgAAAALAQAADwAAAAAAAAABACAAAAAiAAAAZHJzL2Rvd25y&#10;ZXYueG1sUEsBAhQAFAAAAAgAh07iQHSQ/u7FAQAAZwMAAA4AAAAAAAAAAQAgAAAAJwEAAGRycy9l&#10;Mm9Eb2MueG1sUEsFBgAAAAAGAAYAWQEAAF4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4243705</wp:posOffset>
                </wp:positionV>
                <wp:extent cx="4306570" cy="1514475"/>
                <wp:effectExtent l="0" t="0" r="0" b="0"/>
                <wp:wrapNone/>
                <wp:docPr id="21514" name="组合 21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6291" cy="1514158"/>
                          <a:chOff x="0" y="25798"/>
                          <a:chExt cx="4306291" cy="1514158"/>
                        </a:xfrm>
                      </wpg:grpSpPr>
                      <wps:wsp>
                        <wps:cNvPr id="215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3416" y="25798"/>
                            <a:ext cx="3952875" cy="151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rFonts w:hint="eastAsia" w:eastAsia="微软雅黑"/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:lang w:eastAsia="zh-CN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姓名：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:lang w:eastAsia="zh-CN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XXX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rFonts w:hint="default" w:eastAsia="微软雅黑"/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:lang w:val="en-US" w:eastAsia="zh-CN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电话：</w:t>
                              </w:r>
                              <w:r>
                                <w:rPr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138-00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:lang w:val="en-US" w:eastAsia="zh-CN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00</w:t>
                              </w:r>
                              <w:r>
                                <w:rPr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:lang w:val="en-US" w:eastAsia="zh-CN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XXXX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邮箱：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:lang w:val="en-US" w:eastAsia="zh-CN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XXXX</w:t>
                              </w:r>
                              <w:r>
                                <w:rPr>
                                  <w:color w:val="404040" w:themeColor="text1" w:themeTint="BF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@qq.com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color w:val="404040" w:themeColor="text1" w:themeTint="BF"/>
                                  <w:kern w:val="24"/>
                                  <w:sz w:val="28"/>
                                  <w:szCs w:val="28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39" tIns="45719" rIns="91439" bIns="45719" anchor="t" anchorCtr="0" upright="1"/>
                      </wps:wsp>
                      <wpg:grpSp>
                        <wpg:cNvPr id="21516" name="组合 21516"/>
                        <wpg:cNvGrpSpPr/>
                        <wpg:grpSpPr>
                          <a:xfrm>
                            <a:off x="0" y="122246"/>
                            <a:ext cx="288000" cy="1168086"/>
                            <a:chOff x="0" y="41564"/>
                            <a:chExt cx="288000" cy="1168086"/>
                          </a:xfrm>
                        </wpg:grpSpPr>
                        <wps:wsp>
                          <wps:cNvPr id="21517" name="Freeform 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41564"/>
                              <a:ext cx="288000" cy="296016"/>
                            </a:xfrm>
                            <a:custGeom>
                              <a:avLst/>
                              <a:gdLst>
                                <a:gd name="T0" fmla="*/ 96 w 191"/>
                                <a:gd name="T1" fmla="*/ 0 h 196"/>
                                <a:gd name="T2" fmla="*/ 96 w 191"/>
                                <a:gd name="T3" fmla="*/ 196 h 196"/>
                                <a:gd name="T4" fmla="*/ 44 w 191"/>
                                <a:gd name="T5" fmla="*/ 141 h 196"/>
                                <a:gd name="T6" fmla="*/ 44 w 191"/>
                                <a:gd name="T7" fmla="*/ 147 h 196"/>
                                <a:gd name="T8" fmla="*/ 46 w 191"/>
                                <a:gd name="T9" fmla="*/ 152 h 196"/>
                                <a:gd name="T10" fmla="*/ 149 w 191"/>
                                <a:gd name="T11" fmla="*/ 151 h 196"/>
                                <a:gd name="T12" fmla="*/ 152 w 191"/>
                                <a:gd name="T13" fmla="*/ 144 h 196"/>
                                <a:gd name="T14" fmla="*/ 144 w 191"/>
                                <a:gd name="T15" fmla="*/ 127 h 196"/>
                                <a:gd name="T16" fmla="*/ 120 w 191"/>
                                <a:gd name="T17" fmla="*/ 118 h 196"/>
                                <a:gd name="T18" fmla="*/ 116 w 191"/>
                                <a:gd name="T19" fmla="*/ 118 h 196"/>
                                <a:gd name="T20" fmla="*/ 98 w 191"/>
                                <a:gd name="T21" fmla="*/ 146 h 196"/>
                                <a:gd name="T22" fmla="*/ 92 w 191"/>
                                <a:gd name="T23" fmla="*/ 143 h 196"/>
                                <a:gd name="T24" fmla="*/ 80 w 191"/>
                                <a:gd name="T25" fmla="*/ 118 h 196"/>
                                <a:gd name="T26" fmla="*/ 70 w 191"/>
                                <a:gd name="T27" fmla="*/ 119 h 196"/>
                                <a:gd name="T28" fmla="*/ 48 w 191"/>
                                <a:gd name="T29" fmla="*/ 128 h 196"/>
                                <a:gd name="T30" fmla="*/ 44 w 191"/>
                                <a:gd name="T31" fmla="*/ 141 h 196"/>
                                <a:gd name="T32" fmla="*/ 109 w 191"/>
                                <a:gd name="T33" fmla="*/ 46 h 196"/>
                                <a:gd name="T34" fmla="*/ 122 w 191"/>
                                <a:gd name="T35" fmla="*/ 71 h 196"/>
                                <a:gd name="T36" fmla="*/ 122 w 191"/>
                                <a:gd name="T37" fmla="*/ 74 h 196"/>
                                <a:gd name="T38" fmla="*/ 123 w 191"/>
                                <a:gd name="T39" fmla="*/ 88 h 196"/>
                                <a:gd name="T40" fmla="*/ 119 w 191"/>
                                <a:gd name="T41" fmla="*/ 92 h 196"/>
                                <a:gd name="T42" fmla="*/ 103 w 191"/>
                                <a:gd name="T43" fmla="*/ 110 h 196"/>
                                <a:gd name="T44" fmla="*/ 77 w 191"/>
                                <a:gd name="T45" fmla="*/ 99 h 196"/>
                                <a:gd name="T46" fmla="*/ 72 w 191"/>
                                <a:gd name="T47" fmla="*/ 89 h 196"/>
                                <a:gd name="T48" fmla="*/ 71 w 191"/>
                                <a:gd name="T49" fmla="*/ 74 h 196"/>
                                <a:gd name="T50" fmla="*/ 72 w 191"/>
                                <a:gd name="T51" fmla="*/ 63 h 196"/>
                                <a:gd name="T52" fmla="*/ 96 w 191"/>
                                <a:gd name="T53" fmla="*/ 44 h 196"/>
                                <a:gd name="T54" fmla="*/ 79 w 191"/>
                                <a:gd name="T55" fmla="*/ 79 h 196"/>
                                <a:gd name="T56" fmla="*/ 75 w 191"/>
                                <a:gd name="T57" fmla="*/ 82 h 196"/>
                                <a:gd name="T58" fmla="*/ 79 w 191"/>
                                <a:gd name="T59" fmla="*/ 88 h 196"/>
                                <a:gd name="T60" fmla="*/ 87 w 191"/>
                                <a:gd name="T61" fmla="*/ 101 h 196"/>
                                <a:gd name="T62" fmla="*/ 109 w 191"/>
                                <a:gd name="T63" fmla="*/ 96 h 196"/>
                                <a:gd name="T64" fmla="*/ 115 w 191"/>
                                <a:gd name="T65" fmla="*/ 86 h 196"/>
                                <a:gd name="T66" fmla="*/ 117 w 191"/>
                                <a:gd name="T67" fmla="*/ 80 h 196"/>
                                <a:gd name="T68" fmla="*/ 114 w 191"/>
                                <a:gd name="T69" fmla="*/ 79 h 196"/>
                                <a:gd name="T70" fmla="*/ 115 w 191"/>
                                <a:gd name="T71" fmla="*/ 73 h 196"/>
                                <a:gd name="T72" fmla="*/ 100 w 191"/>
                                <a:gd name="T73" fmla="*/ 71 h 196"/>
                                <a:gd name="T74" fmla="*/ 87 w 191"/>
                                <a:gd name="T75" fmla="*/ 63 h 196"/>
                                <a:gd name="T76" fmla="*/ 78 w 191"/>
                                <a:gd name="T77" fmla="*/ 70 h 196"/>
                                <a:gd name="T78" fmla="*/ 79 w 191"/>
                                <a:gd name="T79" fmla="*/ 75 h 196"/>
                                <a:gd name="T80" fmla="*/ 94 w 191"/>
                                <a:gd name="T81" fmla="*/ 126 h 196"/>
                                <a:gd name="T82" fmla="*/ 93 w 191"/>
                                <a:gd name="T83" fmla="*/ 117 h 196"/>
                                <a:gd name="T84" fmla="*/ 100 w 191"/>
                                <a:gd name="T85" fmla="*/ 116 h 196"/>
                                <a:gd name="T86" fmla="*/ 103 w 191"/>
                                <a:gd name="T87" fmla="*/ 119 h 196"/>
                                <a:gd name="T88" fmla="*/ 99 w 191"/>
                                <a:gd name="T89" fmla="*/ 126 h 196"/>
                                <a:gd name="T90" fmla="*/ 103 w 191"/>
                                <a:gd name="T91" fmla="*/ 138 h 196"/>
                                <a:gd name="T92" fmla="*/ 94 w 191"/>
                                <a:gd name="T93" fmla="*/ 144 h 196"/>
                                <a:gd name="T94" fmla="*/ 89 w 191"/>
                                <a:gd name="T95" fmla="*/ 137 h 196"/>
                                <a:gd name="T96" fmla="*/ 94 w 191"/>
                                <a:gd name="T97" fmla="*/ 126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91" h="196">
                                  <a:moveTo>
                                    <a:pt x="0" y="98"/>
                                  </a:moveTo>
                                  <a:cubicBezTo>
                                    <a:pt x="0" y="44"/>
                                    <a:pt x="43" y="0"/>
                                    <a:pt x="96" y="0"/>
                                  </a:cubicBezTo>
                                  <a:cubicBezTo>
                                    <a:pt x="149" y="0"/>
                                    <a:pt x="191" y="44"/>
                                    <a:pt x="191" y="98"/>
                                  </a:cubicBezTo>
                                  <a:cubicBezTo>
                                    <a:pt x="191" y="152"/>
                                    <a:pt x="149" y="196"/>
                                    <a:pt x="96" y="196"/>
                                  </a:cubicBezTo>
                                  <a:cubicBezTo>
                                    <a:pt x="43" y="196"/>
                                    <a:pt x="0" y="152"/>
                                    <a:pt x="0" y="98"/>
                                  </a:cubicBezTo>
                                  <a:close/>
                                  <a:moveTo>
                                    <a:pt x="44" y="141"/>
                                  </a:moveTo>
                                  <a:cubicBezTo>
                                    <a:pt x="44" y="143"/>
                                    <a:pt x="44" y="144"/>
                                    <a:pt x="44" y="144"/>
                                  </a:cubicBezTo>
                                  <a:cubicBezTo>
                                    <a:pt x="44" y="145"/>
                                    <a:pt x="44" y="146"/>
                                    <a:pt x="44" y="147"/>
                                  </a:cubicBezTo>
                                  <a:cubicBezTo>
                                    <a:pt x="44" y="149"/>
                                    <a:pt x="44" y="150"/>
                                    <a:pt x="46" y="151"/>
                                  </a:cubicBezTo>
                                  <a:cubicBezTo>
                                    <a:pt x="46" y="151"/>
                                    <a:pt x="46" y="151"/>
                                    <a:pt x="46" y="152"/>
                                  </a:cubicBezTo>
                                  <a:cubicBezTo>
                                    <a:pt x="80" y="152"/>
                                    <a:pt x="115" y="152"/>
                                    <a:pt x="149" y="152"/>
                                  </a:cubicBezTo>
                                  <a:cubicBezTo>
                                    <a:pt x="149" y="151"/>
                                    <a:pt x="149" y="151"/>
                                    <a:pt x="149" y="151"/>
                                  </a:cubicBezTo>
                                  <a:cubicBezTo>
                                    <a:pt x="151" y="150"/>
                                    <a:pt x="151" y="149"/>
                                    <a:pt x="152" y="148"/>
                                  </a:cubicBezTo>
                                  <a:cubicBezTo>
                                    <a:pt x="152" y="146"/>
                                    <a:pt x="152" y="145"/>
                                    <a:pt x="152" y="144"/>
                                  </a:cubicBezTo>
                                  <a:cubicBezTo>
                                    <a:pt x="152" y="139"/>
                                    <a:pt x="151" y="135"/>
                                    <a:pt x="149" y="132"/>
                                  </a:cubicBezTo>
                                  <a:cubicBezTo>
                                    <a:pt x="148" y="130"/>
                                    <a:pt x="146" y="128"/>
                                    <a:pt x="144" y="127"/>
                                  </a:cubicBezTo>
                                  <a:cubicBezTo>
                                    <a:pt x="142" y="125"/>
                                    <a:pt x="139" y="123"/>
                                    <a:pt x="137" y="122"/>
                                  </a:cubicBezTo>
                                  <a:cubicBezTo>
                                    <a:pt x="131" y="119"/>
                                    <a:pt x="125" y="119"/>
                                    <a:pt x="120" y="118"/>
                                  </a:cubicBezTo>
                                  <a:cubicBezTo>
                                    <a:pt x="118" y="117"/>
                                    <a:pt x="116" y="117"/>
                                    <a:pt x="116" y="116"/>
                                  </a:cubicBezTo>
                                  <a:cubicBezTo>
                                    <a:pt x="116" y="117"/>
                                    <a:pt x="116" y="118"/>
                                    <a:pt x="116" y="118"/>
                                  </a:cubicBezTo>
                                  <a:cubicBezTo>
                                    <a:pt x="116" y="122"/>
                                    <a:pt x="116" y="128"/>
                                    <a:pt x="113" y="132"/>
                                  </a:cubicBezTo>
                                  <a:cubicBezTo>
                                    <a:pt x="109" y="138"/>
                                    <a:pt x="104" y="143"/>
                                    <a:pt x="98" y="146"/>
                                  </a:cubicBezTo>
                                  <a:cubicBezTo>
                                    <a:pt x="97" y="146"/>
                                    <a:pt x="97" y="146"/>
                                    <a:pt x="97" y="146"/>
                                  </a:cubicBezTo>
                                  <a:cubicBezTo>
                                    <a:pt x="95" y="145"/>
                                    <a:pt x="94" y="144"/>
                                    <a:pt x="92" y="143"/>
                                  </a:cubicBezTo>
                                  <a:cubicBezTo>
                                    <a:pt x="87" y="139"/>
                                    <a:pt x="84" y="136"/>
                                    <a:pt x="81" y="131"/>
                                  </a:cubicBezTo>
                                  <a:cubicBezTo>
                                    <a:pt x="80" y="127"/>
                                    <a:pt x="79" y="121"/>
                                    <a:pt x="80" y="118"/>
                                  </a:cubicBezTo>
                                  <a:cubicBezTo>
                                    <a:pt x="80" y="117"/>
                                    <a:pt x="80" y="117"/>
                                    <a:pt x="80" y="116"/>
                                  </a:cubicBezTo>
                                  <a:cubicBezTo>
                                    <a:pt x="76" y="117"/>
                                    <a:pt x="73" y="118"/>
                                    <a:pt x="70" y="119"/>
                                  </a:cubicBezTo>
                                  <a:cubicBezTo>
                                    <a:pt x="65" y="119"/>
                                    <a:pt x="59" y="121"/>
                                    <a:pt x="53" y="124"/>
                                  </a:cubicBezTo>
                                  <a:cubicBezTo>
                                    <a:pt x="51" y="125"/>
                                    <a:pt x="50" y="127"/>
                                    <a:pt x="48" y="128"/>
                                  </a:cubicBezTo>
                                  <a:cubicBezTo>
                                    <a:pt x="46" y="131"/>
                                    <a:pt x="44" y="134"/>
                                    <a:pt x="44" y="138"/>
                                  </a:cubicBezTo>
                                  <a:cubicBezTo>
                                    <a:pt x="44" y="139"/>
                                    <a:pt x="44" y="140"/>
                                    <a:pt x="44" y="141"/>
                                  </a:cubicBezTo>
                                  <a:close/>
                                  <a:moveTo>
                                    <a:pt x="96" y="44"/>
                                  </a:moveTo>
                                  <a:cubicBezTo>
                                    <a:pt x="101" y="44"/>
                                    <a:pt x="106" y="45"/>
                                    <a:pt x="109" y="46"/>
                                  </a:cubicBezTo>
                                  <a:cubicBezTo>
                                    <a:pt x="114" y="49"/>
                                    <a:pt x="117" y="53"/>
                                    <a:pt x="120" y="59"/>
                                  </a:cubicBezTo>
                                  <a:cubicBezTo>
                                    <a:pt x="122" y="62"/>
                                    <a:pt x="122" y="66"/>
                                    <a:pt x="122" y="71"/>
                                  </a:cubicBezTo>
                                  <a:cubicBezTo>
                                    <a:pt x="122" y="72"/>
                                    <a:pt x="122" y="73"/>
                                    <a:pt x="122" y="73"/>
                                  </a:cubicBezTo>
                                  <a:cubicBezTo>
                                    <a:pt x="122" y="73"/>
                                    <a:pt x="122" y="73"/>
                                    <a:pt x="122" y="74"/>
                                  </a:cubicBezTo>
                                  <a:cubicBezTo>
                                    <a:pt x="123" y="75"/>
                                    <a:pt x="124" y="78"/>
                                    <a:pt x="124" y="81"/>
                                  </a:cubicBezTo>
                                  <a:cubicBezTo>
                                    <a:pt x="124" y="83"/>
                                    <a:pt x="123" y="85"/>
                                    <a:pt x="123" y="88"/>
                                  </a:cubicBezTo>
                                  <a:cubicBezTo>
                                    <a:pt x="122" y="88"/>
                                    <a:pt x="122" y="88"/>
                                    <a:pt x="122" y="88"/>
                                  </a:cubicBezTo>
                                  <a:cubicBezTo>
                                    <a:pt x="120" y="90"/>
                                    <a:pt x="120" y="91"/>
                                    <a:pt x="119" y="92"/>
                                  </a:cubicBezTo>
                                  <a:cubicBezTo>
                                    <a:pt x="118" y="95"/>
                                    <a:pt x="116" y="98"/>
                                    <a:pt x="115" y="101"/>
                                  </a:cubicBezTo>
                                  <a:cubicBezTo>
                                    <a:pt x="112" y="105"/>
                                    <a:pt x="108" y="108"/>
                                    <a:pt x="103" y="110"/>
                                  </a:cubicBezTo>
                                  <a:cubicBezTo>
                                    <a:pt x="95" y="112"/>
                                    <a:pt x="88" y="110"/>
                                    <a:pt x="82" y="106"/>
                                  </a:cubicBezTo>
                                  <a:cubicBezTo>
                                    <a:pt x="80" y="103"/>
                                    <a:pt x="78" y="102"/>
                                    <a:pt x="77" y="99"/>
                                  </a:cubicBezTo>
                                  <a:cubicBezTo>
                                    <a:pt x="75" y="96"/>
                                    <a:pt x="74" y="93"/>
                                    <a:pt x="73" y="91"/>
                                  </a:cubicBezTo>
                                  <a:cubicBezTo>
                                    <a:pt x="73" y="90"/>
                                    <a:pt x="73" y="90"/>
                                    <a:pt x="72" y="89"/>
                                  </a:cubicBezTo>
                                  <a:cubicBezTo>
                                    <a:pt x="71" y="88"/>
                                    <a:pt x="70" y="87"/>
                                    <a:pt x="69" y="84"/>
                                  </a:cubicBezTo>
                                  <a:cubicBezTo>
                                    <a:pt x="68" y="81"/>
                                    <a:pt x="69" y="76"/>
                                    <a:pt x="71" y="74"/>
                                  </a:cubicBezTo>
                                  <a:cubicBezTo>
                                    <a:pt x="72" y="73"/>
                                    <a:pt x="72" y="73"/>
                                    <a:pt x="72" y="73"/>
                                  </a:cubicBezTo>
                                  <a:cubicBezTo>
                                    <a:pt x="71" y="70"/>
                                    <a:pt x="71" y="66"/>
                                    <a:pt x="72" y="63"/>
                                  </a:cubicBezTo>
                                  <a:cubicBezTo>
                                    <a:pt x="73" y="55"/>
                                    <a:pt x="77" y="49"/>
                                    <a:pt x="85" y="46"/>
                                  </a:cubicBezTo>
                                  <a:cubicBezTo>
                                    <a:pt x="87" y="45"/>
                                    <a:pt x="92" y="44"/>
                                    <a:pt x="96" y="44"/>
                                  </a:cubicBezTo>
                                  <a:close/>
                                  <a:moveTo>
                                    <a:pt x="80" y="81"/>
                                  </a:moveTo>
                                  <a:cubicBezTo>
                                    <a:pt x="80" y="80"/>
                                    <a:pt x="79" y="79"/>
                                    <a:pt x="79" y="79"/>
                                  </a:cubicBezTo>
                                  <a:cubicBezTo>
                                    <a:pt x="78" y="77"/>
                                    <a:pt x="76" y="78"/>
                                    <a:pt x="75" y="80"/>
                                  </a:cubicBezTo>
                                  <a:cubicBezTo>
                                    <a:pt x="75" y="81"/>
                                    <a:pt x="75" y="81"/>
                                    <a:pt x="75" y="82"/>
                                  </a:cubicBezTo>
                                  <a:cubicBezTo>
                                    <a:pt x="76" y="83"/>
                                    <a:pt x="77" y="85"/>
                                    <a:pt x="78" y="86"/>
                                  </a:cubicBezTo>
                                  <a:cubicBezTo>
                                    <a:pt x="79" y="87"/>
                                    <a:pt x="79" y="87"/>
                                    <a:pt x="79" y="88"/>
                                  </a:cubicBezTo>
                                  <a:cubicBezTo>
                                    <a:pt x="80" y="90"/>
                                    <a:pt x="81" y="93"/>
                                    <a:pt x="83" y="96"/>
                                  </a:cubicBezTo>
                                  <a:cubicBezTo>
                                    <a:pt x="84" y="99"/>
                                    <a:pt x="86" y="100"/>
                                    <a:pt x="87" y="101"/>
                                  </a:cubicBezTo>
                                  <a:cubicBezTo>
                                    <a:pt x="90" y="103"/>
                                    <a:pt x="94" y="104"/>
                                    <a:pt x="99" y="103"/>
                                  </a:cubicBezTo>
                                  <a:cubicBezTo>
                                    <a:pt x="104" y="102"/>
                                    <a:pt x="107" y="101"/>
                                    <a:pt x="109" y="96"/>
                                  </a:cubicBezTo>
                                  <a:cubicBezTo>
                                    <a:pt x="111" y="93"/>
                                    <a:pt x="112" y="91"/>
                                    <a:pt x="114" y="88"/>
                                  </a:cubicBezTo>
                                  <a:cubicBezTo>
                                    <a:pt x="114" y="87"/>
                                    <a:pt x="115" y="87"/>
                                    <a:pt x="115" y="86"/>
                                  </a:cubicBezTo>
                                  <a:cubicBezTo>
                                    <a:pt x="116" y="85"/>
                                    <a:pt x="116" y="84"/>
                                    <a:pt x="116" y="84"/>
                                  </a:cubicBezTo>
                                  <a:cubicBezTo>
                                    <a:pt x="117" y="82"/>
                                    <a:pt x="117" y="82"/>
                                    <a:pt x="117" y="80"/>
                                  </a:cubicBezTo>
                                  <a:cubicBezTo>
                                    <a:pt x="117" y="79"/>
                                    <a:pt x="117" y="78"/>
                                    <a:pt x="116" y="78"/>
                                  </a:cubicBezTo>
                                  <a:cubicBezTo>
                                    <a:pt x="116" y="78"/>
                                    <a:pt x="115" y="78"/>
                                    <a:pt x="114" y="79"/>
                                  </a:cubicBezTo>
                                  <a:cubicBezTo>
                                    <a:pt x="114" y="80"/>
                                    <a:pt x="113" y="80"/>
                                    <a:pt x="113" y="81"/>
                                  </a:cubicBezTo>
                                  <a:cubicBezTo>
                                    <a:pt x="113" y="78"/>
                                    <a:pt x="114" y="75"/>
                                    <a:pt x="115" y="73"/>
                                  </a:cubicBezTo>
                                  <a:cubicBezTo>
                                    <a:pt x="113" y="73"/>
                                    <a:pt x="111" y="73"/>
                                    <a:pt x="110" y="73"/>
                                  </a:cubicBezTo>
                                  <a:cubicBezTo>
                                    <a:pt x="106" y="73"/>
                                    <a:pt x="103" y="72"/>
                                    <a:pt x="100" y="71"/>
                                  </a:cubicBezTo>
                                  <a:cubicBezTo>
                                    <a:pt x="94" y="69"/>
                                    <a:pt x="91" y="66"/>
                                    <a:pt x="87" y="63"/>
                                  </a:cubicBezTo>
                                  <a:cubicBezTo>
                                    <a:pt x="87" y="63"/>
                                    <a:pt x="87" y="63"/>
                                    <a:pt x="87" y="63"/>
                                  </a:cubicBezTo>
                                  <a:cubicBezTo>
                                    <a:pt x="87" y="63"/>
                                    <a:pt x="86" y="63"/>
                                    <a:pt x="85" y="64"/>
                                  </a:cubicBezTo>
                                  <a:cubicBezTo>
                                    <a:pt x="82" y="65"/>
                                    <a:pt x="80" y="67"/>
                                    <a:pt x="78" y="70"/>
                                  </a:cubicBezTo>
                                  <a:cubicBezTo>
                                    <a:pt x="78" y="70"/>
                                    <a:pt x="78" y="70"/>
                                    <a:pt x="78" y="70"/>
                                  </a:cubicBezTo>
                                  <a:cubicBezTo>
                                    <a:pt x="79" y="73"/>
                                    <a:pt x="79" y="74"/>
                                    <a:pt x="79" y="75"/>
                                  </a:cubicBezTo>
                                  <a:cubicBezTo>
                                    <a:pt x="79" y="77"/>
                                    <a:pt x="80" y="79"/>
                                    <a:pt x="80" y="81"/>
                                  </a:cubicBezTo>
                                  <a:close/>
                                  <a:moveTo>
                                    <a:pt x="94" y="126"/>
                                  </a:moveTo>
                                  <a:cubicBezTo>
                                    <a:pt x="92" y="124"/>
                                    <a:pt x="90" y="122"/>
                                    <a:pt x="89" y="119"/>
                                  </a:cubicBezTo>
                                  <a:cubicBezTo>
                                    <a:pt x="90" y="119"/>
                                    <a:pt x="91" y="118"/>
                                    <a:pt x="93" y="117"/>
                                  </a:cubicBezTo>
                                  <a:cubicBezTo>
                                    <a:pt x="93" y="117"/>
                                    <a:pt x="93" y="117"/>
                                    <a:pt x="93" y="116"/>
                                  </a:cubicBezTo>
                                  <a:cubicBezTo>
                                    <a:pt x="95" y="116"/>
                                    <a:pt x="97" y="116"/>
                                    <a:pt x="100" y="116"/>
                                  </a:cubicBezTo>
                                  <a:cubicBezTo>
                                    <a:pt x="100" y="116"/>
                                    <a:pt x="100" y="116"/>
                                    <a:pt x="101" y="117"/>
                                  </a:cubicBezTo>
                                  <a:cubicBezTo>
                                    <a:pt x="101" y="118"/>
                                    <a:pt x="102" y="119"/>
                                    <a:pt x="103" y="119"/>
                                  </a:cubicBezTo>
                                  <a:cubicBezTo>
                                    <a:pt x="102" y="122"/>
                                    <a:pt x="101" y="124"/>
                                    <a:pt x="99" y="126"/>
                                  </a:cubicBezTo>
                                  <a:cubicBezTo>
                                    <a:pt x="99" y="126"/>
                                    <a:pt x="99" y="126"/>
                                    <a:pt x="99" y="126"/>
                                  </a:cubicBezTo>
                                  <a:cubicBezTo>
                                    <a:pt x="101" y="130"/>
                                    <a:pt x="101" y="134"/>
                                    <a:pt x="103" y="137"/>
                                  </a:cubicBezTo>
                                  <a:cubicBezTo>
                                    <a:pt x="103" y="137"/>
                                    <a:pt x="103" y="137"/>
                                    <a:pt x="103" y="138"/>
                                  </a:cubicBezTo>
                                  <a:cubicBezTo>
                                    <a:pt x="101" y="140"/>
                                    <a:pt x="100" y="142"/>
                                    <a:pt x="98" y="144"/>
                                  </a:cubicBezTo>
                                  <a:cubicBezTo>
                                    <a:pt x="96" y="145"/>
                                    <a:pt x="96" y="145"/>
                                    <a:pt x="94" y="144"/>
                                  </a:cubicBezTo>
                                  <a:cubicBezTo>
                                    <a:pt x="93" y="142"/>
                                    <a:pt x="91" y="140"/>
                                    <a:pt x="89" y="138"/>
                                  </a:cubicBezTo>
                                  <a:cubicBezTo>
                                    <a:pt x="89" y="138"/>
                                    <a:pt x="89" y="138"/>
                                    <a:pt x="89" y="137"/>
                                  </a:cubicBezTo>
                                  <a:cubicBezTo>
                                    <a:pt x="91" y="134"/>
                                    <a:pt x="93" y="129"/>
                                    <a:pt x="94" y="126"/>
                                  </a:cubicBezTo>
                                  <a:cubicBezTo>
                                    <a:pt x="94" y="126"/>
                                    <a:pt x="94" y="126"/>
                                    <a:pt x="94" y="1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1518" name="Freeform 2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470647"/>
                              <a:ext cx="288000" cy="295874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96 h 192"/>
                                <a:gd name="T2" fmla="*/ 94 w 187"/>
                                <a:gd name="T3" fmla="*/ 0 h 192"/>
                                <a:gd name="T4" fmla="*/ 187 w 187"/>
                                <a:gd name="T5" fmla="*/ 96 h 192"/>
                                <a:gd name="T6" fmla="*/ 94 w 187"/>
                                <a:gd name="T7" fmla="*/ 192 h 192"/>
                                <a:gd name="T8" fmla="*/ 0 w 187"/>
                                <a:gd name="T9" fmla="*/ 96 h 192"/>
                                <a:gd name="T10" fmla="*/ 119 w 187"/>
                                <a:gd name="T11" fmla="*/ 106 h 192"/>
                                <a:gd name="T12" fmla="*/ 104 w 187"/>
                                <a:gd name="T13" fmla="*/ 120 h 192"/>
                                <a:gd name="T14" fmla="*/ 83 w 187"/>
                                <a:gd name="T15" fmla="*/ 106 h 192"/>
                                <a:gd name="T16" fmla="*/ 68 w 187"/>
                                <a:gd name="T17" fmla="*/ 85 h 192"/>
                                <a:gd name="T18" fmla="*/ 83 w 187"/>
                                <a:gd name="T19" fmla="*/ 71 h 192"/>
                                <a:gd name="T20" fmla="*/ 61 w 187"/>
                                <a:gd name="T21" fmla="*/ 44 h 192"/>
                                <a:gd name="T22" fmla="*/ 40 w 187"/>
                                <a:gd name="T23" fmla="*/ 65 h 192"/>
                                <a:gd name="T24" fmla="*/ 68 w 187"/>
                                <a:gd name="T25" fmla="*/ 120 h 192"/>
                                <a:gd name="T26" fmla="*/ 126 w 187"/>
                                <a:gd name="T27" fmla="*/ 148 h 192"/>
                                <a:gd name="T28" fmla="*/ 147 w 187"/>
                                <a:gd name="T29" fmla="*/ 127 h 192"/>
                                <a:gd name="T30" fmla="*/ 119 w 187"/>
                                <a:gd name="T31" fmla="*/ 106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7" h="192">
                                  <a:moveTo>
                                    <a:pt x="0" y="96"/>
                                  </a:moveTo>
                                  <a:cubicBezTo>
                                    <a:pt x="0" y="43"/>
                                    <a:pt x="42" y="0"/>
                                    <a:pt x="94" y="0"/>
                                  </a:cubicBezTo>
                                  <a:cubicBezTo>
                                    <a:pt x="145" y="0"/>
                                    <a:pt x="187" y="43"/>
                                    <a:pt x="187" y="96"/>
                                  </a:cubicBezTo>
                                  <a:cubicBezTo>
                                    <a:pt x="187" y="149"/>
                                    <a:pt x="145" y="192"/>
                                    <a:pt x="94" y="192"/>
                                  </a:cubicBezTo>
                                  <a:cubicBezTo>
                                    <a:pt x="42" y="192"/>
                                    <a:pt x="0" y="149"/>
                                    <a:pt x="0" y="96"/>
                                  </a:cubicBezTo>
                                  <a:close/>
                                  <a:moveTo>
                                    <a:pt x="119" y="106"/>
                                  </a:moveTo>
                                  <a:cubicBezTo>
                                    <a:pt x="112" y="113"/>
                                    <a:pt x="112" y="120"/>
                                    <a:pt x="104" y="120"/>
                                  </a:cubicBezTo>
                                  <a:cubicBezTo>
                                    <a:pt x="97" y="120"/>
                                    <a:pt x="90" y="113"/>
                                    <a:pt x="83" y="106"/>
                                  </a:cubicBezTo>
                                  <a:cubicBezTo>
                                    <a:pt x="76" y="99"/>
                                    <a:pt x="68" y="92"/>
                                    <a:pt x="68" y="85"/>
                                  </a:cubicBezTo>
                                  <a:cubicBezTo>
                                    <a:pt x="68" y="78"/>
                                    <a:pt x="76" y="78"/>
                                    <a:pt x="83" y="71"/>
                                  </a:cubicBezTo>
                                  <a:cubicBezTo>
                                    <a:pt x="90" y="65"/>
                                    <a:pt x="68" y="44"/>
                                    <a:pt x="61" y="44"/>
                                  </a:cubicBezTo>
                                  <a:cubicBezTo>
                                    <a:pt x="54" y="44"/>
                                    <a:pt x="40" y="65"/>
                                    <a:pt x="40" y="65"/>
                                  </a:cubicBezTo>
                                  <a:cubicBezTo>
                                    <a:pt x="40" y="78"/>
                                    <a:pt x="54" y="106"/>
                                    <a:pt x="68" y="120"/>
                                  </a:cubicBezTo>
                                  <a:cubicBezTo>
                                    <a:pt x="83" y="134"/>
                                    <a:pt x="112" y="148"/>
                                    <a:pt x="126" y="148"/>
                                  </a:cubicBezTo>
                                  <a:cubicBezTo>
                                    <a:pt x="126" y="148"/>
                                    <a:pt x="147" y="134"/>
                                    <a:pt x="147" y="127"/>
                                  </a:cubicBezTo>
                                  <a:cubicBezTo>
                                    <a:pt x="147" y="120"/>
                                    <a:pt x="126" y="99"/>
                                    <a:pt x="119" y="106"/>
                                  </a:cubicBezTo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  <wps:wsp>
                          <wps:cNvPr id="21519" name="Freeform 3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899730"/>
                              <a:ext cx="288000" cy="309920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99 h 197"/>
                                <a:gd name="T2" fmla="*/ 92 w 183"/>
                                <a:gd name="T3" fmla="*/ 0 h 197"/>
                                <a:gd name="T4" fmla="*/ 183 w 183"/>
                                <a:gd name="T5" fmla="*/ 99 h 197"/>
                                <a:gd name="T6" fmla="*/ 92 w 183"/>
                                <a:gd name="T7" fmla="*/ 197 h 197"/>
                                <a:gd name="T8" fmla="*/ 0 w 183"/>
                                <a:gd name="T9" fmla="*/ 99 h 197"/>
                                <a:gd name="T10" fmla="*/ 147 w 183"/>
                                <a:gd name="T11" fmla="*/ 137 h 197"/>
                                <a:gd name="T12" fmla="*/ 147 w 183"/>
                                <a:gd name="T13" fmla="*/ 137 h 197"/>
                                <a:gd name="T14" fmla="*/ 147 w 183"/>
                                <a:gd name="T15" fmla="*/ 137 h 197"/>
                                <a:gd name="T16" fmla="*/ 147 w 183"/>
                                <a:gd name="T17" fmla="*/ 137 h 197"/>
                                <a:gd name="T18" fmla="*/ 36 w 183"/>
                                <a:gd name="T19" fmla="*/ 137 h 197"/>
                                <a:gd name="T20" fmla="*/ 70 w 183"/>
                                <a:gd name="T21" fmla="*/ 106 h 197"/>
                                <a:gd name="T22" fmla="*/ 92 w 183"/>
                                <a:gd name="T23" fmla="*/ 123 h 197"/>
                                <a:gd name="T24" fmla="*/ 113 w 183"/>
                                <a:gd name="T25" fmla="*/ 106 h 197"/>
                                <a:gd name="T26" fmla="*/ 147 w 183"/>
                                <a:gd name="T27" fmla="*/ 137 h 197"/>
                                <a:gd name="T28" fmla="*/ 67 w 183"/>
                                <a:gd name="T29" fmla="*/ 102 h 197"/>
                                <a:gd name="T30" fmla="*/ 67 w 183"/>
                                <a:gd name="T31" fmla="*/ 102 h 197"/>
                                <a:gd name="T32" fmla="*/ 67 w 183"/>
                                <a:gd name="T33" fmla="*/ 102 h 197"/>
                                <a:gd name="T34" fmla="*/ 67 w 183"/>
                                <a:gd name="T35" fmla="*/ 102 h 197"/>
                                <a:gd name="T36" fmla="*/ 36 w 183"/>
                                <a:gd name="T37" fmla="*/ 130 h 197"/>
                                <a:gd name="T38" fmla="*/ 36 w 183"/>
                                <a:gd name="T39" fmla="*/ 78 h 197"/>
                                <a:gd name="T40" fmla="*/ 67 w 183"/>
                                <a:gd name="T41" fmla="*/ 102 h 197"/>
                                <a:gd name="T42" fmla="*/ 147 w 183"/>
                                <a:gd name="T43" fmla="*/ 130 h 197"/>
                                <a:gd name="T44" fmla="*/ 147 w 183"/>
                                <a:gd name="T45" fmla="*/ 130 h 197"/>
                                <a:gd name="T46" fmla="*/ 147 w 183"/>
                                <a:gd name="T47" fmla="*/ 130 h 197"/>
                                <a:gd name="T48" fmla="*/ 147 w 183"/>
                                <a:gd name="T49" fmla="*/ 130 h 197"/>
                                <a:gd name="T50" fmla="*/ 116 w 183"/>
                                <a:gd name="T51" fmla="*/ 102 h 197"/>
                                <a:gd name="T52" fmla="*/ 147 w 183"/>
                                <a:gd name="T53" fmla="*/ 78 h 197"/>
                                <a:gd name="T54" fmla="*/ 147 w 183"/>
                                <a:gd name="T55" fmla="*/ 130 h 197"/>
                                <a:gd name="T56" fmla="*/ 92 w 183"/>
                                <a:gd name="T57" fmla="*/ 116 h 197"/>
                                <a:gd name="T58" fmla="*/ 92 w 183"/>
                                <a:gd name="T59" fmla="*/ 116 h 197"/>
                                <a:gd name="T60" fmla="*/ 92 w 183"/>
                                <a:gd name="T61" fmla="*/ 116 h 197"/>
                                <a:gd name="T62" fmla="*/ 92 w 183"/>
                                <a:gd name="T63" fmla="*/ 116 h 197"/>
                                <a:gd name="T64" fmla="*/ 36 w 183"/>
                                <a:gd name="T65" fmla="*/ 71 h 197"/>
                                <a:gd name="T66" fmla="*/ 36 w 183"/>
                                <a:gd name="T67" fmla="*/ 61 h 197"/>
                                <a:gd name="T68" fmla="*/ 147 w 183"/>
                                <a:gd name="T69" fmla="*/ 61 h 197"/>
                                <a:gd name="T70" fmla="*/ 147 w 183"/>
                                <a:gd name="T71" fmla="*/ 71 h 197"/>
                                <a:gd name="T72" fmla="*/ 92 w 183"/>
                                <a:gd name="T73" fmla="*/ 116 h 197"/>
                                <a:gd name="T74" fmla="*/ 92 w 183"/>
                                <a:gd name="T75" fmla="*/ 116 h 197"/>
                                <a:gd name="T76" fmla="*/ 92 w 183"/>
                                <a:gd name="T77" fmla="*/ 116 h 197"/>
                                <a:gd name="T78" fmla="*/ 92 w 183"/>
                                <a:gd name="T79" fmla="*/ 11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83" h="197">
                                  <a:moveTo>
                                    <a:pt x="0" y="99"/>
                                  </a:moveTo>
                                  <a:cubicBezTo>
                                    <a:pt x="0" y="44"/>
                                    <a:pt x="41" y="0"/>
                                    <a:pt x="92" y="0"/>
                                  </a:cubicBezTo>
                                  <a:cubicBezTo>
                                    <a:pt x="142" y="0"/>
                                    <a:pt x="183" y="44"/>
                                    <a:pt x="183" y="99"/>
                                  </a:cubicBezTo>
                                  <a:cubicBezTo>
                                    <a:pt x="183" y="153"/>
                                    <a:pt x="142" y="197"/>
                                    <a:pt x="92" y="197"/>
                                  </a:cubicBezTo>
                                  <a:cubicBezTo>
                                    <a:pt x="41" y="197"/>
                                    <a:pt x="0" y="153"/>
                                    <a:pt x="0" y="99"/>
                                  </a:cubicBezTo>
                                  <a:close/>
                                  <a:moveTo>
                                    <a:pt x="147" y="137"/>
                                  </a:move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ubicBezTo>
                                    <a:pt x="36" y="137"/>
                                    <a:pt x="36" y="137"/>
                                    <a:pt x="36" y="137"/>
                                  </a:cubicBezTo>
                                  <a:cubicBezTo>
                                    <a:pt x="70" y="106"/>
                                    <a:pt x="70" y="106"/>
                                    <a:pt x="70" y="106"/>
                                  </a:cubicBezTo>
                                  <a:cubicBezTo>
                                    <a:pt x="92" y="123"/>
                                    <a:pt x="92" y="123"/>
                                    <a:pt x="92" y="123"/>
                                  </a:cubicBezTo>
                                  <a:cubicBezTo>
                                    <a:pt x="113" y="106"/>
                                    <a:pt x="113" y="106"/>
                                    <a:pt x="113" y="106"/>
                                  </a:cubicBez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lose/>
                                  <a:moveTo>
                                    <a:pt x="67" y="102"/>
                                  </a:move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36" y="130"/>
                                    <a:pt x="36" y="130"/>
                                    <a:pt x="36" y="130"/>
                                  </a:cubicBezTo>
                                  <a:cubicBezTo>
                                    <a:pt x="36" y="78"/>
                                    <a:pt x="36" y="78"/>
                                    <a:pt x="36" y="78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lose/>
                                  <a:moveTo>
                                    <a:pt x="147" y="130"/>
                                  </a:move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ubicBezTo>
                                    <a:pt x="116" y="102"/>
                                    <a:pt x="116" y="102"/>
                                    <a:pt x="116" y="102"/>
                                  </a:cubicBezTo>
                                  <a:cubicBezTo>
                                    <a:pt x="147" y="78"/>
                                    <a:pt x="147" y="78"/>
                                    <a:pt x="147" y="78"/>
                                  </a:cubicBez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lose/>
                                  <a:moveTo>
                                    <a:pt x="92" y="116"/>
                                  </a:move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36" y="71"/>
                                    <a:pt x="36" y="71"/>
                                    <a:pt x="36" y="71"/>
                                  </a:cubicBezTo>
                                  <a:cubicBezTo>
                                    <a:pt x="36" y="61"/>
                                    <a:pt x="36" y="61"/>
                                    <a:pt x="36" y="61"/>
                                  </a:cubicBezTo>
                                  <a:cubicBezTo>
                                    <a:pt x="147" y="61"/>
                                    <a:pt x="147" y="61"/>
                                    <a:pt x="147" y="61"/>
                                  </a:cubicBezTo>
                                  <a:cubicBezTo>
                                    <a:pt x="147" y="71"/>
                                    <a:pt x="147" y="71"/>
                                    <a:pt x="147" y="71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lose/>
                                  <a:moveTo>
                                    <a:pt x="92" y="116"/>
                                  </a:move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5.25pt;margin-top:334.15pt;height:119.25pt;width:339.1pt;z-index:251726848;mso-width-relative:page;mso-height-relative:page;" coordorigin="0,25798" coordsize="4306291,1514158" o:gfxdata="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">
                <o:lock v:ext="edit" aspectratio="f"/>
                <v:shape id="Text Box 3" o:spid="_x0000_s1026" o:spt="202" type="#_x0000_t202" style="position:absolute;left:353416;top:25798;height:1514158;width:3952875;" filled="f" stroked="f" coordsize="21600,21600" o:gfxdata="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vFkq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rFonts w:hint="eastAsia" w:eastAsia="微软雅黑"/>
                            <w:color w:val="404040" w:themeColor="text1" w:themeTint="BF"/>
                            <w:kern w:val="24"/>
                            <w:sz w:val="36"/>
                            <w:szCs w:val="36"/>
                            <w:lang w:eastAsia="zh-CN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姓名：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kern w:val="24"/>
                            <w:sz w:val="36"/>
                            <w:szCs w:val="36"/>
                            <w:lang w:eastAsia="zh-CN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XXX</w:t>
                        </w:r>
                      </w:p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rFonts w:hint="default" w:eastAsia="微软雅黑"/>
                            <w:color w:val="404040" w:themeColor="text1" w:themeTint="BF"/>
                            <w:kern w:val="24"/>
                            <w:sz w:val="36"/>
                            <w:szCs w:val="36"/>
                            <w:lang w:val="en-US" w:eastAsia="zh-CN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电话：</w:t>
                        </w:r>
                        <w:r>
                          <w:rPr>
                            <w:color w:val="404040" w:themeColor="text1" w:themeTint="BF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138-00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kern w:val="24"/>
                            <w:sz w:val="36"/>
                            <w:szCs w:val="36"/>
                            <w:lang w:val="en-US" w:eastAsia="zh-CN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00</w:t>
                        </w:r>
                        <w:r>
                          <w:rPr>
                            <w:color w:val="404040" w:themeColor="text1" w:themeTint="BF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-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kern w:val="24"/>
                            <w:sz w:val="36"/>
                            <w:szCs w:val="36"/>
                            <w:lang w:val="en-US" w:eastAsia="zh-CN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XXXX</w:t>
                        </w:r>
                      </w:p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color w:val="404040" w:themeColor="text1" w:themeTint="BF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邮箱：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kern w:val="24"/>
                            <w:sz w:val="36"/>
                            <w:szCs w:val="36"/>
                            <w:lang w:val="en-US" w:eastAsia="zh-CN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XXXX</w:t>
                        </w:r>
                        <w:r>
                          <w:rPr>
                            <w:color w:val="404040" w:themeColor="text1" w:themeTint="BF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@qq.com</w:t>
                        </w:r>
                      </w:p>
                      <w:p>
                        <w:pPr>
                          <w:snapToGrid w:val="0"/>
                          <w:spacing w:line="276" w:lineRule="auto"/>
                          <w:jc w:val="left"/>
                          <w:rPr>
                            <w:color w:val="404040" w:themeColor="text1" w:themeTint="BF"/>
                            <w:kern w:val="24"/>
                            <w:sz w:val="28"/>
                            <w:szCs w:val="28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group id="_x0000_s1026" o:spid="_x0000_s1026" o:spt="203" style="position:absolute;left:0;top:122246;height:1168086;width:288000;" coordorigin="0,41564" coordsize="288000,1168086" o:gfxdata="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cR1o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5" o:spid="_x0000_s1026" o:spt="100" style="position:absolute;left:0;top:41564;height:296016;width:288000;" fillcolor="#BFBFBF [2412]" filled="t" stroked="f" coordsize="191,196" o:gfxdata="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0Vc&#10;ScEAAADeAAAADwAAAAAAAAABACAAAAAiAAAAZHJzL2Rvd25yZXYueG1sUEsBAhQAFAAAAAgAh07i&#10;QDMvBZ47AAAAOQAAABAAAAAAAAAAAQAgAAAAEAEAAGRycy9zaGFwZXhtbC54bWxQSwUGAAAAAAYA&#10;BgBbAQAAugMAAAAA&#10;" path="m0,98c0,44,43,0,96,0c149,0,191,44,191,98c191,152,149,196,96,196c43,196,0,152,0,98xm44,141c44,143,44,144,44,144c44,145,44,146,44,147c44,149,44,150,46,151c46,151,46,151,46,152c80,152,115,152,149,152c149,151,149,151,149,151c151,150,151,149,152,148c152,146,152,145,152,144c152,139,151,135,149,132c148,130,146,128,144,127c142,125,139,123,137,122c131,119,125,119,120,118c118,117,116,117,116,116c116,117,116,118,116,118c116,122,116,128,113,132c109,138,104,143,98,146c97,146,97,146,97,146c95,145,94,144,92,143c87,139,84,136,81,131c80,127,79,121,80,118c80,117,80,117,80,116c76,117,73,118,70,119c65,119,59,121,53,124c51,125,50,127,48,128c46,131,44,134,44,138c44,139,44,140,44,141xm96,44c101,44,106,45,109,46c114,49,117,53,120,59c122,62,122,66,122,71c122,72,122,73,122,73c122,73,122,73,122,74c123,75,124,78,124,81c124,83,123,85,123,88c122,88,122,88,122,88c120,90,120,91,119,92c118,95,116,98,115,101c112,105,108,108,103,110c95,112,88,110,82,106c80,103,78,102,77,99c75,96,74,93,73,91c73,90,73,90,72,89c71,88,70,87,69,84c68,81,69,76,71,74c72,73,72,73,72,73c71,70,71,66,72,63c73,55,77,49,85,46c87,45,92,44,96,44xm80,81c80,80,79,79,79,79c78,77,76,78,75,80c75,81,75,81,75,82c76,83,77,85,78,86c79,87,79,87,79,88c80,90,81,93,83,96c84,99,86,100,87,101c90,103,94,104,99,103c104,102,107,101,109,96c111,93,112,91,114,88c114,87,115,87,115,86c116,85,116,84,116,84c117,82,117,82,117,80c117,79,117,78,116,78c116,78,115,78,114,79c114,80,113,80,113,81c113,78,114,75,115,73c113,73,111,73,110,73c106,73,103,72,100,71c94,69,91,66,87,63c87,63,87,63,87,63c87,63,86,63,85,64c82,65,80,67,78,70c78,70,78,70,78,70c79,73,79,74,79,75c79,77,80,79,80,81xm94,126c92,124,90,122,89,119c90,119,91,118,93,117c93,117,93,117,93,116c95,116,97,116,100,116c100,116,100,116,101,117c101,118,102,119,103,119c102,122,101,124,99,126c99,126,99,126,99,126c101,130,101,134,103,137c103,137,103,137,103,138c101,140,100,142,98,144c96,145,96,145,94,144c93,142,91,140,89,138c89,138,89,138,89,137c91,134,93,129,94,126c94,126,94,126,94,126xe">
                    <v:path o:connectlocs="144753,0;144753,296016;66345,212950;66345,222012;69361,229563;224670,228053;229193,217481;217130,191806;180942,178213;174910,178213;147769,220501;138722,215970;120628,178213;105549,179724;72376,193316;66345,212950;164356,69473;183958,107230;183958,111761;185465,132905;179434,138946;155308,166131;116104,149518;108565,134415;107057,111761;108565,95148;144753,66452;119120,119312;113089,123843;119120,132905;131183,152538;164356,144987;173403,129884;176418,120822;171895,119312;173403,110250;150785,107230;131183,95148;117612,105720;119120,113271;141738,190296;140230,176703;150785,175193;155308,179724;149277,190296;155308,208419;141738,217481;134198,206909;141738,190296" o:connectangles="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5" o:spid="_x0000_s1026" o:spt="100" style="position:absolute;left:0;top:470647;height:295874;width:288000;" fillcolor="#BFBFBF [2412]" filled="t" stroked="f" coordsize="187,192" o:gfxdata="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6tIPvQAA&#10;AN4AAAAPAAAAAAAAAAEAIAAAACIAAABkcnMvZG93bnJldi54bWxQSwECFAAUAAAACACHTuJAMy8F&#10;njsAAAA5AAAAEAAAAAAAAAABACAAAAAMAQAAZHJzL3NoYXBleG1sLnhtbFBLBQYAAAAABgAGAFsB&#10;AAC2AwAAAAA=&#10;" path="m0,96c0,43,42,0,94,0c145,0,187,43,187,96c187,149,145,192,94,192c42,192,0,149,0,96xm119,106c112,113,112,120,104,120c97,120,90,113,83,106c76,99,68,92,68,85c68,78,76,78,83,71c90,65,68,44,61,44c54,44,40,65,40,65c40,78,54,106,68,120c83,134,112,148,126,148c126,148,147,134,147,127c147,120,126,99,119,106e">
                    <v:path o:connectlocs="0,147937;144770,0;288000,147937;144770,295874;0,147937;183272,163347;160171,184921;127828,163347;104727,130985;127828,109411;93946,67804;61604,100165;104727,184921;194053,228069;226395,195708;183272,163347" o:connectangles="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3" o:spid="_x0000_s1026" o:spt="100" style="position:absolute;left:0;top:899730;height:309920;width:288000;" fillcolor="#BFBFBF [2412]" filled="t" stroked="f" coordsize="183,197" o:gfxdata="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sTlS/&#10;AAAA3gAAAA8AAAAAAAAAAQAgAAAAIgAAAGRycy9kb3ducmV2LnhtbFBLAQIUABQAAAAIAIdO4kAz&#10;LwWeOwAAADkAAAAQAAAAAAAAAAEAIAAAAA4BAABkcnMvc2hhcGV4bWwueG1sUEsFBgAAAAAGAAYA&#10;WwEAALgDAAAAAA==&#10;" path="m0,99c0,44,41,0,92,0c142,0,183,44,183,99c183,153,142,197,92,197c41,197,0,153,0,99xm147,137c147,137,147,137,147,137c147,137,147,137,147,137c147,137,147,137,147,137c36,137,36,137,36,137c70,106,70,106,70,106c92,123,92,123,92,123c113,106,113,106,113,106c147,137,147,137,147,137xm67,102c67,102,67,102,67,102c67,102,67,102,67,102c67,102,67,102,67,102c36,130,36,130,36,130c36,78,36,78,36,78c67,102,67,102,67,102xm147,130c147,130,147,130,147,130c147,130,147,130,147,130c147,130,147,130,147,130c116,102,116,102,116,102c147,78,147,78,147,78c147,130,147,130,147,130xm92,116c92,116,92,116,92,116c92,116,92,116,92,116c92,116,92,116,92,116c36,71,36,71,36,71c36,61,36,61,36,61c147,61,147,61,147,61c147,71,147,71,147,71c92,116,92,116,92,116xm92,116c92,116,92,116,92,116c92,116,92,116,92,116xe">
                    <v:path o:connectlocs="0,155746;144786,0;288000,155746;144786,309920;0,155746;231344,215528;231344,215528;231344,215528;231344,215528;56655,215528;110163,166758;144786,193503;177836,166758;231344,215528;105442,160466;105442,160466;105442,160466;105442,160466;56655,204515;56655,122709;105442,160466;231344,204515;231344,204515;231344,204515;231344,204515;182557,160466;231344,122709;231344,204515;144786,182490;144786,182490;144786,182490;144786,182490;56655,111697;56655,95965;231344,95965;231344,111697;144786,182490;144786,182490;144786,182490;144786,182490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w:br w:type="page"/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1844040</wp:posOffset>
                </wp:positionV>
                <wp:extent cx="5864860" cy="7441565"/>
                <wp:effectExtent l="0" t="0" r="0" b="762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860" cy="7441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尊敬的领导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您好！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首先非常感谢您在百忙之中抽出时间阅读我的求职自荐信。我叫</w:t>
                            </w: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，毕业于深圳大学文学院。在校期间，不断努力学习，在专业课程上做到精益求精，取得国家认证高级营销员、英语六级、计算机二级等资格证书。能够熟练的操作PHOTOSHOP、OFFICE、Illustrator等常用办公软件。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在实习工作中，我认真工作，努力学习的态度，积累了许多丰富的实践经验，也增强了自己适应环境的能力。相信在今后的工作中一定能够学以致用，把自己的所学所能发挥出来。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firstLine="640"/>
                              <w:rPr>
                                <w:rFonts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本人性格开朗乐观、做人诚实。生活中，能与同事朋友相处融洽。工作中，能快速的和客户建立良好的信任合作关系。本人品质优秀，思想进步，笃守诚、信、礼、智的做人原则。在校期间，光荣入党。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“良禽择木而栖，士为知己者死”。如果能与您携手同行，我将深感荣幸。手捧菲薄求职之书，愿在共同努力下，为公司奉献自己的光与热！最后真诚祝愿贵单位事业蒸蒸日上！                           </w:t>
                            </w:r>
                          </w:p>
                          <w:p>
                            <w:pPr>
                              <w:rPr>
                                <w:rFonts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此致 </w:t>
                            </w:r>
                          </w:p>
                          <w:p>
                            <w:pPr>
                              <w:rPr>
                                <w:rFonts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敬礼                                                </w:t>
                            </w:r>
                          </w:p>
                          <w:p>
                            <w:pPr>
                              <w:rPr>
                                <w:rFonts w:hint="default" w:eastAsia="微软雅黑" w:cs="黑体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</w:p>
                          <w:p>
                            <w:pPr>
                              <w:rPr>
                                <w:rFonts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rFonts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20</w:t>
                            </w: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03</w:t>
                            </w:r>
                            <w:r>
                              <w:rPr>
                                <w:rFonts w:hint="eastAsia" w:cs="黑体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月</w:t>
                            </w:r>
                          </w:p>
                          <w:p>
                            <w:pP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145.2pt;height:585.95pt;width:461.8pt;mso-position-horizontal:center;mso-position-horizontal-relative:margin;z-index:251730944;mso-width-relative:page;mso-height-relative:page;" filled="f" stroked="f" coordsize="21600,21600" o:gfxdata="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wf54e9oAAAAJAQAADwAAAAAAAAABACAAAAAiAAAAZHJz&#10;L2Rvd25yZXYueG1sUEsBAhQAFAAAAAgAh07iQFKl7PACAgAA2wMAAA4AAAAAAAAAAQAgAAAAKQEA&#10;AGRycy9lMm9Eb2MueG1sUEsFBgAAAAAGAAYAWQEAAJ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rPr>
                          <w:rFonts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尊敬的领导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您好！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首先非常感谢您在百忙之中抽出时间阅读我的求职自荐信。我叫</w:t>
                      </w: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，毕业于深圳大学文学院。在校期间，不断努力学习，在专业课程上做到精益求精，取得国家认证高级营销员、英语六级、计算机二级等资格证书。能够熟练的操作PHOTOSHOP、OFFICE、Illustrator等常用办公软件。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在实习工作中，我认真工作，努力学习的态度，积累了许多丰富的实践经验，也增强了自己适应环境的能力。相信在今后的工作中一定能够学以致用，把自己的所学所能发挥出来。</w:t>
                      </w:r>
                    </w:p>
                    <w:p>
                      <w:pPr>
                        <w:snapToGrid w:val="0"/>
                        <w:spacing w:line="276" w:lineRule="auto"/>
                        <w:ind w:firstLine="640"/>
                        <w:rPr>
                          <w:rFonts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本人性格开朗乐观、做人诚实。生活中，能与同事朋友相处融洽。工作中，能快速的和客户建立良好的信任合作关系。本人品质优秀，思想进步，笃守诚、信、礼、智的做人原则。在校期间，光荣入党。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“良禽择木而栖，士为知己者死”。如果能与您携手同行，我将深感荣幸。手捧菲薄求职之书，愿在共同努力下，为公司奉献自己的光与热！最后真诚祝愿贵单位事业蒸蒸日上！                           </w:t>
                      </w:r>
                    </w:p>
                    <w:p>
                      <w:pPr>
                        <w:rPr>
                          <w:rFonts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此致 </w:t>
                      </w:r>
                    </w:p>
                    <w:p>
                      <w:pPr>
                        <w:rPr>
                          <w:rFonts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敬礼                                                </w:t>
                      </w:r>
                    </w:p>
                    <w:p>
                      <w:pPr>
                        <w:rPr>
                          <w:rFonts w:hint="default" w:eastAsia="微软雅黑" w:cs="黑体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                      </w:t>
                      </w:r>
                      <w:r>
                        <w:rPr>
                          <w:rFonts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XXXX</w:t>
                      </w:r>
                    </w:p>
                    <w:p>
                      <w:pPr>
                        <w:rPr>
                          <w:rFonts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                   </w:t>
                      </w:r>
                      <w:r>
                        <w:rPr>
                          <w:rFonts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20</w:t>
                      </w: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03</w:t>
                      </w:r>
                      <w:r>
                        <w:rPr>
                          <w:rFonts w:hint="eastAsia" w:cs="黑体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月</w:t>
                      </w:r>
                    </w:p>
                    <w:p>
                      <w:pPr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华文细黑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175895</wp:posOffset>
                </wp:positionV>
                <wp:extent cx="2519680" cy="1067435"/>
                <wp:effectExtent l="0" t="0" r="0" b="0"/>
                <wp:wrapNone/>
                <wp:docPr id="21531" name="组合 2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1067435"/>
                          <a:chOff x="637182" y="-973"/>
                          <a:chExt cx="2520315" cy="1070260"/>
                        </a:xfrm>
                      </wpg:grpSpPr>
                      <wps:wsp>
                        <wps:cNvPr id="21533" name="文本框 17"/>
                        <wps:cNvSpPr txBox="1"/>
                        <wps:spPr>
                          <a:xfrm>
                            <a:off x="852050" y="-973"/>
                            <a:ext cx="2216426" cy="805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华文行楷" w:hAnsi="Kunstler Script" w:eastAsia="华文行楷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hint="eastAsia" w:ascii="华文行楷" w:hAnsi="Kunstler Script" w:eastAsia="华文行楷"/>
                                  <w:sz w:val="96"/>
                                  <w:szCs w:val="96"/>
                                </w:rPr>
                                <w:t>自荐信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Kunstler Script" w:hAnsi="Kunstler Script" w:eastAsia="华文行楷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21534" name="图片 2153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338"/>
                          <a:stretch>
                            <a:fillRect/>
                          </a:stretch>
                        </pic:blipFill>
                        <pic:spPr>
                          <a:xfrm>
                            <a:off x="637182" y="874342"/>
                            <a:ext cx="252031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13.85pt;height:84.05pt;width:198.4pt;mso-position-horizontal:center;mso-position-horizontal-relative:margin;z-index:251722752;mso-width-relative:page;mso-height-relative:page;" coordorigin="637182,-973" coordsize="2520315,1070260" o:gfxdata="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">
                <o:lock v:ext="edit" aspectratio="f"/>
                <v:shape id="文本框 17" o:spid="_x0000_s1026" o:spt="202" type="#_x0000_t202" style="position:absolute;left:852050;top:-973;height:805070;width:2216426;" filled="f" stroked="f" coordsize="21600,21600" o:gfxdata="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+ztc&#10;wAAAAN4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华文行楷" w:hAnsi="Kunstler Script" w:eastAsia="华文行楷"/>
                            <w:sz w:val="96"/>
                            <w:szCs w:val="96"/>
                          </w:rPr>
                        </w:pPr>
                        <w:r>
                          <w:rPr>
                            <w:rFonts w:hint="eastAsia" w:ascii="华文行楷" w:hAnsi="Kunstler Script" w:eastAsia="华文行楷"/>
                            <w:sz w:val="96"/>
                            <w:szCs w:val="96"/>
                          </w:rPr>
                          <w:t>自荐信</w:t>
                        </w:r>
                      </w:p>
                      <w:p>
                        <w:pPr>
                          <w:snapToGrid w:val="0"/>
                          <w:rPr>
                            <w:rFonts w:ascii="Kunstler Script" w:hAnsi="Kunstler Script" w:eastAsia="华文行楷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637182;top:874342;height:194945;width:2520315;" filled="f" o:preferrelative="t" stroked="f" coordsize="21600,21600" o:gfxdata="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5SS&#10;N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7" croptop="56582f" grayscale="t" bilevel="t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10344785</wp:posOffset>
                </wp:positionV>
                <wp:extent cx="7898130" cy="10996295"/>
                <wp:effectExtent l="95250" t="57150" r="26670" b="5270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8130" cy="10996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7pt;margin-top:814.55pt;height:865.85pt;width:621.9pt;z-index:251720704;v-text-anchor:middle;mso-width-relative:page;mso-height-relative:page;" fillcolor="#F2F2F2 [3052]" filled="t" stroked="f" coordsize="21600,21600" o:gfxdata="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IgCWXneAAAADgEAAA8AAAAAAAAAAQAgAAAAIgAAAGRycy9kb3ducmV2LnhtbFBLAQIUABQA&#10;AAAIAIdO4kBRIw02lQIAAAoFAAAOAAAAAAAAAAEAIAAAAC0BAABkcnMvZTJvRG9jLnhtbFBLBQYA&#10;AAAABgAGAFkBAAA0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-3pt,0pt" origin="32768f,0f" matrix="65536f,0f,0f,65536f"/>
              </v:rect>
            </w:pict>
          </mc:Fallback>
        </mc:AlternateContent>
      </w: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798560" cy="12124690"/>
            <wp:effectExtent l="0" t="0" r="3175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8400" cy="121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18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98176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2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704320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5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702272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5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700224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8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706368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8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712512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83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710464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24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708416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4927600</wp:posOffset>
            </wp:positionH>
            <wp:positionV relativeFrom="page">
              <wp:posOffset>763270</wp:posOffset>
            </wp:positionV>
            <wp:extent cx="1313180" cy="1313180"/>
            <wp:effectExtent l="105410" t="105410" r="105410" b="105410"/>
            <wp:wrapNone/>
            <wp:docPr id="35860" name="图片 35860" descr="C:\Users\computer\Desktop\Word简历头像\adult-attractive-beautiful-beauty-415829.pn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0" name="图片 35860" descr="C:\Users\computer\Desktop\Word简历头像\adult-attractive-beautiful-beauty-415829.pngadult-attractive-beautiful-beauty-41582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313180"/>
                    </a:xfrm>
                    <a:prstGeom prst="flowChartConnector">
                      <a:avLst/>
                    </a:prstGeom>
                    <a:ln w="38100">
                      <a:solidFill>
                        <a:schemeClr val="bg1"/>
                      </a:solidFill>
                      <a:prstDash val="solid"/>
                      <a:rou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margin">
                  <wp:posOffset>281305</wp:posOffset>
                </wp:positionH>
                <wp:positionV relativeFrom="paragraph">
                  <wp:posOffset>-39370</wp:posOffset>
                </wp:positionV>
                <wp:extent cx="6188075" cy="10002520"/>
                <wp:effectExtent l="0" t="0" r="0" b="0"/>
                <wp:wrapNone/>
                <wp:docPr id="358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075" cy="1000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32"/>
                                <w:szCs w:val="32"/>
                              </w:rPr>
                              <w:t>基本信息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求职意向：行政专员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生日：1990.02.02                  手机：138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00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00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XXXXX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现居地：广东省广州市              邮箱：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@q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q.com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2011.9-2015.7     广州</w:t>
                            </w:r>
                            <w:r>
                              <w:rPr>
                                <w:rFonts w:hint="eastAsia"/>
                                <w:b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大学       行政管理（（本科）</w:t>
                            </w:r>
                          </w:p>
                          <w:p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行政管理学，管理学，人力资源学，秘书学，领导学，工商行政管理学中国行政史，公共政策学，企业策划等。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32"/>
                                <w:szCs w:val="32"/>
                              </w:rPr>
                              <w:t>工作经历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b/>
                                <w:color w:val="4BACC6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Cs w:val="21"/>
                              </w:rPr>
                              <w:t xml:space="preserve">2015.2-2015.6 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广州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科技有限公司</w:t>
                            </w:r>
                            <w:r>
                              <w:rPr>
                                <w:b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行政助理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  <w:sz w:val="20"/>
                                <w:szCs w:val="20"/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  <w:sz w:val="20"/>
                                <w:szCs w:val="20"/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  <w:sz w:val="20"/>
                                <w:szCs w:val="20"/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Cs w:val="21"/>
                              </w:rPr>
                              <w:t xml:space="preserve">2013.11-2014.9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大学</w:t>
                            </w:r>
                            <w:r>
                              <w:rPr>
                                <w:b/>
                                <w:szCs w:val="21"/>
                              </w:rPr>
                              <w:t xml:space="preserve">XX学院团委 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办公室助理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  <w:sz w:val="20"/>
                                <w:szCs w:val="20"/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  <w:sz w:val="20"/>
                                <w:szCs w:val="20"/>
                              </w:rPr>
                              <w:t>负责协助办公室主任执行团委日常活动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  <w:sz w:val="20"/>
                                <w:szCs w:val="20"/>
                              </w:rPr>
                              <w:t>负责团支书会议的通知与签到，参与学院团代会场务工作；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snapToGrid w:val="0"/>
                              <w:rPr>
                                <w:color w:val="4BACC6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Cs w:val="21"/>
                              </w:rPr>
                              <w:t xml:space="preserve">2011.1-2013.10    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大学学生会秘书处  </w:t>
                            </w:r>
                            <w:r>
                              <w:rPr>
                                <w:b/>
                                <w:szCs w:val="21"/>
                              </w:rPr>
                              <w:t xml:space="preserve">   副秘书长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  <w:sz w:val="20"/>
                                <w:szCs w:val="20"/>
                              </w:rPr>
                              <w:t>负责协助办公室主任执行团委日常活动；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  <w:sz w:val="20"/>
                                <w:szCs w:val="20"/>
                              </w:rPr>
                              <w:t>负责学生会内部的文档管理，上级来文和学生组织的批复，对所有文件资料的各项工作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  <w:sz w:val="20"/>
                                <w:szCs w:val="20"/>
                              </w:rPr>
                              <w:t>负责学生会的工作汇报，资产管理工作</w:t>
                            </w:r>
                            <w:r>
                              <w:rPr>
                                <w:color w:val="808080"/>
                                <w:sz w:val="20"/>
                                <w:szCs w:val="20"/>
                              </w:rPr>
                              <w:t>,保管印章并对学校拨付的固定资产登记注册</w:t>
                            </w:r>
                            <w:r>
                              <w:rPr>
                                <w:rFonts w:hint="eastAsia"/>
                                <w:color w:val="808080"/>
                                <w:sz w:val="20"/>
                                <w:szCs w:val="20"/>
                              </w:rPr>
                              <w:t>；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32"/>
                                <w:szCs w:val="32"/>
                              </w:rPr>
                              <w:t>个人技能</w:t>
                            </w:r>
                          </w:p>
                          <w:p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专业技能</w:t>
                            </w:r>
                            <w:r>
                              <w:rPr>
                                <w:b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人力资源证书，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计算机等级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</w:p>
                          <w:p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语言技能</w:t>
                            </w:r>
                            <w:r>
                              <w:rPr>
                                <w:b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英語四六級，普通话一级甲等，精通粤语</w:t>
                            </w:r>
                          </w:p>
                          <w:p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办公技能</w:t>
                            </w:r>
                            <w:r>
                              <w:rPr>
                                <w:b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熟练操作EXCEL，WORD，PPT等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获得荣誉：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2013.10获国家奖学金、2012.11获三好学生称号、优秀班干部称号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hAnsi="微软雅黑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本人行政管理专业，具有较强的语言表达能力、人际交往能力、应变能力、沟通能力及解决问题的能力，系统性思维，有亲和力，较强的责任感与敬业精神；能够熟练使用常用办公设备，熟悉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office等办公软件较强的文字撰写能力，拟定相关公文（通知、请示、会议纪要、工作总结、报告）等。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.15pt;margin-top:-3.1pt;height:787.6pt;width:487.25pt;mso-position-horizontal-relative:margin;z-index:251728896;mso-width-relative:page;mso-height-relative:page;" filled="f" stroked="f" coordsize="21600,21600" o:gfxdata="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NMiFX&#10;1wAAAAsBAAAPAAAAAAAAAAEAIAAAACIAAABkcnMvZG93bnJldi54bWxQSwECFAAUAAAACACHTuJA&#10;37vJzOkBAACSAwAADgAAAAAAAAABACAAAAAmAQAAZHJzL2Uyb0RvYy54bWxQSwUGAAAAAAYABgBZ&#10;AQAAg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4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32"/>
                          <w:szCs w:val="32"/>
                        </w:rPr>
                        <w:t>基本信息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求职意向：行政专员                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生日：1990.02.02                  手机：138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00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00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XXXXX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现居地：广东省广州市              邮箱：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@q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q.com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32"/>
                          <w:szCs w:val="32"/>
                        </w:rPr>
                        <w:t>教育背景</w:t>
                      </w:r>
                    </w:p>
                    <w:p>
                      <w:pPr>
                        <w:snapToGrid w:val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2011.9-2015.7     广州</w:t>
                      </w:r>
                      <w:r>
                        <w:rPr>
                          <w:rFonts w:hint="eastAsia"/>
                          <w:b/>
                          <w:lang w:eastAsia="zh-CN"/>
                        </w:rPr>
                        <w:t>XX</w:t>
                      </w:r>
                      <w:r>
                        <w:rPr>
                          <w:b/>
                        </w:rPr>
                        <w:t>大学       行政管理（（本科）</w:t>
                      </w:r>
                    </w:p>
                    <w:p>
                      <w:pPr>
                        <w:snapToGrid w:val="0"/>
                      </w:pPr>
                      <w:r>
                        <w:rPr>
                          <w:rFonts w:hint="eastAsia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行政管理学，管理学，人力资源学，秘书学，领导学，工商行政管理学中国行政史，公共政策学，企业策划等。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32"/>
                          <w:szCs w:val="32"/>
                        </w:rPr>
                        <w:t>工作经历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b/>
                          <w:color w:val="4BACC6"/>
                          <w:szCs w:val="21"/>
                        </w:rPr>
                      </w:pPr>
                      <w:r>
                        <w:rPr>
                          <w:b/>
                          <w:szCs w:val="21"/>
                        </w:rPr>
                        <w:t xml:space="preserve">2015.2-2015.6     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广州</w:t>
                      </w:r>
                      <w:r>
                        <w:rPr>
                          <w:rFonts w:hint="eastAsia"/>
                          <w:b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科技有限公司</w:t>
                      </w:r>
                      <w:r>
                        <w:rPr>
                          <w:b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行政助理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808080"/>
                          <w:sz w:val="20"/>
                          <w:szCs w:val="20"/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808080"/>
                          <w:sz w:val="20"/>
                          <w:szCs w:val="20"/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808080"/>
                          <w:sz w:val="20"/>
                          <w:szCs w:val="20"/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snapToGrid w:val="0"/>
                        <w:rPr>
                          <w:sz w:val="10"/>
                          <w:szCs w:val="10"/>
                        </w:rPr>
                      </w:pPr>
                    </w:p>
                    <w:p>
                      <w:pPr>
                        <w:numPr>
                          <w:ilvl w:val="0"/>
                          <w:numId w:val="4"/>
                        </w:numPr>
                        <w:snapToGrid w:val="0"/>
                        <w:rPr>
                          <w:b/>
                          <w:szCs w:val="21"/>
                        </w:rPr>
                      </w:pPr>
                      <w:r>
                        <w:rPr>
                          <w:b/>
                          <w:szCs w:val="21"/>
                        </w:rPr>
                        <w:t xml:space="preserve">2013.11-2014.9 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大学</w:t>
                      </w:r>
                      <w:r>
                        <w:rPr>
                          <w:b/>
                          <w:szCs w:val="21"/>
                        </w:rPr>
                        <w:t xml:space="preserve">XX学院团委     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办公室助理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808080"/>
                          <w:sz w:val="20"/>
                          <w:szCs w:val="20"/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808080"/>
                          <w:sz w:val="20"/>
                          <w:szCs w:val="20"/>
                        </w:rPr>
                        <w:t>负责协助办公室主任执行团委日常活动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808080"/>
                          <w:sz w:val="20"/>
                          <w:szCs w:val="20"/>
                        </w:rPr>
                        <w:t>负责团支书会议的通知与签到，参与学院团代会场务工作；</w:t>
                      </w:r>
                    </w:p>
                    <w:p>
                      <w:pPr>
                        <w:snapToGrid w:val="0"/>
                        <w:rPr>
                          <w:sz w:val="10"/>
                          <w:szCs w:val="10"/>
                        </w:rPr>
                      </w:pPr>
                    </w:p>
                    <w:p>
                      <w:pPr>
                        <w:numPr>
                          <w:ilvl w:val="0"/>
                          <w:numId w:val="5"/>
                        </w:numPr>
                        <w:snapToGrid w:val="0"/>
                        <w:rPr>
                          <w:color w:val="4BACC6"/>
                          <w:szCs w:val="21"/>
                        </w:rPr>
                      </w:pPr>
                      <w:r>
                        <w:rPr>
                          <w:b/>
                          <w:szCs w:val="21"/>
                        </w:rPr>
                        <w:t xml:space="preserve">2011.1-2013.10    </w:t>
                      </w:r>
                      <w:r>
                        <w:rPr>
                          <w:rFonts w:hint="eastAsia"/>
                          <w:b/>
                          <w:szCs w:val="21"/>
                          <w:lang w:eastAsia="zh-CN"/>
                        </w:rPr>
                        <w:t>XX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大学学生会秘书处  </w:t>
                      </w:r>
                      <w:r>
                        <w:rPr>
                          <w:b/>
                          <w:szCs w:val="21"/>
                        </w:rPr>
                        <w:t xml:space="preserve">   副秘书长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808080"/>
                          <w:sz w:val="20"/>
                          <w:szCs w:val="20"/>
                        </w:rPr>
                        <w:t>负责协助办公室主任执行团委日常活动；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808080"/>
                          <w:sz w:val="20"/>
                          <w:szCs w:val="20"/>
                        </w:rPr>
                        <w:t>负责学生会内部的文档管理，上级来文和学生组织的批复，对所有文件资料的各项工作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/>
                          <w:color w:val="808080"/>
                          <w:sz w:val="20"/>
                          <w:szCs w:val="20"/>
                        </w:rPr>
                        <w:t>负责学生会的工作汇报，资产管理工作</w:t>
                      </w:r>
                      <w:r>
                        <w:rPr>
                          <w:color w:val="808080"/>
                          <w:sz w:val="20"/>
                          <w:szCs w:val="20"/>
                        </w:rPr>
                        <w:t>,保管印章并对学校拨付的固定资产登记注册</w:t>
                      </w:r>
                      <w:r>
                        <w:rPr>
                          <w:rFonts w:hint="eastAsia"/>
                          <w:color w:val="808080"/>
                          <w:sz w:val="20"/>
                          <w:szCs w:val="20"/>
                        </w:rPr>
                        <w:t>；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32"/>
                          <w:szCs w:val="32"/>
                        </w:rPr>
                        <w:t>个人技能</w:t>
                      </w:r>
                    </w:p>
                    <w:p>
                      <w:pPr>
                        <w:snapToGrid w:val="0"/>
                      </w:pPr>
                      <w:r>
                        <w:rPr>
                          <w:rFonts w:hint="eastAsia"/>
                          <w:b/>
                        </w:rPr>
                        <w:t>专业技能</w:t>
                      </w:r>
                      <w:r>
                        <w:rPr>
                          <w:b/>
                        </w:rPr>
                        <w:t>：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人力资源证书，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计算机等级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</w:p>
                    <w:p>
                      <w:pPr>
                        <w:snapToGrid w:val="0"/>
                      </w:pPr>
                      <w:r>
                        <w:rPr>
                          <w:rFonts w:hint="eastAsia"/>
                          <w:b/>
                        </w:rPr>
                        <w:t>语言技能</w:t>
                      </w:r>
                      <w:r>
                        <w:rPr>
                          <w:b/>
                        </w:rPr>
                        <w:t>：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英語四六級，普通话一级甲等，精通粤语</w:t>
                      </w:r>
                    </w:p>
                    <w:p>
                      <w:pPr>
                        <w:snapToGrid w:val="0"/>
                      </w:pPr>
                      <w:r>
                        <w:rPr>
                          <w:rFonts w:hint="eastAsia"/>
                          <w:b/>
                        </w:rPr>
                        <w:t>办公技能</w:t>
                      </w:r>
                      <w:r>
                        <w:rPr>
                          <w:b/>
                        </w:rPr>
                        <w:t>：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熟练操作EXCEL，WORD，PPT等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</w:rPr>
                        <w:t>获得荣誉：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2013.10获国家奖学金、2012.11获三好学生称号、优秀班干部称号</w:t>
                      </w:r>
                    </w:p>
                    <w:p>
                      <w:pPr>
                        <w:snapToGrid w:val="0"/>
                        <w:rPr>
                          <w:b/>
                        </w:rPr>
                      </w:pPr>
                    </w:p>
                    <w:p>
                      <w:pPr>
                        <w:pStyle w:val="14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hAnsi="微软雅黑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32"/>
                          <w:szCs w:val="32"/>
                        </w:rPr>
                        <w:t>自我评价</w:t>
                      </w:r>
                    </w:p>
                    <w:p>
                      <w:pPr>
                        <w:snapToGrid w:val="0"/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本人行政管理专业，具有较强的语言表达能力、人际交往能力、应变能力、沟通能力及解决问题的能力，系统性思维，有亲和力，较强的责任感与敬业精神；能够熟练使用常用办公设备，熟悉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office等办公软件较强的文字撰写能力，拟定相关公文（通知、请示、会议纪要、工作总结、报告）等。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798560" cy="12124690"/>
            <wp:effectExtent l="0" t="0" r="3175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8400" cy="121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color w:val="FFFFFF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color w:val="FFFFFF"/>
          <w:kern w:val="0"/>
          <w:sz w:val="26"/>
          <w:szCs w:val="26"/>
        </w:rPr>
      </w:pPr>
    </w:p>
    <w:p>
      <w:pPr>
        <w:widowControl/>
        <w:tabs>
          <w:tab w:val="left" w:pos="1521"/>
        </w:tabs>
        <w:jc w:val="left"/>
        <w:rPr>
          <w:rFonts w:cs="微软雅黑"/>
          <w:b/>
          <w:bCs/>
          <w:color w:val="FFFFFF"/>
          <w:kern w:val="0"/>
          <w:sz w:val="22"/>
        </w:rPr>
      </w:pPr>
      <w:r>
        <w:rPr>
          <w:rFonts w:hint="eastAsia" w:cs="微软雅黑"/>
          <w:bCs/>
          <w:color w:val="FFFFFF"/>
          <w:kern w:val="0"/>
          <w:sz w:val="22"/>
        </w:rPr>
        <w:t>.</w:t>
      </w:r>
    </w:p>
    <w:p>
      <w:pPr>
        <w:widowControl/>
        <w:tabs>
          <w:tab w:val="left" w:pos="5651"/>
        </w:tabs>
        <w:spacing w:line="360" w:lineRule="atLeast"/>
        <w:jc w:val="left"/>
        <w:rPr>
          <w:rFonts w:cs="微软雅黑"/>
          <w:b/>
          <w:color w:val="FFFFFF"/>
          <w:kern w:val="0"/>
          <w:sz w:val="22"/>
        </w:rPr>
      </w:pPr>
      <w:r>
        <w:rPr>
          <w:rFonts w:cs="微软雅黑"/>
          <w:color w:val="FFFFFF"/>
          <w:kern w:val="0"/>
          <w:sz w:val="22"/>
        </w:rPr>
        <w:tab/>
      </w:r>
    </w:p>
    <w:p>
      <w:pPr>
        <w:widowControl/>
        <w:jc w:val="center"/>
        <w:rPr>
          <w:rStyle w:val="8"/>
          <w:rFonts w:cs="微软雅黑"/>
          <w:bCs/>
          <w:color w:val="000000"/>
          <w:kern w:val="0"/>
          <w:sz w:val="22"/>
        </w:rPr>
      </w:pPr>
    </w:p>
    <w:p>
      <w:pPr>
        <w:widowControl/>
        <w:tabs>
          <w:tab w:val="left" w:pos="1563"/>
        </w:tabs>
        <w:wordWrap w:val="0"/>
        <w:spacing w:line="336" w:lineRule="atLeast"/>
        <w:jc w:val="left"/>
        <w:rPr>
          <w:rFonts w:cs="微软雅黑"/>
          <w:b/>
          <w:bCs/>
          <w:sz w:val="22"/>
        </w:rPr>
      </w:pPr>
    </w:p>
    <w:p/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pStyle w:val="14"/>
        <w:numPr>
          <w:ilvl w:val="0"/>
          <w:numId w:val="6"/>
        </w:numPr>
        <w:snapToGrid w:val="0"/>
        <w:spacing w:line="276" w:lineRule="auto"/>
        <w:ind w:firstLineChars="0"/>
        <w:rPr>
          <w:rFonts w:ascii="微软雅黑" w:hAnsi="微软雅黑"/>
        </w:rPr>
      </w:pPr>
    </w:p>
    <w:p>
      <w:pPr>
        <w:adjustRightInd w:val="0"/>
        <w:snapToGrid w:val="0"/>
        <w:ind w:left="4830" w:leftChars="2300"/>
      </w:pPr>
      <w:r>
        <mc:AlternateContent>
          <mc:Choice Requires="wps">
            <w:drawing>
              <wp:inline distT="0" distB="0" distL="0" distR="0">
                <wp:extent cx="1720850" cy="337820"/>
                <wp:effectExtent l="0" t="0" r="0" b="5080"/>
                <wp:docPr id="71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保险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/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6.6pt;width:135.5pt;" filled="f" stroked="f" coordsize="21600,21600" o:gfxdata="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Jip+LVAAAABAEAAA8AAAAAAAAAAQAgAAAAIgAAAGRycy9kb3ducmV2Lnht&#10;bFBLAQIUABQAAAAIAIdO4kA7/8LJ/AEAALgDAAAOAAAAAAAAAAEAIAAAACQBAABkcnMvZTJvRG9j&#10;LnhtbFBLBQYAAAAABgAGAFkBAACSBQAAAAA=&#10;">
                <v:fill on="f" focussize="0,0"/>
                <v:stroke on="f" miterlimit="8" joinstyle="miter"/>
                <v:imagedata o:title=""/>
                <o:lock v:ext="edit" aspectratio="f"/>
                <v:textbox inset="0mm,0mm,2.54mm,0mm">
                  <w:txbxContent>
                    <w:p>
                      <w:pPr>
                        <w:adjustRightInd w:val="0"/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保险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</w:pPr>
    </w:p>
    <w:p>
      <w:pPr>
        <w:adjustRightInd w:val="0"/>
        <w:snapToGrid w:val="0"/>
        <w:ind w:left="4830" w:leftChars="2300"/>
      </w:pPr>
    </w:p>
    <w:p>
      <w:pPr>
        <w:widowControl/>
        <w:jc w:val="left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9864725</wp:posOffset>
                </wp:positionV>
                <wp:extent cx="143510" cy="142875"/>
                <wp:effectExtent l="0" t="0" r="8890" b="9525"/>
                <wp:wrapNone/>
                <wp:docPr id="34" name="Freefor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43510" cy="142875"/>
                        </a:xfrm>
                        <a:custGeom>
                          <a:avLst/>
                          <a:gdLst>
                            <a:gd name="T0" fmla="*/ 41 w 82"/>
                            <a:gd name="T1" fmla="*/ 109 h 109"/>
                            <a:gd name="T2" fmla="*/ 0 w 82"/>
                            <a:gd name="T3" fmla="*/ 41 h 109"/>
                            <a:gd name="T4" fmla="*/ 41 w 82"/>
                            <a:gd name="T5" fmla="*/ 0 h 109"/>
                            <a:gd name="T6" fmla="*/ 82 w 82"/>
                            <a:gd name="T7" fmla="*/ 41 h 109"/>
                            <a:gd name="T8" fmla="*/ 41 w 82"/>
                            <a:gd name="T9" fmla="*/ 109 h 109"/>
                            <a:gd name="T10" fmla="*/ 41 w 82"/>
                            <a:gd name="T11" fmla="*/ 14 h 109"/>
                            <a:gd name="T12" fmla="*/ 13 w 82"/>
                            <a:gd name="T13" fmla="*/ 41 h 109"/>
                            <a:gd name="T14" fmla="*/ 41 w 82"/>
                            <a:gd name="T15" fmla="*/ 69 h 109"/>
                            <a:gd name="T16" fmla="*/ 68 w 82"/>
                            <a:gd name="T17" fmla="*/ 41 h 109"/>
                            <a:gd name="T18" fmla="*/ 41 w 82"/>
                            <a:gd name="T19" fmla="*/ 14 h 109"/>
                            <a:gd name="T20" fmla="*/ 41 w 82"/>
                            <a:gd name="T21" fmla="*/ 14 h 109"/>
                            <a:gd name="T22" fmla="*/ 41 w 82"/>
                            <a:gd name="T23" fmla="*/ 14 h 109"/>
                            <a:gd name="T24" fmla="*/ 0 w 82"/>
                            <a:gd name="T25" fmla="*/ 0 h 109"/>
                            <a:gd name="T26" fmla="*/ 144000 w 82"/>
                            <a:gd name="T27" fmla="*/ 143510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82" h="109">
                              <a:moveTo>
                                <a:pt x="41" y="109"/>
                              </a:moveTo>
                              <a:cubicBezTo>
                                <a:pt x="41" y="109"/>
                                <a:pt x="0" y="64"/>
                                <a:pt x="0" y="41"/>
                              </a:cubicBezTo>
                              <a:cubicBezTo>
                                <a:pt x="0" y="19"/>
                                <a:pt x="18" y="0"/>
                                <a:pt x="41" y="0"/>
                              </a:cubicBezTo>
                              <a:cubicBezTo>
                                <a:pt x="63" y="0"/>
                                <a:pt x="82" y="19"/>
                                <a:pt x="82" y="41"/>
                              </a:cubicBezTo>
                              <a:cubicBezTo>
                                <a:pt x="82" y="64"/>
                                <a:pt x="41" y="109"/>
                                <a:pt x="41" y="109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26" y="14"/>
                                <a:pt x="13" y="26"/>
                                <a:pt x="13" y="41"/>
                              </a:cubicBezTo>
                              <a:cubicBezTo>
                                <a:pt x="13" y="56"/>
                                <a:pt x="26" y="69"/>
                                <a:pt x="41" y="69"/>
                              </a:cubicBezTo>
                              <a:cubicBezTo>
                                <a:pt x="56" y="69"/>
                                <a:pt x="68" y="56"/>
                                <a:pt x="68" y="41"/>
                              </a:cubicBezTo>
                              <a:cubicBezTo>
                                <a:pt x="68" y="26"/>
                                <a:pt x="56" y="14"/>
                                <a:pt x="41" y="14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41" y="14"/>
                                <a:pt x="41" y="14"/>
                                <a:pt x="41" y="14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57" o:spid="_x0000_s1026" o:spt="100" style="position:absolute;left:0pt;flip:x;margin-left:101.35pt;margin-top:776.75pt;height:11.25pt;width:11.3pt;z-index:251686912;mso-width-relative:page;mso-height-relative:page;" fillcolor="#FFFFFF" filled="t" stroked="f" coordsize="82,109" o:gfxdata="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" path="m41,109c41,109,0,64,0,41c0,19,18,0,41,0c63,0,82,19,82,41c82,64,41,109,41,109xm41,14c26,14,13,26,13,41c13,56,26,69,41,69c56,69,68,56,68,41c68,26,56,14,41,14xm41,14c41,14,41,14,41,14e">
                <v:path o:connectlocs="71755,142875;0,53741;71755,0;143510,53741;71755,142875;71755,18350;22751,53741;71755,90443;119008,53741;71755,18350;71755,18350;71755,18350" o:connectangles="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宋体" w:cs="Times New Roman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-1969135</wp:posOffset>
                </wp:positionH>
                <wp:positionV relativeFrom="paragraph">
                  <wp:posOffset>2319020</wp:posOffset>
                </wp:positionV>
                <wp:extent cx="1419860" cy="1026160"/>
                <wp:effectExtent l="2540" t="2147053745" r="0" b="0"/>
                <wp:wrapNone/>
                <wp:docPr id="2152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860" cy="1026160"/>
                          <a:chOff x="0" y="0"/>
                          <a:chExt cx="2236" cy="1616"/>
                        </a:xfrm>
                      </wpg:grpSpPr>
                      <wpg:grpSp>
                        <wpg:cNvPr id="21521" name="组合 82"/>
                        <wpg:cNvGrpSpPr/>
                        <wpg:grpSpPr>
                          <a:xfrm>
                            <a:off x="0" y="175"/>
                            <a:ext cx="235" cy="1266"/>
                            <a:chOff x="65" y="-509"/>
                            <a:chExt cx="235" cy="1266"/>
                          </a:xfrm>
                        </wpg:grpSpPr>
                        <wps:wsp>
                          <wps:cNvPr id="21522" name="Freeform 4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5" y="601"/>
                              <a:ext cx="225" cy="156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  <a:gd name="T60" fmla="*/ 0 w 302"/>
                                <a:gd name="T61" fmla="*/ 0 h 208"/>
                                <a:gd name="T62" fmla="*/ 144000 w 302"/>
                                <a:gd name="T63" fmla="*/ 9917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302" h="208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1523" name="Freeform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" y="212"/>
                              <a:ext cx="169" cy="247"/>
                            </a:xfrm>
                            <a:custGeom>
                              <a:avLst/>
                              <a:gdLst>
                                <a:gd name="T0" fmla="*/ 40 w 44"/>
                                <a:gd name="T1" fmla="*/ 0 h 64"/>
                                <a:gd name="T2" fmla="*/ 4 w 44"/>
                                <a:gd name="T3" fmla="*/ 0 h 64"/>
                                <a:gd name="T4" fmla="*/ 0 w 44"/>
                                <a:gd name="T5" fmla="*/ 4 h 64"/>
                                <a:gd name="T6" fmla="*/ 0 w 44"/>
                                <a:gd name="T7" fmla="*/ 60 h 64"/>
                                <a:gd name="T8" fmla="*/ 4 w 44"/>
                                <a:gd name="T9" fmla="*/ 64 h 64"/>
                                <a:gd name="T10" fmla="*/ 40 w 44"/>
                                <a:gd name="T11" fmla="*/ 64 h 64"/>
                                <a:gd name="T12" fmla="*/ 44 w 44"/>
                                <a:gd name="T13" fmla="*/ 60 h 64"/>
                                <a:gd name="T14" fmla="*/ 44 w 44"/>
                                <a:gd name="T15" fmla="*/ 4 h 64"/>
                                <a:gd name="T16" fmla="*/ 40 w 44"/>
                                <a:gd name="T17" fmla="*/ 0 h 64"/>
                                <a:gd name="T18" fmla="*/ 22 w 44"/>
                                <a:gd name="T19" fmla="*/ 61 h 64"/>
                                <a:gd name="T20" fmla="*/ 19 w 44"/>
                                <a:gd name="T21" fmla="*/ 58 h 64"/>
                                <a:gd name="T22" fmla="*/ 22 w 44"/>
                                <a:gd name="T23" fmla="*/ 55 h 64"/>
                                <a:gd name="T24" fmla="*/ 25 w 44"/>
                                <a:gd name="T25" fmla="*/ 58 h 64"/>
                                <a:gd name="T26" fmla="*/ 22 w 44"/>
                                <a:gd name="T27" fmla="*/ 61 h 64"/>
                                <a:gd name="T28" fmla="*/ 40 w 44"/>
                                <a:gd name="T29" fmla="*/ 52 h 64"/>
                                <a:gd name="T30" fmla="*/ 4 w 44"/>
                                <a:gd name="T31" fmla="*/ 52 h 64"/>
                                <a:gd name="T32" fmla="*/ 4 w 44"/>
                                <a:gd name="T33" fmla="*/ 8 h 64"/>
                                <a:gd name="T34" fmla="*/ 40 w 44"/>
                                <a:gd name="T35" fmla="*/ 8 h 64"/>
                                <a:gd name="T36" fmla="*/ 40 w 44"/>
                                <a:gd name="T37" fmla="*/ 52 h 64"/>
                                <a:gd name="T38" fmla="*/ 0 w 44"/>
                                <a:gd name="T39" fmla="*/ 0 h 64"/>
                                <a:gd name="T40" fmla="*/ 107950 w 44"/>
                                <a:gd name="T41" fmla="*/ 156845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44" h="64">
                                  <a:moveTo>
                                    <a:pt x="40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0"/>
                                    <a:pt x="0" y="60"/>
                                    <a:pt x="0" y="60"/>
                                  </a:cubicBezTo>
                                  <a:cubicBezTo>
                                    <a:pt x="0" y="62"/>
                                    <a:pt x="2" y="64"/>
                                    <a:pt x="4" y="64"/>
                                  </a:cubicBezTo>
                                  <a:cubicBezTo>
                                    <a:pt x="40" y="64"/>
                                    <a:pt x="40" y="64"/>
                                    <a:pt x="40" y="64"/>
                                  </a:cubicBezTo>
                                  <a:cubicBezTo>
                                    <a:pt x="42" y="64"/>
                                    <a:pt x="44" y="62"/>
                                    <a:pt x="44" y="60"/>
                                  </a:cubicBezTo>
                                  <a:cubicBezTo>
                                    <a:pt x="44" y="4"/>
                                    <a:pt x="44" y="4"/>
                                    <a:pt x="44" y="4"/>
                                  </a:cubicBezTo>
                                  <a:cubicBezTo>
                                    <a:pt x="44" y="2"/>
                                    <a:pt x="42" y="0"/>
                                    <a:pt x="40" y="0"/>
                                  </a:cubicBezTo>
                                  <a:moveTo>
                                    <a:pt x="22" y="61"/>
                                  </a:moveTo>
                                  <a:cubicBezTo>
                                    <a:pt x="20" y="61"/>
                                    <a:pt x="19" y="60"/>
                                    <a:pt x="19" y="58"/>
                                  </a:cubicBezTo>
                                  <a:cubicBezTo>
                                    <a:pt x="19" y="56"/>
                                    <a:pt x="20" y="55"/>
                                    <a:pt x="22" y="55"/>
                                  </a:cubicBezTo>
                                  <a:cubicBezTo>
                                    <a:pt x="24" y="55"/>
                                    <a:pt x="25" y="56"/>
                                    <a:pt x="25" y="58"/>
                                  </a:cubicBezTo>
                                  <a:cubicBezTo>
                                    <a:pt x="25" y="60"/>
                                    <a:pt x="24" y="61"/>
                                    <a:pt x="22" y="61"/>
                                  </a:cubicBezTo>
                                  <a:moveTo>
                                    <a:pt x="40" y="52"/>
                                  </a:moveTo>
                                  <a:cubicBezTo>
                                    <a:pt x="4" y="52"/>
                                    <a:pt x="4" y="52"/>
                                    <a:pt x="4" y="52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40" y="8"/>
                                    <a:pt x="40" y="8"/>
                                    <a:pt x="40" y="8"/>
                                  </a:cubicBez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1524" name="Freeform 96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5" y="-3381864"/>
                              <a:ext cx="225" cy="3381355"/>
                            </a:xfrm>
                            <a:custGeom>
                              <a:avLst/>
                              <a:gdLst>
                                <a:gd name="T0" fmla="*/ 141 w 141"/>
                                <a:gd name="T1" fmla="*/ 125 h 141"/>
                                <a:gd name="T2" fmla="*/ 136 w 141"/>
                                <a:gd name="T3" fmla="*/ 136 h 141"/>
                                <a:gd name="T4" fmla="*/ 110 w 141"/>
                                <a:gd name="T5" fmla="*/ 140 h 141"/>
                                <a:gd name="T6" fmla="*/ 85 w 141"/>
                                <a:gd name="T7" fmla="*/ 140 h 141"/>
                                <a:gd name="T8" fmla="*/ 57 w 141"/>
                                <a:gd name="T9" fmla="*/ 138 h 141"/>
                                <a:gd name="T10" fmla="*/ 45 w 141"/>
                                <a:gd name="T11" fmla="*/ 129 h 141"/>
                                <a:gd name="T12" fmla="*/ 56 w 141"/>
                                <a:gd name="T13" fmla="*/ 106 h 141"/>
                                <a:gd name="T14" fmla="*/ 75 w 141"/>
                                <a:gd name="T15" fmla="*/ 98 h 141"/>
                                <a:gd name="T16" fmla="*/ 77 w 141"/>
                                <a:gd name="T17" fmla="*/ 89 h 141"/>
                                <a:gd name="T18" fmla="*/ 70 w 141"/>
                                <a:gd name="T19" fmla="*/ 79 h 141"/>
                                <a:gd name="T20" fmla="*/ 66 w 141"/>
                                <a:gd name="T21" fmla="*/ 71 h 141"/>
                                <a:gd name="T22" fmla="*/ 62 w 141"/>
                                <a:gd name="T23" fmla="*/ 63 h 141"/>
                                <a:gd name="T24" fmla="*/ 65 w 141"/>
                                <a:gd name="T25" fmla="*/ 48 h 141"/>
                                <a:gd name="T26" fmla="*/ 76 w 141"/>
                                <a:gd name="T27" fmla="*/ 27 h 141"/>
                                <a:gd name="T28" fmla="*/ 93 w 141"/>
                                <a:gd name="T29" fmla="*/ 21 h 141"/>
                                <a:gd name="T30" fmla="*/ 118 w 141"/>
                                <a:gd name="T31" fmla="*/ 39 h 141"/>
                                <a:gd name="T32" fmla="*/ 122 w 141"/>
                                <a:gd name="T33" fmla="*/ 59 h 141"/>
                                <a:gd name="T34" fmla="*/ 122 w 141"/>
                                <a:gd name="T35" fmla="*/ 68 h 141"/>
                                <a:gd name="T36" fmla="*/ 117 w 141"/>
                                <a:gd name="T37" fmla="*/ 76 h 141"/>
                                <a:gd name="T38" fmla="*/ 112 w 141"/>
                                <a:gd name="T39" fmla="*/ 83 h 141"/>
                                <a:gd name="T40" fmla="*/ 108 w 141"/>
                                <a:gd name="T41" fmla="*/ 88 h 141"/>
                                <a:gd name="T42" fmla="*/ 112 w 141"/>
                                <a:gd name="T43" fmla="*/ 99 h 141"/>
                                <a:gd name="T44" fmla="*/ 130 w 141"/>
                                <a:gd name="T45" fmla="*/ 106 h 141"/>
                                <a:gd name="T46" fmla="*/ 65 w 141"/>
                                <a:gd name="T47" fmla="*/ 89 h 141"/>
                                <a:gd name="T48" fmla="*/ 55 w 141"/>
                                <a:gd name="T49" fmla="*/ 97 h 141"/>
                                <a:gd name="T50" fmla="*/ 37 w 141"/>
                                <a:gd name="T51" fmla="*/ 112 h 141"/>
                                <a:gd name="T52" fmla="*/ 36 w 141"/>
                                <a:gd name="T53" fmla="*/ 118 h 141"/>
                                <a:gd name="T54" fmla="*/ 14 w 141"/>
                                <a:gd name="T55" fmla="*/ 116 h 141"/>
                                <a:gd name="T56" fmla="*/ 0 w 141"/>
                                <a:gd name="T57" fmla="*/ 108 h 141"/>
                                <a:gd name="T58" fmla="*/ 11 w 141"/>
                                <a:gd name="T59" fmla="*/ 85 h 141"/>
                                <a:gd name="T60" fmla="*/ 30 w 141"/>
                                <a:gd name="T61" fmla="*/ 76 h 141"/>
                                <a:gd name="T62" fmla="*/ 33 w 141"/>
                                <a:gd name="T63" fmla="*/ 67 h 141"/>
                                <a:gd name="T64" fmla="*/ 25 w 141"/>
                                <a:gd name="T65" fmla="*/ 57 h 141"/>
                                <a:gd name="T66" fmla="*/ 21 w 141"/>
                                <a:gd name="T67" fmla="*/ 49 h 141"/>
                                <a:gd name="T68" fmla="*/ 18 w 141"/>
                                <a:gd name="T69" fmla="*/ 41 h 141"/>
                                <a:gd name="T70" fmla="*/ 20 w 141"/>
                                <a:gd name="T71" fmla="*/ 26 h 141"/>
                                <a:gd name="T72" fmla="*/ 31 w 141"/>
                                <a:gd name="T73" fmla="*/ 5 h 141"/>
                                <a:gd name="T74" fmla="*/ 48 w 141"/>
                                <a:gd name="T75" fmla="*/ 0 h 141"/>
                                <a:gd name="T76" fmla="*/ 71 w 141"/>
                                <a:gd name="T77" fmla="*/ 13 h 141"/>
                                <a:gd name="T78" fmla="*/ 62 w 141"/>
                                <a:gd name="T79" fmla="*/ 29 h 141"/>
                                <a:gd name="T80" fmla="*/ 55 w 141"/>
                                <a:gd name="T81" fmla="*/ 56 h 141"/>
                                <a:gd name="T82" fmla="*/ 53 w 141"/>
                                <a:gd name="T83" fmla="*/ 66 h 141"/>
                                <a:gd name="T84" fmla="*/ 58 w 141"/>
                                <a:gd name="T85" fmla="*/ 73 h 141"/>
                                <a:gd name="T86" fmla="*/ 62 w 141"/>
                                <a:gd name="T87" fmla="*/ 83 h 141"/>
                                <a:gd name="T88" fmla="*/ 65 w 141"/>
                                <a:gd name="T89" fmla="*/ 87 h 141"/>
                                <a:gd name="T90" fmla="*/ 0 w 141"/>
                                <a:gd name="T91" fmla="*/ 0 h 141"/>
                                <a:gd name="T92" fmla="*/ 143510 w 141"/>
                                <a:gd name="T93" fmla="*/ 144145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T90" t="T91" r="T92" b="T93"/>
                              <a:pathLst>
                                <a:path w="141" h="141">
                                  <a:moveTo>
                                    <a:pt x="140" y="115"/>
                                  </a:moveTo>
                                  <a:cubicBezTo>
                                    <a:pt x="140" y="116"/>
                                    <a:pt x="140" y="117"/>
                                    <a:pt x="141" y="119"/>
                                  </a:cubicBezTo>
                                  <a:cubicBezTo>
                                    <a:pt x="141" y="121"/>
                                    <a:pt x="141" y="123"/>
                                    <a:pt x="141" y="125"/>
                                  </a:cubicBezTo>
                                  <a:cubicBezTo>
                                    <a:pt x="141" y="127"/>
                                    <a:pt x="141" y="129"/>
                                    <a:pt x="141" y="130"/>
                                  </a:cubicBezTo>
                                  <a:cubicBezTo>
                                    <a:pt x="140" y="132"/>
                                    <a:pt x="140" y="133"/>
                                    <a:pt x="139" y="134"/>
                                  </a:cubicBezTo>
                                  <a:cubicBezTo>
                                    <a:pt x="139" y="135"/>
                                    <a:pt x="138" y="135"/>
                                    <a:pt x="136" y="136"/>
                                  </a:cubicBezTo>
                                  <a:cubicBezTo>
                                    <a:pt x="134" y="136"/>
                                    <a:pt x="132" y="137"/>
                                    <a:pt x="129" y="137"/>
                                  </a:cubicBezTo>
                                  <a:cubicBezTo>
                                    <a:pt x="127" y="138"/>
                                    <a:pt x="124" y="138"/>
                                    <a:pt x="120" y="139"/>
                                  </a:cubicBezTo>
                                  <a:cubicBezTo>
                                    <a:pt x="117" y="139"/>
                                    <a:pt x="114" y="139"/>
                                    <a:pt x="110" y="140"/>
                                  </a:cubicBezTo>
                                  <a:cubicBezTo>
                                    <a:pt x="107" y="140"/>
                                    <a:pt x="104" y="140"/>
                                    <a:pt x="101" y="140"/>
                                  </a:cubicBezTo>
                                  <a:cubicBezTo>
                                    <a:pt x="98" y="141"/>
                                    <a:pt x="95" y="141"/>
                                    <a:pt x="93" y="141"/>
                                  </a:cubicBezTo>
                                  <a:cubicBezTo>
                                    <a:pt x="90" y="141"/>
                                    <a:pt x="88" y="141"/>
                                    <a:pt x="85" y="140"/>
                                  </a:cubicBezTo>
                                  <a:cubicBezTo>
                                    <a:pt x="82" y="140"/>
                                    <a:pt x="79" y="140"/>
                                    <a:pt x="75" y="140"/>
                                  </a:cubicBezTo>
                                  <a:cubicBezTo>
                                    <a:pt x="72" y="139"/>
                                    <a:pt x="69" y="139"/>
                                    <a:pt x="66" y="139"/>
                                  </a:cubicBezTo>
                                  <a:cubicBezTo>
                                    <a:pt x="63" y="138"/>
                                    <a:pt x="60" y="138"/>
                                    <a:pt x="57" y="138"/>
                                  </a:cubicBezTo>
                                  <a:cubicBezTo>
                                    <a:pt x="54" y="137"/>
                                    <a:pt x="52" y="137"/>
                                    <a:pt x="50" y="136"/>
                                  </a:cubicBezTo>
                                  <a:cubicBezTo>
                                    <a:pt x="48" y="136"/>
                                    <a:pt x="47" y="136"/>
                                    <a:pt x="47" y="135"/>
                                  </a:cubicBezTo>
                                  <a:cubicBezTo>
                                    <a:pt x="46" y="135"/>
                                    <a:pt x="45" y="133"/>
                                    <a:pt x="45" y="129"/>
                                  </a:cubicBezTo>
                                  <a:cubicBezTo>
                                    <a:pt x="45" y="126"/>
                                    <a:pt x="45" y="122"/>
                                    <a:pt x="45" y="117"/>
                                  </a:cubicBezTo>
                                  <a:cubicBezTo>
                                    <a:pt x="46" y="114"/>
                                    <a:pt x="47" y="112"/>
                                    <a:pt x="49" y="110"/>
                                  </a:cubicBezTo>
                                  <a:cubicBezTo>
                                    <a:pt x="51" y="109"/>
                                    <a:pt x="53" y="107"/>
                                    <a:pt x="56" y="106"/>
                                  </a:cubicBezTo>
                                  <a:cubicBezTo>
                                    <a:pt x="58" y="105"/>
                                    <a:pt x="61" y="105"/>
                                    <a:pt x="64" y="104"/>
                                  </a:cubicBezTo>
                                  <a:cubicBezTo>
                                    <a:pt x="67" y="103"/>
                                    <a:pt x="69" y="102"/>
                                    <a:pt x="71" y="101"/>
                                  </a:cubicBezTo>
                                  <a:cubicBezTo>
                                    <a:pt x="73" y="100"/>
                                    <a:pt x="74" y="99"/>
                                    <a:pt x="75" y="98"/>
                                  </a:cubicBezTo>
                                  <a:cubicBezTo>
                                    <a:pt x="76" y="97"/>
                                    <a:pt x="77" y="96"/>
                                    <a:pt x="77" y="95"/>
                                  </a:cubicBezTo>
                                  <a:cubicBezTo>
                                    <a:pt x="77" y="94"/>
                                    <a:pt x="78" y="93"/>
                                    <a:pt x="78" y="92"/>
                                  </a:cubicBezTo>
                                  <a:cubicBezTo>
                                    <a:pt x="78" y="91"/>
                                    <a:pt x="78" y="90"/>
                                    <a:pt x="77" y="89"/>
                                  </a:cubicBezTo>
                                  <a:cubicBezTo>
                                    <a:pt x="77" y="87"/>
                                    <a:pt x="77" y="85"/>
                                    <a:pt x="75" y="84"/>
                                  </a:cubicBezTo>
                                  <a:cubicBezTo>
                                    <a:pt x="74" y="83"/>
                                    <a:pt x="73" y="82"/>
                                    <a:pt x="72" y="81"/>
                                  </a:cubicBezTo>
                                  <a:cubicBezTo>
                                    <a:pt x="71" y="80"/>
                                    <a:pt x="71" y="80"/>
                                    <a:pt x="70" y="79"/>
                                  </a:cubicBezTo>
                                  <a:cubicBezTo>
                                    <a:pt x="70" y="78"/>
                                    <a:pt x="69" y="77"/>
                                    <a:pt x="69" y="76"/>
                                  </a:cubicBezTo>
                                  <a:cubicBezTo>
                                    <a:pt x="68" y="74"/>
                                    <a:pt x="68" y="73"/>
                                    <a:pt x="68" y="72"/>
                                  </a:cubicBezTo>
                                  <a:cubicBezTo>
                                    <a:pt x="67" y="72"/>
                                    <a:pt x="67" y="71"/>
                                    <a:pt x="66" y="71"/>
                                  </a:cubicBezTo>
                                  <a:cubicBezTo>
                                    <a:pt x="66" y="71"/>
                                    <a:pt x="65" y="70"/>
                                    <a:pt x="65" y="69"/>
                                  </a:cubicBezTo>
                                  <a:cubicBezTo>
                                    <a:pt x="64" y="69"/>
                                    <a:pt x="64" y="68"/>
                                    <a:pt x="63" y="66"/>
                                  </a:cubicBezTo>
                                  <a:cubicBezTo>
                                    <a:pt x="63" y="65"/>
                                    <a:pt x="62" y="64"/>
                                    <a:pt x="62" y="63"/>
                                  </a:cubicBezTo>
                                  <a:cubicBezTo>
                                    <a:pt x="63" y="61"/>
                                    <a:pt x="63" y="60"/>
                                    <a:pt x="63" y="60"/>
                                  </a:cubicBezTo>
                                  <a:cubicBezTo>
                                    <a:pt x="64" y="59"/>
                                    <a:pt x="64" y="58"/>
                                    <a:pt x="65" y="57"/>
                                  </a:cubicBezTo>
                                  <a:cubicBezTo>
                                    <a:pt x="65" y="54"/>
                                    <a:pt x="65" y="51"/>
                                    <a:pt x="65" y="48"/>
                                  </a:cubicBezTo>
                                  <a:cubicBezTo>
                                    <a:pt x="66" y="45"/>
                                    <a:pt x="66" y="43"/>
                                    <a:pt x="67" y="40"/>
                                  </a:cubicBezTo>
                                  <a:cubicBezTo>
                                    <a:pt x="68" y="37"/>
                                    <a:pt x="69" y="34"/>
                                    <a:pt x="71" y="32"/>
                                  </a:cubicBezTo>
                                  <a:cubicBezTo>
                                    <a:pt x="72" y="30"/>
                                    <a:pt x="74" y="28"/>
                                    <a:pt x="76" y="27"/>
                                  </a:cubicBezTo>
                                  <a:cubicBezTo>
                                    <a:pt x="77" y="25"/>
                                    <a:pt x="79" y="24"/>
                                    <a:pt x="81" y="23"/>
                                  </a:cubicBezTo>
                                  <a:cubicBezTo>
                                    <a:pt x="83" y="23"/>
                                    <a:pt x="85" y="22"/>
                                    <a:pt x="87" y="22"/>
                                  </a:cubicBezTo>
                                  <a:cubicBezTo>
                                    <a:pt x="89" y="21"/>
                                    <a:pt x="91" y="21"/>
                                    <a:pt x="93" y="21"/>
                                  </a:cubicBezTo>
                                  <a:cubicBezTo>
                                    <a:pt x="98" y="21"/>
                                    <a:pt x="102" y="22"/>
                                    <a:pt x="106" y="24"/>
                                  </a:cubicBezTo>
                                  <a:cubicBezTo>
                                    <a:pt x="109" y="26"/>
                                    <a:pt x="112" y="28"/>
                                    <a:pt x="114" y="30"/>
                                  </a:cubicBezTo>
                                  <a:cubicBezTo>
                                    <a:pt x="116" y="33"/>
                                    <a:pt x="117" y="36"/>
                                    <a:pt x="118" y="39"/>
                                  </a:cubicBezTo>
                                  <a:cubicBezTo>
                                    <a:pt x="119" y="42"/>
                                    <a:pt x="120" y="45"/>
                                    <a:pt x="120" y="48"/>
                                  </a:cubicBezTo>
                                  <a:cubicBezTo>
                                    <a:pt x="121" y="51"/>
                                    <a:pt x="121" y="54"/>
                                    <a:pt x="121" y="57"/>
                                  </a:cubicBezTo>
                                  <a:cubicBezTo>
                                    <a:pt x="121" y="58"/>
                                    <a:pt x="122" y="58"/>
                                    <a:pt x="122" y="59"/>
                                  </a:cubicBezTo>
                                  <a:cubicBezTo>
                                    <a:pt x="123" y="59"/>
                                    <a:pt x="123" y="60"/>
                                    <a:pt x="123" y="61"/>
                                  </a:cubicBezTo>
                                  <a:cubicBezTo>
                                    <a:pt x="123" y="62"/>
                                    <a:pt x="123" y="63"/>
                                    <a:pt x="123" y="64"/>
                                  </a:cubicBezTo>
                                  <a:cubicBezTo>
                                    <a:pt x="123" y="66"/>
                                    <a:pt x="123" y="67"/>
                                    <a:pt x="122" y="68"/>
                                  </a:cubicBezTo>
                                  <a:cubicBezTo>
                                    <a:pt x="121" y="69"/>
                                    <a:pt x="121" y="70"/>
                                    <a:pt x="120" y="71"/>
                                  </a:cubicBezTo>
                                  <a:cubicBezTo>
                                    <a:pt x="120" y="71"/>
                                    <a:pt x="119" y="72"/>
                                    <a:pt x="118" y="72"/>
                                  </a:cubicBezTo>
                                  <a:cubicBezTo>
                                    <a:pt x="118" y="73"/>
                                    <a:pt x="117" y="74"/>
                                    <a:pt x="117" y="76"/>
                                  </a:cubicBezTo>
                                  <a:cubicBezTo>
                                    <a:pt x="117" y="77"/>
                                    <a:pt x="116" y="78"/>
                                    <a:pt x="116" y="79"/>
                                  </a:cubicBezTo>
                                  <a:cubicBezTo>
                                    <a:pt x="115" y="80"/>
                                    <a:pt x="114" y="80"/>
                                    <a:pt x="114" y="81"/>
                                  </a:cubicBezTo>
                                  <a:cubicBezTo>
                                    <a:pt x="113" y="82"/>
                                    <a:pt x="112" y="82"/>
                                    <a:pt x="112" y="83"/>
                                  </a:cubicBezTo>
                                  <a:cubicBezTo>
                                    <a:pt x="111" y="83"/>
                                    <a:pt x="111" y="84"/>
                                    <a:pt x="110" y="84"/>
                                  </a:cubicBezTo>
                                  <a:cubicBezTo>
                                    <a:pt x="110" y="85"/>
                                    <a:pt x="109" y="85"/>
                                    <a:pt x="109" y="86"/>
                                  </a:cubicBezTo>
                                  <a:cubicBezTo>
                                    <a:pt x="109" y="86"/>
                                    <a:pt x="108" y="87"/>
                                    <a:pt x="108" y="88"/>
                                  </a:cubicBezTo>
                                  <a:cubicBezTo>
                                    <a:pt x="108" y="89"/>
                                    <a:pt x="108" y="91"/>
                                    <a:pt x="108" y="92"/>
                                  </a:cubicBezTo>
                                  <a:cubicBezTo>
                                    <a:pt x="108" y="93"/>
                                    <a:pt x="108" y="94"/>
                                    <a:pt x="109" y="96"/>
                                  </a:cubicBezTo>
                                  <a:cubicBezTo>
                                    <a:pt x="109" y="97"/>
                                    <a:pt x="110" y="98"/>
                                    <a:pt x="112" y="99"/>
                                  </a:cubicBezTo>
                                  <a:cubicBezTo>
                                    <a:pt x="113" y="100"/>
                                    <a:pt x="115" y="101"/>
                                    <a:pt x="117" y="102"/>
                                  </a:cubicBezTo>
                                  <a:cubicBezTo>
                                    <a:pt x="119" y="103"/>
                                    <a:pt x="121" y="104"/>
                                    <a:pt x="123" y="104"/>
                                  </a:cubicBezTo>
                                  <a:cubicBezTo>
                                    <a:pt x="126" y="105"/>
                                    <a:pt x="128" y="105"/>
                                    <a:pt x="130" y="106"/>
                                  </a:cubicBezTo>
                                  <a:cubicBezTo>
                                    <a:pt x="132" y="107"/>
                                    <a:pt x="134" y="108"/>
                                    <a:pt x="136" y="109"/>
                                  </a:cubicBezTo>
                                  <a:cubicBezTo>
                                    <a:pt x="138" y="111"/>
                                    <a:pt x="139" y="112"/>
                                    <a:pt x="140" y="115"/>
                                  </a:cubicBezTo>
                                  <a:moveTo>
                                    <a:pt x="65" y="89"/>
                                  </a:moveTo>
                                  <a:cubicBezTo>
                                    <a:pt x="65" y="90"/>
                                    <a:pt x="65" y="91"/>
                                    <a:pt x="65" y="91"/>
                                  </a:cubicBezTo>
                                  <a:cubicBezTo>
                                    <a:pt x="64" y="92"/>
                                    <a:pt x="64" y="92"/>
                                    <a:pt x="63" y="93"/>
                                  </a:cubicBezTo>
                                  <a:cubicBezTo>
                                    <a:pt x="60" y="95"/>
                                    <a:pt x="58" y="96"/>
                                    <a:pt x="55" y="97"/>
                                  </a:cubicBezTo>
                                  <a:cubicBezTo>
                                    <a:pt x="52" y="98"/>
                                    <a:pt x="49" y="99"/>
                                    <a:pt x="47" y="100"/>
                                  </a:cubicBezTo>
                                  <a:cubicBezTo>
                                    <a:pt x="44" y="101"/>
                                    <a:pt x="42" y="102"/>
                                    <a:pt x="40" y="104"/>
                                  </a:cubicBezTo>
                                  <a:cubicBezTo>
                                    <a:pt x="38" y="106"/>
                                    <a:pt x="37" y="109"/>
                                    <a:pt x="37" y="112"/>
                                  </a:cubicBezTo>
                                  <a:cubicBezTo>
                                    <a:pt x="36" y="113"/>
                                    <a:pt x="36" y="114"/>
                                    <a:pt x="36" y="115"/>
                                  </a:cubicBezTo>
                                  <a:cubicBezTo>
                                    <a:pt x="36" y="116"/>
                                    <a:pt x="36" y="117"/>
                                    <a:pt x="36" y="118"/>
                                  </a:cubicBezTo>
                                  <a:cubicBezTo>
                                    <a:pt x="36" y="118"/>
                                    <a:pt x="36" y="118"/>
                                    <a:pt x="36" y="118"/>
                                  </a:cubicBezTo>
                                  <a:cubicBezTo>
                                    <a:pt x="36" y="118"/>
                                    <a:pt x="35" y="118"/>
                                    <a:pt x="35" y="119"/>
                                  </a:cubicBezTo>
                                  <a:cubicBezTo>
                                    <a:pt x="32" y="118"/>
                                    <a:pt x="28" y="118"/>
                                    <a:pt x="24" y="118"/>
                                  </a:cubicBezTo>
                                  <a:cubicBezTo>
                                    <a:pt x="21" y="117"/>
                                    <a:pt x="17" y="117"/>
                                    <a:pt x="14" y="116"/>
                                  </a:cubicBezTo>
                                  <a:cubicBezTo>
                                    <a:pt x="11" y="116"/>
                                    <a:pt x="8" y="115"/>
                                    <a:pt x="6" y="115"/>
                                  </a:cubicBezTo>
                                  <a:cubicBezTo>
                                    <a:pt x="4" y="114"/>
                                    <a:pt x="3" y="114"/>
                                    <a:pt x="2" y="114"/>
                                  </a:cubicBezTo>
                                  <a:cubicBezTo>
                                    <a:pt x="1" y="113"/>
                                    <a:pt x="1" y="111"/>
                                    <a:pt x="0" y="108"/>
                                  </a:cubicBezTo>
                                  <a:cubicBezTo>
                                    <a:pt x="0" y="104"/>
                                    <a:pt x="0" y="100"/>
                                    <a:pt x="1" y="95"/>
                                  </a:cubicBezTo>
                                  <a:cubicBezTo>
                                    <a:pt x="1" y="92"/>
                                    <a:pt x="2" y="90"/>
                                    <a:pt x="4" y="88"/>
                                  </a:cubicBezTo>
                                  <a:cubicBezTo>
                                    <a:pt x="6" y="87"/>
                                    <a:pt x="8" y="86"/>
                                    <a:pt x="11" y="85"/>
                                  </a:cubicBezTo>
                                  <a:cubicBezTo>
                                    <a:pt x="14" y="84"/>
                                    <a:pt x="16" y="83"/>
                                    <a:pt x="19" y="82"/>
                                  </a:cubicBezTo>
                                  <a:cubicBezTo>
                                    <a:pt x="22" y="82"/>
                                    <a:pt x="24" y="81"/>
                                    <a:pt x="26" y="79"/>
                                  </a:cubicBezTo>
                                  <a:cubicBezTo>
                                    <a:pt x="28" y="78"/>
                                    <a:pt x="29" y="77"/>
                                    <a:pt x="30" y="76"/>
                                  </a:cubicBezTo>
                                  <a:cubicBezTo>
                                    <a:pt x="31" y="75"/>
                                    <a:pt x="32" y="74"/>
                                    <a:pt x="32" y="73"/>
                                  </a:cubicBezTo>
                                  <a:cubicBezTo>
                                    <a:pt x="33" y="72"/>
                                    <a:pt x="33" y="71"/>
                                    <a:pt x="33" y="70"/>
                                  </a:cubicBezTo>
                                  <a:cubicBezTo>
                                    <a:pt x="33" y="69"/>
                                    <a:pt x="33" y="68"/>
                                    <a:pt x="33" y="67"/>
                                  </a:cubicBezTo>
                                  <a:cubicBezTo>
                                    <a:pt x="32" y="65"/>
                                    <a:pt x="32" y="64"/>
                                    <a:pt x="31" y="63"/>
                                  </a:cubicBezTo>
                                  <a:cubicBezTo>
                                    <a:pt x="30" y="61"/>
                                    <a:pt x="28" y="60"/>
                                    <a:pt x="27" y="59"/>
                                  </a:cubicBezTo>
                                  <a:cubicBezTo>
                                    <a:pt x="26" y="59"/>
                                    <a:pt x="26" y="58"/>
                                    <a:pt x="25" y="57"/>
                                  </a:cubicBezTo>
                                  <a:cubicBezTo>
                                    <a:pt x="25" y="56"/>
                                    <a:pt x="24" y="55"/>
                                    <a:pt x="24" y="54"/>
                                  </a:cubicBezTo>
                                  <a:cubicBezTo>
                                    <a:pt x="24" y="53"/>
                                    <a:pt x="23" y="52"/>
                                    <a:pt x="23" y="50"/>
                                  </a:cubicBezTo>
                                  <a:cubicBezTo>
                                    <a:pt x="22" y="50"/>
                                    <a:pt x="22" y="50"/>
                                    <a:pt x="21" y="49"/>
                                  </a:cubicBezTo>
                                  <a:cubicBezTo>
                                    <a:pt x="21" y="49"/>
                                    <a:pt x="20" y="48"/>
                                    <a:pt x="20" y="48"/>
                                  </a:cubicBezTo>
                                  <a:cubicBezTo>
                                    <a:pt x="19" y="47"/>
                                    <a:pt x="19" y="46"/>
                                    <a:pt x="18" y="45"/>
                                  </a:cubicBezTo>
                                  <a:cubicBezTo>
                                    <a:pt x="18" y="43"/>
                                    <a:pt x="18" y="42"/>
                                    <a:pt x="18" y="41"/>
                                  </a:cubicBezTo>
                                  <a:cubicBezTo>
                                    <a:pt x="18" y="40"/>
                                    <a:pt x="18" y="39"/>
                                    <a:pt x="18" y="38"/>
                                  </a:cubicBezTo>
                                  <a:cubicBezTo>
                                    <a:pt x="19" y="37"/>
                                    <a:pt x="19" y="36"/>
                                    <a:pt x="20" y="35"/>
                                  </a:cubicBezTo>
                                  <a:cubicBezTo>
                                    <a:pt x="20" y="32"/>
                                    <a:pt x="20" y="29"/>
                                    <a:pt x="20" y="26"/>
                                  </a:cubicBezTo>
                                  <a:cubicBezTo>
                                    <a:pt x="21" y="24"/>
                                    <a:pt x="21" y="21"/>
                                    <a:pt x="22" y="18"/>
                                  </a:cubicBezTo>
                                  <a:cubicBezTo>
                                    <a:pt x="23" y="15"/>
                                    <a:pt x="24" y="13"/>
                                    <a:pt x="26" y="10"/>
                                  </a:cubicBezTo>
                                  <a:cubicBezTo>
                                    <a:pt x="27" y="8"/>
                                    <a:pt x="29" y="6"/>
                                    <a:pt x="31" y="5"/>
                                  </a:cubicBezTo>
                                  <a:cubicBezTo>
                                    <a:pt x="33" y="4"/>
                                    <a:pt x="35" y="2"/>
                                    <a:pt x="37" y="2"/>
                                  </a:cubicBezTo>
                                  <a:cubicBezTo>
                                    <a:pt x="38" y="1"/>
                                    <a:pt x="40" y="0"/>
                                    <a:pt x="42" y="0"/>
                                  </a:cubicBezTo>
                                  <a:cubicBezTo>
                                    <a:pt x="44" y="0"/>
                                    <a:pt x="46" y="0"/>
                                    <a:pt x="48" y="0"/>
                                  </a:cubicBezTo>
                                  <a:cubicBezTo>
                                    <a:pt x="53" y="0"/>
                                    <a:pt x="57" y="1"/>
                                    <a:pt x="61" y="3"/>
                                  </a:cubicBezTo>
                                  <a:cubicBezTo>
                                    <a:pt x="64" y="5"/>
                                    <a:pt x="67" y="7"/>
                                    <a:pt x="69" y="9"/>
                                  </a:cubicBezTo>
                                  <a:cubicBezTo>
                                    <a:pt x="70" y="10"/>
                                    <a:pt x="71" y="12"/>
                                    <a:pt x="71" y="13"/>
                                  </a:cubicBezTo>
                                  <a:cubicBezTo>
                                    <a:pt x="72" y="15"/>
                                    <a:pt x="72" y="16"/>
                                    <a:pt x="73" y="18"/>
                                  </a:cubicBezTo>
                                  <a:cubicBezTo>
                                    <a:pt x="71" y="19"/>
                                    <a:pt x="69" y="20"/>
                                    <a:pt x="67" y="22"/>
                                  </a:cubicBezTo>
                                  <a:cubicBezTo>
                                    <a:pt x="65" y="24"/>
                                    <a:pt x="63" y="26"/>
                                    <a:pt x="62" y="29"/>
                                  </a:cubicBezTo>
                                  <a:cubicBezTo>
                                    <a:pt x="60" y="31"/>
                                    <a:pt x="59" y="34"/>
                                    <a:pt x="58" y="37"/>
                                  </a:cubicBezTo>
                                  <a:cubicBezTo>
                                    <a:pt x="57" y="40"/>
                                    <a:pt x="56" y="43"/>
                                    <a:pt x="55" y="46"/>
                                  </a:cubicBezTo>
                                  <a:cubicBezTo>
                                    <a:pt x="55" y="49"/>
                                    <a:pt x="55" y="52"/>
                                    <a:pt x="55" y="56"/>
                                  </a:cubicBezTo>
                                  <a:cubicBezTo>
                                    <a:pt x="54" y="57"/>
                                    <a:pt x="53" y="58"/>
                                    <a:pt x="53" y="59"/>
                                  </a:cubicBezTo>
                                  <a:cubicBezTo>
                                    <a:pt x="53" y="59"/>
                                    <a:pt x="53" y="61"/>
                                    <a:pt x="52" y="62"/>
                                  </a:cubicBezTo>
                                  <a:cubicBezTo>
                                    <a:pt x="52" y="63"/>
                                    <a:pt x="53" y="64"/>
                                    <a:pt x="53" y="66"/>
                                  </a:cubicBezTo>
                                  <a:cubicBezTo>
                                    <a:pt x="53" y="68"/>
                                    <a:pt x="54" y="69"/>
                                    <a:pt x="55" y="70"/>
                                  </a:cubicBezTo>
                                  <a:cubicBezTo>
                                    <a:pt x="55" y="70"/>
                                    <a:pt x="56" y="71"/>
                                    <a:pt x="56" y="72"/>
                                  </a:cubicBezTo>
                                  <a:cubicBezTo>
                                    <a:pt x="57" y="72"/>
                                    <a:pt x="57" y="72"/>
                                    <a:pt x="58" y="73"/>
                                  </a:cubicBezTo>
                                  <a:cubicBezTo>
                                    <a:pt x="58" y="74"/>
                                    <a:pt x="58" y="76"/>
                                    <a:pt x="59" y="77"/>
                                  </a:cubicBezTo>
                                  <a:cubicBezTo>
                                    <a:pt x="59" y="78"/>
                                    <a:pt x="60" y="79"/>
                                    <a:pt x="60" y="80"/>
                                  </a:cubicBezTo>
                                  <a:cubicBezTo>
                                    <a:pt x="61" y="81"/>
                                    <a:pt x="61" y="82"/>
                                    <a:pt x="62" y="83"/>
                                  </a:cubicBezTo>
                                  <a:cubicBezTo>
                                    <a:pt x="63" y="83"/>
                                    <a:pt x="63" y="84"/>
                                    <a:pt x="64" y="84"/>
                                  </a:cubicBezTo>
                                  <a:cubicBezTo>
                                    <a:pt x="64" y="85"/>
                                    <a:pt x="64" y="85"/>
                                    <a:pt x="65" y="85"/>
                                  </a:cubicBezTo>
                                  <a:cubicBezTo>
                                    <a:pt x="65" y="86"/>
                                    <a:pt x="65" y="86"/>
                                    <a:pt x="65" y="87"/>
                                  </a:cubicBezTo>
                                  <a:cubicBezTo>
                                    <a:pt x="65" y="87"/>
                                    <a:pt x="65" y="88"/>
                                    <a:pt x="65" y="8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21525" name="Freeform 5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75" y="-142"/>
                              <a:ext cx="225" cy="226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  <a:gd name="T24" fmla="*/ 0 w 82"/>
                                <a:gd name="T25" fmla="*/ 0 h 109"/>
                                <a:gd name="T26" fmla="*/ 144000 w 82"/>
                                <a:gd name="T27" fmla="*/ 14351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82" h="109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s:wsp>
                        <wps:cNvPr id="21526" name="文本框 2"/>
                        <wps:cNvSpPr>
                          <a:spLocks noChangeArrowheads="1"/>
                        </wps:cNvSpPr>
                        <wps:spPr bwMode="auto">
                          <a:xfrm>
                            <a:off x="153" y="0"/>
                            <a:ext cx="2083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color w:val="FFFFFF"/>
                                  <w:szCs w:val="21"/>
                                </w:rPr>
                                <w:t>25</w:t>
                              </w:r>
                              <w:r>
                                <w:rPr>
                                  <w:rFonts w:hint="eastAsia"/>
                                  <w:color w:val="FFFFFF"/>
                                  <w:szCs w:val="21"/>
                                </w:rPr>
                                <w:t>岁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/>
                                  <w:szCs w:val="21"/>
                                </w:rPr>
                                <w:t>广东省广州市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color w:val="FFFFFF"/>
                                  <w:szCs w:val="21"/>
                                </w:rPr>
                                <w:t>13800138000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color w:val="FFFFFF"/>
                                  <w:szCs w:val="21"/>
                                </w:rPr>
                                <w:t>224438888q.com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-155.05pt;margin-top:182.6pt;height:80.8pt;width:111.8pt;z-index:251674624;mso-width-relative:page;mso-height-relative:page;" coordsize="2236,1616" o:gfxdata="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">
                <o:lock v:ext="edit" aspectratio="f"/>
                <v:group id="组合 82" o:spid="_x0000_s1026" o:spt="203" style="position:absolute;left:0;top:175;height:1266;width:235;" coordorigin="65,-509" coordsize="235,1266" o:gfxdata="UEsDBAoAAAAAAIdO4kAAAAAAAAAAAAAAAAAEAAAAZHJzL1BLAwQUAAAACACHTuJAj/RPob8AAADe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lI1ThU87sQrIGf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9E+h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0" o:spid="_x0000_s1026" o:spt="100" style="position:absolute;left:65;top:601;flip:x;height:156;width:225;" fillcolor="#FFFFFF" filled="t" stroked="f" coordsize="302,208" o:gfxdata="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yjbr4A&#10;AADeAAAADwAAAAAAAAABACAAAAAiAAAAZHJzL2Rvd25yZXYueG1sUEsBAhQAFAAAAAgAh07iQDMv&#10;BZ47AAAAOQAAABAAAAAAAAAAAQAgAAAADQEAAGRycy9zaGFwZXhtbC54bWxQSwUGAAAAAAYABgBb&#10;AQAAtwMAAAAA&#10;" path="m0,208l94,123,151,170,208,123,302,208,0,208xm217,114l302,48,302,189,217,114xm0,189l0,48,85,114,0,189xm151,152l0,29,0,0,302,0,302,29,151,152xm151,152l151,152xe">
                    <v:path o:connectlocs="0,156;70,92;112,127;154,92;225,156;0,156;0,156;0,156;161,85;225,36;225,141;161,85;161,85;161,85;0,141;0,36;63,85;0,141;0,141;0,141;112,114;0,21;0,0;225,0;225,21;112,114;112,114;112,114;112,114;112,114" o:connectangles="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7" o:spid="_x0000_s1026" o:spt="100" style="position:absolute;left:77;top:212;height:247;width:169;" fillcolor="#FFFFFF" filled="t" stroked="f" coordsize="44,64" o:gfxdata="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qj0r4A&#10;AADeAAAADwAAAAAAAAABACAAAAAiAAAAZHJzL2Rvd25yZXYueG1sUEsBAhQAFAAAAAgAh07iQDMv&#10;BZ47AAAAOQAAABAAAAAAAAAAAQAgAAAADQEAAGRycy9zaGFwZXhtbC54bWxQSwUGAAAAAAYABgBb&#10;AQAAtwMAAAAA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    <v:path o:connectlocs="153,0;15,0;0,15;0,231;15,247;153,247;169,231;169,15;153,0;84,235;72,223;84,212;96,223;84,235;153,200;15,200;15,30;153,30;153,200" o:connectangles="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6" o:spid="_x0000_s1026" o:spt="100" style="position:absolute;left:65;top:-3381864;flip:y;height:3381355;width:225;" fillcolor="#FFFFFF" filled="t" stroked="f" coordsize="141,141" o:gfxdata="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cDq6/&#10;AAAA3gAAAA8AAAAAAAAAAQAgAAAAIgAAAGRycy9kb3ducmV2LnhtbFBLAQIUABQAAAAIAIdO4kAz&#10;LwWeOwAAADkAAAAQAAAAAAAAAAEAIAAAAA4BAABkcnMvc2hhcGV4bWwueG1sUEsFBgAAAAAGAAYA&#10;WwEAALgDAAAAAA=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    <v:path o:connectlocs="225,2997655;217,3261448;175,3357373;135,3357373;90,3309411;71,3093580;89,2542011;119,2350161;122,2134330;111,1894518;105,1702668;98,1510818;103,1151099;121,647493;148,503606;188,935268;194,1414893;194,1630724;186,1822574;178,1990443;172,2110349;178,2374142;207,2542011;103,2134330;87,2326180;59,2685899;57,2829786;22,2781823;0,2589974;17,2038405;47,1822574;52,1606743;39,1366930;33,1175080;28,983230;31,623512;49,119906;76,0;113,311756;98,695455;87,1342949;84,1582761;92,1750630;98,1990443;103,2086367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7" o:spid="_x0000_s1026" o:spt="100" style="position:absolute;left:75;top:-142;flip:x;height:226;width:225;" fillcolor="#FFFFFF" filled="t" stroked="f" coordsize="82,109" o:gfxdata="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jPZe/&#10;AAAA3gAAAA8AAAAAAAAAAQAgAAAAIgAAAGRycy9kb3ducmV2LnhtbFBLAQIUABQAAAAIAIdO4kAz&#10;LwWeOwAAADkAAAAQAAAAAAAAAAEAIAAAAA4BAABkcnMvc2hhcGV4bWwueG1sUEsFBgAAAAAGAAYA&#10;WwEAALgDAAAAAA==&#10;" path="m41,109c41,109,0,64,0,41c0,19,18,0,41,0c63,0,82,19,82,41c82,64,41,109,41,109xm41,14c26,14,13,26,13,41c13,56,26,69,41,69c56,69,68,56,68,41c68,26,56,14,41,14xm41,14c41,14,41,14,41,14e">
                    <v:path o:connectlocs="112,226;0,85;112,0;225,85;112,226;112,29;35,85;112,143;186,85;112,29;112,29;112,29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rect id="文本框 2" o:spid="_x0000_s1026" o:spt="1" style="position:absolute;left:153;top:0;height:1616;width:2083;" filled="f" stroked="f" coordsize="21600,21600" o:gfxdata="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2l/v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color w:val="FFFFFF"/>
                            <w:szCs w:val="21"/>
                          </w:rPr>
                          <w:t>25</w:t>
                        </w:r>
                        <w:r>
                          <w:rPr>
                            <w:rFonts w:hint="eastAsia"/>
                            <w:color w:val="FFFFFF"/>
                            <w:szCs w:val="21"/>
                          </w:rPr>
                          <w:t>岁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FFFFFF"/>
                            <w:szCs w:val="21"/>
                          </w:rPr>
                          <w:t>广东省广州市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color w:val="FFFFFF"/>
                            <w:szCs w:val="21"/>
                          </w:rPr>
                          <w:t>13800138000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color w:val="FFFFFF"/>
                            <w:szCs w:val="21"/>
                          </w:rPr>
                          <w:t>224438888q.com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4892040</wp:posOffset>
                </wp:positionH>
                <wp:positionV relativeFrom="paragraph">
                  <wp:posOffset>9589135</wp:posOffset>
                </wp:positionV>
                <wp:extent cx="1740535" cy="339090"/>
                <wp:effectExtent l="0" t="0" r="0" b="3810"/>
                <wp:wrapNone/>
                <wp:docPr id="11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053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color w:val="F2F2F2"/>
                                <w:szCs w:val="21"/>
                              </w:rPr>
                              <w:t>ayni123@126.com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385.2pt;margin-top:755.05pt;height:26.7pt;width:137.05pt;mso-position-horizontal-relative:margin;z-index:251682816;mso-width-relative:page;mso-height-relative:page;" filled="f" stroked="f" coordsize="21600,21600" o:gfxdata="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I03oZ3QAAAA4BAAAPAAAAAAAA&#10;AAEAIAAAACIAAABkcnMvZG93bnJldi54bWxQSwECFAAUAAAACACHTuJAXCdfK9QBAAByAwAADgAA&#10;AAAAAAABACAAAAAsAQAAZHJzL2Uyb0RvYy54bWxQSwUGAAAAAAYABgBZAQAAc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color w:val="F2F2F2"/>
                          <w:szCs w:val="21"/>
                        </w:rPr>
                        <w:t>ayni123@126.com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9653905</wp:posOffset>
                </wp:positionV>
                <wp:extent cx="107315" cy="156210"/>
                <wp:effectExtent l="0" t="0" r="6985" b="0"/>
                <wp:wrapNone/>
                <wp:docPr id="55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7315" cy="156210"/>
                        </a:xfrm>
                        <a:custGeom>
                          <a:avLst/>
                          <a:gdLst>
                            <a:gd name="T0" fmla="*/ 40 w 44"/>
                            <a:gd name="T1" fmla="*/ 0 h 64"/>
                            <a:gd name="T2" fmla="*/ 4 w 44"/>
                            <a:gd name="T3" fmla="*/ 0 h 64"/>
                            <a:gd name="T4" fmla="*/ 0 w 44"/>
                            <a:gd name="T5" fmla="*/ 4 h 64"/>
                            <a:gd name="T6" fmla="*/ 0 w 44"/>
                            <a:gd name="T7" fmla="*/ 60 h 64"/>
                            <a:gd name="T8" fmla="*/ 4 w 44"/>
                            <a:gd name="T9" fmla="*/ 64 h 64"/>
                            <a:gd name="T10" fmla="*/ 40 w 44"/>
                            <a:gd name="T11" fmla="*/ 64 h 64"/>
                            <a:gd name="T12" fmla="*/ 44 w 44"/>
                            <a:gd name="T13" fmla="*/ 60 h 64"/>
                            <a:gd name="T14" fmla="*/ 44 w 44"/>
                            <a:gd name="T15" fmla="*/ 4 h 64"/>
                            <a:gd name="T16" fmla="*/ 40 w 44"/>
                            <a:gd name="T17" fmla="*/ 0 h 64"/>
                            <a:gd name="T18" fmla="*/ 22 w 44"/>
                            <a:gd name="T19" fmla="*/ 61 h 64"/>
                            <a:gd name="T20" fmla="*/ 19 w 44"/>
                            <a:gd name="T21" fmla="*/ 58 h 64"/>
                            <a:gd name="T22" fmla="*/ 22 w 44"/>
                            <a:gd name="T23" fmla="*/ 55 h 64"/>
                            <a:gd name="T24" fmla="*/ 25 w 44"/>
                            <a:gd name="T25" fmla="*/ 58 h 64"/>
                            <a:gd name="T26" fmla="*/ 22 w 44"/>
                            <a:gd name="T27" fmla="*/ 61 h 64"/>
                            <a:gd name="T28" fmla="*/ 40 w 44"/>
                            <a:gd name="T29" fmla="*/ 52 h 64"/>
                            <a:gd name="T30" fmla="*/ 4 w 44"/>
                            <a:gd name="T31" fmla="*/ 52 h 64"/>
                            <a:gd name="T32" fmla="*/ 4 w 44"/>
                            <a:gd name="T33" fmla="*/ 8 h 64"/>
                            <a:gd name="T34" fmla="*/ 40 w 44"/>
                            <a:gd name="T35" fmla="*/ 8 h 64"/>
                            <a:gd name="T36" fmla="*/ 40 w 44"/>
                            <a:gd name="T37" fmla="*/ 52 h 64"/>
                            <a:gd name="T38" fmla="*/ 0 w 44"/>
                            <a:gd name="T39" fmla="*/ 0 h 64"/>
                            <a:gd name="T40" fmla="*/ 107950 w 44"/>
                            <a:gd name="T41" fmla="*/ 156845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44" h="64">
                              <a:moveTo>
                                <a:pt x="40" y="0"/>
                              </a:move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2" y="0"/>
                                <a:pt x="0" y="2"/>
                                <a:pt x="0" y="4"/>
                              </a:cubicBezTo>
                              <a:cubicBezTo>
                                <a:pt x="0" y="60"/>
                                <a:pt x="0" y="60"/>
                                <a:pt x="0" y="60"/>
                              </a:cubicBezTo>
                              <a:cubicBezTo>
                                <a:pt x="0" y="62"/>
                                <a:pt x="2" y="64"/>
                                <a:pt x="4" y="64"/>
                              </a:cubicBezTo>
                              <a:cubicBezTo>
                                <a:pt x="40" y="64"/>
                                <a:pt x="40" y="64"/>
                                <a:pt x="40" y="64"/>
                              </a:cubicBezTo>
                              <a:cubicBezTo>
                                <a:pt x="42" y="64"/>
                                <a:pt x="44" y="62"/>
                                <a:pt x="44" y="60"/>
                              </a:cubicBezTo>
                              <a:cubicBezTo>
                                <a:pt x="44" y="4"/>
                                <a:pt x="44" y="4"/>
                                <a:pt x="44" y="4"/>
                              </a:cubicBezTo>
                              <a:cubicBezTo>
                                <a:pt x="44" y="2"/>
                                <a:pt x="42" y="0"/>
                                <a:pt x="40" y="0"/>
                              </a:cubicBezTo>
                              <a:moveTo>
                                <a:pt x="22" y="61"/>
                              </a:moveTo>
                              <a:cubicBezTo>
                                <a:pt x="20" y="61"/>
                                <a:pt x="19" y="60"/>
                                <a:pt x="19" y="58"/>
                              </a:cubicBezTo>
                              <a:cubicBezTo>
                                <a:pt x="19" y="56"/>
                                <a:pt x="20" y="55"/>
                                <a:pt x="22" y="55"/>
                              </a:cubicBezTo>
                              <a:cubicBezTo>
                                <a:pt x="24" y="55"/>
                                <a:pt x="25" y="56"/>
                                <a:pt x="25" y="58"/>
                              </a:cubicBezTo>
                              <a:cubicBezTo>
                                <a:pt x="25" y="60"/>
                                <a:pt x="24" y="61"/>
                                <a:pt x="22" y="61"/>
                              </a:cubicBezTo>
                              <a:moveTo>
                                <a:pt x="40" y="52"/>
                              </a:move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8"/>
                                <a:pt x="4" y="8"/>
                                <a:pt x="4" y="8"/>
                              </a:cubicBezTo>
                              <a:cubicBezTo>
                                <a:pt x="40" y="8"/>
                                <a:pt x="40" y="8"/>
                                <a:pt x="40" y="8"/>
                              </a:cubicBezTo>
                              <a:lnTo>
                                <a:pt x="40" y="52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217" o:spid="_x0000_s1026" o:spt="100" style="position:absolute;left:0pt;margin-left:233.75pt;margin-top:760.15pt;height:12.3pt;width:8.45pt;z-index:251688960;mso-width-relative:page;mso-height-relative:page;" fillcolor="#FFFFFF" filled="t" stroked="f" coordsize="44,64" o:gfxdata="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<v:path o:connectlocs="97559,0;9755,0;0,9763;0,146446;9755,156210;97559,156210;107315,146446;107315,9763;97559,0;53657,148887;46340,141565;53657,134242;60974,141565;53657,148887;97559,126920;9755,126920;9755,19526;97559,19526;97559,126920" o:connectangles="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9590405</wp:posOffset>
                </wp:positionV>
                <wp:extent cx="989330" cy="262890"/>
                <wp:effectExtent l="0" t="0" r="0" b="381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33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2F2F2"/>
                                <w:szCs w:val="21"/>
                              </w:rPr>
                              <w:t>24岁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3.3pt;margin-top:755.15pt;height:20.7pt;width:77.9pt;z-index:251676672;mso-width-relative:page;mso-height-relative:page;" filled="f" stroked="f" coordsize="21600,21600" o:gfxdata="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91tzY9sAAAAMAQAADwAAAAAAAAABACAA&#10;AAAiAAAAZHJzL2Rvd25yZXYueG1sUEsBAhQAFAAAAAgAh07iQM7VgX3RAQAAbwMAAA4AAAAAAAAA&#10;AQAgAAAAKgEAAGRycy9lMm9Eb2MueG1sUEsFBgAAAAAGAAYAWQEAAG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rFonts w:hint="eastAsia"/>
                          <w:color w:val="F2F2F2"/>
                          <w:szCs w:val="21"/>
                        </w:rPr>
                        <w:t>24岁</w:t>
                      </w:r>
                    </w:p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9653905</wp:posOffset>
                </wp:positionV>
                <wp:extent cx="142875" cy="144145"/>
                <wp:effectExtent l="0" t="0" r="9525" b="8255"/>
                <wp:wrapNone/>
                <wp:docPr id="56" name="Freeform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875" cy="144145"/>
                        </a:xfrm>
                        <a:custGeom>
                          <a:avLst/>
                          <a:gdLst>
                            <a:gd name="T0" fmla="*/ 141 w 141"/>
                            <a:gd name="T1" fmla="*/ 125 h 141"/>
                            <a:gd name="T2" fmla="*/ 136 w 141"/>
                            <a:gd name="T3" fmla="*/ 136 h 141"/>
                            <a:gd name="T4" fmla="*/ 110 w 141"/>
                            <a:gd name="T5" fmla="*/ 140 h 141"/>
                            <a:gd name="T6" fmla="*/ 85 w 141"/>
                            <a:gd name="T7" fmla="*/ 140 h 141"/>
                            <a:gd name="T8" fmla="*/ 57 w 141"/>
                            <a:gd name="T9" fmla="*/ 138 h 141"/>
                            <a:gd name="T10" fmla="*/ 45 w 141"/>
                            <a:gd name="T11" fmla="*/ 129 h 141"/>
                            <a:gd name="T12" fmla="*/ 56 w 141"/>
                            <a:gd name="T13" fmla="*/ 106 h 141"/>
                            <a:gd name="T14" fmla="*/ 75 w 141"/>
                            <a:gd name="T15" fmla="*/ 98 h 141"/>
                            <a:gd name="T16" fmla="*/ 77 w 141"/>
                            <a:gd name="T17" fmla="*/ 89 h 141"/>
                            <a:gd name="T18" fmla="*/ 70 w 141"/>
                            <a:gd name="T19" fmla="*/ 79 h 141"/>
                            <a:gd name="T20" fmla="*/ 66 w 141"/>
                            <a:gd name="T21" fmla="*/ 71 h 141"/>
                            <a:gd name="T22" fmla="*/ 62 w 141"/>
                            <a:gd name="T23" fmla="*/ 63 h 141"/>
                            <a:gd name="T24" fmla="*/ 65 w 141"/>
                            <a:gd name="T25" fmla="*/ 48 h 141"/>
                            <a:gd name="T26" fmla="*/ 76 w 141"/>
                            <a:gd name="T27" fmla="*/ 27 h 141"/>
                            <a:gd name="T28" fmla="*/ 93 w 141"/>
                            <a:gd name="T29" fmla="*/ 21 h 141"/>
                            <a:gd name="T30" fmla="*/ 118 w 141"/>
                            <a:gd name="T31" fmla="*/ 39 h 141"/>
                            <a:gd name="T32" fmla="*/ 122 w 141"/>
                            <a:gd name="T33" fmla="*/ 59 h 141"/>
                            <a:gd name="T34" fmla="*/ 122 w 141"/>
                            <a:gd name="T35" fmla="*/ 68 h 141"/>
                            <a:gd name="T36" fmla="*/ 117 w 141"/>
                            <a:gd name="T37" fmla="*/ 76 h 141"/>
                            <a:gd name="T38" fmla="*/ 112 w 141"/>
                            <a:gd name="T39" fmla="*/ 83 h 141"/>
                            <a:gd name="T40" fmla="*/ 108 w 141"/>
                            <a:gd name="T41" fmla="*/ 88 h 141"/>
                            <a:gd name="T42" fmla="*/ 112 w 141"/>
                            <a:gd name="T43" fmla="*/ 99 h 141"/>
                            <a:gd name="T44" fmla="*/ 130 w 141"/>
                            <a:gd name="T45" fmla="*/ 106 h 141"/>
                            <a:gd name="T46" fmla="*/ 65 w 141"/>
                            <a:gd name="T47" fmla="*/ 89 h 141"/>
                            <a:gd name="T48" fmla="*/ 55 w 141"/>
                            <a:gd name="T49" fmla="*/ 97 h 141"/>
                            <a:gd name="T50" fmla="*/ 37 w 141"/>
                            <a:gd name="T51" fmla="*/ 112 h 141"/>
                            <a:gd name="T52" fmla="*/ 36 w 141"/>
                            <a:gd name="T53" fmla="*/ 118 h 141"/>
                            <a:gd name="T54" fmla="*/ 14 w 141"/>
                            <a:gd name="T55" fmla="*/ 116 h 141"/>
                            <a:gd name="T56" fmla="*/ 0 w 141"/>
                            <a:gd name="T57" fmla="*/ 108 h 141"/>
                            <a:gd name="T58" fmla="*/ 11 w 141"/>
                            <a:gd name="T59" fmla="*/ 85 h 141"/>
                            <a:gd name="T60" fmla="*/ 30 w 141"/>
                            <a:gd name="T61" fmla="*/ 76 h 141"/>
                            <a:gd name="T62" fmla="*/ 33 w 141"/>
                            <a:gd name="T63" fmla="*/ 67 h 141"/>
                            <a:gd name="T64" fmla="*/ 25 w 141"/>
                            <a:gd name="T65" fmla="*/ 57 h 141"/>
                            <a:gd name="T66" fmla="*/ 21 w 141"/>
                            <a:gd name="T67" fmla="*/ 49 h 141"/>
                            <a:gd name="T68" fmla="*/ 18 w 141"/>
                            <a:gd name="T69" fmla="*/ 41 h 141"/>
                            <a:gd name="T70" fmla="*/ 20 w 141"/>
                            <a:gd name="T71" fmla="*/ 26 h 141"/>
                            <a:gd name="T72" fmla="*/ 31 w 141"/>
                            <a:gd name="T73" fmla="*/ 5 h 141"/>
                            <a:gd name="T74" fmla="*/ 48 w 141"/>
                            <a:gd name="T75" fmla="*/ 0 h 141"/>
                            <a:gd name="T76" fmla="*/ 71 w 141"/>
                            <a:gd name="T77" fmla="*/ 13 h 141"/>
                            <a:gd name="T78" fmla="*/ 62 w 141"/>
                            <a:gd name="T79" fmla="*/ 29 h 141"/>
                            <a:gd name="T80" fmla="*/ 55 w 141"/>
                            <a:gd name="T81" fmla="*/ 56 h 141"/>
                            <a:gd name="T82" fmla="*/ 53 w 141"/>
                            <a:gd name="T83" fmla="*/ 66 h 141"/>
                            <a:gd name="T84" fmla="*/ 58 w 141"/>
                            <a:gd name="T85" fmla="*/ 73 h 141"/>
                            <a:gd name="T86" fmla="*/ 62 w 141"/>
                            <a:gd name="T87" fmla="*/ 83 h 141"/>
                            <a:gd name="T88" fmla="*/ 65 w 141"/>
                            <a:gd name="T89" fmla="*/ 87 h 141"/>
                            <a:gd name="T90" fmla="*/ 0 w 141"/>
                            <a:gd name="T91" fmla="*/ 0 h 141"/>
                            <a:gd name="T92" fmla="*/ 143510 w 141"/>
                            <a:gd name="T93" fmla="*/ 144145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T90" t="T91" r="T92" b="T93"/>
                          <a:pathLst>
                            <a:path w="141" h="141">
                              <a:moveTo>
                                <a:pt x="140" y="115"/>
                              </a:moveTo>
                              <a:cubicBezTo>
                                <a:pt x="140" y="116"/>
                                <a:pt x="140" y="117"/>
                                <a:pt x="141" y="119"/>
                              </a:cubicBezTo>
                              <a:cubicBezTo>
                                <a:pt x="141" y="121"/>
                                <a:pt x="141" y="123"/>
                                <a:pt x="141" y="125"/>
                              </a:cubicBezTo>
                              <a:cubicBezTo>
                                <a:pt x="141" y="127"/>
                                <a:pt x="141" y="129"/>
                                <a:pt x="141" y="130"/>
                              </a:cubicBezTo>
                              <a:cubicBezTo>
                                <a:pt x="140" y="132"/>
                                <a:pt x="140" y="133"/>
                                <a:pt x="139" y="134"/>
                              </a:cubicBezTo>
                              <a:cubicBezTo>
                                <a:pt x="139" y="135"/>
                                <a:pt x="138" y="135"/>
                                <a:pt x="136" y="136"/>
                              </a:cubicBezTo>
                              <a:cubicBezTo>
                                <a:pt x="134" y="136"/>
                                <a:pt x="132" y="137"/>
                                <a:pt x="129" y="137"/>
                              </a:cubicBezTo>
                              <a:cubicBezTo>
                                <a:pt x="127" y="138"/>
                                <a:pt x="124" y="138"/>
                                <a:pt x="120" y="139"/>
                              </a:cubicBezTo>
                              <a:cubicBezTo>
                                <a:pt x="117" y="139"/>
                                <a:pt x="114" y="139"/>
                                <a:pt x="110" y="140"/>
                              </a:cubicBezTo>
                              <a:cubicBezTo>
                                <a:pt x="107" y="140"/>
                                <a:pt x="104" y="140"/>
                                <a:pt x="101" y="140"/>
                              </a:cubicBezTo>
                              <a:cubicBezTo>
                                <a:pt x="98" y="141"/>
                                <a:pt x="95" y="141"/>
                                <a:pt x="93" y="141"/>
                              </a:cubicBezTo>
                              <a:cubicBezTo>
                                <a:pt x="90" y="141"/>
                                <a:pt x="88" y="141"/>
                                <a:pt x="85" y="140"/>
                              </a:cubicBezTo>
                              <a:cubicBezTo>
                                <a:pt x="82" y="140"/>
                                <a:pt x="79" y="140"/>
                                <a:pt x="75" y="140"/>
                              </a:cubicBezTo>
                              <a:cubicBezTo>
                                <a:pt x="72" y="139"/>
                                <a:pt x="69" y="139"/>
                                <a:pt x="66" y="139"/>
                              </a:cubicBezTo>
                              <a:cubicBezTo>
                                <a:pt x="63" y="138"/>
                                <a:pt x="60" y="138"/>
                                <a:pt x="57" y="138"/>
                              </a:cubicBezTo>
                              <a:cubicBezTo>
                                <a:pt x="54" y="137"/>
                                <a:pt x="52" y="137"/>
                                <a:pt x="50" y="136"/>
                              </a:cubicBezTo>
                              <a:cubicBezTo>
                                <a:pt x="48" y="136"/>
                                <a:pt x="47" y="136"/>
                                <a:pt x="47" y="135"/>
                              </a:cubicBezTo>
                              <a:cubicBezTo>
                                <a:pt x="46" y="135"/>
                                <a:pt x="45" y="133"/>
                                <a:pt x="45" y="129"/>
                              </a:cubicBezTo>
                              <a:cubicBezTo>
                                <a:pt x="45" y="126"/>
                                <a:pt x="45" y="122"/>
                                <a:pt x="45" y="117"/>
                              </a:cubicBezTo>
                              <a:cubicBezTo>
                                <a:pt x="46" y="114"/>
                                <a:pt x="47" y="112"/>
                                <a:pt x="49" y="110"/>
                              </a:cubicBezTo>
                              <a:cubicBezTo>
                                <a:pt x="51" y="109"/>
                                <a:pt x="53" y="107"/>
                                <a:pt x="56" y="106"/>
                              </a:cubicBezTo>
                              <a:cubicBezTo>
                                <a:pt x="58" y="105"/>
                                <a:pt x="61" y="105"/>
                                <a:pt x="64" y="104"/>
                              </a:cubicBezTo>
                              <a:cubicBezTo>
                                <a:pt x="67" y="103"/>
                                <a:pt x="69" y="102"/>
                                <a:pt x="71" y="101"/>
                              </a:cubicBezTo>
                              <a:cubicBezTo>
                                <a:pt x="73" y="100"/>
                                <a:pt x="74" y="99"/>
                                <a:pt x="75" y="98"/>
                              </a:cubicBezTo>
                              <a:cubicBezTo>
                                <a:pt x="76" y="97"/>
                                <a:pt x="77" y="96"/>
                                <a:pt x="77" y="95"/>
                              </a:cubicBezTo>
                              <a:cubicBezTo>
                                <a:pt x="77" y="94"/>
                                <a:pt x="78" y="93"/>
                                <a:pt x="78" y="92"/>
                              </a:cubicBezTo>
                              <a:cubicBezTo>
                                <a:pt x="78" y="91"/>
                                <a:pt x="78" y="90"/>
                                <a:pt x="77" y="89"/>
                              </a:cubicBezTo>
                              <a:cubicBezTo>
                                <a:pt x="77" y="87"/>
                                <a:pt x="77" y="85"/>
                                <a:pt x="75" y="84"/>
                              </a:cubicBezTo>
                              <a:cubicBezTo>
                                <a:pt x="74" y="83"/>
                                <a:pt x="73" y="82"/>
                                <a:pt x="72" y="81"/>
                              </a:cubicBezTo>
                              <a:cubicBezTo>
                                <a:pt x="71" y="80"/>
                                <a:pt x="71" y="80"/>
                                <a:pt x="70" y="79"/>
                              </a:cubicBezTo>
                              <a:cubicBezTo>
                                <a:pt x="70" y="78"/>
                                <a:pt x="69" y="77"/>
                                <a:pt x="69" y="76"/>
                              </a:cubicBezTo>
                              <a:cubicBezTo>
                                <a:pt x="68" y="74"/>
                                <a:pt x="68" y="73"/>
                                <a:pt x="68" y="72"/>
                              </a:cubicBezTo>
                              <a:cubicBezTo>
                                <a:pt x="67" y="72"/>
                                <a:pt x="67" y="71"/>
                                <a:pt x="66" y="71"/>
                              </a:cubicBezTo>
                              <a:cubicBezTo>
                                <a:pt x="66" y="71"/>
                                <a:pt x="65" y="70"/>
                                <a:pt x="65" y="69"/>
                              </a:cubicBezTo>
                              <a:cubicBezTo>
                                <a:pt x="64" y="69"/>
                                <a:pt x="64" y="68"/>
                                <a:pt x="63" y="66"/>
                              </a:cubicBezTo>
                              <a:cubicBezTo>
                                <a:pt x="63" y="65"/>
                                <a:pt x="62" y="64"/>
                                <a:pt x="62" y="63"/>
                              </a:cubicBezTo>
                              <a:cubicBezTo>
                                <a:pt x="63" y="61"/>
                                <a:pt x="63" y="60"/>
                                <a:pt x="63" y="60"/>
                              </a:cubicBezTo>
                              <a:cubicBezTo>
                                <a:pt x="64" y="59"/>
                                <a:pt x="64" y="58"/>
                                <a:pt x="65" y="57"/>
                              </a:cubicBezTo>
                              <a:cubicBezTo>
                                <a:pt x="65" y="54"/>
                                <a:pt x="65" y="51"/>
                                <a:pt x="65" y="48"/>
                              </a:cubicBezTo>
                              <a:cubicBezTo>
                                <a:pt x="66" y="45"/>
                                <a:pt x="66" y="43"/>
                                <a:pt x="67" y="40"/>
                              </a:cubicBezTo>
                              <a:cubicBezTo>
                                <a:pt x="68" y="37"/>
                                <a:pt x="69" y="34"/>
                                <a:pt x="71" y="32"/>
                              </a:cubicBezTo>
                              <a:cubicBezTo>
                                <a:pt x="72" y="30"/>
                                <a:pt x="74" y="28"/>
                                <a:pt x="76" y="27"/>
                              </a:cubicBezTo>
                              <a:cubicBezTo>
                                <a:pt x="77" y="25"/>
                                <a:pt x="79" y="24"/>
                                <a:pt x="81" y="23"/>
                              </a:cubicBezTo>
                              <a:cubicBezTo>
                                <a:pt x="83" y="23"/>
                                <a:pt x="85" y="22"/>
                                <a:pt x="87" y="22"/>
                              </a:cubicBezTo>
                              <a:cubicBezTo>
                                <a:pt x="89" y="21"/>
                                <a:pt x="91" y="21"/>
                                <a:pt x="93" y="21"/>
                              </a:cubicBezTo>
                              <a:cubicBezTo>
                                <a:pt x="98" y="21"/>
                                <a:pt x="102" y="22"/>
                                <a:pt x="106" y="24"/>
                              </a:cubicBezTo>
                              <a:cubicBezTo>
                                <a:pt x="109" y="26"/>
                                <a:pt x="112" y="28"/>
                                <a:pt x="114" y="30"/>
                              </a:cubicBezTo>
                              <a:cubicBezTo>
                                <a:pt x="116" y="33"/>
                                <a:pt x="117" y="36"/>
                                <a:pt x="118" y="39"/>
                              </a:cubicBezTo>
                              <a:cubicBezTo>
                                <a:pt x="119" y="42"/>
                                <a:pt x="120" y="45"/>
                                <a:pt x="120" y="48"/>
                              </a:cubicBezTo>
                              <a:cubicBezTo>
                                <a:pt x="121" y="51"/>
                                <a:pt x="121" y="54"/>
                                <a:pt x="121" y="57"/>
                              </a:cubicBezTo>
                              <a:cubicBezTo>
                                <a:pt x="121" y="58"/>
                                <a:pt x="122" y="58"/>
                                <a:pt x="122" y="59"/>
                              </a:cubicBezTo>
                              <a:cubicBezTo>
                                <a:pt x="123" y="59"/>
                                <a:pt x="123" y="60"/>
                                <a:pt x="123" y="61"/>
                              </a:cubicBezTo>
                              <a:cubicBezTo>
                                <a:pt x="123" y="62"/>
                                <a:pt x="123" y="63"/>
                                <a:pt x="123" y="64"/>
                              </a:cubicBezTo>
                              <a:cubicBezTo>
                                <a:pt x="123" y="66"/>
                                <a:pt x="123" y="67"/>
                                <a:pt x="122" y="68"/>
                              </a:cubicBezTo>
                              <a:cubicBezTo>
                                <a:pt x="121" y="69"/>
                                <a:pt x="121" y="70"/>
                                <a:pt x="120" y="71"/>
                              </a:cubicBezTo>
                              <a:cubicBezTo>
                                <a:pt x="120" y="71"/>
                                <a:pt x="119" y="72"/>
                                <a:pt x="118" y="72"/>
                              </a:cubicBezTo>
                              <a:cubicBezTo>
                                <a:pt x="118" y="73"/>
                                <a:pt x="117" y="74"/>
                                <a:pt x="117" y="76"/>
                              </a:cubicBezTo>
                              <a:cubicBezTo>
                                <a:pt x="117" y="77"/>
                                <a:pt x="116" y="78"/>
                                <a:pt x="116" y="79"/>
                              </a:cubicBezTo>
                              <a:cubicBezTo>
                                <a:pt x="115" y="80"/>
                                <a:pt x="114" y="80"/>
                                <a:pt x="114" y="81"/>
                              </a:cubicBezTo>
                              <a:cubicBezTo>
                                <a:pt x="113" y="82"/>
                                <a:pt x="112" y="82"/>
                                <a:pt x="112" y="83"/>
                              </a:cubicBezTo>
                              <a:cubicBezTo>
                                <a:pt x="111" y="83"/>
                                <a:pt x="111" y="84"/>
                                <a:pt x="110" y="84"/>
                              </a:cubicBezTo>
                              <a:cubicBezTo>
                                <a:pt x="110" y="85"/>
                                <a:pt x="109" y="85"/>
                                <a:pt x="109" y="86"/>
                              </a:cubicBezTo>
                              <a:cubicBezTo>
                                <a:pt x="109" y="86"/>
                                <a:pt x="108" y="87"/>
                                <a:pt x="108" y="88"/>
                              </a:cubicBezTo>
                              <a:cubicBezTo>
                                <a:pt x="108" y="89"/>
                                <a:pt x="108" y="91"/>
                                <a:pt x="108" y="92"/>
                              </a:cubicBezTo>
                              <a:cubicBezTo>
                                <a:pt x="108" y="93"/>
                                <a:pt x="108" y="94"/>
                                <a:pt x="109" y="96"/>
                              </a:cubicBezTo>
                              <a:cubicBezTo>
                                <a:pt x="109" y="97"/>
                                <a:pt x="110" y="98"/>
                                <a:pt x="112" y="99"/>
                              </a:cubicBezTo>
                              <a:cubicBezTo>
                                <a:pt x="113" y="100"/>
                                <a:pt x="115" y="101"/>
                                <a:pt x="117" y="102"/>
                              </a:cubicBezTo>
                              <a:cubicBezTo>
                                <a:pt x="119" y="103"/>
                                <a:pt x="121" y="104"/>
                                <a:pt x="123" y="104"/>
                              </a:cubicBezTo>
                              <a:cubicBezTo>
                                <a:pt x="126" y="105"/>
                                <a:pt x="128" y="105"/>
                                <a:pt x="130" y="106"/>
                              </a:cubicBezTo>
                              <a:cubicBezTo>
                                <a:pt x="132" y="107"/>
                                <a:pt x="134" y="108"/>
                                <a:pt x="136" y="109"/>
                              </a:cubicBezTo>
                              <a:cubicBezTo>
                                <a:pt x="138" y="111"/>
                                <a:pt x="139" y="112"/>
                                <a:pt x="140" y="115"/>
                              </a:cubicBezTo>
                              <a:moveTo>
                                <a:pt x="65" y="89"/>
                              </a:moveTo>
                              <a:cubicBezTo>
                                <a:pt x="65" y="90"/>
                                <a:pt x="65" y="91"/>
                                <a:pt x="65" y="91"/>
                              </a:cubicBezTo>
                              <a:cubicBezTo>
                                <a:pt x="64" y="92"/>
                                <a:pt x="64" y="92"/>
                                <a:pt x="63" y="93"/>
                              </a:cubicBezTo>
                              <a:cubicBezTo>
                                <a:pt x="60" y="95"/>
                                <a:pt x="58" y="96"/>
                                <a:pt x="55" y="97"/>
                              </a:cubicBezTo>
                              <a:cubicBezTo>
                                <a:pt x="52" y="98"/>
                                <a:pt x="49" y="99"/>
                                <a:pt x="47" y="100"/>
                              </a:cubicBezTo>
                              <a:cubicBezTo>
                                <a:pt x="44" y="101"/>
                                <a:pt x="42" y="102"/>
                                <a:pt x="40" y="104"/>
                              </a:cubicBezTo>
                              <a:cubicBezTo>
                                <a:pt x="38" y="106"/>
                                <a:pt x="37" y="109"/>
                                <a:pt x="37" y="112"/>
                              </a:cubicBezTo>
                              <a:cubicBezTo>
                                <a:pt x="36" y="113"/>
                                <a:pt x="36" y="114"/>
                                <a:pt x="36" y="115"/>
                              </a:cubicBezTo>
                              <a:cubicBezTo>
                                <a:pt x="36" y="116"/>
                                <a:pt x="36" y="117"/>
                                <a:pt x="36" y="118"/>
                              </a:cubicBezTo>
                              <a:cubicBezTo>
                                <a:pt x="36" y="118"/>
                                <a:pt x="36" y="118"/>
                                <a:pt x="36" y="118"/>
                              </a:cubicBezTo>
                              <a:cubicBezTo>
                                <a:pt x="36" y="118"/>
                                <a:pt x="35" y="118"/>
                                <a:pt x="35" y="119"/>
                              </a:cubicBezTo>
                              <a:cubicBezTo>
                                <a:pt x="32" y="118"/>
                                <a:pt x="28" y="118"/>
                                <a:pt x="24" y="118"/>
                              </a:cubicBezTo>
                              <a:cubicBezTo>
                                <a:pt x="21" y="117"/>
                                <a:pt x="17" y="117"/>
                                <a:pt x="14" y="116"/>
                              </a:cubicBezTo>
                              <a:cubicBezTo>
                                <a:pt x="11" y="116"/>
                                <a:pt x="8" y="115"/>
                                <a:pt x="6" y="115"/>
                              </a:cubicBezTo>
                              <a:cubicBezTo>
                                <a:pt x="4" y="114"/>
                                <a:pt x="3" y="114"/>
                                <a:pt x="2" y="114"/>
                              </a:cubicBezTo>
                              <a:cubicBezTo>
                                <a:pt x="1" y="113"/>
                                <a:pt x="1" y="111"/>
                                <a:pt x="0" y="108"/>
                              </a:cubicBezTo>
                              <a:cubicBezTo>
                                <a:pt x="0" y="104"/>
                                <a:pt x="0" y="100"/>
                                <a:pt x="1" y="95"/>
                              </a:cubicBezTo>
                              <a:cubicBezTo>
                                <a:pt x="1" y="92"/>
                                <a:pt x="2" y="90"/>
                                <a:pt x="4" y="88"/>
                              </a:cubicBezTo>
                              <a:cubicBezTo>
                                <a:pt x="6" y="87"/>
                                <a:pt x="8" y="86"/>
                                <a:pt x="11" y="85"/>
                              </a:cubicBezTo>
                              <a:cubicBezTo>
                                <a:pt x="14" y="84"/>
                                <a:pt x="16" y="83"/>
                                <a:pt x="19" y="82"/>
                              </a:cubicBezTo>
                              <a:cubicBezTo>
                                <a:pt x="22" y="82"/>
                                <a:pt x="24" y="81"/>
                                <a:pt x="26" y="79"/>
                              </a:cubicBezTo>
                              <a:cubicBezTo>
                                <a:pt x="28" y="78"/>
                                <a:pt x="29" y="77"/>
                                <a:pt x="30" y="76"/>
                              </a:cubicBezTo>
                              <a:cubicBezTo>
                                <a:pt x="31" y="75"/>
                                <a:pt x="32" y="74"/>
                                <a:pt x="32" y="73"/>
                              </a:cubicBezTo>
                              <a:cubicBezTo>
                                <a:pt x="33" y="72"/>
                                <a:pt x="33" y="71"/>
                                <a:pt x="33" y="70"/>
                              </a:cubicBezTo>
                              <a:cubicBezTo>
                                <a:pt x="33" y="69"/>
                                <a:pt x="33" y="68"/>
                                <a:pt x="33" y="67"/>
                              </a:cubicBezTo>
                              <a:cubicBezTo>
                                <a:pt x="32" y="65"/>
                                <a:pt x="32" y="64"/>
                                <a:pt x="31" y="63"/>
                              </a:cubicBezTo>
                              <a:cubicBezTo>
                                <a:pt x="30" y="61"/>
                                <a:pt x="28" y="60"/>
                                <a:pt x="27" y="59"/>
                              </a:cubicBezTo>
                              <a:cubicBezTo>
                                <a:pt x="26" y="59"/>
                                <a:pt x="26" y="58"/>
                                <a:pt x="25" y="57"/>
                              </a:cubicBezTo>
                              <a:cubicBezTo>
                                <a:pt x="25" y="56"/>
                                <a:pt x="24" y="55"/>
                                <a:pt x="24" y="54"/>
                              </a:cubicBezTo>
                              <a:cubicBezTo>
                                <a:pt x="24" y="53"/>
                                <a:pt x="23" y="52"/>
                                <a:pt x="23" y="50"/>
                              </a:cubicBezTo>
                              <a:cubicBezTo>
                                <a:pt x="22" y="50"/>
                                <a:pt x="22" y="50"/>
                                <a:pt x="21" y="49"/>
                              </a:cubicBezTo>
                              <a:cubicBezTo>
                                <a:pt x="21" y="49"/>
                                <a:pt x="20" y="48"/>
                                <a:pt x="20" y="48"/>
                              </a:cubicBezTo>
                              <a:cubicBezTo>
                                <a:pt x="19" y="47"/>
                                <a:pt x="19" y="46"/>
                                <a:pt x="18" y="45"/>
                              </a:cubicBezTo>
                              <a:cubicBezTo>
                                <a:pt x="18" y="43"/>
                                <a:pt x="18" y="42"/>
                                <a:pt x="18" y="41"/>
                              </a:cubicBezTo>
                              <a:cubicBezTo>
                                <a:pt x="18" y="40"/>
                                <a:pt x="18" y="39"/>
                                <a:pt x="18" y="38"/>
                              </a:cubicBezTo>
                              <a:cubicBezTo>
                                <a:pt x="19" y="37"/>
                                <a:pt x="19" y="36"/>
                                <a:pt x="20" y="35"/>
                              </a:cubicBezTo>
                              <a:cubicBezTo>
                                <a:pt x="20" y="32"/>
                                <a:pt x="20" y="29"/>
                                <a:pt x="20" y="26"/>
                              </a:cubicBezTo>
                              <a:cubicBezTo>
                                <a:pt x="21" y="24"/>
                                <a:pt x="21" y="21"/>
                                <a:pt x="22" y="18"/>
                              </a:cubicBezTo>
                              <a:cubicBezTo>
                                <a:pt x="23" y="15"/>
                                <a:pt x="24" y="13"/>
                                <a:pt x="26" y="10"/>
                              </a:cubicBezTo>
                              <a:cubicBezTo>
                                <a:pt x="27" y="8"/>
                                <a:pt x="29" y="6"/>
                                <a:pt x="31" y="5"/>
                              </a:cubicBezTo>
                              <a:cubicBezTo>
                                <a:pt x="33" y="4"/>
                                <a:pt x="35" y="2"/>
                                <a:pt x="37" y="2"/>
                              </a:cubicBezTo>
                              <a:cubicBezTo>
                                <a:pt x="38" y="1"/>
                                <a:pt x="40" y="0"/>
                                <a:pt x="42" y="0"/>
                              </a:cubicBezTo>
                              <a:cubicBezTo>
                                <a:pt x="44" y="0"/>
                                <a:pt x="46" y="0"/>
                                <a:pt x="48" y="0"/>
                              </a:cubicBezTo>
                              <a:cubicBezTo>
                                <a:pt x="53" y="0"/>
                                <a:pt x="57" y="1"/>
                                <a:pt x="61" y="3"/>
                              </a:cubicBezTo>
                              <a:cubicBezTo>
                                <a:pt x="64" y="5"/>
                                <a:pt x="67" y="7"/>
                                <a:pt x="69" y="9"/>
                              </a:cubicBezTo>
                              <a:cubicBezTo>
                                <a:pt x="70" y="10"/>
                                <a:pt x="71" y="12"/>
                                <a:pt x="71" y="13"/>
                              </a:cubicBezTo>
                              <a:cubicBezTo>
                                <a:pt x="72" y="15"/>
                                <a:pt x="72" y="16"/>
                                <a:pt x="73" y="18"/>
                              </a:cubicBezTo>
                              <a:cubicBezTo>
                                <a:pt x="71" y="19"/>
                                <a:pt x="69" y="20"/>
                                <a:pt x="67" y="22"/>
                              </a:cubicBezTo>
                              <a:cubicBezTo>
                                <a:pt x="65" y="24"/>
                                <a:pt x="63" y="26"/>
                                <a:pt x="62" y="29"/>
                              </a:cubicBezTo>
                              <a:cubicBezTo>
                                <a:pt x="60" y="31"/>
                                <a:pt x="59" y="34"/>
                                <a:pt x="58" y="37"/>
                              </a:cubicBezTo>
                              <a:cubicBezTo>
                                <a:pt x="57" y="40"/>
                                <a:pt x="56" y="43"/>
                                <a:pt x="55" y="46"/>
                              </a:cubicBezTo>
                              <a:cubicBezTo>
                                <a:pt x="55" y="49"/>
                                <a:pt x="55" y="52"/>
                                <a:pt x="55" y="56"/>
                              </a:cubicBezTo>
                              <a:cubicBezTo>
                                <a:pt x="54" y="57"/>
                                <a:pt x="53" y="58"/>
                                <a:pt x="53" y="59"/>
                              </a:cubicBezTo>
                              <a:cubicBezTo>
                                <a:pt x="53" y="59"/>
                                <a:pt x="53" y="61"/>
                                <a:pt x="52" y="62"/>
                              </a:cubicBezTo>
                              <a:cubicBezTo>
                                <a:pt x="52" y="63"/>
                                <a:pt x="53" y="64"/>
                                <a:pt x="53" y="66"/>
                              </a:cubicBezTo>
                              <a:cubicBezTo>
                                <a:pt x="53" y="68"/>
                                <a:pt x="54" y="69"/>
                                <a:pt x="55" y="70"/>
                              </a:cubicBezTo>
                              <a:cubicBezTo>
                                <a:pt x="55" y="70"/>
                                <a:pt x="56" y="71"/>
                                <a:pt x="56" y="72"/>
                              </a:cubicBezTo>
                              <a:cubicBezTo>
                                <a:pt x="57" y="72"/>
                                <a:pt x="57" y="72"/>
                                <a:pt x="58" y="73"/>
                              </a:cubicBezTo>
                              <a:cubicBezTo>
                                <a:pt x="58" y="74"/>
                                <a:pt x="58" y="76"/>
                                <a:pt x="59" y="77"/>
                              </a:cubicBezTo>
                              <a:cubicBezTo>
                                <a:pt x="59" y="78"/>
                                <a:pt x="60" y="79"/>
                                <a:pt x="60" y="80"/>
                              </a:cubicBezTo>
                              <a:cubicBezTo>
                                <a:pt x="61" y="81"/>
                                <a:pt x="61" y="82"/>
                                <a:pt x="62" y="83"/>
                              </a:cubicBezTo>
                              <a:cubicBezTo>
                                <a:pt x="63" y="83"/>
                                <a:pt x="63" y="84"/>
                                <a:pt x="64" y="84"/>
                              </a:cubicBezTo>
                              <a:cubicBezTo>
                                <a:pt x="64" y="85"/>
                                <a:pt x="64" y="85"/>
                                <a:pt x="65" y="85"/>
                              </a:cubicBezTo>
                              <a:cubicBezTo>
                                <a:pt x="65" y="86"/>
                                <a:pt x="65" y="86"/>
                                <a:pt x="65" y="87"/>
                              </a:cubicBezTo>
                              <a:cubicBezTo>
                                <a:pt x="65" y="87"/>
                                <a:pt x="65" y="88"/>
                                <a:pt x="65" y="89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96" o:spid="_x0000_s1026" o:spt="100" style="position:absolute;left:0pt;margin-left:3.95pt;margin-top:760.15pt;height:11.35pt;width:11.25pt;z-index:251684864;mso-width-relative:page;mso-height-relative:page;" fillcolor="#FFFFFF" filled="t" stroked="f" coordsize="141,141" o:gfxdata="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<v:path o:connectlocs="142875,127788;137808,139033;111462,143122;86130,143122;57757,141078;45598,131877;56744,108364;75997,100185;78023,90985;70930,80762;66877,72583;62824,64405;65864,49070;77010,27602;94236,21468;119569,39869;123622,60315;123622,69516;118555,77695;113489,84851;109436,89962;113489,101208;131728,108364;65864,90985;55731,99163;37492,114498;36478,120631;14186,118587;0,110408;11146,86895;30398,77695;33438,68494;25332,58271;21279,50092;18239,41914;20265,26579;31412,5111;48638,0;71944,13289;62824,29646;55731,57249;53704,67472;58771,74628;62824,84851;65864,88940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1451610</wp:posOffset>
                </wp:positionH>
                <wp:positionV relativeFrom="paragraph">
                  <wp:posOffset>9576435</wp:posOffset>
                </wp:positionV>
                <wp:extent cx="1162050" cy="365760"/>
                <wp:effectExtent l="0" t="0" r="0" b="0"/>
                <wp:wrapNone/>
                <wp:docPr id="11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2F2F2"/>
                                <w:szCs w:val="21"/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14.3pt;margin-top:754.05pt;height:28.8pt;width:91.5pt;z-index:251678720;mso-width-relative:page;mso-height-relative:page;" filled="f" stroked="f" coordsize="21600,21600" o:gfxdata="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dQoPG2wAAAA0BAAAPAAAAAAAAAAEA&#10;IAAAACIAAABkcnMvZG93bnJldi54bWxQSwECFAAUAAAACACHTuJAVwb259MBAAByAwAADgAAAAAA&#10;AAABACAAAAAqAQAAZHJzL2Uyb0RvYy54bWxQSwUGAAAAAAYABgBZAQAAb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rFonts w:hint="eastAsia"/>
                          <w:color w:val="F2F2F2"/>
                          <w:szCs w:val="21"/>
                        </w:rPr>
                        <w:t>广东省广州市</w:t>
                      </w:r>
                    </w:p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9584055</wp:posOffset>
                </wp:positionV>
                <wp:extent cx="1464945" cy="352425"/>
                <wp:effectExtent l="0" t="0" r="0" b="9525"/>
                <wp:wrapNone/>
                <wp:docPr id="11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94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color w:val="F2F2F2"/>
                                <w:szCs w:val="21"/>
                              </w:rPr>
                              <w:t>138-3800-3800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240.6pt;margin-top:754.65pt;height:27.75pt;width:115.35pt;z-index:251680768;mso-width-relative:page;mso-height-relative:page;" filled="f" stroked="f" coordsize="21600,21600" o:gfxdata="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g4Ofb3QAAAA0BAAAPAAAAAAAA&#10;AAEAIAAAACIAAABkcnMvZG93bnJldi54bWxQSwECFAAUAAAACACHTuJASE5VaNQBAAByAwAADgAA&#10;AAAAAAABACAAAAAsAQAAZHJzL2Uyb0RvYy54bWxQSwUGAAAAAAYABgBZAQAAc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color w:val="F2F2F2"/>
                          <w:szCs w:val="21"/>
                        </w:rPr>
                        <w:t>138-3800-3800</w:t>
                      </w:r>
                    </w:p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9698355</wp:posOffset>
                </wp:positionV>
                <wp:extent cx="143510" cy="107950"/>
                <wp:effectExtent l="0" t="0" r="8890" b="6350"/>
                <wp:wrapNone/>
                <wp:docPr id="54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43510" cy="107950"/>
                        </a:xfrm>
                        <a:custGeom>
                          <a:avLst/>
                          <a:gdLst>
                            <a:gd name="T0" fmla="*/ 0 w 302"/>
                            <a:gd name="T1" fmla="*/ 208 h 208"/>
                            <a:gd name="T2" fmla="*/ 94 w 302"/>
                            <a:gd name="T3" fmla="*/ 123 h 208"/>
                            <a:gd name="T4" fmla="*/ 151 w 302"/>
                            <a:gd name="T5" fmla="*/ 170 h 208"/>
                            <a:gd name="T6" fmla="*/ 208 w 302"/>
                            <a:gd name="T7" fmla="*/ 123 h 208"/>
                            <a:gd name="T8" fmla="*/ 302 w 302"/>
                            <a:gd name="T9" fmla="*/ 208 h 208"/>
                            <a:gd name="T10" fmla="*/ 0 w 302"/>
                            <a:gd name="T11" fmla="*/ 208 h 208"/>
                            <a:gd name="T12" fmla="*/ 0 w 302"/>
                            <a:gd name="T13" fmla="*/ 208 h 208"/>
                            <a:gd name="T14" fmla="*/ 0 w 302"/>
                            <a:gd name="T15" fmla="*/ 208 h 208"/>
                            <a:gd name="T16" fmla="*/ 217 w 302"/>
                            <a:gd name="T17" fmla="*/ 114 h 208"/>
                            <a:gd name="T18" fmla="*/ 302 w 302"/>
                            <a:gd name="T19" fmla="*/ 48 h 208"/>
                            <a:gd name="T20" fmla="*/ 302 w 302"/>
                            <a:gd name="T21" fmla="*/ 189 h 208"/>
                            <a:gd name="T22" fmla="*/ 217 w 302"/>
                            <a:gd name="T23" fmla="*/ 114 h 208"/>
                            <a:gd name="T24" fmla="*/ 217 w 302"/>
                            <a:gd name="T25" fmla="*/ 114 h 208"/>
                            <a:gd name="T26" fmla="*/ 217 w 302"/>
                            <a:gd name="T27" fmla="*/ 114 h 208"/>
                            <a:gd name="T28" fmla="*/ 0 w 302"/>
                            <a:gd name="T29" fmla="*/ 189 h 208"/>
                            <a:gd name="T30" fmla="*/ 0 w 302"/>
                            <a:gd name="T31" fmla="*/ 48 h 208"/>
                            <a:gd name="T32" fmla="*/ 85 w 302"/>
                            <a:gd name="T33" fmla="*/ 114 h 208"/>
                            <a:gd name="T34" fmla="*/ 0 w 302"/>
                            <a:gd name="T35" fmla="*/ 189 h 208"/>
                            <a:gd name="T36" fmla="*/ 0 w 302"/>
                            <a:gd name="T37" fmla="*/ 189 h 208"/>
                            <a:gd name="T38" fmla="*/ 0 w 302"/>
                            <a:gd name="T39" fmla="*/ 189 h 208"/>
                            <a:gd name="T40" fmla="*/ 151 w 302"/>
                            <a:gd name="T41" fmla="*/ 152 h 208"/>
                            <a:gd name="T42" fmla="*/ 0 w 302"/>
                            <a:gd name="T43" fmla="*/ 29 h 208"/>
                            <a:gd name="T44" fmla="*/ 0 w 302"/>
                            <a:gd name="T45" fmla="*/ 0 h 208"/>
                            <a:gd name="T46" fmla="*/ 302 w 302"/>
                            <a:gd name="T47" fmla="*/ 0 h 208"/>
                            <a:gd name="T48" fmla="*/ 302 w 302"/>
                            <a:gd name="T49" fmla="*/ 29 h 208"/>
                            <a:gd name="T50" fmla="*/ 151 w 302"/>
                            <a:gd name="T51" fmla="*/ 152 h 208"/>
                            <a:gd name="T52" fmla="*/ 151 w 302"/>
                            <a:gd name="T53" fmla="*/ 152 h 208"/>
                            <a:gd name="T54" fmla="*/ 151 w 302"/>
                            <a:gd name="T55" fmla="*/ 152 h 208"/>
                            <a:gd name="T56" fmla="*/ 151 w 302"/>
                            <a:gd name="T57" fmla="*/ 152 h 208"/>
                            <a:gd name="T58" fmla="*/ 151 w 302"/>
                            <a:gd name="T59" fmla="*/ 152 h 208"/>
                            <a:gd name="T60" fmla="*/ 0 w 302"/>
                            <a:gd name="T61" fmla="*/ 0 h 208"/>
                            <a:gd name="T62" fmla="*/ 144000 w 302"/>
                            <a:gd name="T63" fmla="*/ 99178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T60" t="T61" r="T62" b="T63"/>
                          <a:pathLst>
                            <a:path w="302" h="208">
                              <a:moveTo>
                                <a:pt x="0" y="208"/>
                              </a:moveTo>
                              <a:lnTo>
                                <a:pt x="94" y="123"/>
                              </a:lnTo>
                              <a:lnTo>
                                <a:pt x="151" y="170"/>
                              </a:lnTo>
                              <a:lnTo>
                                <a:pt x="208" y="123"/>
                              </a:lnTo>
                              <a:lnTo>
                                <a:pt x="302" y="208"/>
                              </a:lnTo>
                              <a:lnTo>
                                <a:pt x="0" y="208"/>
                              </a:lnTo>
                              <a:close/>
                              <a:moveTo>
                                <a:pt x="217" y="114"/>
                              </a:moveTo>
                              <a:lnTo>
                                <a:pt x="302" y="48"/>
                              </a:lnTo>
                              <a:lnTo>
                                <a:pt x="302" y="189"/>
                              </a:lnTo>
                              <a:lnTo>
                                <a:pt x="217" y="114"/>
                              </a:lnTo>
                              <a:close/>
                              <a:moveTo>
                                <a:pt x="0" y="189"/>
                              </a:moveTo>
                              <a:lnTo>
                                <a:pt x="0" y="48"/>
                              </a:lnTo>
                              <a:lnTo>
                                <a:pt x="85" y="114"/>
                              </a:lnTo>
                              <a:lnTo>
                                <a:pt x="0" y="189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0" y="29"/>
                              </a:lnTo>
                              <a:lnTo>
                                <a:pt x="0" y="0"/>
                              </a:lnTo>
                              <a:lnTo>
                                <a:pt x="302" y="0"/>
                              </a:lnTo>
                              <a:lnTo>
                                <a:pt x="302" y="29"/>
                              </a:lnTo>
                              <a:lnTo>
                                <a:pt x="151" y="152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151" y="152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40" o:spid="_x0000_s1026" o:spt="100" style="position:absolute;left:0pt;flip:x;margin-left:373.45pt;margin-top:763.65pt;height:8.5pt;width:11.3pt;z-index:251691008;mso-width-relative:page;mso-height-relative:page;" fillcolor="#FFFFFF" filled="t" stroked="f" coordsize="302,208" o:gfxdata="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" path="m0,208l94,123,151,170,208,123,302,208,0,208xm217,114l302,48,302,189,217,114xm0,189l0,48,85,114,0,189xm151,152l0,29,0,0,302,0,302,29,151,152xm151,152l151,152xe">
                <v:path o:connectlocs="0,107950;44668,63835;71755,88228;98841,63835;143510,107950;0,107950;0,107950;0,107950;103118,59164;143510,24911;143510,98089;103118,59164;103118,59164;103118,59164;0,98089;0,24911;40391,59164;0,98089;0,98089;0,98089;71755,78886;0,15050;0,0;143510,0;143510,15050;71755,78886;71755,78886;71755,78886;71755,78886;71755,78886" o:connectangles="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unstler Script">
    <w:panose1 w:val="030304020206070D0D06"/>
    <w:charset w:val="00"/>
    <w:family w:val="script"/>
    <w:pitch w:val="default"/>
    <w:sig w:usb0="00000003" w:usb1="00000000" w:usb2="00000000" w:usb3="00000000" w:csb0="2000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74012"/>
    <w:multiLevelType w:val="multilevel"/>
    <w:tmpl w:val="20B74012"/>
    <w:lvl w:ilvl="0" w:tentative="0">
      <w:start w:val="1"/>
      <w:numFmt w:val="bullet"/>
      <w:lvlText w:val="þ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3122BEE"/>
    <w:multiLevelType w:val="multilevel"/>
    <w:tmpl w:val="23122BEE"/>
    <w:lvl w:ilvl="0" w:tentative="0">
      <w:start w:val="1"/>
      <w:numFmt w:val="bullet"/>
      <w:lvlText w:val=""/>
      <w:lvlJc w:val="left"/>
      <w:pPr>
        <w:ind w:left="420" w:hanging="420"/>
      </w:pPr>
      <w:rPr>
        <w:rFonts w:hint="default" w:ascii="Wingdings 2" w:hAnsi="Wingdings 2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C532052"/>
    <w:multiLevelType w:val="multilevel"/>
    <w:tmpl w:val="2C532052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  <w:color w:val="70AD47" w:themeColor="accent6"/>
        <w14:textFill>
          <w14:solidFill>
            <w14:schemeClr w14:val="accent6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D643CC5"/>
    <w:multiLevelType w:val="multilevel"/>
    <w:tmpl w:val="4D643CC5"/>
    <w:lvl w:ilvl="0" w:tentative="0">
      <w:start w:val="1"/>
      <w:numFmt w:val="bullet"/>
      <w:lvlText w:val=""/>
      <w:lvlJc w:val="left"/>
      <w:pPr>
        <w:ind w:left="420" w:hanging="420"/>
      </w:pPr>
      <w:rPr>
        <w:rFonts w:hint="default" w:ascii="Wingdings 2" w:hAnsi="Wingdings 2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5D56015C"/>
    <w:multiLevelType w:val="multilevel"/>
    <w:tmpl w:val="5D56015C"/>
    <w:lvl w:ilvl="0" w:tentative="0">
      <w:start w:val="1"/>
      <w:numFmt w:val="bullet"/>
      <w:lvlText w:val="þ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69EB24FB"/>
    <w:multiLevelType w:val="multilevel"/>
    <w:tmpl w:val="69EB24FB"/>
    <w:lvl w:ilvl="0" w:tentative="0">
      <w:start w:val="1"/>
      <w:numFmt w:val="bullet"/>
      <w:lvlText w:val="þ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97B2FF1"/>
    <w:rsid w:val="00017285"/>
    <w:rsid w:val="00052F72"/>
    <w:rsid w:val="001F569F"/>
    <w:rsid w:val="00230584"/>
    <w:rsid w:val="00235130"/>
    <w:rsid w:val="00235AC7"/>
    <w:rsid w:val="002843DA"/>
    <w:rsid w:val="002B65E7"/>
    <w:rsid w:val="00485090"/>
    <w:rsid w:val="004F7B19"/>
    <w:rsid w:val="005226F4"/>
    <w:rsid w:val="00540977"/>
    <w:rsid w:val="00544395"/>
    <w:rsid w:val="00554B25"/>
    <w:rsid w:val="0056574D"/>
    <w:rsid w:val="005D2AD9"/>
    <w:rsid w:val="005F1576"/>
    <w:rsid w:val="00687914"/>
    <w:rsid w:val="00734798"/>
    <w:rsid w:val="0079776F"/>
    <w:rsid w:val="007B31AD"/>
    <w:rsid w:val="008008D0"/>
    <w:rsid w:val="00883DC2"/>
    <w:rsid w:val="0093527A"/>
    <w:rsid w:val="009A01A1"/>
    <w:rsid w:val="00BC0759"/>
    <w:rsid w:val="00C26565"/>
    <w:rsid w:val="00CA2A19"/>
    <w:rsid w:val="00CE6247"/>
    <w:rsid w:val="00D3136E"/>
    <w:rsid w:val="00DC4F30"/>
    <w:rsid w:val="00E542B4"/>
    <w:rsid w:val="00F137A0"/>
    <w:rsid w:val="00F4104C"/>
    <w:rsid w:val="1A6D2FAD"/>
    <w:rsid w:val="297B2FF1"/>
    <w:rsid w:val="2B53023B"/>
    <w:rsid w:val="517B3D47"/>
    <w:rsid w:val="6317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微软雅黑" w:hAnsi="微软雅黑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link w:val="15"/>
    <w:unhideWhenUsed/>
    <w:qFormat/>
    <w:uiPriority w:val="99"/>
    <w:pPr>
      <w:ind w:left="100" w:leftChars="2100"/>
    </w:p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">
    <w:name w:val="列出段落1"/>
    <w:basedOn w:val="1"/>
    <w:next w:val="13"/>
    <w:qFormat/>
    <w:uiPriority w:val="34"/>
    <w:pPr>
      <w:ind w:firstLine="420" w:firstLineChars="200"/>
    </w:pPr>
    <w:rPr>
      <w:rFonts w:ascii="Arial Unicode MS" w:hAnsi="Arial Unicode MS" w:cs="Times New Roman"/>
    </w:rPr>
  </w:style>
  <w:style w:type="character" w:customStyle="1" w:styleId="15">
    <w:name w:val="结束语 Char"/>
    <w:basedOn w:val="7"/>
    <w:link w:val="2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26149;&#25307;&#36890;&#29992;&#22871;&#39184;&#31616;&#21382;&#12305;2018&#26368;&#26032;&#34892;&#25919;&#20154;&#20107;&#27714;&#32844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27682E-E99F-4118-B7E5-3485DD361F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2020-08-06T02:28:23Z</dcterms:created>
  <dc:creator>computer</dc:creator>
  <cp:lastModifiedBy>XXX</cp:lastModifiedBy>
  <dcterms:modified xsi:type="dcterms:W3CDTF">2020-08-06T02:31:47Z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