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1218565</wp:posOffset>
                </wp:positionV>
                <wp:extent cx="1282700" cy="1282700"/>
                <wp:effectExtent l="32385" t="32385" r="37465" b="37465"/>
                <wp:wrapNone/>
                <wp:docPr id="5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82700"/>
                        </a:xfrm>
                        <a:prstGeom prst="flowChartProcess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BE7052"/>
                          </a:solidFill>
                          <a:prstDash val="solid"/>
                          <a:round/>
                        </a:ln>
                        <a:effectLst>
                          <a:outerShdw sx="102000" sy="102000" algn="ct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09" alt="图片1" type="#_x0000_t109" style="position:absolute;left:0pt;margin-left:211.15pt;margin-top:95.95pt;height:101pt;width:101pt;z-index:251762688;v-text-anchor:middle;mso-width-relative:page;mso-height-relative:page;" filled="t" stroked="t" coordsize="21600,21600" o:gfxdata="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">
                <v:fill type="frame" on="t" o:title="close-up-photography-of-a-girl-smiling-713312" focussize="0,0" recolor="t" rotate="t" r:id="rId4"/>
                <v:stroke weight="3pt" color="#BE7052" joinstyle="round"/>
                <v:imagedata o:title=""/>
                <o:lock v:ext="edit" aspectratio="f"/>
                <v:shadow on="t" type="perspective" color="#000000" opacity="26213f" offset="0pt,0pt" origin="0f,0f" matrix="66847f,0f,0f,66847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6221730</wp:posOffset>
                </wp:positionV>
                <wp:extent cx="3701415" cy="594360"/>
                <wp:effectExtent l="0" t="0" r="0" b="0"/>
                <wp:wrapNone/>
                <wp:docPr id="5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41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邮 箱：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135pt;margin-top:489.9pt;height:46.8pt;width:291.45pt;z-index:251760640;mso-width-relative:page;mso-height-relative:page;" filled="f" stroked="f" coordsize="21600,21600" o:gfxdata="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VrJhH2wAAAAwBAAAPAAAAAAAAAAEAIAAAACIAAABkcnMvZG93bnJldi54bWxQ&#10;SwECFAAUAAAACACHTuJAhQ2smrsBAABk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邮 箱：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5554345</wp:posOffset>
                </wp:positionV>
                <wp:extent cx="3943985" cy="594360"/>
                <wp:effectExtent l="0" t="0" r="0" b="0"/>
                <wp:wrapNone/>
                <wp:docPr id="4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电 话</w:t>
                            </w:r>
                            <w:r>
                              <w:rPr>
                                <w:rFonts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135pt;margin-top:437.35pt;height:46.8pt;width:310.55pt;z-index:251758592;mso-width-relative:page;mso-height-relative:page;" filled="f" stroked="f" coordsize="21600,21600" o:gfxdata="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OZEvdoAAAALAQAADwAAAAAAAAABACAAAAAiAAAAZHJzL2Rvd25yZXYueG1sUEsB&#10;AhQAFAAAAAgAh07iQMNZ6uy6AQAAZA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rFonts w:hint="eastAsia"/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电 话</w:t>
                      </w:r>
                      <w:r>
                        <w:rPr>
                          <w:rFonts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4886960</wp:posOffset>
                </wp:positionV>
                <wp:extent cx="4329430" cy="594360"/>
                <wp:effectExtent l="0" t="0" r="0" b="0"/>
                <wp:wrapNone/>
                <wp:docPr id="4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3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姓 名：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35pt;margin-top:384.8pt;height:46.8pt;width:340.9pt;z-index:251756544;mso-width-relative:page;mso-height-relative:page;" filled="f" stroked="f" coordsize="21600,21600" o:gfxdata="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BimqvaAAAACwEAAA8AAAAAAAAAAQAgAAAAIgAAAGRycy9kb3ducmV2LnhtbFBLAQIU&#10;ABQAAAAIAIdO4kCjhZ6VuAEAAGM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姓 名：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3160395</wp:posOffset>
                </wp:positionV>
                <wp:extent cx="4333875" cy="1366520"/>
                <wp:effectExtent l="0" t="0" r="0" b="0"/>
                <wp:wrapNone/>
                <wp:docPr id="4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366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BE7052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BE7052"/>
                                <w:sz w:val="96"/>
                                <w:szCs w:val="96"/>
                                <w:lang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91.05pt;margin-top:248.85pt;height:107.6pt;width:341.25pt;z-index:251754496;mso-width-relative:page;mso-height-relative:page;" filled="f" stroked="f" coordsize="21600,21600" o:gfxdata="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6OixNgAAAALAQAADwAAAAAAAAABACAAAAAiAAAAZHJzL2Rvd25yZXYueG1sUEsBAhQAFAAA&#10;AAgAh07iQLs8NPS2AQAAMQ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BE7052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BE7052"/>
                          <w:sz w:val="96"/>
                          <w:szCs w:val="96"/>
                          <w:lang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-469265</wp:posOffset>
                </wp:positionV>
                <wp:extent cx="7584440" cy="10713720"/>
                <wp:effectExtent l="0" t="0" r="16510" b="11430"/>
                <wp:wrapNone/>
                <wp:docPr id="1" name="矩形 209" descr="花瓣古典唯美信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1071372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09" o:spid="_x0000_s1026" o:spt="1" alt="花瓣古典唯美信纸" style="position:absolute;left:0pt;margin-left:-36.9pt;margin-top:-36.95pt;height:843.6pt;width:597.2pt;z-index:-251658240;mso-width-relative:page;mso-height-relative:page;" filled="t" stroked="f" coordsize="21600,21600" o:gfxdata="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">
                <v:fill type="frame" on="t" focussize="0,0" recolor="t" r:id="rId5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br w:type="page"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6985635</wp:posOffset>
                </wp:positionV>
                <wp:extent cx="4017010" cy="1039495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103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第一中学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文科选修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高中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硕士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5.1pt;margin-top:550.05pt;height:81.85pt;width:316.3pt;z-index:251738112;mso-width-relative:page;mso-height-relative:page;" filled="f" stroked="f" coordsize="21600,21600" o:gfxdata="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D&#10;S5Qe2QAAAA0BAAAPAAAAAAAAAAEAIAAAACIAAABkcnMvZG93bnJldi54bWxQSwECFAAUAAAACACH&#10;TuJA4ia7ILEBAAAv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第一中学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文科选修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高中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.9-201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华南理工大学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行政管理（本科）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2011.9-2015.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华南师范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硕士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8117205</wp:posOffset>
                </wp:positionV>
                <wp:extent cx="179705" cy="179705"/>
                <wp:effectExtent l="4445" t="4445" r="6350" b="635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BE7052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639.15pt;height:14.15pt;width:14.15pt;z-index:-251645952;mso-width-relative:page;mso-height-relative:page;" fillcolor="#BE7052" filled="t" stroked="t" coordsize="21600,21600" o:gfxdata="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5PxPJ3AAAAA0BAAAPAAAAAAAA&#10;AAEAIAAAACIAAABkcnMvZG93bnJldi54bWxQSwECFAAUAAAACACHTuJASlf2RNUBAACVAwAADgAA&#10;AAAAAAABACAAAAArAQAAZHJzL2Uyb0RvYy54bWxQSwUGAAAAAAYABgBZAQAAcgUAAAAA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6645910</wp:posOffset>
                </wp:positionV>
                <wp:extent cx="179705" cy="179705"/>
                <wp:effectExtent l="4445" t="4445" r="6350" b="635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BE7052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523.3pt;height:14.15pt;width:14.15pt;z-index:-251648000;mso-width-relative:page;mso-height-relative:page;" fillcolor="#BE7052" filled="t" stroked="t" coordsize="21600,21600" o:gfxdata="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PQubgtsAAAANAQAADwAAAAAAAAAB&#10;ACAAAAAiAAAAZHJzL2Rvd25yZXYueG1sUEsBAhQAFAAAAAgAh07iQE+3KHPUAQAAlQMAAA4AAAAA&#10;AAAAAQAgAAAAKgEAAGRycy9lMm9Eb2MueG1sUEsFBgAAAAAGAAYAWQEAAHAFAAAAAA==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2872105</wp:posOffset>
                </wp:positionV>
                <wp:extent cx="179705" cy="179705"/>
                <wp:effectExtent l="4445" t="4445" r="6350" b="635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BE7052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226.15pt;height:14.15pt;width:14.15pt;z-index:-251650048;mso-width-relative:page;mso-height-relative:page;" fillcolor="#BE7052" filled="t" stroked="t" coordsize="21600,21600" o:gfxdata="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G2WzNsAAAALAQAADwAAAAAAAAAB&#10;ACAAAAAiAAAAZHJzL2Rvd25yZXYueG1sUEsBAhQAFAAAAAgAh07iQECXSyvUAQAAlQMAAA4AAAAA&#10;AAAAAQAgAAAAKgEAAGRycy9lMm9Eb2MueG1sUEsFBgAAAAAGAAYAWQEAAHAFAAAAAA==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47625</wp:posOffset>
                </wp:positionV>
                <wp:extent cx="179705" cy="179705"/>
                <wp:effectExtent l="4445" t="4445" r="6350" b="635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BE7052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3.75pt;height:14.15pt;width:14.15pt;z-index:-251652096;mso-width-relative:page;mso-height-relative:page;" fillcolor="#BE7052" filled="t" stroked="t" coordsize="21600,21600" o:gfxdata="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gcP//ZAAAACAEAAA8AAAAAAAAAAQAg&#10;AAAAIgAAAGRycy9kb3ducmV2LnhtbFBLAQIUABQAAAAIAIdO4kBFd5Uc1AEAAJUDAAAOAAAAAAAA&#10;AAEAIAAAACgBAABkcnMvZTJvRG9jLnhtbFBLBQYAAAAABgAGAFkBAABuBQAAAAA=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-457200</wp:posOffset>
                </wp:positionV>
                <wp:extent cx="71755" cy="10692130"/>
                <wp:effectExtent l="0" t="0" r="4445" b="13970"/>
                <wp:wrapNone/>
                <wp:docPr id="3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10692130"/>
                        </a:xfrm>
                        <a:prstGeom prst="rect">
                          <a:avLst/>
                        </a:prstGeom>
                        <a:solidFill>
                          <a:srgbClr val="BE7052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20" o:spid="_x0000_s1026" o:spt="1" style="position:absolute;left:0pt;margin-left:337.5pt;margin-top:-36pt;height:841.9pt;width:5.65pt;z-index:-251654144;mso-width-relative:page;mso-height-relative:page;" fillcolor="#BE7052" filled="t" stroked="f" coordsize="21600,21600" o:gfxdata="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MNdDzdAAAADAEAAA8AAAAAAAAAAQAgAAAAIgAAAGRycy9kb3ducmV2Lnht&#10;bFBLAQIUABQAAAAIAIdO4kByiFFouwEAAEEDAAAOAAAAAAAAAAEAIAAAACwBAABkcnMvZTJvRG9j&#10;LnhtbFBLBQYAAAAABgAGAFkBAABZ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-457200</wp:posOffset>
                </wp:positionV>
                <wp:extent cx="2953385" cy="10692130"/>
                <wp:effectExtent l="0" t="0" r="18415" b="13970"/>
                <wp:wrapNone/>
                <wp:docPr id="9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385" cy="10692130"/>
                        </a:xfrm>
                        <a:prstGeom prst="rect">
                          <a:avLst/>
                        </a:prstGeom>
                        <a:solidFill>
                          <a:srgbClr val="E5E4E9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12" o:spid="_x0000_s1026" o:spt="1" style="position:absolute;left:0pt;margin-left:340.5pt;margin-top:-36pt;height:841.9pt;width:232.55pt;z-index:251674624;mso-width-relative:page;mso-height-relative:page;" fillcolor="#E5E4E9" filled="t" stroked="f" coordsize="21600,21600" o:gfxdata="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et4RLdAAAADQEAAA8AAAAAAAAAAQAgAAAAIgAAAGRycy9kb3ducmV2&#10;LnhtbFBLAQIUABQAAAAIAIdO4kBgukIYvgEAAEMDAAAOAAAAAAAAAAEAIAAAACwBAABkcnMvZTJv&#10;RG9jLnhtbFBLBQYAAAAABgAGAFkBAABc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-77470</wp:posOffset>
                </wp:positionV>
                <wp:extent cx="1282700" cy="1282700"/>
                <wp:effectExtent l="32385" t="32385" r="37465" b="37465"/>
                <wp:wrapNone/>
                <wp:docPr id="10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82700"/>
                        </a:xfrm>
                        <a:prstGeom prst="ellipse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BE7052"/>
                          </a:solidFill>
                          <a:prstDash val="solid"/>
                          <a:round/>
                        </a:ln>
                        <a:effectLst>
                          <a:outerShdw sx="102000" sy="102000" algn="ct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399.25pt;margin-top:-6.1pt;height:101pt;width:101pt;z-index:251678720;v-text-anchor:middle;mso-width-relative:page;mso-height-relative:page;" filled="t" stroked="t" coordsize="21600,21600" o:gfxdata="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">
                <v:fill type="frame" on="t" o:title="close-up-photography-of-a-girl-smiling-713312" focussize="0,0" recolor="t" rotate="t" r:id="rId6"/>
                <v:stroke weight="3pt" color="#BE7052" joinstyle="round"/>
                <v:imagedata o:title=""/>
                <o:lock v:ext="edit" aspectratio="f"/>
                <v:shadow on="t" type="perspective" color="#000000" opacity="26213f" offset="0pt,0pt" origin="0f,0f" matrix="66847f,0f,0f,66847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1295400</wp:posOffset>
                </wp:positionV>
                <wp:extent cx="1652905" cy="675640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BE7052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44"/>
                                <w:szCs w:val="44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4.65pt;margin-top:102pt;height:53.2pt;width:130.15pt;z-index:251680768;mso-width-relative:page;mso-height-relative:page;" filled="f" stroked="f" coordsize="21600,21600" o:gfxdata="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t&#10;gXcv2QAAAAwBAAAPAAAAAAAAAAEAIAAAACIAAABkcnMvZG93bnJldi54bWxQSwECFAAUAAAACACH&#10;TuJAabkcI7EBAAAv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default" w:ascii="微软雅黑" w:hAnsi="微软雅黑" w:eastAsia="微软雅黑" w:cs="微软雅黑"/>
                          <w:b/>
                          <w:color w:val="BE7052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44"/>
                          <w:szCs w:val="44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6541135</wp:posOffset>
                </wp:positionV>
                <wp:extent cx="4140200" cy="404495"/>
                <wp:effectExtent l="0" t="0" r="12700" b="14605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  <w:t>教育背景Education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  <w:lang w:val="en-US" w:eastAsia="zh-CN"/>
                              </w:rPr>
                              <w:t>al Background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515.05pt;height:31.85pt;width:326pt;z-index:251752448;mso-width-relative:page;mso-height-relative:page;" fillcolor="#FFFFFF" filled="t" stroked="f" coordsize="21600,21600" o:gfxdata="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rUWuq2QAAAA0BAAAPAAAAAAAAAAEAIAAAACIAAABkcnMvZG93&#10;bnJldi54bWxQSwECFAAUAAAACACHTuJAd1/j7sYBAABYAwAADgAAAAAAAAABACAAAAAo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  <w:t>教育背景Education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  <w:lang w:val="en-US" w:eastAsia="zh-CN"/>
                        </w:rPr>
                        <w:t>al Background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3319780</wp:posOffset>
                </wp:positionV>
                <wp:extent cx="4246245" cy="2934970"/>
                <wp:effectExtent l="0" t="0" r="0" b="0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293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科技有限公司     行政助理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9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深圳XXX股份有限公司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    办公室助理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.3pt;margin-top:261.4pt;height:231.1pt;width:334.35pt;z-index:251750400;mso-width-relative:page;mso-height-relative:page;" filled="f" stroked="f" coordsize="21600,21600" o:gfxdata="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soYENgAAAAMAQAADwAAAAAAAAABACAAAAAiAAAAZHJzL2Rvd25yZXYueG1sUEsBAhQAFAAAAAgA&#10;h07iQHMKJ0GzAQAAM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-2015.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科技有限公司     行政助理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-2014.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9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深圳XXX股份有限公司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    办公室助理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2767965</wp:posOffset>
                </wp:positionV>
                <wp:extent cx="4140200" cy="403860"/>
                <wp:effectExtent l="0" t="0" r="12700" b="1524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  <w:t>工作经验 W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  <w:lang w:val="en-US" w:eastAsia="zh-CN"/>
                              </w:rPr>
                              <w:t>ork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  <w:t xml:space="preserve"> 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  <w:lang w:val="en-US" w:eastAsia="zh-CN"/>
                              </w:rPr>
                              <w:t>xperience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217.95pt;height:31.8pt;width:326pt;z-index:251748352;mso-width-relative:page;mso-height-relative:page;" fillcolor="#FFFFFF" filled="t" stroked="f" coordsize="21600,21600" o:gfxdata="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5c04d2QAAAAsBAAAPAAAAAAAAAAEAIAAAACIAAABkcnMv&#10;ZG93bnJldi54bWxQSwECFAAUAAAACACHTuJAfp3Dm8kBAABY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  <w:t>工作经验 W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  <w:lang w:val="en-US" w:eastAsia="zh-CN"/>
                        </w:rPr>
                        <w:t>ork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  <w:t xml:space="preserve"> 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  <w:lang w:val="en-US" w:eastAsia="zh-CN"/>
                        </w:rPr>
                        <w:t>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508000</wp:posOffset>
                </wp:positionV>
                <wp:extent cx="4057650" cy="211772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11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敢于面对风险，承担压力，乐于从事挑战性工作，为人坦诚、守信、自信;适应性强,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7pt;margin-top:40pt;height:166.75pt;width:319.5pt;z-index:251746304;mso-width-relative:page;mso-height-relative:page;" filled="f" stroked="f" coordsize="21600,21600" o:gfxdata="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9&#10;P+wY1wAAAAoBAAAPAAAAAAAAAAEAIAAAACIAAABkcnMvZG93bnJldi54bWxQSwECFAAUAAAACACH&#10;TuJAJo1HJbMBAAAw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2"/>
                          <w:szCs w:val="22"/>
                        </w:rPr>
                        <w:t>工作方面：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 w:val="22"/>
                          <w:szCs w:val="22"/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2"/>
                          <w:szCs w:val="22"/>
                        </w:rPr>
                        <w:t>职业素质：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敢于面对风险，承担压力，乐于从事挑战性工作，为人坦诚、守信、自信;适应性强, 适应新思维、新方式、新问题和新环境;逻辑性强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-57150</wp:posOffset>
                </wp:positionV>
                <wp:extent cx="4140200" cy="404495"/>
                <wp:effectExtent l="0" t="0" r="0" b="0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  <w:t>自我评价About me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-4.5pt;height:31.85pt;width:326pt;z-index:251744256;mso-width-relative:page;mso-height-relative:page;" filled="f" stroked="f" coordsize="21600,21600" o:gfxdata="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3Yok2AAAAAkBAAAPAAAAAAAAAAEAIAAAACIAAABkcnMvZG93bnJldi54bWxQSwECFAAUAAAACACH&#10;TuJAg/DwULIBAAAv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  <w:t>自我评价About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8581390</wp:posOffset>
                </wp:positionV>
                <wp:extent cx="3804285" cy="152019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85pt;margin-top:675.7pt;height:119.7pt;width:299.55pt;z-index:251742208;mso-width-relative:page;mso-height-relative:page;" filled="f" stroked="f" coordsize="21600,21600" o:gfxdata="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czB+2QAAAA0BAAAPAAAAAAAAAAEAIAAAACIAAABkcnMvZG93bnJldi54bWxQSwECFAAUAAAA&#10;CACHTuJAh3X0vLQBAAAw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计算机二级，熟悉计算机各项操作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人力资源证书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会计从业证书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亚运会优秀志愿者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8013700</wp:posOffset>
                </wp:positionV>
                <wp:extent cx="4140200" cy="403225"/>
                <wp:effectExtent l="0" t="0" r="12700" b="15875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E7052"/>
                                <w:sz w:val="28"/>
                                <w:szCs w:val="28"/>
                              </w:rPr>
                              <w:t>获得荣誉Get the honor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631pt;height:31.75pt;width:326pt;z-index:251740160;mso-width-relative:page;mso-height-relative:page;" fillcolor="#FFFFFF" filled="t" stroked="f" coordsize="21600,21600" o:gfxdata="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/ZvYa2gAAAA0BAAAPAAAAAAAAAAEAIAAAACIAAABkcnMvZG93&#10;bnJldi54bWxQSwECFAAUAAAACACHTuJAYupSkMUBAABYAwAADgAAAAAAAAABACAAAAAp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E7052"/>
                          <w:sz w:val="28"/>
                          <w:szCs w:val="28"/>
                        </w:rPr>
                        <w:t>获得荣誉Get the honor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7583805</wp:posOffset>
                </wp:positionV>
                <wp:extent cx="1440180" cy="107950"/>
                <wp:effectExtent l="0" t="0" r="7620" b="6350"/>
                <wp:wrapNone/>
                <wp:docPr id="31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9" o:spid="_x0000_s1026" o:spt="202" type="#_x0000_t202" style="position:absolute;left:0pt;margin-left:430.95pt;margin-top:597.15pt;height:8.5pt;width:113.4pt;z-index:251721728;mso-width-relative:page;mso-height-relative:page;" fillcolor="#404040" filled="t" stroked="f" coordsize="21600,21600" o:gfxdata="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CUFU94AAAAOAQAADwAAAAAAAAABACAAAAAi&#10;AAAAZHJzL2Rvd25yZXYueG1sUEsBAhQAFAAAAAgAh07iQBJRpffLAQAAWgMAAA4AAAAAAAAAAQAg&#10;AAAALQEAAGRycy9lMm9Eb2MueG1sUEsFBgAAAAAGAAYAWQEAAG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9044305</wp:posOffset>
                </wp:positionV>
                <wp:extent cx="1332230" cy="107950"/>
                <wp:effectExtent l="0" t="0" r="1270" b="6350"/>
                <wp:wrapNone/>
                <wp:docPr id="38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430.95pt;margin-top:712.15pt;height:8.5pt;width:104.9pt;z-index:251736064;mso-width-relative:page;mso-height-relative:page;" fillcolor="#404040" filled="t" stroked="f" coordsize="21600,21600" o:gfxdata="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vNHHdAAAADgEAAA8AAAAAAAAAAQAgAAAAIgAA&#10;AGRycy9kb3ducmV2LnhtbFBLAQIUABQAAAAIAIdO4kCgUFMCygEAAFoDAAAOAAAAAAAAAAEAIAAA&#10;ACw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9409430</wp:posOffset>
                </wp:positionV>
                <wp:extent cx="1440180" cy="107950"/>
                <wp:effectExtent l="0" t="0" r="7620" b="6350"/>
                <wp:wrapNone/>
                <wp:docPr id="3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430.95pt;margin-top:740.9pt;height:8.5pt;width:113.4pt;z-index:251729920;mso-width-relative:page;mso-height-relative:page;" fillcolor="#404040" filled="t" stroked="f" coordsize="21600,21600" o:gfxdata="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peTQ9wAAAAOAQAADwAAAAAAAAABACAAAAAiAAAA&#10;ZHJzL2Rvd25yZXYueG1sUEsBAhQAFAAAAAgAh07iQN9GG+HKAQAAWQMAAA4AAAAAAAAAAQAgAAAA&#10;KwEAAGRycy9lMm9Eb2MueG1sUEsFBgAAAAAGAAYAWQEAAG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2447290</wp:posOffset>
                </wp:positionV>
                <wp:extent cx="2076450" cy="2276475"/>
                <wp:effectExtent l="0" t="0" r="0" b="0"/>
                <wp:wrapNone/>
                <wp:docPr id="3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性别：女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行政管理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大学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07" o:spid="_x0000_s1026" o:spt="202" type="#_x0000_t202" style="position:absolute;left:0pt;margin-left:390.3pt;margin-top:192.7pt;height:179.25pt;width:163.5pt;z-index:251734016;mso-width-relative:page;mso-height-relative:page;" filled="f" stroked="f" coordsize="21600,21600" o:gfxdata="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C7x4DZAAAADAEAAA8AAAAAAAAAAQAgAAAAIgAAAGRycy9kb3ducmV2LnhtbFBLAQIUABQAAAAI&#10;AIdO4kCLhrd4swEAADI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 xml:space="preserve"> 2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8岁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性别：女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婚姻：未婚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行政管理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大学</w:t>
                      </w:r>
                    </w:p>
                    <w:p>
                      <w:pPr>
                        <w:spacing w:line="480" w:lineRule="auto"/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2013585</wp:posOffset>
                </wp:positionV>
                <wp:extent cx="1298575" cy="321945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基本信息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3pt;margin-top:158.55pt;height:25.35pt;width:102.25pt;z-index:251705344;mso-width-relative:page;mso-height-relative:page;" filled="f" stroked="f" coordsize="21600,21600" o:gfxdata="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LgXudcAAAALAQAADwAAAAAAAAABACAAAAAiAAAAZHJzL2Rvd25yZXYueG1s&#10;UEsBAhQAFAAAAAgAh07iQKztVRLAAQAASQMAAA4AAAAAAAAAAQAgAAAAJg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5175885</wp:posOffset>
                </wp:positionV>
                <wp:extent cx="1298575" cy="377825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联系方式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3pt;margin-top:407.55pt;height:29.75pt;width:102.25pt;z-index:251688960;mso-width-relative:page;mso-height-relative:page;" filled="f" stroked="f" coordsize="21600,21600" o:gfxdata="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vr&#10;JRjYAAAACwEAAA8AAAAAAAAAAQAgAAAAIgAAAGRycy9kb3ducmV2LnhtbFBLAQIUABQAAAAIAIdO&#10;4kBkAuyBsQEAAC8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7500620</wp:posOffset>
                </wp:positionV>
                <wp:extent cx="908685" cy="2339975"/>
                <wp:effectExtent l="0" t="0" r="0" b="0"/>
                <wp:wrapNone/>
                <wp:docPr id="3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233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专业能力：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适应能力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学习能力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领导能力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组织能力：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沟通能力：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354.75pt;margin-top:590.6pt;height:184.25pt;width:71.55pt;z-index:251731968;mso-width-relative:page;mso-height-relative:page;" filled="f" stroked="f" coordsize="21600,21600" o:gfxdata="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dtTpt0AAAANAQAADwAAAAAAAAABACAAAAAiAAAAZHJzL2Rvd25yZXYueG1sUEsBAhQA&#10;FAAAAAgAh07iQKIv6ZO0AQAAMAMAAA4AAAAAAAAAAQAgAAAALA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专业能力：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适应能力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学习能力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领导能力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组织能力：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沟通能力：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8679180</wp:posOffset>
                </wp:positionV>
                <wp:extent cx="1332230" cy="107950"/>
                <wp:effectExtent l="0" t="0" r="1270" b="6350"/>
                <wp:wrapNone/>
                <wp:docPr id="3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430.95pt;margin-top:683.4pt;height:8.5pt;width:104.9pt;z-index:251727872;mso-width-relative:page;mso-height-relative:page;" fillcolor="#404040" filled="t" stroked="f" coordsize="21600,21600" o:gfxdata="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gElcvcAAAADgEAAA8AAAAAAAAAAQAgAAAAIgAA&#10;AGRycy9kb3ducmV2LnhtbFBLAQIUABQAAAAIAIdO4kA9UH3CywEAAFoDAAAOAAAAAAAAAAEAIAAA&#10;ACs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8314055</wp:posOffset>
                </wp:positionV>
                <wp:extent cx="1080135" cy="107950"/>
                <wp:effectExtent l="0" t="0" r="5715" b="6350"/>
                <wp:wrapNone/>
                <wp:docPr id="33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30.95pt;margin-top:654.65pt;height:8.5pt;width:85.05pt;z-index:251725824;mso-width-relative:page;mso-height-relative:page;" fillcolor="#404040" filled="t" stroked="f" coordsize="21600,21600" o:gfxdata="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MmGpR3QAAAA4BAAAPAAAAAAAAAAEAIAAAACIA&#10;AABkcnMvZG93bnJldi54bWxQSwECFAAUAAAACACHTuJAwPlLxMsBAABZAwAADgAAAAAAAAABACAA&#10;AAAsAQAAZHJzL2Uyb0RvYy54bWxQSwUGAAAAAAYABgBZAQAAa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7948930</wp:posOffset>
                </wp:positionV>
                <wp:extent cx="1259840" cy="107950"/>
                <wp:effectExtent l="0" t="0" r="16510" b="6350"/>
                <wp:wrapNone/>
                <wp:docPr id="32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430.95pt;margin-top:625.9pt;height:8.5pt;width:99.2pt;z-index:251723776;mso-width-relative:page;mso-height-relative:page;" fillcolor="#404040" filled="t" stroked="f" coordsize="21600,21600" o:gfxdata="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NepODcAAAADgEAAA8AAAAAAAAAAQAgAAAAIgAA&#10;AGRycy9kb3ducmV2LnhtbFBLAQIUABQAAAAIAIdO4kB0I9ujywEAAFoDAAAOAAAAAAAAAAEAIAAA&#10;ACs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2092960</wp:posOffset>
                </wp:positionV>
                <wp:extent cx="168275" cy="168275"/>
                <wp:effectExtent l="0" t="0" r="3175" b="3175"/>
                <wp:wrapNone/>
                <wp:docPr id="30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2054" y="0"/>
                            </a:cxn>
                            <a:cxn ang="0">
                              <a:pos x="8874" y="0"/>
                            </a:cxn>
                            <a:cxn ang="0">
                              <a:pos x="0" y="9561"/>
                            </a:cxn>
                            <a:cxn ang="0">
                              <a:pos x="0" y="92481"/>
                            </a:cxn>
                            <a:cxn ang="0">
                              <a:pos x="8874" y="102043"/>
                            </a:cxn>
                            <a:cxn ang="0">
                              <a:pos x="73656" y="102043"/>
                            </a:cxn>
                            <a:cxn ang="0">
                              <a:pos x="92340" y="130999"/>
                            </a:cxn>
                            <a:cxn ang="0">
                              <a:pos x="91190" y="102043"/>
                            </a:cxn>
                            <a:cxn ang="0">
                              <a:pos x="122054" y="102043"/>
                            </a:cxn>
                            <a:cxn ang="0">
                              <a:pos x="130928" y="92481"/>
                            </a:cxn>
                            <a:cxn ang="0">
                              <a:pos x="130928" y="9561"/>
                            </a:cxn>
                            <a:cxn ang="0">
                              <a:pos x="122054" y="0"/>
                            </a:cxn>
                            <a:cxn ang="0">
                              <a:pos x="77752" y="73048"/>
                            </a:cxn>
                            <a:cxn ang="0">
                              <a:pos x="26875" y="73048"/>
                            </a:cxn>
                            <a:cxn ang="0">
                              <a:pos x="22779" y="68674"/>
                            </a:cxn>
                            <a:cxn ang="0">
                              <a:pos x="26875" y="64261"/>
                            </a:cxn>
                            <a:cxn ang="0">
                              <a:pos x="77752" y="64261"/>
                            </a:cxn>
                            <a:cxn ang="0">
                              <a:pos x="81848" y="68674"/>
                            </a:cxn>
                            <a:cxn ang="0">
                              <a:pos x="77752" y="73048"/>
                            </a:cxn>
                            <a:cxn ang="0">
                              <a:pos x="104053" y="54157"/>
                            </a:cxn>
                            <a:cxn ang="0">
                              <a:pos x="26875" y="54157"/>
                            </a:cxn>
                            <a:cxn ang="0">
                              <a:pos x="22779" y="49744"/>
                            </a:cxn>
                            <a:cxn ang="0">
                              <a:pos x="26875" y="45369"/>
                            </a:cxn>
                            <a:cxn ang="0">
                              <a:pos x="104053" y="45369"/>
                            </a:cxn>
                            <a:cxn ang="0">
                              <a:pos x="108149" y="49744"/>
                            </a:cxn>
                            <a:cxn ang="0">
                              <a:pos x="104053" y="54157"/>
                            </a:cxn>
                            <a:cxn ang="0">
                              <a:pos x="104053" y="35266"/>
                            </a:cxn>
                            <a:cxn ang="0">
                              <a:pos x="26875" y="35266"/>
                            </a:cxn>
                            <a:cxn ang="0">
                              <a:pos x="22779" y="30853"/>
                            </a:cxn>
                            <a:cxn ang="0">
                              <a:pos x="26875" y="26439"/>
                            </a:cxn>
                            <a:cxn ang="0">
                              <a:pos x="104053" y="26439"/>
                            </a:cxn>
                            <a:cxn ang="0">
                              <a:pos x="108149" y="30853"/>
                            </a:cxn>
                            <a:cxn ang="0">
                              <a:pos x="104053" y="35266"/>
                            </a:cxn>
                          </a:cxnLst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361.75pt;margin-top:164.8pt;height:13.25pt;width:13.25pt;z-index:251719680;v-text-anchor:middle-center;mso-width-relative:page;mso-height-relative:page;" fillcolor="#404040" filled="t" stroked="f" coordsize="3644,3384" o:gfxdata="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122054,0;8874,0;0,9561;0,92481;8874,102043;73656,102043;92340,130999;91190,102043;122054,102043;130928,92481;130928,9561;122054,0;77752,73048;26875,73048;22779,68674;26875,64261;77752,64261;81848,68674;77752,73048;104053,54157;26875,54157;22779,49744;26875,45369;104053,45369;108149,49744;104053,54157;104053,35266;26875,35266;22779,30853;26875,26439;104053,26439;108149,30853;104053,35266" o:connectangles="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4408170</wp:posOffset>
                </wp:positionV>
                <wp:extent cx="233680" cy="137795"/>
                <wp:effectExtent l="0" t="0" r="13970" b="14605"/>
                <wp:wrapNone/>
                <wp:docPr id="2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1377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5435" y="16774"/>
                            </a:cxn>
                            <a:cxn ang="0">
                              <a:pos x="52709" y="0"/>
                            </a:cxn>
                            <a:cxn ang="0">
                              <a:pos x="0" y="16774"/>
                            </a:cxn>
                            <a:cxn ang="0">
                              <a:pos x="27052" y="25368"/>
                            </a:cxn>
                            <a:cxn ang="0">
                              <a:pos x="22168" y="51293"/>
                            </a:cxn>
                            <a:cxn ang="0">
                              <a:pos x="52709" y="62194"/>
                            </a:cxn>
                            <a:cxn ang="0">
                              <a:pos x="83266" y="51293"/>
                            </a:cxn>
                            <a:cxn ang="0">
                              <a:pos x="78382" y="25368"/>
                            </a:cxn>
                            <a:cxn ang="0">
                              <a:pos x="105435" y="16774"/>
                            </a:cxn>
                          </a:cxnLst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1pt;margin-top:347.1pt;height:10.85pt;width:18.4pt;z-index:251717632;v-text-anchor:middle;mso-width-relative:page;mso-height-relative:page;" fillcolor="#404040" filled="t" stroked="f" coordsize="6649,3908" o:gfxdata="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cD1w3cAAAACwEAAA8AAAAAAAAAAQAgAAAAIgAAAGRycy9kb3ducmV2LnhtbFBL&#10;AQIUABQAAAAIAIdO4kCIEBABnQIAAOEGAAAOAAAAAAAAAAEAIAAAACsBAABkcnMvZTJvRG9jLnht&#10;bFBLBQYAAAAABgAGAFkBAAA6BgAAAAA=&#10;" path="m6649,1054l3324,0,0,1054,1706,1594,1398,3223,3324,3908,5251,3223,4943,1594,6649,1054xe">
                <v:path o:connectlocs="105435,16774;52709,0;0,16774;27052,25368;22168,51293;52709,62194;83266,51293;78382,25368;105435,16774" o:connectangles="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4039235</wp:posOffset>
                </wp:positionV>
                <wp:extent cx="187325" cy="151130"/>
                <wp:effectExtent l="0" t="0" r="3175" b="1270"/>
                <wp:wrapNone/>
                <wp:docPr id="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11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531" y="12989"/>
                            </a:cxn>
                            <a:cxn ang="0">
                              <a:pos x="49695" y="8366"/>
                            </a:cxn>
                            <a:cxn ang="0">
                              <a:pos x="44813" y="4876"/>
                            </a:cxn>
                            <a:cxn ang="0">
                              <a:pos x="39908" y="2449"/>
                            </a:cxn>
                            <a:cxn ang="0">
                              <a:pos x="35049" y="878"/>
                            </a:cxn>
                            <a:cxn ang="0">
                              <a:pos x="30259" y="138"/>
                            </a:cxn>
                            <a:cxn ang="0">
                              <a:pos x="25630" y="46"/>
                            </a:cxn>
                            <a:cxn ang="0">
                              <a:pos x="21186" y="485"/>
                            </a:cxn>
                            <a:cxn ang="0">
                              <a:pos x="17040" y="1363"/>
                            </a:cxn>
                            <a:cxn ang="0">
                              <a:pos x="13195" y="2565"/>
                            </a:cxn>
                            <a:cxn ang="0">
                              <a:pos x="8175" y="4622"/>
                            </a:cxn>
                            <a:cxn ang="0">
                              <a:pos x="3108" y="7372"/>
                            </a:cxn>
                            <a:cxn ang="0">
                              <a:pos x="0" y="9499"/>
                            </a:cxn>
                            <a:cxn ang="0">
                              <a:pos x="1404" y="84545"/>
                            </a:cxn>
                            <a:cxn ang="0">
                              <a:pos x="5388" y="82141"/>
                            </a:cxn>
                            <a:cxn ang="0">
                              <a:pos x="11422" y="79298"/>
                            </a:cxn>
                            <a:cxn ang="0">
                              <a:pos x="15060" y="78004"/>
                            </a:cxn>
                            <a:cxn ang="0">
                              <a:pos x="19067" y="76964"/>
                            </a:cxn>
                            <a:cxn ang="0">
                              <a:pos x="23396" y="76270"/>
                            </a:cxn>
                            <a:cxn ang="0">
                              <a:pos x="27910" y="76109"/>
                            </a:cxn>
                            <a:cxn ang="0">
                              <a:pos x="32631" y="76502"/>
                            </a:cxn>
                            <a:cxn ang="0">
                              <a:pos x="37490" y="77634"/>
                            </a:cxn>
                            <a:cxn ang="0">
                              <a:pos x="42372" y="79622"/>
                            </a:cxn>
                            <a:cxn ang="0">
                              <a:pos x="47277" y="82557"/>
                            </a:cxn>
                            <a:cxn ang="0">
                              <a:pos x="52136" y="86579"/>
                            </a:cxn>
                            <a:cxn ang="0">
                              <a:pos x="56880" y="91825"/>
                            </a:cxn>
                            <a:cxn ang="0">
                              <a:pos x="60426" y="87780"/>
                            </a:cxn>
                            <a:cxn ang="0">
                              <a:pos x="65262" y="83481"/>
                            </a:cxn>
                            <a:cxn ang="0">
                              <a:pos x="70167" y="80269"/>
                            </a:cxn>
                            <a:cxn ang="0">
                              <a:pos x="75049" y="78050"/>
                            </a:cxn>
                            <a:cxn ang="0">
                              <a:pos x="79908" y="76733"/>
                            </a:cxn>
                            <a:cxn ang="0">
                              <a:pos x="84675" y="76132"/>
                            </a:cxn>
                            <a:cxn ang="0">
                              <a:pos x="89257" y="76178"/>
                            </a:cxn>
                            <a:cxn ang="0">
                              <a:pos x="93633" y="76756"/>
                            </a:cxn>
                            <a:cxn ang="0">
                              <a:pos x="97686" y="77727"/>
                            </a:cxn>
                            <a:cxn ang="0">
                              <a:pos x="101439" y="78975"/>
                            </a:cxn>
                            <a:cxn ang="0">
                              <a:pos x="107035" y="81424"/>
                            </a:cxn>
                            <a:cxn ang="0">
                              <a:pos x="111572" y="84036"/>
                            </a:cxn>
                            <a:cxn ang="0">
                              <a:pos x="113760" y="9499"/>
                            </a:cxn>
                            <a:cxn ang="0">
                              <a:pos x="111572" y="7973"/>
                            </a:cxn>
                            <a:cxn ang="0">
                              <a:pos x="107035" y="5362"/>
                            </a:cxn>
                            <a:cxn ang="0">
                              <a:pos x="101439" y="2865"/>
                            </a:cxn>
                            <a:cxn ang="0">
                              <a:pos x="97686" y="1640"/>
                            </a:cxn>
                            <a:cxn ang="0">
                              <a:pos x="93633" y="693"/>
                            </a:cxn>
                            <a:cxn ang="0">
                              <a:pos x="89257" y="115"/>
                            </a:cxn>
                            <a:cxn ang="0">
                              <a:pos x="84675" y="69"/>
                            </a:cxn>
                            <a:cxn ang="0">
                              <a:pos x="79908" y="624"/>
                            </a:cxn>
                            <a:cxn ang="0">
                              <a:pos x="75049" y="1987"/>
                            </a:cxn>
                            <a:cxn ang="0">
                              <a:pos x="70167" y="4206"/>
                            </a:cxn>
                            <a:cxn ang="0">
                              <a:pos x="65262" y="7395"/>
                            </a:cxn>
                            <a:cxn ang="0">
                              <a:pos x="60426" y="11718"/>
                            </a:cxn>
                            <a:cxn ang="0">
                              <a:pos x="56880" y="15739"/>
                            </a:cxn>
                          </a:cxnLst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95pt;margin-top:318.05pt;height:11.9pt;width:14.75pt;z-index:251715584;v-text-anchor:middle;mso-width-relative:page;mso-height-relative:page;" fillcolor="#404040" filled="t" stroked="f" coordsize="4940,3973" o:gfxdata="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54531,12989;49695,8366;44813,4876;39908,2449;35049,878;30259,138;25630,46;21186,485;17040,1363;13195,2565;8175,4622;3108,7372;0,9499;1404,84545;5388,82141;11422,79298;15060,78004;19067,76964;23396,76270;27910,76109;32631,76502;37490,77634;42372,79622;47277,82557;52136,86579;56880,91825;60426,87780;65262,83481;70167,80269;75049,78050;79908,76733;84675,76132;89257,76178;93633,76756;97686,77727;101439,78975;107035,81424;111572,84036;113760,9499;111572,7973;107035,5362;101439,2865;97686,1640;93633,693;89257,115;84675,69;79908,624;75049,1987;70167,4206;65262,7395;60426,11718;56880,15739" o:connectangles="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3672840</wp:posOffset>
                </wp:positionV>
                <wp:extent cx="196215" cy="191135"/>
                <wp:effectExtent l="0" t="0" r="0" b="889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911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2934" y="198263"/>
                            </a:cxn>
                            <a:cxn ang="0">
                              <a:pos x="102934" y="198636"/>
                            </a:cxn>
                            <a:cxn ang="0">
                              <a:pos x="102636" y="198412"/>
                            </a:cxn>
                            <a:cxn ang="0">
                              <a:pos x="102338" y="198636"/>
                            </a:cxn>
                            <a:cxn ang="0">
                              <a:pos x="102338" y="198263"/>
                            </a:cxn>
                            <a:cxn ang="0">
                              <a:pos x="3729" y="66436"/>
                            </a:cxn>
                            <a:cxn ang="0">
                              <a:pos x="3729" y="57319"/>
                            </a:cxn>
                            <a:cxn ang="0">
                              <a:pos x="52735" y="9939"/>
                            </a:cxn>
                            <a:cxn ang="0">
                              <a:pos x="102636" y="50892"/>
                            </a:cxn>
                            <a:cxn ang="0">
                              <a:pos x="151418" y="9939"/>
                            </a:cxn>
                            <a:cxn ang="0">
                              <a:pos x="200499" y="57319"/>
                            </a:cxn>
                            <a:cxn ang="0">
                              <a:pos x="200499" y="66436"/>
                            </a:cxn>
                            <a:cxn ang="0">
                              <a:pos x="102934" y="198263"/>
                            </a:cxn>
                            <a:cxn ang="0">
                              <a:pos x="28344" y="33180"/>
                            </a:cxn>
                            <a:cxn ang="0">
                              <a:pos x="38414" y="111947"/>
                            </a:cxn>
                            <a:cxn ang="0">
                              <a:pos x="83914" y="45586"/>
                            </a:cxn>
                            <a:cxn ang="0">
                              <a:pos x="28344" y="33180"/>
                            </a:cxn>
                          </a:cxnLst>
                          <a:pathLst>
                            <a:path w="2731" h="2658">
                              <a:moveTo>
                                <a:pt x="1380" y="2653"/>
                              </a:moveTo>
                              <a:cubicBezTo>
                                <a:pt x="1380" y="2654"/>
                                <a:pt x="1380" y="2657"/>
                                <a:pt x="1380" y="2658"/>
                              </a:cubicBezTo>
                              <a:cubicBezTo>
                                <a:pt x="1378" y="2657"/>
                                <a:pt x="1377" y="2656"/>
                                <a:pt x="1376" y="2655"/>
                              </a:cubicBezTo>
                              <a:cubicBezTo>
                                <a:pt x="1375" y="2656"/>
                                <a:pt x="1374" y="2657"/>
                                <a:pt x="1372" y="2658"/>
                              </a:cubicBezTo>
                              <a:cubicBezTo>
                                <a:pt x="1372" y="2657"/>
                                <a:pt x="1372" y="2654"/>
                                <a:pt x="1372" y="2653"/>
                              </a:cubicBezTo>
                              <a:cubicBezTo>
                                <a:pt x="21" y="1767"/>
                                <a:pt x="50" y="889"/>
                                <a:pt x="50" y="889"/>
                              </a:cubicBezTo>
                              <a:cubicBezTo>
                                <a:pt x="50" y="889"/>
                                <a:pt x="50" y="852"/>
                                <a:pt x="50" y="767"/>
                              </a:cubicBezTo>
                              <a:cubicBezTo>
                                <a:pt x="50" y="417"/>
                                <a:pt x="344" y="133"/>
                                <a:pt x="707" y="133"/>
                              </a:cubicBezTo>
                              <a:cubicBezTo>
                                <a:pt x="1317" y="133"/>
                                <a:pt x="1376" y="681"/>
                                <a:pt x="1376" y="681"/>
                              </a:cubicBezTo>
                              <a:cubicBezTo>
                                <a:pt x="1376" y="681"/>
                                <a:pt x="1427" y="133"/>
                                <a:pt x="2030" y="133"/>
                              </a:cubicBezTo>
                              <a:cubicBezTo>
                                <a:pt x="2393" y="133"/>
                                <a:pt x="2688" y="417"/>
                                <a:pt x="2688" y="767"/>
                              </a:cubicBezTo>
                              <a:cubicBezTo>
                                <a:pt x="2688" y="852"/>
                                <a:pt x="2688" y="889"/>
                                <a:pt x="2688" y="889"/>
                              </a:cubicBezTo>
                              <a:cubicBezTo>
                                <a:pt x="2688" y="889"/>
                                <a:pt x="2731" y="1767"/>
                                <a:pt x="1380" y="2653"/>
                              </a:cubicBezTo>
                              <a:close/>
                              <a:moveTo>
                                <a:pt x="380" y="444"/>
                              </a:moveTo>
                              <a:cubicBezTo>
                                <a:pt x="0" y="920"/>
                                <a:pt x="547" y="1546"/>
                                <a:pt x="515" y="1498"/>
                              </a:cubicBezTo>
                              <a:cubicBezTo>
                                <a:pt x="71" y="0"/>
                                <a:pt x="1125" y="610"/>
                                <a:pt x="1125" y="610"/>
                              </a:cubicBezTo>
                              <a:cubicBezTo>
                                <a:pt x="1125" y="610"/>
                                <a:pt x="824" y="63"/>
                                <a:pt x="380" y="4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6pt;margin-top:289.2pt;height:15.05pt;width:15.45pt;z-index:251713536;v-text-anchor:middle;mso-width-relative:page;mso-height-relative:page;" fillcolor="#404040" filled="t" stroked="f" coordsize="2731,2658" o:gfxdata="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J/S/4NgAAAALAQAADwAAAAAAAAABACAAAAAiAAAAZHJzL2Rv&#10;d25yZXYueG1sUEsBAhQAFAAAAAgAh07iQLMWpbHJAwAAWA0AAA4AAAAAAAAAAQAgAAAAJwEAAGRy&#10;cy9lMm9Eb2MueG1sUEsFBgAAAAAGAAYAWQEAAGIHAAAAAA==&#10;" path="m1380,2653c1380,2654,1380,2657,1380,2658c1378,2657,1377,2656,1376,2655c1375,2656,1374,2657,1372,2658c1372,2657,1372,2654,1372,2653c21,1767,50,889,50,889c50,889,50,852,50,767c50,417,344,133,707,133c1317,133,1376,681,1376,681c1376,681,1427,133,2030,133c2393,133,2688,417,2688,767c2688,852,2688,889,2688,889c2688,889,2731,1767,1380,2653xm380,444c0,920,547,1546,515,1498c71,0,1125,610,1125,610c1125,610,824,63,380,444xe">
                <v:path o:connectlocs="102934,198263;102934,198636;102636,198412;102338,198636;102338,198263;3729,66436;3729,57319;52735,9939;102636,50892;151418,9939;200499,57319;200499,66436;102934,198263;28344,33180;38414,111947;83914,45586;28344,33180" o:connectangles="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2972435</wp:posOffset>
                </wp:positionV>
                <wp:extent cx="227965" cy="171450"/>
                <wp:effectExtent l="0" t="0" r="635" b="3810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171450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35pt;margin-top:234.05pt;height:13.5pt;width:17.95pt;z-index:251711488;v-text-anchor:middle;mso-width-relative:page;mso-height-relative:page;" fillcolor="#404040" filled="t" stroked="f" coordsize="108,81" o:gfxdata="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0,0;0,0;0,0;0,0;0,0;0,0;0,0;0,0;0,0;0,0;0,0;0,0;0,0;0,0;0,0;0,0;0,0;0,0;0,0;0,0;0,0;0,0;0,0;0,0;0,0;0,0;0,0;0,0;0,0;0,0;0,0;0,0;0,0;0,0;0,0;0,0;0,0;0,0" o:connectangles="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2578735</wp:posOffset>
                </wp:positionV>
                <wp:extent cx="203200" cy="198755"/>
                <wp:effectExtent l="0" t="0" r="6350" b="10795"/>
                <wp:wrapNone/>
                <wp:docPr id="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87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25446"/>
                            </a:cxn>
                            <a:cxn ang="0">
                              <a:pos x="8783" y="117083"/>
                            </a:cxn>
                            <a:cxn ang="0">
                              <a:pos x="137071" y="117083"/>
                            </a:cxn>
                            <a:cxn ang="0">
                              <a:pos x="145818" y="125446"/>
                            </a:cxn>
                            <a:cxn ang="0">
                              <a:pos x="61264" y="61153"/>
                            </a:cxn>
                            <a:cxn ang="0">
                              <a:pos x="84589" y="61153"/>
                            </a:cxn>
                            <a:cxn ang="0">
                              <a:pos x="122493" y="61153"/>
                            </a:cxn>
                            <a:cxn ang="0">
                              <a:pos x="122493" y="122659"/>
                            </a:cxn>
                            <a:cxn ang="0">
                              <a:pos x="84589" y="122659"/>
                            </a:cxn>
                            <a:cxn ang="0">
                              <a:pos x="61264" y="122659"/>
                            </a:cxn>
                            <a:cxn ang="0">
                              <a:pos x="23361" y="122659"/>
                            </a:cxn>
                            <a:cxn ang="0">
                              <a:pos x="23361" y="61153"/>
                            </a:cxn>
                            <a:cxn ang="0">
                              <a:pos x="104999" y="119871"/>
                            </a:cxn>
                            <a:cxn ang="0">
                              <a:pos x="104999" y="103145"/>
                            </a:cxn>
                            <a:cxn ang="0">
                              <a:pos x="122493" y="100357"/>
                            </a:cxn>
                            <a:cxn ang="0">
                              <a:pos x="104999" y="100357"/>
                            </a:cxn>
                            <a:cxn ang="0">
                              <a:pos x="122493" y="63940"/>
                            </a:cxn>
                            <a:cxn ang="0">
                              <a:pos x="84589" y="119871"/>
                            </a:cxn>
                            <a:cxn ang="0">
                              <a:pos x="84589" y="103145"/>
                            </a:cxn>
                            <a:cxn ang="0">
                              <a:pos x="102083" y="100357"/>
                            </a:cxn>
                            <a:cxn ang="0">
                              <a:pos x="84589" y="100357"/>
                            </a:cxn>
                            <a:cxn ang="0">
                              <a:pos x="102083" y="63940"/>
                            </a:cxn>
                            <a:cxn ang="0">
                              <a:pos x="64180" y="119871"/>
                            </a:cxn>
                            <a:cxn ang="0">
                              <a:pos x="64180" y="103145"/>
                            </a:cxn>
                            <a:cxn ang="0">
                              <a:pos x="81674" y="100357"/>
                            </a:cxn>
                            <a:cxn ang="0">
                              <a:pos x="64180" y="100357"/>
                            </a:cxn>
                            <a:cxn ang="0">
                              <a:pos x="81674" y="63940"/>
                            </a:cxn>
                            <a:cxn ang="0">
                              <a:pos x="43771" y="119871"/>
                            </a:cxn>
                            <a:cxn ang="0">
                              <a:pos x="43771" y="103145"/>
                            </a:cxn>
                            <a:cxn ang="0">
                              <a:pos x="61264" y="100357"/>
                            </a:cxn>
                            <a:cxn ang="0">
                              <a:pos x="43771" y="100357"/>
                            </a:cxn>
                            <a:cxn ang="0">
                              <a:pos x="61264" y="63940"/>
                            </a:cxn>
                            <a:cxn ang="0">
                              <a:pos x="23361" y="119871"/>
                            </a:cxn>
                            <a:cxn ang="0">
                              <a:pos x="23361" y="103145"/>
                            </a:cxn>
                            <a:cxn ang="0">
                              <a:pos x="40855" y="100357"/>
                            </a:cxn>
                            <a:cxn ang="0">
                              <a:pos x="23361" y="100357"/>
                            </a:cxn>
                            <a:cxn ang="0">
                              <a:pos x="40855" y="63940"/>
                            </a:cxn>
                            <a:cxn ang="0">
                              <a:pos x="0" y="25089"/>
                            </a:cxn>
                            <a:cxn ang="0">
                              <a:pos x="20446" y="39027"/>
                            </a:cxn>
                            <a:cxn ang="0">
                              <a:pos x="102083" y="11150"/>
                            </a:cxn>
                            <a:cxn ang="0">
                              <a:pos x="125408" y="11150"/>
                            </a:cxn>
                            <a:cxn ang="0">
                              <a:pos x="145818" y="55754"/>
                            </a:cxn>
                            <a:cxn ang="0">
                              <a:pos x="104999" y="8363"/>
                            </a:cxn>
                            <a:cxn ang="0">
                              <a:pos x="122493" y="36240"/>
                            </a:cxn>
                            <a:cxn ang="0">
                              <a:pos x="23361" y="8363"/>
                            </a:cxn>
                            <a:cxn ang="0">
                              <a:pos x="40855" y="36240"/>
                            </a:cxn>
                          </a:cxnLst>
                          <a:pathLst>
                            <a:path w="3951" h="3950">
                              <a:moveTo>
                                <a:pt x="3556" y="3950"/>
                              </a:moveTo>
                              <a:cubicBezTo>
                                <a:pt x="396" y="3950"/>
                                <a:pt x="396" y="3950"/>
                                <a:pt x="396" y="3950"/>
                              </a:cubicBezTo>
                              <a:cubicBezTo>
                                <a:pt x="177" y="3950"/>
                                <a:pt x="0" y="3773"/>
                                <a:pt x="0" y="3555"/>
                              </a:cubicBezTo>
                              <a:cubicBezTo>
                                <a:pt x="0" y="1738"/>
                                <a:pt x="0" y="1738"/>
                                <a:pt x="0" y="1738"/>
                              </a:cubicBezTo>
                              <a:cubicBezTo>
                                <a:pt x="244" y="1738"/>
                                <a:pt x="244" y="1738"/>
                                <a:pt x="244" y="1738"/>
                              </a:cubicBezTo>
                              <a:cubicBezTo>
                                <a:pt x="243" y="2424"/>
                                <a:pt x="238" y="3318"/>
                                <a:pt x="238" y="3318"/>
                              </a:cubicBezTo>
                              <a:cubicBezTo>
                                <a:pt x="238" y="3536"/>
                                <a:pt x="494" y="3713"/>
                                <a:pt x="712" y="3713"/>
                              </a:cubicBezTo>
                              <a:cubicBezTo>
                                <a:pt x="3240" y="3713"/>
                                <a:pt x="3240" y="3713"/>
                                <a:pt x="3240" y="3713"/>
                              </a:cubicBezTo>
                              <a:cubicBezTo>
                                <a:pt x="3458" y="3713"/>
                                <a:pt x="3714" y="3536"/>
                                <a:pt x="3714" y="3318"/>
                              </a:cubicBezTo>
                              <a:cubicBezTo>
                                <a:pt x="3714" y="3318"/>
                                <a:pt x="3709" y="2404"/>
                                <a:pt x="3707" y="1738"/>
                              </a:cubicBezTo>
                              <a:cubicBezTo>
                                <a:pt x="3951" y="1738"/>
                                <a:pt x="3951" y="1738"/>
                                <a:pt x="3951" y="1738"/>
                              </a:cubicBezTo>
                              <a:cubicBezTo>
                                <a:pt x="3951" y="3555"/>
                                <a:pt x="3951" y="3555"/>
                                <a:pt x="3951" y="3555"/>
                              </a:cubicBezTo>
                              <a:cubicBezTo>
                                <a:pt x="3951" y="3773"/>
                                <a:pt x="3774" y="3950"/>
                                <a:pt x="3556" y="3950"/>
                              </a:cubicBezTo>
                              <a:close/>
                              <a:moveTo>
                                <a:pt x="1186" y="1733"/>
                              </a:moveTo>
                              <a:cubicBezTo>
                                <a:pt x="1660" y="1733"/>
                                <a:pt x="1660" y="1733"/>
                                <a:pt x="1660" y="1733"/>
                              </a:cubicBezTo>
                              <a:cubicBezTo>
                                <a:pt x="1739" y="1733"/>
                                <a:pt x="1739" y="1733"/>
                                <a:pt x="1739" y="1733"/>
                              </a:cubicBezTo>
                              <a:cubicBezTo>
                                <a:pt x="2213" y="1733"/>
                                <a:pt x="2213" y="1733"/>
                                <a:pt x="2213" y="1733"/>
                              </a:cubicBezTo>
                              <a:cubicBezTo>
                                <a:pt x="2292" y="1733"/>
                                <a:pt x="2292" y="1733"/>
                                <a:pt x="2292" y="1733"/>
                              </a:cubicBezTo>
                              <a:cubicBezTo>
                                <a:pt x="2766" y="1733"/>
                                <a:pt x="2766" y="1733"/>
                                <a:pt x="2766" y="1733"/>
                              </a:cubicBezTo>
                              <a:cubicBezTo>
                                <a:pt x="2845" y="1733"/>
                                <a:pt x="2845" y="1733"/>
                                <a:pt x="2845" y="1733"/>
                              </a:cubicBezTo>
                              <a:cubicBezTo>
                                <a:pt x="3319" y="1733"/>
                                <a:pt x="3319" y="1733"/>
                                <a:pt x="3319" y="1733"/>
                              </a:cubicBezTo>
                              <a:cubicBezTo>
                                <a:pt x="3398" y="1733"/>
                                <a:pt x="3398" y="1733"/>
                                <a:pt x="3398" y="1733"/>
                              </a:cubicBezTo>
                              <a:cubicBezTo>
                                <a:pt x="3398" y="3476"/>
                                <a:pt x="3398" y="3476"/>
                                <a:pt x="3398" y="3476"/>
                              </a:cubicBezTo>
                              <a:cubicBezTo>
                                <a:pt x="3319" y="3476"/>
                                <a:pt x="3319" y="3476"/>
                                <a:pt x="3319" y="3476"/>
                              </a:cubicBezTo>
                              <a:cubicBezTo>
                                <a:pt x="2845" y="3476"/>
                                <a:pt x="2845" y="3476"/>
                                <a:pt x="2845" y="3476"/>
                              </a:cubicBezTo>
                              <a:cubicBezTo>
                                <a:pt x="2766" y="3476"/>
                                <a:pt x="2766" y="3476"/>
                                <a:pt x="2766" y="3476"/>
                              </a:cubicBezTo>
                              <a:cubicBezTo>
                                <a:pt x="2292" y="3476"/>
                                <a:pt x="2292" y="3476"/>
                                <a:pt x="2292" y="3476"/>
                              </a:cubicBezTo>
                              <a:cubicBezTo>
                                <a:pt x="2213" y="3476"/>
                                <a:pt x="2213" y="3476"/>
                                <a:pt x="2213" y="3476"/>
                              </a:cubicBezTo>
                              <a:cubicBezTo>
                                <a:pt x="1739" y="3476"/>
                                <a:pt x="1739" y="3476"/>
                                <a:pt x="1739" y="3476"/>
                              </a:cubicBezTo>
                              <a:cubicBezTo>
                                <a:pt x="1660" y="3476"/>
                                <a:pt x="1660" y="3476"/>
                                <a:pt x="1660" y="3476"/>
                              </a:cubicBezTo>
                              <a:cubicBezTo>
                                <a:pt x="1186" y="3476"/>
                                <a:pt x="1186" y="3476"/>
                                <a:pt x="1186" y="3476"/>
                              </a:cubicBezTo>
                              <a:cubicBezTo>
                                <a:pt x="1107" y="3476"/>
                                <a:pt x="1107" y="3476"/>
                                <a:pt x="1107" y="3476"/>
                              </a:cubicBezTo>
                              <a:cubicBezTo>
                                <a:pt x="633" y="3476"/>
                                <a:pt x="633" y="3476"/>
                                <a:pt x="633" y="3476"/>
                              </a:cubicBezTo>
                              <a:cubicBezTo>
                                <a:pt x="554" y="3476"/>
                                <a:pt x="554" y="3476"/>
                                <a:pt x="554" y="3476"/>
                              </a:cubicBezTo>
                              <a:cubicBezTo>
                                <a:pt x="554" y="1733"/>
                                <a:pt x="554" y="1733"/>
                                <a:pt x="554" y="1733"/>
                              </a:cubicBezTo>
                              <a:cubicBezTo>
                                <a:pt x="633" y="1733"/>
                                <a:pt x="633" y="1733"/>
                                <a:pt x="633" y="1733"/>
                              </a:cubicBezTo>
                              <a:cubicBezTo>
                                <a:pt x="1107" y="1733"/>
                                <a:pt x="1107" y="1733"/>
                                <a:pt x="1107" y="1733"/>
                              </a:cubicBezTo>
                              <a:lnTo>
                                <a:pt x="1186" y="1733"/>
                              </a:lnTo>
                              <a:close/>
                              <a:moveTo>
                                <a:pt x="2845" y="3397"/>
                              </a:moveTo>
                              <a:cubicBezTo>
                                <a:pt x="3319" y="3397"/>
                                <a:pt x="3319" y="3397"/>
                                <a:pt x="3319" y="3397"/>
                              </a:cubicBezTo>
                              <a:cubicBezTo>
                                <a:pt x="3319" y="2923"/>
                                <a:pt x="3319" y="2923"/>
                                <a:pt x="3319" y="2923"/>
                              </a:cubicBezTo>
                              <a:cubicBezTo>
                                <a:pt x="2845" y="2923"/>
                                <a:pt x="2845" y="2923"/>
                                <a:pt x="2845" y="2923"/>
                              </a:cubicBezTo>
                              <a:lnTo>
                                <a:pt x="2845" y="3397"/>
                              </a:lnTo>
                              <a:close/>
                              <a:moveTo>
                                <a:pt x="2845" y="2844"/>
                              </a:moveTo>
                              <a:cubicBezTo>
                                <a:pt x="3319" y="2844"/>
                                <a:pt x="3319" y="2844"/>
                                <a:pt x="3319" y="2844"/>
                              </a:cubicBezTo>
                              <a:cubicBezTo>
                                <a:pt x="3319" y="2370"/>
                                <a:pt x="3319" y="2370"/>
                                <a:pt x="3319" y="2370"/>
                              </a:cubicBezTo>
                              <a:cubicBezTo>
                                <a:pt x="2845" y="2370"/>
                                <a:pt x="2845" y="2370"/>
                                <a:pt x="2845" y="2370"/>
                              </a:cubicBezTo>
                              <a:lnTo>
                                <a:pt x="2845" y="2844"/>
                              </a:lnTo>
                              <a:close/>
                              <a:moveTo>
                                <a:pt x="2845" y="2291"/>
                              </a:moveTo>
                              <a:cubicBezTo>
                                <a:pt x="3319" y="2291"/>
                                <a:pt x="3319" y="2291"/>
                                <a:pt x="3319" y="2291"/>
                              </a:cubicBezTo>
                              <a:cubicBezTo>
                                <a:pt x="3319" y="1812"/>
                                <a:pt x="3319" y="1812"/>
                                <a:pt x="3319" y="1812"/>
                              </a:cubicBezTo>
                              <a:cubicBezTo>
                                <a:pt x="2845" y="1812"/>
                                <a:pt x="2845" y="1812"/>
                                <a:pt x="2845" y="1812"/>
                              </a:cubicBezTo>
                              <a:lnTo>
                                <a:pt x="2845" y="2291"/>
                              </a:lnTo>
                              <a:close/>
                              <a:moveTo>
                                <a:pt x="2292" y="3397"/>
                              </a:moveTo>
                              <a:cubicBezTo>
                                <a:pt x="2766" y="3397"/>
                                <a:pt x="2766" y="3397"/>
                                <a:pt x="2766" y="3397"/>
                              </a:cubicBezTo>
                              <a:cubicBezTo>
                                <a:pt x="2766" y="2923"/>
                                <a:pt x="2766" y="2923"/>
                                <a:pt x="2766" y="2923"/>
                              </a:cubicBezTo>
                              <a:cubicBezTo>
                                <a:pt x="2292" y="2923"/>
                                <a:pt x="2292" y="2923"/>
                                <a:pt x="2292" y="2923"/>
                              </a:cubicBezTo>
                              <a:lnTo>
                                <a:pt x="2292" y="3397"/>
                              </a:lnTo>
                              <a:close/>
                              <a:moveTo>
                                <a:pt x="2292" y="2844"/>
                              </a:moveTo>
                              <a:cubicBezTo>
                                <a:pt x="2766" y="2844"/>
                                <a:pt x="2766" y="2844"/>
                                <a:pt x="2766" y="2844"/>
                              </a:cubicBezTo>
                              <a:cubicBezTo>
                                <a:pt x="2766" y="2370"/>
                                <a:pt x="2766" y="2370"/>
                                <a:pt x="2766" y="2370"/>
                              </a:cubicBezTo>
                              <a:cubicBezTo>
                                <a:pt x="2292" y="2370"/>
                                <a:pt x="2292" y="2370"/>
                                <a:pt x="2292" y="2370"/>
                              </a:cubicBezTo>
                              <a:lnTo>
                                <a:pt x="2292" y="2844"/>
                              </a:lnTo>
                              <a:close/>
                              <a:moveTo>
                                <a:pt x="2292" y="2291"/>
                              </a:moveTo>
                              <a:cubicBezTo>
                                <a:pt x="2766" y="2291"/>
                                <a:pt x="2766" y="2291"/>
                                <a:pt x="2766" y="2291"/>
                              </a:cubicBezTo>
                              <a:cubicBezTo>
                                <a:pt x="2766" y="1812"/>
                                <a:pt x="2766" y="1812"/>
                                <a:pt x="2766" y="1812"/>
                              </a:cubicBezTo>
                              <a:cubicBezTo>
                                <a:pt x="2292" y="1812"/>
                                <a:pt x="2292" y="1812"/>
                                <a:pt x="2292" y="1812"/>
                              </a:cubicBezTo>
                              <a:lnTo>
                                <a:pt x="2292" y="2291"/>
                              </a:lnTo>
                              <a:close/>
                              <a:moveTo>
                                <a:pt x="1739" y="3397"/>
                              </a:moveTo>
                              <a:cubicBezTo>
                                <a:pt x="2213" y="3397"/>
                                <a:pt x="2213" y="3397"/>
                                <a:pt x="2213" y="3397"/>
                              </a:cubicBezTo>
                              <a:cubicBezTo>
                                <a:pt x="2213" y="2923"/>
                                <a:pt x="2213" y="2923"/>
                                <a:pt x="2213" y="2923"/>
                              </a:cubicBezTo>
                              <a:cubicBezTo>
                                <a:pt x="1739" y="2923"/>
                                <a:pt x="1739" y="2923"/>
                                <a:pt x="1739" y="2923"/>
                              </a:cubicBezTo>
                              <a:lnTo>
                                <a:pt x="1739" y="3397"/>
                              </a:lnTo>
                              <a:close/>
                              <a:moveTo>
                                <a:pt x="1739" y="2844"/>
                              </a:moveTo>
                              <a:cubicBezTo>
                                <a:pt x="2213" y="2844"/>
                                <a:pt x="2213" y="2844"/>
                                <a:pt x="2213" y="2844"/>
                              </a:cubicBezTo>
                              <a:cubicBezTo>
                                <a:pt x="2213" y="2370"/>
                                <a:pt x="2213" y="2370"/>
                                <a:pt x="2213" y="2370"/>
                              </a:cubicBezTo>
                              <a:cubicBezTo>
                                <a:pt x="1739" y="2370"/>
                                <a:pt x="1739" y="2370"/>
                                <a:pt x="1739" y="2370"/>
                              </a:cubicBezTo>
                              <a:lnTo>
                                <a:pt x="1739" y="2844"/>
                              </a:lnTo>
                              <a:close/>
                              <a:moveTo>
                                <a:pt x="1739" y="2291"/>
                              </a:moveTo>
                              <a:cubicBezTo>
                                <a:pt x="2213" y="2291"/>
                                <a:pt x="2213" y="2291"/>
                                <a:pt x="2213" y="2291"/>
                              </a:cubicBezTo>
                              <a:cubicBezTo>
                                <a:pt x="2213" y="1812"/>
                                <a:pt x="2213" y="1812"/>
                                <a:pt x="2213" y="1812"/>
                              </a:cubicBezTo>
                              <a:cubicBezTo>
                                <a:pt x="1739" y="1812"/>
                                <a:pt x="1739" y="1812"/>
                                <a:pt x="1739" y="1812"/>
                              </a:cubicBezTo>
                              <a:lnTo>
                                <a:pt x="1739" y="2291"/>
                              </a:lnTo>
                              <a:close/>
                              <a:moveTo>
                                <a:pt x="1186" y="3397"/>
                              </a:moveTo>
                              <a:cubicBezTo>
                                <a:pt x="1660" y="3397"/>
                                <a:pt x="1660" y="3397"/>
                                <a:pt x="1660" y="3397"/>
                              </a:cubicBezTo>
                              <a:cubicBezTo>
                                <a:pt x="1660" y="2923"/>
                                <a:pt x="1660" y="2923"/>
                                <a:pt x="1660" y="2923"/>
                              </a:cubicBezTo>
                              <a:cubicBezTo>
                                <a:pt x="1186" y="2923"/>
                                <a:pt x="1186" y="2923"/>
                                <a:pt x="1186" y="2923"/>
                              </a:cubicBezTo>
                              <a:lnTo>
                                <a:pt x="1186" y="3397"/>
                              </a:lnTo>
                              <a:close/>
                              <a:moveTo>
                                <a:pt x="1186" y="2844"/>
                              </a:moveTo>
                              <a:cubicBezTo>
                                <a:pt x="1660" y="2844"/>
                                <a:pt x="1660" y="2844"/>
                                <a:pt x="1660" y="2844"/>
                              </a:cubicBezTo>
                              <a:cubicBezTo>
                                <a:pt x="1660" y="2370"/>
                                <a:pt x="1660" y="2370"/>
                                <a:pt x="1660" y="2370"/>
                              </a:cubicBezTo>
                              <a:cubicBezTo>
                                <a:pt x="1186" y="2370"/>
                                <a:pt x="1186" y="2370"/>
                                <a:pt x="1186" y="2370"/>
                              </a:cubicBezTo>
                              <a:lnTo>
                                <a:pt x="1186" y="2844"/>
                              </a:lnTo>
                              <a:close/>
                              <a:moveTo>
                                <a:pt x="1186" y="2291"/>
                              </a:moveTo>
                              <a:cubicBezTo>
                                <a:pt x="1660" y="2291"/>
                                <a:pt x="1660" y="2291"/>
                                <a:pt x="1660" y="2291"/>
                              </a:cubicBezTo>
                              <a:cubicBezTo>
                                <a:pt x="1660" y="1812"/>
                                <a:pt x="1660" y="1812"/>
                                <a:pt x="1660" y="1812"/>
                              </a:cubicBezTo>
                              <a:cubicBezTo>
                                <a:pt x="1186" y="1812"/>
                                <a:pt x="1186" y="1812"/>
                                <a:pt x="1186" y="1812"/>
                              </a:cubicBezTo>
                              <a:lnTo>
                                <a:pt x="1186" y="2291"/>
                              </a:lnTo>
                              <a:close/>
                              <a:moveTo>
                                <a:pt x="633" y="3397"/>
                              </a:moveTo>
                              <a:cubicBezTo>
                                <a:pt x="1107" y="3397"/>
                                <a:pt x="1107" y="3397"/>
                                <a:pt x="1107" y="3397"/>
                              </a:cubicBezTo>
                              <a:cubicBezTo>
                                <a:pt x="1107" y="2923"/>
                                <a:pt x="1107" y="2923"/>
                                <a:pt x="1107" y="2923"/>
                              </a:cubicBezTo>
                              <a:cubicBezTo>
                                <a:pt x="633" y="2923"/>
                                <a:pt x="633" y="2923"/>
                                <a:pt x="633" y="2923"/>
                              </a:cubicBezTo>
                              <a:lnTo>
                                <a:pt x="633" y="3397"/>
                              </a:lnTo>
                              <a:close/>
                              <a:moveTo>
                                <a:pt x="633" y="2844"/>
                              </a:moveTo>
                              <a:cubicBezTo>
                                <a:pt x="1107" y="2844"/>
                                <a:pt x="1107" y="2844"/>
                                <a:pt x="1107" y="2844"/>
                              </a:cubicBezTo>
                              <a:cubicBezTo>
                                <a:pt x="1107" y="2370"/>
                                <a:pt x="1107" y="2370"/>
                                <a:pt x="1107" y="2370"/>
                              </a:cubicBezTo>
                              <a:cubicBezTo>
                                <a:pt x="633" y="2370"/>
                                <a:pt x="633" y="2370"/>
                                <a:pt x="633" y="2370"/>
                              </a:cubicBezTo>
                              <a:lnTo>
                                <a:pt x="633" y="2844"/>
                              </a:lnTo>
                              <a:close/>
                              <a:moveTo>
                                <a:pt x="633" y="2291"/>
                              </a:moveTo>
                              <a:cubicBezTo>
                                <a:pt x="1107" y="2291"/>
                                <a:pt x="1107" y="2291"/>
                                <a:pt x="1107" y="2291"/>
                              </a:cubicBezTo>
                              <a:cubicBezTo>
                                <a:pt x="1107" y="1812"/>
                                <a:pt x="1107" y="1812"/>
                                <a:pt x="1107" y="1812"/>
                              </a:cubicBezTo>
                              <a:cubicBezTo>
                                <a:pt x="633" y="1812"/>
                                <a:pt x="633" y="1812"/>
                                <a:pt x="633" y="1812"/>
                              </a:cubicBezTo>
                              <a:lnTo>
                                <a:pt x="633" y="2291"/>
                              </a:lnTo>
                              <a:close/>
                              <a:moveTo>
                                <a:pt x="0" y="711"/>
                              </a:moveTo>
                              <a:cubicBezTo>
                                <a:pt x="0" y="493"/>
                                <a:pt x="177" y="316"/>
                                <a:pt x="396" y="316"/>
                              </a:cubicBezTo>
                              <a:cubicBezTo>
                                <a:pt x="554" y="316"/>
                                <a:pt x="554" y="316"/>
                                <a:pt x="554" y="316"/>
                              </a:cubicBezTo>
                              <a:cubicBezTo>
                                <a:pt x="554" y="1106"/>
                                <a:pt x="554" y="1106"/>
                                <a:pt x="554" y="1106"/>
                              </a:cubicBezTo>
                              <a:cubicBezTo>
                                <a:pt x="870" y="1106"/>
                                <a:pt x="858" y="1106"/>
                                <a:pt x="1186" y="1106"/>
                              </a:cubicBezTo>
                              <a:cubicBezTo>
                                <a:pt x="1186" y="316"/>
                                <a:pt x="1186" y="316"/>
                                <a:pt x="1186" y="316"/>
                              </a:cubicBezTo>
                              <a:cubicBezTo>
                                <a:pt x="2766" y="316"/>
                                <a:pt x="2766" y="316"/>
                                <a:pt x="2766" y="316"/>
                              </a:cubicBezTo>
                              <a:cubicBezTo>
                                <a:pt x="2766" y="1106"/>
                                <a:pt x="2766" y="1106"/>
                                <a:pt x="2766" y="1106"/>
                              </a:cubicBezTo>
                              <a:cubicBezTo>
                                <a:pt x="3070" y="1106"/>
                                <a:pt x="3070" y="1106"/>
                                <a:pt x="3398" y="1106"/>
                              </a:cubicBezTo>
                              <a:cubicBezTo>
                                <a:pt x="3398" y="316"/>
                                <a:pt x="3398" y="316"/>
                                <a:pt x="3398" y="316"/>
                              </a:cubicBezTo>
                              <a:cubicBezTo>
                                <a:pt x="3556" y="316"/>
                                <a:pt x="3556" y="316"/>
                                <a:pt x="3556" y="316"/>
                              </a:cubicBezTo>
                              <a:cubicBezTo>
                                <a:pt x="3774" y="316"/>
                                <a:pt x="3951" y="493"/>
                                <a:pt x="3951" y="711"/>
                              </a:cubicBezTo>
                              <a:cubicBezTo>
                                <a:pt x="3951" y="1580"/>
                                <a:pt x="3951" y="1580"/>
                                <a:pt x="3951" y="1580"/>
                              </a:cubicBezTo>
                              <a:cubicBezTo>
                                <a:pt x="2260" y="1580"/>
                                <a:pt x="1897" y="1580"/>
                                <a:pt x="0" y="1580"/>
                              </a:cubicBezTo>
                              <a:lnTo>
                                <a:pt x="0" y="711"/>
                              </a:lnTo>
                              <a:close/>
                              <a:moveTo>
                                <a:pt x="2845" y="237"/>
                              </a:moveTo>
                              <a:cubicBezTo>
                                <a:pt x="2845" y="106"/>
                                <a:pt x="2951" y="0"/>
                                <a:pt x="3082" y="0"/>
                              </a:cubicBezTo>
                              <a:cubicBezTo>
                                <a:pt x="3213" y="0"/>
                                <a:pt x="3319" y="106"/>
                                <a:pt x="3319" y="237"/>
                              </a:cubicBezTo>
                              <a:cubicBezTo>
                                <a:pt x="3319" y="1027"/>
                                <a:pt x="3319" y="1027"/>
                                <a:pt x="3319" y="1027"/>
                              </a:cubicBezTo>
                              <a:cubicBezTo>
                                <a:pt x="3319" y="1027"/>
                                <a:pt x="3138" y="1027"/>
                                <a:pt x="2845" y="1027"/>
                              </a:cubicBezTo>
                              <a:cubicBezTo>
                                <a:pt x="2845" y="891"/>
                                <a:pt x="2845" y="237"/>
                                <a:pt x="2845" y="237"/>
                              </a:cubicBezTo>
                              <a:close/>
                              <a:moveTo>
                                <a:pt x="633" y="237"/>
                              </a:moveTo>
                              <a:cubicBezTo>
                                <a:pt x="633" y="106"/>
                                <a:pt x="739" y="0"/>
                                <a:pt x="870" y="0"/>
                              </a:cubicBezTo>
                              <a:cubicBezTo>
                                <a:pt x="1001" y="0"/>
                                <a:pt x="1107" y="106"/>
                                <a:pt x="1107" y="237"/>
                              </a:cubicBezTo>
                              <a:cubicBezTo>
                                <a:pt x="1107" y="1027"/>
                                <a:pt x="1107" y="1027"/>
                                <a:pt x="1107" y="1027"/>
                              </a:cubicBezTo>
                              <a:cubicBezTo>
                                <a:pt x="1107" y="1027"/>
                                <a:pt x="847" y="1027"/>
                                <a:pt x="633" y="1027"/>
                              </a:cubicBezTo>
                              <a:cubicBezTo>
                                <a:pt x="633" y="1072"/>
                                <a:pt x="633" y="237"/>
                                <a:pt x="633" y="2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3pt;margin-top:203.05pt;height:15.65pt;width:16pt;z-index:251709440;v-text-anchor:middle;mso-width-relative:page;mso-height-relative:page;" fillcolor="#404040" filled="t" stroked="f" coordsize="3951,3950" o:gfxdata="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DI&#10;k2Y/2QAAAAsBAAAPAAAAAAAAAAEAIAAAACIAAABkcnMvZG93bnJldi54bWxQSwECFAAUAAAACACH&#10;TuJAPqEN5EMJAABbPQAADgAAAAAAAAABACAAAAAoAQAAZHJzL2Uyb0RvYy54bWxQSwUGAAAAAAYA&#10;BgBZAQAA3QwAAAAA&#10;" path="m3556,3950c396,3950,396,3950,396,3950c177,3950,0,3773,0,3555c0,1738,0,1738,0,1738c244,1738,244,1738,244,1738c243,2424,238,3318,238,3318c238,3536,494,3713,712,3713c3240,3713,3240,3713,3240,3713c3458,3713,3714,3536,3714,3318c3714,3318,3709,2404,3707,1738c3951,1738,3951,1738,3951,1738c3951,3555,3951,3555,3951,3555c3951,3773,3774,3950,3556,3950xm1186,1733c1660,1733,1660,1733,1660,1733c1739,1733,1739,1733,1739,1733c2213,1733,2213,1733,2213,1733c2292,1733,2292,1733,2292,1733c2766,1733,2766,1733,2766,1733c2845,1733,2845,1733,2845,1733c3319,1733,3319,1733,3319,1733c3398,1733,3398,1733,3398,1733c3398,3476,3398,3476,3398,3476c3319,3476,3319,3476,3319,3476c2845,3476,2845,3476,2845,3476c2766,3476,2766,3476,2766,3476c2292,3476,2292,3476,2292,3476c2213,3476,2213,3476,2213,3476c1739,3476,1739,3476,1739,3476c1660,3476,1660,3476,1660,3476c1186,3476,1186,3476,1186,3476c1107,3476,1107,3476,1107,3476c633,3476,633,3476,633,3476c554,3476,554,3476,554,3476c554,1733,554,1733,554,1733c633,1733,633,1733,633,1733c1107,1733,1107,1733,1107,1733l1186,1733xm2845,3397c3319,3397,3319,3397,3319,3397c3319,2923,3319,2923,3319,2923c2845,2923,2845,2923,2845,2923l2845,3397xm2845,2844c3319,2844,3319,2844,3319,2844c3319,2370,3319,2370,3319,2370c2845,2370,2845,2370,2845,2370l2845,2844xm2845,2291c3319,2291,3319,2291,3319,2291c3319,1812,3319,1812,3319,1812c2845,1812,2845,1812,2845,1812l2845,2291xm2292,3397c2766,3397,2766,3397,2766,3397c2766,2923,2766,2923,2766,2923c2292,2923,2292,2923,2292,2923l2292,3397xm2292,2844c2766,2844,2766,2844,2766,2844c2766,2370,2766,2370,2766,2370c2292,2370,2292,2370,2292,2370l2292,2844xm2292,2291c2766,2291,2766,2291,2766,2291c2766,1812,2766,1812,2766,1812c2292,1812,2292,1812,2292,1812l2292,2291xm1739,3397c2213,3397,2213,3397,2213,3397c2213,2923,2213,2923,2213,2923c1739,2923,1739,2923,1739,2923l1739,3397xm1739,2844c2213,2844,2213,2844,2213,2844c2213,2370,2213,2370,2213,2370c1739,2370,1739,2370,1739,2370l1739,2844xm1739,2291c2213,2291,2213,2291,2213,2291c2213,1812,2213,1812,2213,1812c1739,1812,1739,1812,1739,1812l1739,2291xm1186,3397c1660,3397,1660,3397,1660,3397c1660,2923,1660,2923,1660,2923c1186,2923,1186,2923,1186,2923l1186,3397xm1186,2844c1660,2844,1660,2844,1660,2844c1660,2370,1660,2370,1660,2370c1186,2370,1186,2370,1186,2370l1186,2844xm1186,2291c1660,2291,1660,2291,1660,2291c1660,1812,1660,1812,1660,1812c1186,1812,1186,1812,1186,1812l1186,2291xm633,3397c1107,3397,1107,3397,1107,3397c1107,2923,1107,2923,1107,2923c633,2923,633,2923,633,2923l633,3397xm633,2844c1107,2844,1107,2844,1107,2844c1107,2370,1107,2370,1107,2370c633,2370,633,2370,633,2370l633,2844xm633,2291c1107,2291,1107,2291,1107,2291c1107,1812,1107,1812,1107,1812c633,1812,633,1812,633,1812l633,2291xm0,711c0,493,177,316,396,316c554,316,554,316,554,316c554,1106,554,1106,554,1106c870,1106,858,1106,1186,1106c1186,316,1186,316,1186,316c2766,316,2766,316,2766,316c2766,1106,2766,1106,2766,1106c3070,1106,3070,1106,3398,1106c3398,316,3398,316,3398,316c3556,316,3556,316,3556,316c3774,316,3951,493,3951,711c3951,1580,3951,1580,3951,1580c2260,1580,1897,1580,0,1580l0,711xm2845,237c2845,106,2951,0,3082,0c3213,0,3319,106,3319,237c3319,1027,3319,1027,3319,1027c3319,1027,3138,1027,2845,1027c2845,891,2845,237,2845,237xm633,237c633,106,739,0,870,0c1001,0,1107,106,1107,237c1107,1027,1107,1027,1107,1027c1107,1027,847,1027,633,1027c633,1072,633,237,633,237xe">
                <v:path o:connectlocs="0,125446;8783,117083;137071,117083;145818,125446;61264,61153;84589,61153;122493,61153;122493,122659;84589,122659;61264,122659;23361,122659;23361,61153;104999,119871;104999,103145;122493,100357;104999,100357;122493,63940;84589,119871;84589,103145;102083,100357;84589,100357;102083,63940;64180,119871;64180,103145;81674,100357;64180,100357;81674,63940;43771,119871;43771,103145;61264,100357;43771,100357;61264,63940;23361,119871;23361,103145;40855,100357;23361,100357;40855,63940;0,25089;20446,39027;102083,11150;125408,11150;145818,55754;104999,8363;122493,36240;23361,8363;40855,36240" o:connectangles="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3282950</wp:posOffset>
                </wp:positionV>
                <wp:extent cx="224155" cy="224155"/>
                <wp:effectExtent l="0" t="0" r="4445" b="4445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4143" y="153683"/>
                            </a:cxn>
                            <a:cxn ang="0">
                              <a:pos x="113556" y="59913"/>
                            </a:cxn>
                            <a:cxn ang="0">
                              <a:pos x="233189" y="59913"/>
                            </a:cxn>
                            <a:cxn ang="0">
                              <a:pos x="173373" y="12599"/>
                            </a:cxn>
                            <a:cxn ang="0">
                              <a:pos x="173373" y="97970"/>
                            </a:cxn>
                            <a:cxn ang="0">
                              <a:pos x="173373" y="12599"/>
                            </a:cxn>
                            <a:cxn ang="0">
                              <a:pos x="190060" y="72170"/>
                            </a:cxn>
                            <a:cxn ang="0">
                              <a:pos x="176539" y="76198"/>
                            </a:cxn>
                            <a:cxn ang="0">
                              <a:pos x="174143" y="61027"/>
                            </a:cxn>
                            <a:cxn ang="0">
                              <a:pos x="166270" y="64199"/>
                            </a:cxn>
                            <a:cxn ang="0">
                              <a:pos x="156857" y="76198"/>
                            </a:cxn>
                            <a:cxn ang="0">
                              <a:pos x="152920" y="52027"/>
                            </a:cxn>
                            <a:cxn ang="0">
                              <a:pos x="171576" y="26228"/>
                            </a:cxn>
                            <a:cxn ang="0">
                              <a:pos x="185182" y="33856"/>
                            </a:cxn>
                            <a:cxn ang="0">
                              <a:pos x="190231" y="44999"/>
                            </a:cxn>
                            <a:cxn ang="0">
                              <a:pos x="197077" y="52027"/>
                            </a:cxn>
                            <a:cxn ang="0">
                              <a:pos x="103715" y="128226"/>
                            </a:cxn>
                            <a:cxn ang="0">
                              <a:pos x="131356" y="137655"/>
                            </a:cxn>
                            <a:cxn ang="0">
                              <a:pos x="103715" y="170997"/>
                            </a:cxn>
                            <a:cxn ang="0">
                              <a:pos x="144534" y="151455"/>
                            </a:cxn>
                            <a:cxn ang="0">
                              <a:pos x="144962" y="182140"/>
                            </a:cxn>
                            <a:cxn ang="0">
                              <a:pos x="184069" y="168426"/>
                            </a:cxn>
                            <a:cxn ang="0">
                              <a:pos x="99950" y="233397"/>
                            </a:cxn>
                            <a:cxn ang="0">
                              <a:pos x="99950" y="33170"/>
                            </a:cxn>
                            <a:cxn ang="0">
                              <a:pos x="96869" y="55199"/>
                            </a:cxn>
                            <a:cxn ang="0">
                              <a:pos x="105512" y="95398"/>
                            </a:cxn>
                            <a:cxn ang="0">
                              <a:pos x="103715" y="128226"/>
                            </a:cxn>
                            <a:cxn ang="0">
                              <a:pos x="141710" y="189511"/>
                            </a:cxn>
                            <a:cxn ang="0">
                              <a:pos x="161735" y="200740"/>
                            </a:cxn>
                            <a:cxn ang="0">
                              <a:pos x="113471" y="223368"/>
                            </a:cxn>
                            <a:cxn ang="0">
                              <a:pos x="103715" y="180083"/>
                            </a:cxn>
                            <a:cxn ang="0">
                              <a:pos x="74706" y="220454"/>
                            </a:cxn>
                            <a:cxn ang="0">
                              <a:pos x="38166" y="200740"/>
                            </a:cxn>
                            <a:cxn ang="0">
                              <a:pos x="32004" y="194568"/>
                            </a:cxn>
                            <a:cxn ang="0">
                              <a:pos x="45011" y="137655"/>
                            </a:cxn>
                            <a:cxn ang="0">
                              <a:pos x="32004" y="194568"/>
                            </a:cxn>
                            <a:cxn ang="0">
                              <a:pos x="45011" y="128226"/>
                            </a:cxn>
                            <a:cxn ang="0">
                              <a:pos x="32004" y="71999"/>
                            </a:cxn>
                            <a:cxn ang="0">
                              <a:pos x="38166" y="65827"/>
                            </a:cxn>
                            <a:cxn ang="0">
                              <a:pos x="74706" y="45770"/>
                            </a:cxn>
                            <a:cxn ang="0">
                              <a:pos x="94217" y="42256"/>
                            </a:cxn>
                            <a:cxn ang="0">
                              <a:pos x="65549" y="79970"/>
                            </a:cxn>
                            <a:cxn ang="0">
                              <a:pos x="94217" y="42256"/>
                            </a:cxn>
                            <a:cxn ang="0">
                              <a:pos x="62896" y="87341"/>
                            </a:cxn>
                            <a:cxn ang="0">
                              <a:pos x="94217" y="128226"/>
                            </a:cxn>
                            <a:cxn ang="0">
                              <a:pos x="94217" y="137655"/>
                            </a:cxn>
                            <a:cxn ang="0">
                              <a:pos x="62896" y="179226"/>
                            </a:cxn>
                            <a:cxn ang="0">
                              <a:pos x="94217" y="137655"/>
                            </a:cxn>
                            <a:cxn ang="0">
                              <a:pos x="65892" y="186254"/>
                            </a:cxn>
                            <a:cxn ang="0">
                              <a:pos x="94217" y="224225"/>
                            </a:cxn>
                          </a:cxnLst>
                          <a:pathLst>
                            <a:path w="2725" h="2723">
                              <a:moveTo>
                                <a:pt x="2720" y="774"/>
                              </a:moveTo>
                              <a:cubicBezTo>
                                <a:pt x="2696" y="1390"/>
                                <a:pt x="2035" y="1793"/>
                                <a:pt x="2035" y="1793"/>
                              </a:cubicBezTo>
                              <a:cubicBezTo>
                                <a:pt x="2035" y="1793"/>
                                <a:pt x="1471" y="1451"/>
                                <a:pt x="1362" y="917"/>
                              </a:cubicBezTo>
                              <a:cubicBezTo>
                                <a:pt x="1339" y="848"/>
                                <a:pt x="1327" y="775"/>
                                <a:pt x="1327" y="699"/>
                              </a:cubicBezTo>
                              <a:cubicBezTo>
                                <a:pt x="1327" y="314"/>
                                <a:pt x="1640" y="0"/>
                                <a:pt x="2026" y="0"/>
                              </a:cubicBezTo>
                              <a:cubicBezTo>
                                <a:pt x="2412" y="0"/>
                                <a:pt x="2725" y="314"/>
                                <a:pt x="2725" y="699"/>
                              </a:cubicBezTo>
                              <a:cubicBezTo>
                                <a:pt x="2725" y="725"/>
                                <a:pt x="2723" y="750"/>
                                <a:pt x="2720" y="774"/>
                              </a:cubicBezTo>
                              <a:close/>
                              <a:moveTo>
                                <a:pt x="2026" y="147"/>
                              </a:moveTo>
                              <a:cubicBezTo>
                                <a:pt x="1751" y="147"/>
                                <a:pt x="1528" y="370"/>
                                <a:pt x="1528" y="645"/>
                              </a:cubicBezTo>
                              <a:cubicBezTo>
                                <a:pt x="1528" y="920"/>
                                <a:pt x="1751" y="1143"/>
                                <a:pt x="2026" y="1143"/>
                              </a:cubicBezTo>
                              <a:cubicBezTo>
                                <a:pt x="2301" y="1143"/>
                                <a:pt x="2524" y="920"/>
                                <a:pt x="2524" y="645"/>
                              </a:cubicBezTo>
                              <a:cubicBezTo>
                                <a:pt x="2524" y="370"/>
                                <a:pt x="2301" y="147"/>
                                <a:pt x="2026" y="147"/>
                              </a:cubicBezTo>
                              <a:close/>
                              <a:moveTo>
                                <a:pt x="2221" y="607"/>
                              </a:moveTo>
                              <a:cubicBezTo>
                                <a:pt x="2221" y="842"/>
                                <a:pt x="2221" y="842"/>
                                <a:pt x="2221" y="842"/>
                              </a:cubicBezTo>
                              <a:cubicBezTo>
                                <a:pt x="2221" y="868"/>
                                <a:pt x="2200" y="889"/>
                                <a:pt x="2174" y="889"/>
                              </a:cubicBezTo>
                              <a:cubicBezTo>
                                <a:pt x="2174" y="889"/>
                                <a:pt x="2126" y="889"/>
                                <a:pt x="2063" y="889"/>
                              </a:cubicBezTo>
                              <a:cubicBezTo>
                                <a:pt x="2063" y="841"/>
                                <a:pt x="2063" y="755"/>
                                <a:pt x="2063" y="749"/>
                              </a:cubicBezTo>
                              <a:cubicBezTo>
                                <a:pt x="2063" y="738"/>
                                <a:pt x="2052" y="717"/>
                                <a:pt x="2035" y="712"/>
                              </a:cubicBezTo>
                              <a:cubicBezTo>
                                <a:pt x="2005" y="712"/>
                                <a:pt x="2001" y="712"/>
                                <a:pt x="1970" y="712"/>
                              </a:cubicBezTo>
                              <a:cubicBezTo>
                                <a:pt x="1954" y="717"/>
                                <a:pt x="1943" y="738"/>
                                <a:pt x="1943" y="749"/>
                              </a:cubicBezTo>
                              <a:cubicBezTo>
                                <a:pt x="1943" y="786"/>
                                <a:pt x="1943" y="826"/>
                                <a:pt x="1943" y="889"/>
                              </a:cubicBezTo>
                              <a:cubicBezTo>
                                <a:pt x="1886" y="889"/>
                                <a:pt x="1833" y="889"/>
                                <a:pt x="1833" y="889"/>
                              </a:cubicBezTo>
                              <a:cubicBezTo>
                                <a:pt x="1808" y="889"/>
                                <a:pt x="1787" y="868"/>
                                <a:pt x="1787" y="842"/>
                              </a:cubicBezTo>
                              <a:cubicBezTo>
                                <a:pt x="1787" y="607"/>
                                <a:pt x="1787" y="607"/>
                                <a:pt x="1787" y="607"/>
                              </a:cubicBezTo>
                              <a:cubicBezTo>
                                <a:pt x="1707" y="607"/>
                                <a:pt x="1707" y="607"/>
                                <a:pt x="1707" y="607"/>
                              </a:cubicBezTo>
                              <a:cubicBezTo>
                                <a:pt x="2005" y="306"/>
                                <a:pt x="2005" y="306"/>
                                <a:pt x="2005" y="306"/>
                              </a:cubicBezTo>
                              <a:cubicBezTo>
                                <a:pt x="2164" y="465"/>
                                <a:pt x="2164" y="465"/>
                                <a:pt x="2164" y="465"/>
                              </a:cubicBezTo>
                              <a:cubicBezTo>
                                <a:pt x="2164" y="395"/>
                                <a:pt x="2164" y="395"/>
                                <a:pt x="2164" y="395"/>
                              </a:cubicBezTo>
                              <a:cubicBezTo>
                                <a:pt x="2223" y="395"/>
                                <a:pt x="2223" y="395"/>
                                <a:pt x="2223" y="395"/>
                              </a:cubicBezTo>
                              <a:cubicBezTo>
                                <a:pt x="2223" y="525"/>
                                <a:pt x="2223" y="525"/>
                                <a:pt x="2223" y="525"/>
                              </a:cubicBezTo>
                              <a:cubicBezTo>
                                <a:pt x="2223" y="525"/>
                                <a:pt x="2223" y="525"/>
                                <a:pt x="2223" y="525"/>
                              </a:cubicBezTo>
                              <a:cubicBezTo>
                                <a:pt x="2303" y="607"/>
                                <a:pt x="2303" y="607"/>
                                <a:pt x="2303" y="607"/>
                              </a:cubicBezTo>
                              <a:lnTo>
                                <a:pt x="2221" y="607"/>
                              </a:lnTo>
                              <a:close/>
                              <a:moveTo>
                                <a:pt x="1212" y="1496"/>
                              </a:moveTo>
                              <a:cubicBezTo>
                                <a:pt x="1445" y="1496"/>
                                <a:pt x="1445" y="1496"/>
                                <a:pt x="1445" y="1496"/>
                              </a:cubicBezTo>
                              <a:cubicBezTo>
                                <a:pt x="1475" y="1534"/>
                                <a:pt x="1505" y="1571"/>
                                <a:pt x="1535" y="1606"/>
                              </a:cubicBezTo>
                              <a:cubicBezTo>
                                <a:pt x="1212" y="1606"/>
                                <a:pt x="1212" y="1606"/>
                                <a:pt x="1212" y="1606"/>
                              </a:cubicBezTo>
                              <a:cubicBezTo>
                                <a:pt x="1212" y="1995"/>
                                <a:pt x="1212" y="1995"/>
                                <a:pt x="1212" y="1995"/>
                              </a:cubicBezTo>
                              <a:cubicBezTo>
                                <a:pt x="1328" y="2002"/>
                                <a:pt x="1470" y="2036"/>
                                <a:pt x="1601" y="2091"/>
                              </a:cubicBezTo>
                              <a:cubicBezTo>
                                <a:pt x="1642" y="1982"/>
                                <a:pt x="1671" y="1873"/>
                                <a:pt x="1689" y="1767"/>
                              </a:cubicBezTo>
                              <a:cubicBezTo>
                                <a:pt x="1720" y="1797"/>
                                <a:pt x="1749" y="1824"/>
                                <a:pt x="1778" y="1848"/>
                              </a:cubicBezTo>
                              <a:cubicBezTo>
                                <a:pt x="1758" y="1938"/>
                                <a:pt x="1730" y="2032"/>
                                <a:pt x="1694" y="2125"/>
                              </a:cubicBezTo>
                              <a:cubicBezTo>
                                <a:pt x="1797" y="2170"/>
                                <a:pt x="1890" y="2218"/>
                                <a:pt x="1962" y="2270"/>
                              </a:cubicBezTo>
                              <a:cubicBezTo>
                                <a:pt x="2042" y="2181"/>
                                <a:pt x="2106" y="2078"/>
                                <a:pt x="2151" y="1965"/>
                              </a:cubicBezTo>
                              <a:cubicBezTo>
                                <a:pt x="2193" y="1933"/>
                                <a:pt x="2244" y="1893"/>
                                <a:pt x="2300" y="1845"/>
                              </a:cubicBezTo>
                              <a:cubicBezTo>
                                <a:pt x="2173" y="2354"/>
                                <a:pt x="1720" y="2723"/>
                                <a:pt x="1168" y="2723"/>
                              </a:cubicBezTo>
                              <a:cubicBezTo>
                                <a:pt x="515" y="2723"/>
                                <a:pt x="0" y="2208"/>
                                <a:pt x="0" y="1555"/>
                              </a:cubicBezTo>
                              <a:cubicBezTo>
                                <a:pt x="0" y="902"/>
                                <a:pt x="515" y="387"/>
                                <a:pt x="1168" y="387"/>
                              </a:cubicBezTo>
                              <a:cubicBezTo>
                                <a:pt x="1169" y="387"/>
                                <a:pt x="1169" y="387"/>
                                <a:pt x="1170" y="387"/>
                              </a:cubicBezTo>
                              <a:cubicBezTo>
                                <a:pt x="1145" y="468"/>
                                <a:pt x="1132" y="555"/>
                                <a:pt x="1132" y="644"/>
                              </a:cubicBezTo>
                              <a:cubicBezTo>
                                <a:pt x="1132" y="742"/>
                                <a:pt x="1148" y="835"/>
                                <a:pt x="1176" y="923"/>
                              </a:cubicBezTo>
                              <a:cubicBezTo>
                                <a:pt x="1190" y="989"/>
                                <a:pt x="1210" y="1052"/>
                                <a:pt x="1233" y="1113"/>
                              </a:cubicBezTo>
                              <a:cubicBezTo>
                                <a:pt x="1226" y="1113"/>
                                <a:pt x="1218" y="1115"/>
                                <a:pt x="1212" y="1115"/>
                              </a:cubicBezTo>
                              <a:lnTo>
                                <a:pt x="1212" y="1496"/>
                              </a:lnTo>
                              <a:close/>
                              <a:moveTo>
                                <a:pt x="1890" y="2342"/>
                              </a:moveTo>
                              <a:cubicBezTo>
                                <a:pt x="1824" y="2294"/>
                                <a:pt x="1745" y="2249"/>
                                <a:pt x="1656" y="2211"/>
                              </a:cubicBezTo>
                              <a:cubicBezTo>
                                <a:pt x="1608" y="2342"/>
                                <a:pt x="1542" y="2465"/>
                                <a:pt x="1463" y="2572"/>
                              </a:cubicBezTo>
                              <a:cubicBezTo>
                                <a:pt x="1625" y="2534"/>
                                <a:pt x="1769" y="2452"/>
                                <a:pt x="1890" y="2342"/>
                              </a:cubicBezTo>
                              <a:close/>
                              <a:moveTo>
                                <a:pt x="1212" y="2616"/>
                              </a:moveTo>
                              <a:cubicBezTo>
                                <a:pt x="1246" y="2616"/>
                                <a:pt x="1288" y="2613"/>
                                <a:pt x="1326" y="2606"/>
                              </a:cubicBezTo>
                              <a:cubicBezTo>
                                <a:pt x="1422" y="2479"/>
                                <a:pt x="1505" y="2328"/>
                                <a:pt x="1567" y="2173"/>
                              </a:cubicBezTo>
                              <a:cubicBezTo>
                                <a:pt x="1450" y="2132"/>
                                <a:pt x="1322" y="2108"/>
                                <a:pt x="1212" y="2101"/>
                              </a:cubicBezTo>
                              <a:lnTo>
                                <a:pt x="1212" y="2616"/>
                              </a:lnTo>
                              <a:close/>
                              <a:moveTo>
                                <a:pt x="873" y="2572"/>
                              </a:moveTo>
                              <a:cubicBezTo>
                                <a:pt x="793" y="2465"/>
                                <a:pt x="728" y="2342"/>
                                <a:pt x="680" y="2211"/>
                              </a:cubicBezTo>
                              <a:cubicBezTo>
                                <a:pt x="591" y="2249"/>
                                <a:pt x="512" y="2294"/>
                                <a:pt x="446" y="2342"/>
                              </a:cubicBezTo>
                              <a:cubicBezTo>
                                <a:pt x="567" y="2452"/>
                                <a:pt x="711" y="2534"/>
                                <a:pt x="873" y="2572"/>
                              </a:cubicBezTo>
                              <a:close/>
                              <a:moveTo>
                                <a:pt x="374" y="2270"/>
                              </a:moveTo>
                              <a:cubicBezTo>
                                <a:pt x="446" y="2218"/>
                                <a:pt x="539" y="2170"/>
                                <a:pt x="642" y="2125"/>
                              </a:cubicBezTo>
                              <a:cubicBezTo>
                                <a:pt x="570" y="1940"/>
                                <a:pt x="529" y="1751"/>
                                <a:pt x="526" y="1606"/>
                              </a:cubicBezTo>
                              <a:cubicBezTo>
                                <a:pt x="110" y="1606"/>
                                <a:pt x="110" y="1606"/>
                                <a:pt x="110" y="1606"/>
                              </a:cubicBezTo>
                              <a:cubicBezTo>
                                <a:pt x="120" y="1864"/>
                                <a:pt x="216" y="2094"/>
                                <a:pt x="374" y="2270"/>
                              </a:cubicBezTo>
                              <a:close/>
                              <a:moveTo>
                                <a:pt x="110" y="1496"/>
                              </a:moveTo>
                              <a:cubicBezTo>
                                <a:pt x="526" y="1496"/>
                                <a:pt x="526" y="1496"/>
                                <a:pt x="526" y="1496"/>
                              </a:cubicBezTo>
                              <a:cubicBezTo>
                                <a:pt x="532" y="1348"/>
                                <a:pt x="574" y="1170"/>
                                <a:pt x="642" y="985"/>
                              </a:cubicBezTo>
                              <a:cubicBezTo>
                                <a:pt x="539" y="940"/>
                                <a:pt x="446" y="892"/>
                                <a:pt x="374" y="840"/>
                              </a:cubicBezTo>
                              <a:cubicBezTo>
                                <a:pt x="216" y="1015"/>
                                <a:pt x="120" y="1238"/>
                                <a:pt x="110" y="1496"/>
                              </a:cubicBezTo>
                              <a:close/>
                              <a:moveTo>
                                <a:pt x="446" y="768"/>
                              </a:moveTo>
                              <a:cubicBezTo>
                                <a:pt x="508" y="813"/>
                                <a:pt x="587" y="857"/>
                                <a:pt x="677" y="895"/>
                              </a:cubicBezTo>
                              <a:cubicBezTo>
                                <a:pt x="728" y="765"/>
                                <a:pt x="797" y="638"/>
                                <a:pt x="873" y="534"/>
                              </a:cubicBezTo>
                              <a:cubicBezTo>
                                <a:pt x="711" y="576"/>
                                <a:pt x="567" y="658"/>
                                <a:pt x="446" y="768"/>
                              </a:cubicBezTo>
                              <a:close/>
                              <a:moveTo>
                                <a:pt x="1101" y="493"/>
                              </a:moveTo>
                              <a:cubicBezTo>
                                <a:pt x="1066" y="493"/>
                                <a:pt x="1048" y="497"/>
                                <a:pt x="1010" y="504"/>
                              </a:cubicBezTo>
                              <a:cubicBezTo>
                                <a:pt x="917" y="631"/>
                                <a:pt x="831" y="775"/>
                                <a:pt x="766" y="933"/>
                              </a:cubicBezTo>
                              <a:cubicBezTo>
                                <a:pt x="879" y="974"/>
                                <a:pt x="987" y="1002"/>
                                <a:pt x="1101" y="1009"/>
                              </a:cubicBezTo>
                              <a:lnTo>
                                <a:pt x="1101" y="493"/>
                              </a:lnTo>
                              <a:close/>
                              <a:moveTo>
                                <a:pt x="1101" y="1115"/>
                              </a:moveTo>
                              <a:cubicBezTo>
                                <a:pt x="984" y="1108"/>
                                <a:pt x="866" y="1074"/>
                                <a:pt x="735" y="1019"/>
                              </a:cubicBezTo>
                              <a:cubicBezTo>
                                <a:pt x="673" y="1180"/>
                                <a:pt x="635" y="1334"/>
                                <a:pt x="629" y="1496"/>
                              </a:cubicBezTo>
                              <a:cubicBezTo>
                                <a:pt x="1101" y="1496"/>
                                <a:pt x="1101" y="1496"/>
                                <a:pt x="1101" y="1496"/>
                              </a:cubicBezTo>
                              <a:lnTo>
                                <a:pt x="1101" y="1115"/>
                              </a:lnTo>
                              <a:close/>
                              <a:moveTo>
                                <a:pt x="1101" y="1606"/>
                              </a:moveTo>
                              <a:cubicBezTo>
                                <a:pt x="629" y="1606"/>
                                <a:pt x="629" y="1606"/>
                                <a:pt x="629" y="1606"/>
                              </a:cubicBezTo>
                              <a:cubicBezTo>
                                <a:pt x="635" y="1761"/>
                                <a:pt x="673" y="1926"/>
                                <a:pt x="735" y="2091"/>
                              </a:cubicBezTo>
                              <a:cubicBezTo>
                                <a:pt x="866" y="2036"/>
                                <a:pt x="984" y="2002"/>
                                <a:pt x="1101" y="1995"/>
                              </a:cubicBezTo>
                              <a:lnTo>
                                <a:pt x="1101" y="1606"/>
                              </a:lnTo>
                              <a:close/>
                              <a:moveTo>
                                <a:pt x="1101" y="2101"/>
                              </a:moveTo>
                              <a:cubicBezTo>
                                <a:pt x="991" y="2108"/>
                                <a:pt x="886" y="2132"/>
                                <a:pt x="770" y="2173"/>
                              </a:cubicBezTo>
                              <a:cubicBezTo>
                                <a:pt x="831" y="2328"/>
                                <a:pt x="914" y="2479"/>
                                <a:pt x="1010" y="2606"/>
                              </a:cubicBezTo>
                              <a:cubicBezTo>
                                <a:pt x="1048" y="2613"/>
                                <a:pt x="1066" y="2616"/>
                                <a:pt x="1101" y="2616"/>
                              </a:cubicBezTo>
                              <a:lnTo>
                                <a:pt x="1101" y="2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5pt;margin-top:258.5pt;height:17.65pt;width:17.65pt;z-index:251707392;v-text-anchor:middle;mso-width-relative:page;mso-height-relative:page;" fillcolor="#404040" filled="t" stroked="f" coordsize="2725,2723" o:gfxdata="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" path="m2720,774c2696,1390,2035,1793,2035,1793c2035,1793,1471,1451,1362,917c1339,848,1327,775,1327,699c1327,314,1640,0,2026,0c2412,0,2725,314,2725,699c2725,725,2723,750,2720,774xm2026,147c1751,147,1528,370,1528,645c1528,920,1751,1143,2026,1143c2301,1143,2524,920,2524,645c2524,370,2301,147,2026,147xm2221,607c2221,842,2221,842,2221,842c2221,868,2200,889,2174,889c2174,889,2126,889,2063,889c2063,841,2063,755,2063,749c2063,738,2052,717,2035,712c2005,712,2001,712,1970,712c1954,717,1943,738,1943,749c1943,786,1943,826,1943,889c1886,889,1833,889,1833,889c1808,889,1787,868,1787,842c1787,607,1787,607,1787,607c1707,607,1707,607,1707,607c2005,306,2005,306,2005,306c2164,465,2164,465,2164,465c2164,395,2164,395,2164,395c2223,395,2223,395,2223,395c2223,525,2223,525,2223,525c2223,525,2223,525,2223,525c2303,607,2303,607,2303,607l2221,607xm1212,1496c1445,1496,1445,1496,1445,1496c1475,1534,1505,1571,1535,1606c1212,1606,1212,1606,1212,1606c1212,1995,1212,1995,1212,1995c1328,2002,1470,2036,1601,2091c1642,1982,1671,1873,1689,1767c1720,1797,1749,1824,1778,1848c1758,1938,1730,2032,1694,2125c1797,2170,1890,2218,1962,2270c2042,2181,2106,2078,2151,1965c2193,1933,2244,1893,2300,1845c2173,2354,1720,2723,1168,2723c515,2723,0,2208,0,1555c0,902,515,387,1168,387c1169,387,1169,387,1170,387c1145,468,1132,555,1132,644c1132,742,1148,835,1176,923c1190,989,1210,1052,1233,1113c1226,1113,1218,1115,1212,1115l1212,1496xm1890,2342c1824,2294,1745,2249,1656,2211c1608,2342,1542,2465,1463,2572c1625,2534,1769,2452,1890,2342xm1212,2616c1246,2616,1288,2613,1326,2606c1422,2479,1505,2328,1567,2173c1450,2132,1322,2108,1212,2101l1212,2616xm873,2572c793,2465,728,2342,680,2211c591,2249,512,2294,446,2342c567,2452,711,2534,873,2572xm374,2270c446,2218,539,2170,642,2125c570,1940,529,1751,526,1606c110,1606,110,1606,110,1606c120,1864,216,2094,374,2270xm110,1496c526,1496,526,1496,526,1496c532,1348,574,1170,642,985c539,940,446,892,374,840c216,1015,120,1238,110,1496xm446,768c508,813,587,857,677,895c728,765,797,638,873,534c711,576,567,658,446,768xm1101,493c1066,493,1048,497,1010,504c917,631,831,775,766,933c879,974,987,1002,1101,1009l1101,493xm1101,1115c984,1108,866,1074,735,1019c673,1180,635,1334,629,1496c1101,1496,1101,1496,1101,1496l1101,1115xm1101,1606c629,1606,629,1606,629,1606c635,1761,673,1926,735,2091c866,2036,984,2002,1101,1995l1101,1606xm1101,2101c991,2108,886,2132,770,2173c831,2328,914,2479,1010,2606c1048,2613,1066,2616,1101,2616l1101,2101xe">
                <v:path o:connectlocs="174143,153683;113556,59913;233189,59913;173373,12599;173373,97970;173373,12599;190060,72170;176539,76198;174143,61027;166270,64199;156857,76198;152920,52027;171576,26228;185182,33856;190231,44999;197077,52027;103715,128226;131356,137655;103715,170997;144534,151455;144962,182140;184069,168426;99950,233397;99950,33170;96869,55199;105512,95398;103715,128226;141710,189511;161735,200740;113471,223368;103715,180083;74706,220454;38166,200740;32004,194568;45011,137655;32004,194568;45011,128226;32004,71999;38166,65827;74706,45770;94217,42256;65549,79970;94217,42256;62896,87341;94217,128226;94217,137655;62896,179226;94217,137655;65892,186254;94217,224225" o:connectangles="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2014220</wp:posOffset>
                </wp:positionV>
                <wp:extent cx="295275" cy="294640"/>
                <wp:effectExtent l="5080" t="4445" r="4445" b="5715"/>
                <wp:wrapNone/>
                <wp:docPr id="22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4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3" o:spid="_x0000_s1026" o:spt="109" type="#_x0000_t109" style="position:absolute;left:0pt;margin-left:357.1pt;margin-top:158.6pt;height:23.2pt;width:23.25pt;z-index:251703296;v-text-anchor:middle;mso-width-relative:page;mso-height-relative:page;" fillcolor="#FFFFFF" filled="t" stroked="t" coordsize="21600,21600" o:gfxdata="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Sm8z7tkAAAALAQAADwAAAAAA&#10;AAABACAAAAAiAAAAZHJzL2Rvd25yZXYueG1sUEsBAhQAFAAAAAgAh07iQK9M5+PZAQAAmQMAAA4A&#10;AAAAAAAAAQAgAAAAKAEAAGRycy9lMm9Eb2MueG1sUEsFBgAAAAAGAAYAWQEAAHMFAAAAAA==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2014855</wp:posOffset>
                </wp:positionV>
                <wp:extent cx="2272030" cy="291465"/>
                <wp:effectExtent l="4445" t="4445" r="9525" b="8890"/>
                <wp:wrapNone/>
                <wp:docPr id="2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2914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矩形 4" o:spid="_x0000_s1026" o:spt="109" type="#_x0000_t109" style="position:absolute;left:0pt;margin-left:363.9pt;margin-top:158.65pt;height:22.95pt;width:178.9pt;z-index:251701248;v-text-anchor:middle;mso-width-relative:page;mso-height-relative:page;" fillcolor="#FFFFFF" filled="t" stroked="t" coordsize="21600,21600" o:gfxdata="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kDE8+2gAAAAwBAAAPAAAAAAAA&#10;AAEAIAAAACIAAABkcnMvZG93bnJldi54bWxQSwECFAAUAAAACACHTuJAEfqIEdcBAACaAwAADgAA&#10;AAAAAAABACAAAAApAQAAZHJzL2Uyb0RvYy54bWxQSwUGAAAAAAYABgBZAQAAcgUAAAAA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5587365</wp:posOffset>
                </wp:positionV>
                <wp:extent cx="2014855" cy="1916430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191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default" w:ascii="微软雅黑" w:hAnsi="微软雅黑" w:eastAsia="宋体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手机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XXXXXXXXX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邮箱：987XXXX@163.com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12xxxxxxxx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default" w:ascii="微软雅黑" w:hAnsi="微软雅黑"/>
                                <w:color w:val="3F3F3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微信：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5pt;margin-top:439.95pt;height:150.9pt;width:158.65pt;z-index:251699200;mso-width-relative:page;mso-height-relative:page;" filled="f" stroked="f" coordsize="21600,21600" o:gfxdata="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RJ+wI2gAAAA0BAAAPAAAAAAAAAAEAIAAAACIAAABkcnMvZG93bnJldi54bWxQSwECFAAUAAAA&#10;CACHTuJAkPckYLMBAAAw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default" w:ascii="微软雅黑" w:hAnsi="微软雅黑" w:eastAsia="宋体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手机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XXXXXXXXX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邮箱：987XXXX@163.com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QQ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12xxxxxxxx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default" w:ascii="微软雅黑" w:hAnsi="微软雅黑"/>
                          <w:color w:val="3F3F3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微信：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6729730</wp:posOffset>
                </wp:positionV>
                <wp:extent cx="206375" cy="202565"/>
                <wp:effectExtent l="0" t="0" r="3175" b="6985"/>
                <wp:wrapNone/>
                <wp:docPr id="19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02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360.95pt;margin-top:529.9pt;height:15.95pt;width:16.25pt;z-index:251697152;v-text-anchor:middle;mso-width-relative:page;mso-height-relative:page;" fillcolor="#404040" filled="t" stroked="f" coordsize="969654,903534" o:gfxdata="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6364605</wp:posOffset>
                </wp:positionV>
                <wp:extent cx="175895" cy="199390"/>
                <wp:effectExtent l="0" t="0" r="16510" b="10160"/>
                <wp:wrapNone/>
                <wp:docPr id="18" name="QQ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199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195" y="289667"/>
                            </a:cxn>
                            <a:cxn ang="0">
                              <a:pos x="15543" y="384338"/>
                            </a:cxn>
                            <a:cxn ang="0">
                              <a:pos x="57933" y="354665"/>
                            </a:cxn>
                            <a:cxn ang="0">
                              <a:pos x="100323" y="419664"/>
                            </a:cxn>
                            <a:cxn ang="0">
                              <a:pos x="62172" y="457815"/>
                            </a:cxn>
                            <a:cxn ang="0">
                              <a:pos x="151192" y="503031"/>
                            </a:cxn>
                            <a:cxn ang="0">
                              <a:pos x="238798" y="464880"/>
                            </a:cxn>
                            <a:cxn ang="0">
                              <a:pos x="248689" y="464880"/>
                            </a:cxn>
                            <a:cxn ang="0">
                              <a:pos x="336295" y="503031"/>
                            </a:cxn>
                            <a:cxn ang="0">
                              <a:pos x="425315" y="457815"/>
                            </a:cxn>
                            <a:cxn ang="0">
                              <a:pos x="388577" y="419664"/>
                            </a:cxn>
                            <a:cxn ang="0">
                              <a:pos x="430967" y="354665"/>
                            </a:cxn>
                            <a:cxn ang="0">
                              <a:pos x="473357" y="384338"/>
                            </a:cxn>
                            <a:cxn ang="0">
                              <a:pos x="466292" y="289667"/>
                            </a:cxn>
                            <a:cxn ang="0">
                              <a:pos x="415424" y="223255"/>
                            </a:cxn>
                            <a:cxn ang="0">
                              <a:pos x="416837" y="217603"/>
                            </a:cxn>
                            <a:cxn ang="0">
                              <a:pos x="405533" y="180865"/>
                            </a:cxn>
                            <a:cxn ang="0">
                              <a:pos x="406946" y="178039"/>
                            </a:cxn>
                            <a:cxn ang="0">
                              <a:pos x="402707" y="161083"/>
                            </a:cxn>
                            <a:cxn ang="0">
                              <a:pos x="244450" y="0"/>
                            </a:cxn>
                            <a:cxn ang="0">
                              <a:pos x="86193" y="161083"/>
                            </a:cxn>
                            <a:cxn ang="0">
                              <a:pos x="81954" y="178039"/>
                            </a:cxn>
                            <a:cxn ang="0">
                              <a:pos x="81954" y="180865"/>
                            </a:cxn>
                            <a:cxn ang="0">
                              <a:pos x="72063" y="217603"/>
                            </a:cxn>
                            <a:cxn ang="0">
                              <a:pos x="72063" y="223255"/>
                            </a:cxn>
                            <a:cxn ang="0">
                              <a:pos x="21195" y="289667"/>
                            </a:cxn>
                          </a:cxnLst>
                          <a:pathLst>
                            <a:path w="346" h="356">
                              <a:moveTo>
                                <a:pt x="15" y="205"/>
                              </a:moveTo>
                              <a:cubicBezTo>
                                <a:pt x="2" y="237"/>
                                <a:pt x="0" y="267"/>
                                <a:pt x="11" y="272"/>
                              </a:cubicBezTo>
                              <a:cubicBezTo>
                                <a:pt x="18" y="276"/>
                                <a:pt x="30" y="267"/>
                                <a:pt x="41" y="251"/>
                              </a:cubicBezTo>
                              <a:cubicBezTo>
                                <a:pt x="45" y="269"/>
                                <a:pt x="55" y="285"/>
                                <a:pt x="71" y="297"/>
                              </a:cubicBezTo>
                              <a:cubicBezTo>
                                <a:pt x="55" y="303"/>
                                <a:pt x="44" y="313"/>
                                <a:pt x="44" y="324"/>
                              </a:cubicBezTo>
                              <a:cubicBezTo>
                                <a:pt x="44" y="342"/>
                                <a:pt x="72" y="356"/>
                                <a:pt x="107" y="356"/>
                              </a:cubicBezTo>
                              <a:cubicBezTo>
                                <a:pt x="138" y="356"/>
                                <a:pt x="164" y="344"/>
                                <a:pt x="169" y="329"/>
                              </a:cubicBezTo>
                              <a:cubicBezTo>
                                <a:pt x="170" y="329"/>
                                <a:pt x="175" y="329"/>
                                <a:pt x="176" y="329"/>
                              </a:cubicBezTo>
                              <a:cubicBezTo>
                                <a:pt x="181" y="344"/>
                                <a:pt x="207" y="356"/>
                                <a:pt x="238" y="356"/>
                              </a:cubicBezTo>
                              <a:cubicBezTo>
                                <a:pt x="273" y="356"/>
                                <a:pt x="301" y="342"/>
                                <a:pt x="301" y="324"/>
                              </a:cubicBezTo>
                              <a:cubicBezTo>
                                <a:pt x="301" y="313"/>
                                <a:pt x="291" y="303"/>
                                <a:pt x="275" y="297"/>
                              </a:cubicBezTo>
                              <a:cubicBezTo>
                                <a:pt x="290" y="285"/>
                                <a:pt x="301" y="269"/>
                                <a:pt x="305" y="251"/>
                              </a:cubicBezTo>
                              <a:cubicBezTo>
                                <a:pt x="316" y="267"/>
                                <a:pt x="327" y="276"/>
                                <a:pt x="335" y="272"/>
                              </a:cubicBezTo>
                              <a:cubicBezTo>
                                <a:pt x="346" y="267"/>
                                <a:pt x="343" y="237"/>
                                <a:pt x="330" y="205"/>
                              </a:cubicBezTo>
                              <a:cubicBezTo>
                                <a:pt x="319" y="181"/>
                                <a:pt x="305" y="162"/>
                                <a:pt x="294" y="158"/>
                              </a:cubicBezTo>
                              <a:cubicBezTo>
                                <a:pt x="295" y="157"/>
                                <a:pt x="295" y="155"/>
                                <a:pt x="295" y="154"/>
                              </a:cubicBezTo>
                              <a:cubicBezTo>
                                <a:pt x="295" y="144"/>
                                <a:pt x="292" y="135"/>
                                <a:pt x="287" y="128"/>
                              </a:cubicBezTo>
                              <a:cubicBezTo>
                                <a:pt x="288" y="128"/>
                                <a:pt x="288" y="127"/>
                                <a:pt x="288" y="126"/>
                              </a:cubicBezTo>
                              <a:cubicBezTo>
                                <a:pt x="288" y="122"/>
                                <a:pt x="287" y="118"/>
                                <a:pt x="285" y="114"/>
                              </a:cubicBezTo>
                              <a:cubicBezTo>
                                <a:pt x="282" y="50"/>
                                <a:pt x="240" y="0"/>
                                <a:pt x="173" y="0"/>
                              </a:cubicBezTo>
                              <a:cubicBezTo>
                                <a:pt x="105" y="0"/>
                                <a:pt x="63" y="50"/>
                                <a:pt x="61" y="114"/>
                              </a:cubicBezTo>
                              <a:cubicBezTo>
                                <a:pt x="59" y="118"/>
                                <a:pt x="58" y="122"/>
                                <a:pt x="58" y="126"/>
                              </a:cubicBezTo>
                              <a:cubicBezTo>
                                <a:pt x="58" y="127"/>
                                <a:pt x="58" y="128"/>
                                <a:pt x="58" y="128"/>
                              </a:cubicBezTo>
                              <a:cubicBezTo>
                                <a:pt x="53" y="135"/>
                                <a:pt x="51" y="144"/>
                                <a:pt x="51" y="154"/>
                              </a:cubicBezTo>
                              <a:cubicBezTo>
                                <a:pt x="51" y="155"/>
                                <a:pt x="51" y="157"/>
                                <a:pt x="51" y="158"/>
                              </a:cubicBezTo>
                              <a:cubicBezTo>
                                <a:pt x="40" y="162"/>
                                <a:pt x="26" y="181"/>
                                <a:pt x="15" y="2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QQ" o:spid="_x0000_s1026" o:spt="100" style="position:absolute;left:0pt;margin-left:362.15pt;margin-top:501.15pt;height:15.7pt;width:13.85pt;z-index:251695104;mso-width-relative:page;mso-height-relative:page;" fillcolor="#404040" filled="t" stroked="f" coordsize="346,356" o:gfxdata="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" path="m15,205c2,237,0,267,11,272c18,276,30,267,41,251c45,269,55,285,71,297c55,303,44,313,44,324c44,342,72,356,107,356c138,356,164,344,169,329c170,329,175,329,176,329c181,344,207,356,238,356c273,356,301,342,301,324c301,313,291,303,275,297c290,285,301,269,305,251c316,267,327,276,335,272c346,267,343,237,330,205c319,181,305,162,294,158c295,157,295,155,295,154c295,144,292,135,287,128c288,128,288,127,288,126c288,122,287,118,285,114c282,50,240,0,173,0c105,0,63,50,61,114c59,118,58,122,58,126c58,127,58,128,58,128c53,135,51,144,51,154c51,155,51,157,51,158c40,162,26,181,15,205xe">
                <v:path o:connectlocs="21195,289667;15543,384338;57933,354665;100323,419664;62172,457815;151192,503031;238798,464880;248689,464880;336295,503031;425315,457815;388577,419664;430967,354665;473357,384338;466292,289667;415424,223255;416837,217603;405533,180865;406946,178039;402707,161083;244450,0;86193,161083;81954,178039;81954,180865;72063,217603;72063,223255;21195,289667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6062980</wp:posOffset>
                </wp:positionV>
                <wp:extent cx="189865" cy="135890"/>
                <wp:effectExtent l="0" t="0" r="635" b="16510"/>
                <wp:wrapNone/>
                <wp:docPr id="17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358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7" y="104"/>
                            </a:cxn>
                            <a:cxn ang="0">
                              <a:pos x="200" y="111"/>
                            </a:cxn>
                            <a:cxn ang="0">
                              <a:pos x="262" y="169"/>
                            </a:cxn>
                            <a:cxn ang="0">
                              <a:pos x="263" y="171"/>
                            </a:cxn>
                            <a:cxn ang="0">
                              <a:pos x="277" y="171"/>
                            </a:cxn>
                            <a:cxn ang="0">
                              <a:pos x="91" y="104"/>
                            </a:cxn>
                            <a:cxn ang="0">
                              <a:pos x="21" y="171"/>
                            </a:cxn>
                            <a:cxn ang="0">
                              <a:pos x="35" y="171"/>
                            </a:cxn>
                            <a:cxn ang="0">
                              <a:pos x="36" y="169"/>
                            </a:cxn>
                            <a:cxn ang="0">
                              <a:pos x="98" y="111"/>
                            </a:cxn>
                            <a:cxn ang="0">
                              <a:pos x="26" y="42"/>
                            </a:cxn>
                            <a:cxn ang="0">
                              <a:pos x="125" y="137"/>
                            </a:cxn>
                            <a:cxn ang="0">
                              <a:pos x="148" y="146"/>
                            </a:cxn>
                            <a:cxn ang="0">
                              <a:pos x="149" y="145"/>
                            </a:cxn>
                            <a:cxn ang="0">
                              <a:pos x="173" y="137"/>
                            </a:cxn>
                            <a:cxn ang="0">
                              <a:pos x="272" y="42"/>
                            </a:cxn>
                            <a:cxn ang="0">
                              <a:pos x="259" y="42"/>
                            </a:cxn>
                            <a:cxn ang="0">
                              <a:pos x="169" y="127"/>
                            </a:cxn>
                            <a:cxn ang="0">
                              <a:pos x="149" y="134"/>
                            </a:cxn>
                            <a:cxn ang="0">
                              <a:pos x="148" y="135"/>
                            </a:cxn>
                            <a:cxn ang="0">
                              <a:pos x="129" y="127"/>
                            </a:cxn>
                            <a:cxn ang="0">
                              <a:pos x="39" y="42"/>
                            </a:cxn>
                            <a:cxn ang="0">
                              <a:pos x="51" y="0"/>
                            </a:cxn>
                            <a:cxn ang="0">
                              <a:pos x="247" y="0"/>
                            </a:cxn>
                            <a:cxn ang="0">
                              <a:pos x="299" y="49"/>
                            </a:cxn>
                            <a:cxn ang="0">
                              <a:pos x="299" y="164"/>
                            </a:cxn>
                            <a:cxn ang="0">
                              <a:pos x="247" y="214"/>
                            </a:cxn>
                            <a:cxn ang="0">
                              <a:pos x="51" y="214"/>
                            </a:cxn>
                            <a:cxn ang="0">
                              <a:pos x="0" y="164"/>
                            </a:cxn>
                            <a:cxn ang="0">
                              <a:pos x="0" y="49"/>
                            </a:cxn>
                            <a:cxn ang="0">
                              <a:pos x="51" y="0"/>
                            </a:cxn>
                          </a:cxnLst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61.6pt;margin-top:477.4pt;height:10.7pt;width:14.95pt;z-index:251693056;v-text-anchor:middle;mso-width-relative:page;mso-height-relative:page;" fillcolor="#404040" filled="t" stroked="f" coordsize="529316,401026" o:gfxdata="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207,104;200,111;262,169;263,171;277,171;91,104;21,171;35,171;36,169;98,111;26,42;125,137;148,146;149,145;173,137;272,42;259,42;169,127;149,134;148,135;129,127;39,42;51,0;247,0;299,49;299,164;247,214;51,214;0,164;0,49;51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5676900</wp:posOffset>
                </wp:positionV>
                <wp:extent cx="147955" cy="220345"/>
                <wp:effectExtent l="0" t="0" r="4445" b="8255"/>
                <wp:wrapNone/>
                <wp:docPr id="1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220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6744" y="87"/>
                            </a:cxn>
                            <a:cxn ang="0">
                              <a:pos x="68606" y="647"/>
                            </a:cxn>
                            <a:cxn ang="0">
                              <a:pos x="70170" y="1698"/>
                            </a:cxn>
                            <a:cxn ang="0">
                              <a:pos x="71365" y="3169"/>
                            </a:cxn>
                            <a:cxn ang="0">
                              <a:pos x="72120" y="4920"/>
                            </a:cxn>
                            <a:cxn ang="0">
                              <a:pos x="72331" y="101023"/>
                            </a:cxn>
                            <a:cxn ang="0">
                              <a:pos x="72120" y="102669"/>
                            </a:cxn>
                            <a:cxn ang="0">
                              <a:pos x="71365" y="104420"/>
                            </a:cxn>
                            <a:cxn ang="0">
                              <a:pos x="70170" y="105891"/>
                            </a:cxn>
                            <a:cxn ang="0">
                              <a:pos x="68606" y="106942"/>
                            </a:cxn>
                            <a:cxn ang="0">
                              <a:pos x="66744" y="107502"/>
                            </a:cxn>
                            <a:cxn ang="0">
                              <a:pos x="6219" y="107590"/>
                            </a:cxn>
                            <a:cxn ang="0">
                              <a:pos x="4304" y="107205"/>
                            </a:cxn>
                            <a:cxn ang="0">
                              <a:pos x="2635" y="106276"/>
                            </a:cxn>
                            <a:cxn ang="0">
                              <a:pos x="1300" y="104946"/>
                            </a:cxn>
                            <a:cxn ang="0">
                              <a:pos x="386" y="103300"/>
                            </a:cxn>
                            <a:cxn ang="0">
                              <a:pos x="0" y="101373"/>
                            </a:cxn>
                            <a:cxn ang="0">
                              <a:pos x="70" y="5568"/>
                            </a:cxn>
                            <a:cxn ang="0">
                              <a:pos x="650" y="3712"/>
                            </a:cxn>
                            <a:cxn ang="0">
                              <a:pos x="1704" y="2153"/>
                            </a:cxn>
                            <a:cxn ang="0">
                              <a:pos x="3162" y="963"/>
                            </a:cxn>
                            <a:cxn ang="0">
                              <a:pos x="4936" y="227"/>
                            </a:cxn>
                            <a:cxn ang="0">
                              <a:pos x="6553" y="0"/>
                            </a:cxn>
                            <a:cxn ang="0">
                              <a:pos x="57380" y="72567"/>
                            </a:cxn>
                            <a:cxn ang="0">
                              <a:pos x="57503" y="71341"/>
                            </a:cxn>
                            <a:cxn ang="0">
                              <a:pos x="56905" y="70080"/>
                            </a:cxn>
                            <a:cxn ang="0">
                              <a:pos x="48174" y="61307"/>
                            </a:cxn>
                            <a:cxn ang="0">
                              <a:pos x="46803" y="60589"/>
                            </a:cxn>
                            <a:cxn ang="0">
                              <a:pos x="45591" y="60589"/>
                            </a:cxn>
                            <a:cxn ang="0">
                              <a:pos x="39723" y="63986"/>
                            </a:cxn>
                            <a:cxn ang="0">
                              <a:pos x="35928" y="59503"/>
                            </a:cxn>
                            <a:cxn ang="0">
                              <a:pos x="33117" y="55143"/>
                            </a:cxn>
                            <a:cxn ang="0">
                              <a:pos x="31167" y="50853"/>
                            </a:cxn>
                            <a:cxn ang="0">
                              <a:pos x="30007" y="46580"/>
                            </a:cxn>
                            <a:cxn ang="0">
                              <a:pos x="29515" y="42272"/>
                            </a:cxn>
                            <a:cxn ang="0">
                              <a:pos x="35050" y="37702"/>
                            </a:cxn>
                            <a:cxn ang="0">
                              <a:pos x="35823" y="36791"/>
                            </a:cxn>
                            <a:cxn ang="0">
                              <a:pos x="36069" y="35408"/>
                            </a:cxn>
                            <a:cxn ang="0">
                              <a:pos x="32976" y="23447"/>
                            </a:cxn>
                            <a:cxn ang="0">
                              <a:pos x="32274" y="22099"/>
                            </a:cxn>
                            <a:cxn ang="0">
                              <a:pos x="31255" y="21381"/>
                            </a:cxn>
                            <a:cxn ang="0">
                              <a:pos x="21521" y="21924"/>
                            </a:cxn>
                            <a:cxn ang="0">
                              <a:pos x="19659" y="22309"/>
                            </a:cxn>
                            <a:cxn ang="0">
                              <a:pos x="18623" y="23412"/>
                            </a:cxn>
                            <a:cxn ang="0">
                              <a:pos x="18412" y="24918"/>
                            </a:cxn>
                            <a:cxn ang="0">
                              <a:pos x="18535" y="32238"/>
                            </a:cxn>
                            <a:cxn ang="0">
                              <a:pos x="19255" y="38962"/>
                            </a:cxn>
                            <a:cxn ang="0">
                              <a:pos x="20502" y="45179"/>
                            </a:cxn>
                            <a:cxn ang="0">
                              <a:pos x="22294" y="50923"/>
                            </a:cxn>
                            <a:cxn ang="0">
                              <a:pos x="24649" y="56264"/>
                            </a:cxn>
                            <a:cxn ang="0">
                              <a:pos x="27530" y="61237"/>
                            </a:cxn>
                            <a:cxn ang="0">
                              <a:pos x="30956" y="65913"/>
                            </a:cxn>
                            <a:cxn ang="0">
                              <a:pos x="34909" y="70360"/>
                            </a:cxn>
                            <a:cxn ang="0">
                              <a:pos x="39407" y="74616"/>
                            </a:cxn>
                            <a:cxn ang="0">
                              <a:pos x="48015" y="81498"/>
                            </a:cxn>
                            <a:cxn ang="0">
                              <a:pos x="49421" y="82058"/>
                            </a:cxn>
                            <a:cxn ang="0">
                              <a:pos x="50897" y="81708"/>
                            </a:cxn>
                            <a:cxn ang="0">
                              <a:pos x="52144" y="80290"/>
                            </a:cxn>
                            <a:cxn ang="0">
                              <a:pos x="26669" y="4658"/>
                            </a:cxn>
                          </a:cxnLst>
                          <a:pathLst>
                            <a:path w="4117" h="6144">
                              <a:moveTo>
                                <a:pt x="373" y="0"/>
                              </a:moveTo>
                              <a:lnTo>
                                <a:pt x="3742" y="0"/>
                              </a:lnTo>
                              <a:lnTo>
                                <a:pt x="3761" y="0"/>
                              </a:lnTo>
                              <a:lnTo>
                                <a:pt x="3780" y="3"/>
                              </a:lnTo>
                              <a:lnTo>
                                <a:pt x="3799" y="5"/>
                              </a:lnTo>
                              <a:lnTo>
                                <a:pt x="3818" y="8"/>
                              </a:lnTo>
                              <a:lnTo>
                                <a:pt x="3836" y="13"/>
                              </a:lnTo>
                              <a:lnTo>
                                <a:pt x="3853" y="17"/>
                              </a:lnTo>
                              <a:lnTo>
                                <a:pt x="3870" y="23"/>
                              </a:lnTo>
                              <a:lnTo>
                                <a:pt x="3888" y="29"/>
                              </a:lnTo>
                              <a:lnTo>
                                <a:pt x="3905" y="37"/>
                              </a:lnTo>
                              <a:lnTo>
                                <a:pt x="3920" y="46"/>
                              </a:lnTo>
                              <a:lnTo>
                                <a:pt x="3936" y="55"/>
                              </a:lnTo>
                              <a:lnTo>
                                <a:pt x="3952" y="64"/>
                              </a:lnTo>
                              <a:lnTo>
                                <a:pt x="3966" y="75"/>
                              </a:lnTo>
                              <a:lnTo>
                                <a:pt x="3981" y="86"/>
                              </a:lnTo>
                              <a:lnTo>
                                <a:pt x="3994" y="97"/>
                              </a:lnTo>
                              <a:lnTo>
                                <a:pt x="4006" y="111"/>
                              </a:lnTo>
                              <a:lnTo>
                                <a:pt x="4020" y="123"/>
                              </a:lnTo>
                              <a:lnTo>
                                <a:pt x="4031" y="136"/>
                              </a:lnTo>
                              <a:lnTo>
                                <a:pt x="4042" y="151"/>
                              </a:lnTo>
                              <a:lnTo>
                                <a:pt x="4053" y="165"/>
                              </a:lnTo>
                              <a:lnTo>
                                <a:pt x="4062" y="181"/>
                              </a:lnTo>
                              <a:lnTo>
                                <a:pt x="4071" y="197"/>
                              </a:lnTo>
                              <a:lnTo>
                                <a:pt x="4080" y="212"/>
                              </a:lnTo>
                              <a:lnTo>
                                <a:pt x="4088" y="229"/>
                              </a:lnTo>
                              <a:lnTo>
                                <a:pt x="4094" y="247"/>
                              </a:lnTo>
                              <a:lnTo>
                                <a:pt x="4100" y="264"/>
                              </a:lnTo>
                              <a:lnTo>
                                <a:pt x="4105" y="281"/>
                              </a:lnTo>
                              <a:lnTo>
                                <a:pt x="4109" y="299"/>
                              </a:lnTo>
                              <a:lnTo>
                                <a:pt x="4112" y="318"/>
                              </a:lnTo>
                              <a:lnTo>
                                <a:pt x="4114" y="336"/>
                              </a:lnTo>
                              <a:lnTo>
                                <a:pt x="4117" y="355"/>
                              </a:lnTo>
                              <a:lnTo>
                                <a:pt x="4117" y="375"/>
                              </a:lnTo>
                              <a:lnTo>
                                <a:pt x="4117" y="5769"/>
                              </a:lnTo>
                              <a:lnTo>
                                <a:pt x="4117" y="5789"/>
                              </a:lnTo>
                              <a:lnTo>
                                <a:pt x="4114" y="5808"/>
                              </a:lnTo>
                              <a:lnTo>
                                <a:pt x="4112" y="5826"/>
                              </a:lnTo>
                              <a:lnTo>
                                <a:pt x="4109" y="5845"/>
                              </a:lnTo>
                              <a:lnTo>
                                <a:pt x="4105" y="5863"/>
                              </a:lnTo>
                              <a:lnTo>
                                <a:pt x="4100" y="5881"/>
                              </a:lnTo>
                              <a:lnTo>
                                <a:pt x="4094" y="5899"/>
                              </a:lnTo>
                              <a:lnTo>
                                <a:pt x="4088" y="5915"/>
                              </a:lnTo>
                              <a:lnTo>
                                <a:pt x="4080" y="5932"/>
                              </a:lnTo>
                              <a:lnTo>
                                <a:pt x="4071" y="5948"/>
                              </a:lnTo>
                              <a:lnTo>
                                <a:pt x="4062" y="5963"/>
                              </a:lnTo>
                              <a:lnTo>
                                <a:pt x="4053" y="5979"/>
                              </a:lnTo>
                              <a:lnTo>
                                <a:pt x="4042" y="5993"/>
                              </a:lnTo>
                              <a:lnTo>
                                <a:pt x="4031" y="6008"/>
                              </a:lnTo>
                              <a:lnTo>
                                <a:pt x="4020" y="6021"/>
                              </a:lnTo>
                              <a:lnTo>
                                <a:pt x="4006" y="6035"/>
                              </a:lnTo>
                              <a:lnTo>
                                <a:pt x="3994" y="6047"/>
                              </a:lnTo>
                              <a:lnTo>
                                <a:pt x="3981" y="6058"/>
                              </a:lnTo>
                              <a:lnTo>
                                <a:pt x="3966" y="6069"/>
                              </a:lnTo>
                              <a:lnTo>
                                <a:pt x="3952" y="6080"/>
                              </a:lnTo>
                              <a:lnTo>
                                <a:pt x="3936" y="6089"/>
                              </a:lnTo>
                              <a:lnTo>
                                <a:pt x="3920" y="6098"/>
                              </a:lnTo>
                              <a:lnTo>
                                <a:pt x="3905" y="6107"/>
                              </a:lnTo>
                              <a:lnTo>
                                <a:pt x="3888" y="6115"/>
                              </a:lnTo>
                              <a:lnTo>
                                <a:pt x="3870" y="6122"/>
                              </a:lnTo>
                              <a:lnTo>
                                <a:pt x="3853" y="6127"/>
                              </a:lnTo>
                              <a:lnTo>
                                <a:pt x="3836" y="6133"/>
                              </a:lnTo>
                              <a:lnTo>
                                <a:pt x="3818" y="6136"/>
                              </a:lnTo>
                              <a:lnTo>
                                <a:pt x="3799" y="6139"/>
                              </a:lnTo>
                              <a:lnTo>
                                <a:pt x="3780" y="6142"/>
                              </a:lnTo>
                              <a:lnTo>
                                <a:pt x="3761" y="6144"/>
                              </a:lnTo>
                              <a:lnTo>
                                <a:pt x="3742" y="6144"/>
                              </a:lnTo>
                              <a:lnTo>
                                <a:pt x="373" y="6144"/>
                              </a:lnTo>
                              <a:lnTo>
                                <a:pt x="354" y="6144"/>
                              </a:lnTo>
                              <a:lnTo>
                                <a:pt x="335" y="6142"/>
                              </a:lnTo>
                              <a:lnTo>
                                <a:pt x="316" y="6139"/>
                              </a:lnTo>
                              <a:lnTo>
                                <a:pt x="299" y="6136"/>
                              </a:lnTo>
                              <a:lnTo>
                                <a:pt x="281" y="6133"/>
                              </a:lnTo>
                              <a:lnTo>
                                <a:pt x="263" y="6127"/>
                              </a:lnTo>
                              <a:lnTo>
                                <a:pt x="245" y="6122"/>
                              </a:lnTo>
                              <a:lnTo>
                                <a:pt x="228" y="6115"/>
                              </a:lnTo>
                              <a:lnTo>
                                <a:pt x="212" y="6107"/>
                              </a:lnTo>
                              <a:lnTo>
                                <a:pt x="196" y="6098"/>
                              </a:lnTo>
                              <a:lnTo>
                                <a:pt x="180" y="6089"/>
                              </a:lnTo>
                              <a:lnTo>
                                <a:pt x="165" y="6080"/>
                              </a:lnTo>
                              <a:lnTo>
                                <a:pt x="150" y="6069"/>
                              </a:lnTo>
                              <a:lnTo>
                                <a:pt x="136" y="6058"/>
                              </a:lnTo>
                              <a:lnTo>
                                <a:pt x="122" y="6047"/>
                              </a:lnTo>
                              <a:lnTo>
                                <a:pt x="109" y="6035"/>
                              </a:lnTo>
                              <a:lnTo>
                                <a:pt x="97" y="6021"/>
                              </a:lnTo>
                              <a:lnTo>
                                <a:pt x="86" y="6008"/>
                              </a:lnTo>
                              <a:lnTo>
                                <a:pt x="74" y="5993"/>
                              </a:lnTo>
                              <a:lnTo>
                                <a:pt x="63" y="5979"/>
                              </a:lnTo>
                              <a:lnTo>
                                <a:pt x="53" y="5963"/>
                              </a:lnTo>
                              <a:lnTo>
                                <a:pt x="44" y="5948"/>
                              </a:lnTo>
                              <a:lnTo>
                                <a:pt x="37" y="5932"/>
                              </a:lnTo>
                              <a:lnTo>
                                <a:pt x="29" y="5915"/>
                              </a:lnTo>
                              <a:lnTo>
                                <a:pt x="22" y="5899"/>
                              </a:lnTo>
                              <a:lnTo>
                                <a:pt x="17" y="5881"/>
                              </a:lnTo>
                              <a:lnTo>
                                <a:pt x="11" y="5863"/>
                              </a:lnTo>
                              <a:lnTo>
                                <a:pt x="6" y="5845"/>
                              </a:lnTo>
                              <a:lnTo>
                                <a:pt x="4" y="5826"/>
                              </a:lnTo>
                              <a:lnTo>
                                <a:pt x="1" y="5808"/>
                              </a:lnTo>
                              <a:lnTo>
                                <a:pt x="0" y="5789"/>
                              </a:lnTo>
                              <a:lnTo>
                                <a:pt x="0" y="5769"/>
                              </a:lnTo>
                              <a:lnTo>
                                <a:pt x="0" y="375"/>
                              </a:lnTo>
                              <a:lnTo>
                                <a:pt x="0" y="355"/>
                              </a:lnTo>
                              <a:lnTo>
                                <a:pt x="1" y="336"/>
                              </a:lnTo>
                              <a:lnTo>
                                <a:pt x="4" y="318"/>
                              </a:lnTo>
                              <a:lnTo>
                                <a:pt x="6" y="299"/>
                              </a:lnTo>
                              <a:lnTo>
                                <a:pt x="11" y="281"/>
                              </a:lnTo>
                              <a:lnTo>
                                <a:pt x="17" y="264"/>
                              </a:lnTo>
                              <a:lnTo>
                                <a:pt x="22" y="247"/>
                              </a:lnTo>
                              <a:lnTo>
                                <a:pt x="29" y="229"/>
                              </a:lnTo>
                              <a:lnTo>
                                <a:pt x="37" y="212"/>
                              </a:lnTo>
                              <a:lnTo>
                                <a:pt x="44" y="197"/>
                              </a:lnTo>
                              <a:lnTo>
                                <a:pt x="53" y="181"/>
                              </a:lnTo>
                              <a:lnTo>
                                <a:pt x="63" y="165"/>
                              </a:lnTo>
                              <a:lnTo>
                                <a:pt x="74" y="151"/>
                              </a:lnTo>
                              <a:lnTo>
                                <a:pt x="86" y="136"/>
                              </a:lnTo>
                              <a:lnTo>
                                <a:pt x="97" y="123"/>
                              </a:lnTo>
                              <a:lnTo>
                                <a:pt x="109" y="111"/>
                              </a:lnTo>
                              <a:lnTo>
                                <a:pt x="122" y="97"/>
                              </a:lnTo>
                              <a:lnTo>
                                <a:pt x="136" y="86"/>
                              </a:lnTo>
                              <a:lnTo>
                                <a:pt x="150" y="75"/>
                              </a:lnTo>
                              <a:lnTo>
                                <a:pt x="165" y="64"/>
                              </a:lnTo>
                              <a:lnTo>
                                <a:pt x="180" y="55"/>
                              </a:lnTo>
                              <a:lnTo>
                                <a:pt x="196" y="46"/>
                              </a:lnTo>
                              <a:lnTo>
                                <a:pt x="212" y="37"/>
                              </a:lnTo>
                              <a:lnTo>
                                <a:pt x="228" y="29"/>
                              </a:lnTo>
                              <a:lnTo>
                                <a:pt x="245" y="23"/>
                              </a:lnTo>
                              <a:lnTo>
                                <a:pt x="263" y="17"/>
                              </a:lnTo>
                              <a:lnTo>
                                <a:pt x="281" y="13"/>
                              </a:lnTo>
                              <a:lnTo>
                                <a:pt x="299" y="8"/>
                              </a:lnTo>
                              <a:lnTo>
                                <a:pt x="316" y="5"/>
                              </a:lnTo>
                              <a:lnTo>
                                <a:pt x="335" y="3"/>
                              </a:lnTo>
                              <a:lnTo>
                                <a:pt x="354" y="0"/>
                              </a:lnTo>
                              <a:lnTo>
                                <a:pt x="373" y="0"/>
                              </a:lnTo>
                              <a:close/>
                              <a:moveTo>
                                <a:pt x="2968" y="4585"/>
                              </a:moveTo>
                              <a:lnTo>
                                <a:pt x="2968" y="4585"/>
                              </a:lnTo>
                              <a:lnTo>
                                <a:pt x="3254" y="4168"/>
                              </a:lnTo>
                              <a:lnTo>
                                <a:pt x="3260" y="4157"/>
                              </a:lnTo>
                              <a:lnTo>
                                <a:pt x="3266" y="4144"/>
                              </a:lnTo>
                              <a:lnTo>
                                <a:pt x="3270" y="4133"/>
                              </a:lnTo>
                              <a:lnTo>
                                <a:pt x="3274" y="4121"/>
                              </a:lnTo>
                              <a:lnTo>
                                <a:pt x="3275" y="4110"/>
                              </a:lnTo>
                              <a:lnTo>
                                <a:pt x="3275" y="4098"/>
                              </a:lnTo>
                              <a:lnTo>
                                <a:pt x="3275" y="4085"/>
                              </a:lnTo>
                              <a:lnTo>
                                <a:pt x="3273" y="4074"/>
                              </a:lnTo>
                              <a:lnTo>
                                <a:pt x="3269" y="4062"/>
                              </a:lnTo>
                              <a:lnTo>
                                <a:pt x="3266" y="4050"/>
                              </a:lnTo>
                              <a:lnTo>
                                <a:pt x="3260" y="4037"/>
                              </a:lnTo>
                              <a:lnTo>
                                <a:pt x="3255" y="4026"/>
                              </a:lnTo>
                              <a:lnTo>
                                <a:pt x="3247" y="4014"/>
                              </a:lnTo>
                              <a:lnTo>
                                <a:pt x="3239" y="4002"/>
                              </a:lnTo>
                              <a:lnTo>
                                <a:pt x="3230" y="3989"/>
                              </a:lnTo>
                              <a:lnTo>
                                <a:pt x="3219" y="3977"/>
                              </a:lnTo>
                              <a:lnTo>
                                <a:pt x="2757" y="3512"/>
                              </a:lnTo>
                              <a:lnTo>
                                <a:pt x="2742" y="3501"/>
                              </a:lnTo>
                              <a:lnTo>
                                <a:pt x="2729" y="3491"/>
                              </a:lnTo>
                              <a:lnTo>
                                <a:pt x="2715" y="3483"/>
                              </a:lnTo>
                              <a:lnTo>
                                <a:pt x="2702" y="3476"/>
                              </a:lnTo>
                              <a:lnTo>
                                <a:pt x="2690" y="3469"/>
                              </a:lnTo>
                              <a:lnTo>
                                <a:pt x="2676" y="3465"/>
                              </a:lnTo>
                              <a:lnTo>
                                <a:pt x="2664" y="3460"/>
                              </a:lnTo>
                              <a:lnTo>
                                <a:pt x="2652" y="3458"/>
                              </a:lnTo>
                              <a:lnTo>
                                <a:pt x="2641" y="3456"/>
                              </a:lnTo>
                              <a:lnTo>
                                <a:pt x="2628" y="3456"/>
                              </a:lnTo>
                              <a:lnTo>
                                <a:pt x="2617" y="3456"/>
                              </a:lnTo>
                              <a:lnTo>
                                <a:pt x="2606" y="3458"/>
                              </a:lnTo>
                              <a:lnTo>
                                <a:pt x="2595" y="3460"/>
                              </a:lnTo>
                              <a:lnTo>
                                <a:pt x="2584" y="3463"/>
                              </a:lnTo>
                              <a:lnTo>
                                <a:pt x="2574" y="3468"/>
                              </a:lnTo>
                              <a:lnTo>
                                <a:pt x="2563" y="3473"/>
                              </a:lnTo>
                              <a:lnTo>
                                <a:pt x="2261" y="3654"/>
                              </a:lnTo>
                              <a:lnTo>
                                <a:pt x="2220" y="3611"/>
                              </a:lnTo>
                              <a:lnTo>
                                <a:pt x="2182" y="3567"/>
                              </a:lnTo>
                              <a:lnTo>
                                <a:pt x="2146" y="3525"/>
                              </a:lnTo>
                              <a:lnTo>
                                <a:pt x="2111" y="3482"/>
                              </a:lnTo>
                              <a:lnTo>
                                <a:pt x="2078" y="3440"/>
                              </a:lnTo>
                              <a:lnTo>
                                <a:pt x="2045" y="3398"/>
                              </a:lnTo>
                              <a:lnTo>
                                <a:pt x="2015" y="3356"/>
                              </a:lnTo>
                              <a:lnTo>
                                <a:pt x="1986" y="3314"/>
                              </a:lnTo>
                              <a:lnTo>
                                <a:pt x="1958" y="3273"/>
                              </a:lnTo>
                              <a:lnTo>
                                <a:pt x="1933" y="3232"/>
                              </a:lnTo>
                              <a:lnTo>
                                <a:pt x="1908" y="3190"/>
                              </a:lnTo>
                              <a:lnTo>
                                <a:pt x="1885" y="3149"/>
                              </a:lnTo>
                              <a:lnTo>
                                <a:pt x="1864" y="3108"/>
                              </a:lnTo>
                              <a:lnTo>
                                <a:pt x="1842" y="3067"/>
                              </a:lnTo>
                              <a:lnTo>
                                <a:pt x="1824" y="3025"/>
                              </a:lnTo>
                              <a:lnTo>
                                <a:pt x="1806" y="2985"/>
                              </a:lnTo>
                              <a:lnTo>
                                <a:pt x="1789" y="2944"/>
                              </a:lnTo>
                              <a:lnTo>
                                <a:pt x="1774" y="2904"/>
                              </a:lnTo>
                              <a:lnTo>
                                <a:pt x="1760" y="2863"/>
                              </a:lnTo>
                              <a:lnTo>
                                <a:pt x="1748" y="2823"/>
                              </a:lnTo>
                              <a:lnTo>
                                <a:pt x="1735" y="2781"/>
                              </a:lnTo>
                              <a:lnTo>
                                <a:pt x="1725" y="2741"/>
                              </a:lnTo>
                              <a:lnTo>
                                <a:pt x="1715" y="2700"/>
                              </a:lnTo>
                              <a:lnTo>
                                <a:pt x="1708" y="2660"/>
                              </a:lnTo>
                              <a:lnTo>
                                <a:pt x="1700" y="2619"/>
                              </a:lnTo>
                              <a:lnTo>
                                <a:pt x="1694" y="2578"/>
                              </a:lnTo>
                              <a:lnTo>
                                <a:pt x="1689" y="2537"/>
                              </a:lnTo>
                              <a:lnTo>
                                <a:pt x="1684" y="2496"/>
                              </a:lnTo>
                              <a:lnTo>
                                <a:pt x="1682" y="2455"/>
                              </a:lnTo>
                              <a:lnTo>
                                <a:pt x="1680" y="2414"/>
                              </a:lnTo>
                              <a:lnTo>
                                <a:pt x="1677" y="2372"/>
                              </a:lnTo>
                              <a:lnTo>
                                <a:pt x="1677" y="2331"/>
                              </a:lnTo>
                              <a:lnTo>
                                <a:pt x="1985" y="2159"/>
                              </a:lnTo>
                              <a:lnTo>
                                <a:pt x="1995" y="2153"/>
                              </a:lnTo>
                              <a:lnTo>
                                <a:pt x="2004" y="2146"/>
                              </a:lnTo>
                              <a:lnTo>
                                <a:pt x="2012" y="2138"/>
                              </a:lnTo>
                              <a:lnTo>
                                <a:pt x="2020" y="2130"/>
                              </a:lnTo>
                              <a:lnTo>
                                <a:pt x="2028" y="2121"/>
                              </a:lnTo>
                              <a:lnTo>
                                <a:pt x="2033" y="2111"/>
                              </a:lnTo>
                              <a:lnTo>
                                <a:pt x="2039" y="2101"/>
                              </a:lnTo>
                              <a:lnTo>
                                <a:pt x="2043" y="2090"/>
                              </a:lnTo>
                              <a:lnTo>
                                <a:pt x="2046" y="2078"/>
                              </a:lnTo>
                              <a:lnTo>
                                <a:pt x="2050" y="2066"/>
                              </a:lnTo>
                              <a:lnTo>
                                <a:pt x="2052" y="2052"/>
                              </a:lnTo>
                              <a:lnTo>
                                <a:pt x="2053" y="2038"/>
                              </a:lnTo>
                              <a:lnTo>
                                <a:pt x="2053" y="2022"/>
                              </a:lnTo>
                              <a:lnTo>
                                <a:pt x="2052" y="2007"/>
                              </a:lnTo>
                              <a:lnTo>
                                <a:pt x="2050" y="1990"/>
                              </a:lnTo>
                              <a:lnTo>
                                <a:pt x="2048" y="1972"/>
                              </a:lnTo>
                              <a:lnTo>
                                <a:pt x="1877" y="1339"/>
                              </a:lnTo>
                              <a:lnTo>
                                <a:pt x="1871" y="1325"/>
                              </a:lnTo>
                              <a:lnTo>
                                <a:pt x="1866" y="1310"/>
                              </a:lnTo>
                              <a:lnTo>
                                <a:pt x="1859" y="1297"/>
                              </a:lnTo>
                              <a:lnTo>
                                <a:pt x="1853" y="1284"/>
                              </a:lnTo>
                              <a:lnTo>
                                <a:pt x="1845" y="1273"/>
                              </a:lnTo>
                              <a:lnTo>
                                <a:pt x="1837" y="1262"/>
                              </a:lnTo>
                              <a:lnTo>
                                <a:pt x="1829" y="1253"/>
                              </a:lnTo>
                              <a:lnTo>
                                <a:pt x="1820" y="1244"/>
                              </a:lnTo>
                              <a:lnTo>
                                <a:pt x="1810" y="1237"/>
                              </a:lnTo>
                              <a:lnTo>
                                <a:pt x="1800" y="1231"/>
                              </a:lnTo>
                              <a:lnTo>
                                <a:pt x="1790" y="1225"/>
                              </a:lnTo>
                              <a:lnTo>
                                <a:pt x="1779" y="1221"/>
                              </a:lnTo>
                              <a:lnTo>
                                <a:pt x="1768" y="1218"/>
                              </a:lnTo>
                              <a:lnTo>
                                <a:pt x="1756" y="1215"/>
                              </a:lnTo>
                              <a:lnTo>
                                <a:pt x="1742" y="1213"/>
                              </a:lnTo>
                              <a:lnTo>
                                <a:pt x="1729" y="1213"/>
                              </a:lnTo>
                              <a:lnTo>
                                <a:pt x="1225" y="1252"/>
                              </a:lnTo>
                              <a:lnTo>
                                <a:pt x="1199" y="1254"/>
                              </a:lnTo>
                              <a:lnTo>
                                <a:pt x="1175" y="1258"/>
                              </a:lnTo>
                              <a:lnTo>
                                <a:pt x="1154" y="1262"/>
                              </a:lnTo>
                              <a:lnTo>
                                <a:pt x="1135" y="1268"/>
                              </a:lnTo>
                              <a:lnTo>
                                <a:pt x="1119" y="1274"/>
                              </a:lnTo>
                              <a:lnTo>
                                <a:pt x="1105" y="1281"/>
                              </a:lnTo>
                              <a:lnTo>
                                <a:pt x="1092" y="1290"/>
                              </a:lnTo>
                              <a:lnTo>
                                <a:pt x="1081" y="1300"/>
                              </a:lnTo>
                              <a:lnTo>
                                <a:pt x="1072" y="1311"/>
                              </a:lnTo>
                              <a:lnTo>
                                <a:pt x="1065" y="1323"/>
                              </a:lnTo>
                              <a:lnTo>
                                <a:pt x="1060" y="1337"/>
                              </a:lnTo>
                              <a:lnTo>
                                <a:pt x="1055" y="1351"/>
                              </a:lnTo>
                              <a:lnTo>
                                <a:pt x="1052" y="1367"/>
                              </a:lnTo>
                              <a:lnTo>
                                <a:pt x="1050" y="1384"/>
                              </a:lnTo>
                              <a:lnTo>
                                <a:pt x="1049" y="1403"/>
                              </a:lnTo>
                              <a:lnTo>
                                <a:pt x="1048" y="1423"/>
                              </a:lnTo>
                              <a:lnTo>
                                <a:pt x="1047" y="1494"/>
                              </a:lnTo>
                              <a:lnTo>
                                <a:pt x="1047" y="1565"/>
                              </a:lnTo>
                              <a:lnTo>
                                <a:pt x="1048" y="1636"/>
                              </a:lnTo>
                              <a:lnTo>
                                <a:pt x="1049" y="1705"/>
                              </a:lnTo>
                              <a:lnTo>
                                <a:pt x="1052" y="1773"/>
                              </a:lnTo>
                              <a:lnTo>
                                <a:pt x="1055" y="1841"/>
                              </a:lnTo>
                              <a:lnTo>
                                <a:pt x="1060" y="1906"/>
                              </a:lnTo>
                              <a:lnTo>
                                <a:pt x="1065" y="1972"/>
                              </a:lnTo>
                              <a:lnTo>
                                <a:pt x="1071" y="2037"/>
                              </a:lnTo>
                              <a:lnTo>
                                <a:pt x="1079" y="2100"/>
                              </a:lnTo>
                              <a:lnTo>
                                <a:pt x="1087" y="2163"/>
                              </a:lnTo>
                              <a:lnTo>
                                <a:pt x="1096" y="2225"/>
                              </a:lnTo>
                              <a:lnTo>
                                <a:pt x="1105" y="2286"/>
                              </a:lnTo>
                              <a:lnTo>
                                <a:pt x="1116" y="2347"/>
                              </a:lnTo>
                              <a:lnTo>
                                <a:pt x="1127" y="2406"/>
                              </a:lnTo>
                              <a:lnTo>
                                <a:pt x="1139" y="2465"/>
                              </a:lnTo>
                              <a:lnTo>
                                <a:pt x="1152" y="2523"/>
                              </a:lnTo>
                              <a:lnTo>
                                <a:pt x="1167" y="2580"/>
                              </a:lnTo>
                              <a:lnTo>
                                <a:pt x="1181" y="2636"/>
                              </a:lnTo>
                              <a:lnTo>
                                <a:pt x="1197" y="2692"/>
                              </a:lnTo>
                              <a:lnTo>
                                <a:pt x="1214" y="2747"/>
                              </a:lnTo>
                              <a:lnTo>
                                <a:pt x="1232" y="2801"/>
                              </a:lnTo>
                              <a:lnTo>
                                <a:pt x="1251" y="2855"/>
                              </a:lnTo>
                              <a:lnTo>
                                <a:pt x="1269" y="2908"/>
                              </a:lnTo>
                              <a:lnTo>
                                <a:pt x="1290" y="2960"/>
                              </a:lnTo>
                              <a:lnTo>
                                <a:pt x="1311" y="3012"/>
                              </a:lnTo>
                              <a:lnTo>
                                <a:pt x="1332" y="3063"/>
                              </a:lnTo>
                              <a:lnTo>
                                <a:pt x="1355" y="3113"/>
                              </a:lnTo>
                              <a:lnTo>
                                <a:pt x="1379" y="3164"/>
                              </a:lnTo>
                              <a:lnTo>
                                <a:pt x="1403" y="3213"/>
                              </a:lnTo>
                              <a:lnTo>
                                <a:pt x="1429" y="3262"/>
                              </a:lnTo>
                              <a:lnTo>
                                <a:pt x="1455" y="3310"/>
                              </a:lnTo>
                              <a:lnTo>
                                <a:pt x="1481" y="3356"/>
                              </a:lnTo>
                              <a:lnTo>
                                <a:pt x="1509" y="3404"/>
                              </a:lnTo>
                              <a:lnTo>
                                <a:pt x="1538" y="3451"/>
                              </a:lnTo>
                              <a:lnTo>
                                <a:pt x="1567" y="3497"/>
                              </a:lnTo>
                              <a:lnTo>
                                <a:pt x="1598" y="3543"/>
                              </a:lnTo>
                              <a:lnTo>
                                <a:pt x="1630" y="3587"/>
                              </a:lnTo>
                              <a:lnTo>
                                <a:pt x="1662" y="3633"/>
                              </a:lnTo>
                              <a:lnTo>
                                <a:pt x="1694" y="3676"/>
                              </a:lnTo>
                              <a:lnTo>
                                <a:pt x="1728" y="3721"/>
                              </a:lnTo>
                              <a:lnTo>
                                <a:pt x="1762" y="3764"/>
                              </a:lnTo>
                              <a:lnTo>
                                <a:pt x="1798" y="3808"/>
                              </a:lnTo>
                              <a:lnTo>
                                <a:pt x="1835" y="3850"/>
                              </a:lnTo>
                              <a:lnTo>
                                <a:pt x="1871" y="3893"/>
                              </a:lnTo>
                              <a:lnTo>
                                <a:pt x="1909" y="3935"/>
                              </a:lnTo>
                              <a:lnTo>
                                <a:pt x="1948" y="3976"/>
                              </a:lnTo>
                              <a:lnTo>
                                <a:pt x="1987" y="4018"/>
                              </a:lnTo>
                              <a:lnTo>
                                <a:pt x="2028" y="4060"/>
                              </a:lnTo>
                              <a:lnTo>
                                <a:pt x="2069" y="4100"/>
                              </a:lnTo>
                              <a:lnTo>
                                <a:pt x="2111" y="4141"/>
                              </a:lnTo>
                              <a:lnTo>
                                <a:pt x="2155" y="4181"/>
                              </a:lnTo>
                              <a:lnTo>
                                <a:pt x="2198" y="4221"/>
                              </a:lnTo>
                              <a:lnTo>
                                <a:pt x="2243" y="4261"/>
                              </a:lnTo>
                              <a:lnTo>
                                <a:pt x="2288" y="4302"/>
                              </a:lnTo>
                              <a:lnTo>
                                <a:pt x="2334" y="4341"/>
                              </a:lnTo>
                              <a:lnTo>
                                <a:pt x="2429" y="4420"/>
                              </a:lnTo>
                              <a:lnTo>
                                <a:pt x="2527" y="4498"/>
                              </a:lnTo>
                              <a:lnTo>
                                <a:pt x="2628" y="4576"/>
                              </a:lnTo>
                              <a:lnTo>
                                <a:pt x="2733" y="4654"/>
                              </a:lnTo>
                              <a:lnTo>
                                <a:pt x="2750" y="4663"/>
                              </a:lnTo>
                              <a:lnTo>
                                <a:pt x="2767" y="4670"/>
                              </a:lnTo>
                              <a:lnTo>
                                <a:pt x="2783" y="4677"/>
                              </a:lnTo>
                              <a:lnTo>
                                <a:pt x="2799" y="4683"/>
                              </a:lnTo>
                              <a:lnTo>
                                <a:pt x="2813" y="4686"/>
                              </a:lnTo>
                              <a:lnTo>
                                <a:pt x="2828" y="4687"/>
                              </a:lnTo>
                              <a:lnTo>
                                <a:pt x="2842" y="4687"/>
                              </a:lnTo>
                              <a:lnTo>
                                <a:pt x="2856" y="4685"/>
                              </a:lnTo>
                              <a:lnTo>
                                <a:pt x="2869" y="4682"/>
                              </a:lnTo>
                              <a:lnTo>
                                <a:pt x="2884" y="4675"/>
                              </a:lnTo>
                              <a:lnTo>
                                <a:pt x="2897" y="4666"/>
                              </a:lnTo>
                              <a:lnTo>
                                <a:pt x="2910" y="4655"/>
                              </a:lnTo>
                              <a:lnTo>
                                <a:pt x="2925" y="4641"/>
                              </a:lnTo>
                              <a:lnTo>
                                <a:pt x="2939" y="4625"/>
                              </a:lnTo>
                              <a:lnTo>
                                <a:pt x="2954" y="4606"/>
                              </a:lnTo>
                              <a:lnTo>
                                <a:pt x="2968" y="4585"/>
                              </a:lnTo>
                              <a:close/>
                              <a:moveTo>
                                <a:pt x="1518" y="266"/>
                              </a:moveTo>
                              <a:lnTo>
                                <a:pt x="1518" y="398"/>
                              </a:lnTo>
                              <a:lnTo>
                                <a:pt x="2656" y="398"/>
                              </a:lnTo>
                              <a:lnTo>
                                <a:pt x="2656" y="266"/>
                              </a:lnTo>
                              <a:lnTo>
                                <a:pt x="1518" y="266"/>
                              </a:lnTo>
                              <a:close/>
                              <a:moveTo>
                                <a:pt x="525" y="656"/>
                              </a:moveTo>
                              <a:lnTo>
                                <a:pt x="525" y="5209"/>
                              </a:lnTo>
                              <a:lnTo>
                                <a:pt x="3595" y="5209"/>
                              </a:lnTo>
                              <a:lnTo>
                                <a:pt x="3595" y="656"/>
                              </a:lnTo>
                              <a:lnTo>
                                <a:pt x="525" y="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63.25pt;margin-top:447pt;height:17.35pt;width:11.65pt;z-index:251691008;v-text-anchor:middle;mso-width-relative:page;mso-height-relative:page;" fillcolor="#404040" filled="t" stroked="f" coordsize="4117,6144" o:gfxdata="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" path="m373,0l3742,0,3761,0,3780,3,3799,5,3818,8,3836,13,3853,17,3870,23,3888,29,3905,37,3920,46,3936,55,3952,64,3966,75,3981,86,3994,97,4006,111,4020,123,4031,136,4042,151,4053,165,4062,181,4071,197,4080,212,4088,229,4094,247,4100,264,4105,281,4109,299,4112,318,4114,336,4117,355,4117,375,4117,5769,4117,5789,4114,5808,4112,5826,4109,5845,4105,5863,4100,5881,4094,5899,4088,5915,4080,5932,4071,5948,4062,5963,4053,5979,4042,5993,4031,6008,4020,6021,4006,6035,3994,6047,3981,6058,3966,6069,3952,6080,3936,6089,3920,6098,3905,6107,3888,6115,3870,6122,3853,6127,3836,6133,3818,6136,3799,6139,3780,6142,3761,6144,3742,6144,373,6144,354,6144,335,6142,316,6139,299,6136,281,6133,263,6127,245,6122,228,6115,212,6107,196,6098,180,6089,165,6080,150,6069,136,6058,122,6047,109,6035,97,6021,86,6008,74,5993,63,5979,53,5963,44,5948,37,5932,29,5915,22,5899,17,5881,11,5863,6,5845,4,5826,1,5808,0,5789,0,5769,0,375,0,355,1,336,4,318,6,299,11,281,17,264,22,247,29,229,37,212,44,197,53,181,63,165,74,151,86,136,97,123,109,111,122,97,136,86,150,75,165,64,180,55,196,46,212,37,228,29,245,23,263,17,281,13,299,8,316,5,335,3,354,0,373,0xm2968,4585l2968,4585,3254,4168,3260,4157,3266,4144,3270,4133,3274,4121,3275,4110,3275,4098,3275,4085,3273,4074,3269,4062,3266,4050,3260,4037,3255,4026,3247,4014,3239,4002,3230,3989,3219,3977,2757,3512,2742,3501,2729,3491,2715,3483,2702,3476,2690,3469,2676,3465,2664,3460,2652,3458,2641,3456,2628,3456,2617,3456,2606,3458,2595,3460,2584,3463,2574,3468,2563,3473,2261,3654,2220,3611,2182,3567,2146,3525,2111,3482,2078,3440,2045,3398,2015,3356,1986,3314,1958,3273,1933,3232,1908,3190,1885,3149,1864,3108,1842,3067,1824,3025,1806,2985,1789,2944,1774,2904,1760,2863,1748,2823,1735,2781,1725,2741,1715,2700,1708,2660,1700,2619,1694,2578,1689,2537,1684,2496,1682,2455,1680,2414,1677,2372,1677,2331,1985,2159,1995,2153,2004,2146,2012,2138,2020,2130,2028,2121,2033,2111,2039,2101,2043,2090,2046,2078,2050,2066,2052,2052,2053,2038,2053,2022,2052,2007,2050,1990,2048,1972,1877,1339,1871,1325,1866,1310,1859,1297,1853,1284,1845,1273,1837,1262,1829,1253,1820,1244,1810,1237,1800,1231,1790,1225,1779,1221,1768,1218,1756,1215,1742,1213,1729,1213,1225,1252,1199,1254,1175,1258,1154,1262,1135,1268,1119,1274,1105,1281,1092,1290,1081,1300,1072,1311,1065,1323,1060,1337,1055,1351,1052,1367,1050,1384,1049,1403,1048,1423,1047,1494,1047,1565,1048,1636,1049,1705,1052,1773,1055,1841,1060,1906,1065,1972,1071,2037,1079,2100,1087,2163,1096,2225,1105,2286,1116,2347,1127,2406,1139,2465,1152,2523,1167,2580,1181,2636,1197,2692,1214,2747,1232,2801,1251,2855,1269,2908,1290,2960,1311,3012,1332,3063,1355,3113,1379,3164,1403,3213,1429,3262,1455,3310,1481,3356,1509,3404,1538,3451,1567,3497,1598,3543,1630,3587,1662,3633,1694,3676,1728,3721,1762,3764,1798,3808,1835,3850,1871,3893,1909,3935,1948,3976,1987,4018,2028,4060,2069,4100,2111,4141,2155,4181,2198,4221,2243,4261,2288,4302,2334,4341,2429,4420,2527,4498,2628,4576,2733,4654,2750,4663,2767,4670,2783,4677,2799,4683,2813,4686,2828,4687,2842,4687,2856,4685,2869,4682,2884,4675,2897,4666,2910,4655,2925,4641,2939,4625,2954,4606,2968,4585xm1518,266l1518,398,2656,398,2656,266,1518,266xm525,656l525,5209,3595,5209,3595,656,525,656xe">
                <v:path o:connectlocs="66744,87;68606,647;70170,1698;71365,3169;72120,4920;72331,101023;72120,102669;71365,104420;70170,105891;68606,106942;66744,107502;6219,107590;4304,107205;2635,106276;1300,104946;386,103300;0,101373;70,5568;650,3712;1704,2153;3162,963;4936,227;6553,0;57380,72567;57503,71341;56905,70080;48174,61307;46803,60589;45591,60589;39723,63986;35928,59503;33117,55143;31167,50853;30007,46580;29515,42272;35050,37702;35823,36791;36069,35408;32976,23447;32274,22099;31255,21381;21521,21924;19659,22309;18623,23412;18412,24918;18535,32238;19255,38962;20502,45179;22294,50923;24649,56264;27530,61237;30956,65913;34909,70360;39407,74616;48015,81498;49421,82058;50897,81708;52144,80290;26669,4658" o:connectangles="0,0,0,0,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5258435</wp:posOffset>
                </wp:positionV>
                <wp:extent cx="157480" cy="157480"/>
                <wp:effectExtent l="0" t="0" r="13970" b="13970"/>
                <wp:wrapNone/>
                <wp:docPr id="14" name="通讯录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22425" h="1601788">
                              <a:moveTo>
                                <a:pt x="1477962" y="927100"/>
                              </a:moveTo>
                              <a:lnTo>
                                <a:pt x="1622425" y="927100"/>
                              </a:lnTo>
                              <a:lnTo>
                                <a:pt x="1622425" y="1293813"/>
                              </a:lnTo>
                              <a:lnTo>
                                <a:pt x="1477962" y="1293813"/>
                              </a:lnTo>
                              <a:lnTo>
                                <a:pt x="1477962" y="927100"/>
                              </a:lnTo>
                              <a:close/>
                              <a:moveTo>
                                <a:pt x="1477962" y="463550"/>
                              </a:moveTo>
                              <a:lnTo>
                                <a:pt x="1622425" y="463550"/>
                              </a:lnTo>
                              <a:lnTo>
                                <a:pt x="1622425" y="830263"/>
                              </a:lnTo>
                              <a:lnTo>
                                <a:pt x="1477962" y="830263"/>
                              </a:lnTo>
                              <a:lnTo>
                                <a:pt x="1477962" y="463550"/>
                              </a:lnTo>
                              <a:close/>
                              <a:moveTo>
                                <a:pt x="871932" y="418865"/>
                              </a:moveTo>
                              <a:lnTo>
                                <a:pt x="866214" y="419183"/>
                              </a:lnTo>
                              <a:lnTo>
                                <a:pt x="859861" y="419183"/>
                              </a:lnTo>
                              <a:lnTo>
                                <a:pt x="848426" y="420453"/>
                              </a:lnTo>
                              <a:lnTo>
                                <a:pt x="837309" y="422359"/>
                              </a:lnTo>
                              <a:lnTo>
                                <a:pt x="826509" y="424582"/>
                              </a:lnTo>
                              <a:lnTo>
                                <a:pt x="815709" y="427440"/>
                              </a:lnTo>
                              <a:lnTo>
                                <a:pt x="805862" y="430298"/>
                              </a:lnTo>
                              <a:lnTo>
                                <a:pt x="796650" y="433473"/>
                              </a:lnTo>
                              <a:lnTo>
                                <a:pt x="787439" y="436649"/>
                              </a:lnTo>
                              <a:lnTo>
                                <a:pt x="771874" y="443000"/>
                              </a:lnTo>
                              <a:lnTo>
                                <a:pt x="766792" y="444906"/>
                              </a:lnTo>
                              <a:lnTo>
                                <a:pt x="762027" y="446811"/>
                              </a:lnTo>
                              <a:lnTo>
                                <a:pt x="757262" y="449034"/>
                              </a:lnTo>
                              <a:lnTo>
                                <a:pt x="752498" y="451257"/>
                              </a:lnTo>
                              <a:lnTo>
                                <a:pt x="748051" y="454115"/>
                              </a:lnTo>
                              <a:lnTo>
                                <a:pt x="743921" y="456655"/>
                              </a:lnTo>
                              <a:lnTo>
                                <a:pt x="739792" y="459831"/>
                              </a:lnTo>
                              <a:lnTo>
                                <a:pt x="735345" y="463324"/>
                              </a:lnTo>
                              <a:lnTo>
                                <a:pt x="731533" y="466817"/>
                              </a:lnTo>
                              <a:lnTo>
                                <a:pt x="728039" y="470628"/>
                              </a:lnTo>
                              <a:lnTo>
                                <a:pt x="724545" y="474757"/>
                              </a:lnTo>
                              <a:lnTo>
                                <a:pt x="721051" y="479202"/>
                              </a:lnTo>
                              <a:lnTo>
                                <a:pt x="718192" y="483966"/>
                              </a:lnTo>
                              <a:lnTo>
                                <a:pt x="715333" y="488729"/>
                              </a:lnTo>
                              <a:lnTo>
                                <a:pt x="712792" y="493810"/>
                              </a:lnTo>
                              <a:lnTo>
                                <a:pt x="710251" y="499526"/>
                              </a:lnTo>
                              <a:lnTo>
                                <a:pt x="708028" y="504925"/>
                              </a:lnTo>
                              <a:lnTo>
                                <a:pt x="706122" y="510959"/>
                              </a:lnTo>
                              <a:lnTo>
                                <a:pt x="704216" y="517310"/>
                              </a:lnTo>
                              <a:lnTo>
                                <a:pt x="702628" y="523979"/>
                              </a:lnTo>
                              <a:lnTo>
                                <a:pt x="701357" y="530648"/>
                              </a:lnTo>
                              <a:lnTo>
                                <a:pt x="700404" y="537952"/>
                              </a:lnTo>
                              <a:lnTo>
                                <a:pt x="699769" y="545256"/>
                              </a:lnTo>
                              <a:lnTo>
                                <a:pt x="699451" y="553512"/>
                              </a:lnTo>
                              <a:lnTo>
                                <a:pt x="699451" y="561451"/>
                              </a:lnTo>
                              <a:lnTo>
                                <a:pt x="699451" y="570025"/>
                              </a:lnTo>
                              <a:lnTo>
                                <a:pt x="700087" y="578600"/>
                              </a:lnTo>
                              <a:lnTo>
                                <a:pt x="700722" y="587809"/>
                              </a:lnTo>
                              <a:lnTo>
                                <a:pt x="701992" y="597018"/>
                              </a:lnTo>
                              <a:lnTo>
                                <a:pt x="703263" y="607180"/>
                              </a:lnTo>
                              <a:lnTo>
                                <a:pt x="705169" y="617025"/>
                              </a:lnTo>
                              <a:lnTo>
                                <a:pt x="707392" y="627504"/>
                              </a:lnTo>
                              <a:lnTo>
                                <a:pt x="708028" y="630998"/>
                              </a:lnTo>
                              <a:lnTo>
                                <a:pt x="708028" y="634173"/>
                              </a:lnTo>
                              <a:lnTo>
                                <a:pt x="707710" y="637666"/>
                              </a:lnTo>
                              <a:lnTo>
                                <a:pt x="707392" y="640524"/>
                              </a:lnTo>
                              <a:lnTo>
                                <a:pt x="706757" y="643065"/>
                              </a:lnTo>
                              <a:lnTo>
                                <a:pt x="705804" y="645605"/>
                              </a:lnTo>
                              <a:lnTo>
                                <a:pt x="703263" y="650051"/>
                              </a:lnTo>
                              <a:lnTo>
                                <a:pt x="701039" y="654815"/>
                              </a:lnTo>
                              <a:lnTo>
                                <a:pt x="699134" y="658626"/>
                              </a:lnTo>
                              <a:lnTo>
                                <a:pt x="698498" y="660531"/>
                              </a:lnTo>
                              <a:lnTo>
                                <a:pt x="697863" y="662436"/>
                              </a:lnTo>
                              <a:lnTo>
                                <a:pt x="697545" y="664342"/>
                              </a:lnTo>
                              <a:lnTo>
                                <a:pt x="697545" y="666247"/>
                              </a:lnTo>
                              <a:lnTo>
                                <a:pt x="699134" y="688794"/>
                              </a:lnTo>
                              <a:lnTo>
                                <a:pt x="700404" y="702132"/>
                              </a:lnTo>
                              <a:lnTo>
                                <a:pt x="701039" y="709436"/>
                              </a:lnTo>
                              <a:lnTo>
                                <a:pt x="702310" y="716104"/>
                              </a:lnTo>
                              <a:lnTo>
                                <a:pt x="703581" y="723408"/>
                              </a:lnTo>
                              <a:lnTo>
                                <a:pt x="705487" y="729760"/>
                              </a:lnTo>
                              <a:lnTo>
                                <a:pt x="707075" y="736111"/>
                              </a:lnTo>
                              <a:lnTo>
                                <a:pt x="709298" y="742145"/>
                              </a:lnTo>
                              <a:lnTo>
                                <a:pt x="711839" y="747226"/>
                              </a:lnTo>
                              <a:lnTo>
                                <a:pt x="714698" y="751989"/>
                              </a:lnTo>
                              <a:lnTo>
                                <a:pt x="716286" y="753894"/>
                              </a:lnTo>
                              <a:lnTo>
                                <a:pt x="718192" y="755800"/>
                              </a:lnTo>
                              <a:lnTo>
                                <a:pt x="719780" y="757705"/>
                              </a:lnTo>
                              <a:lnTo>
                                <a:pt x="722322" y="759293"/>
                              </a:lnTo>
                              <a:lnTo>
                                <a:pt x="725816" y="760563"/>
                              </a:lnTo>
                              <a:lnTo>
                                <a:pt x="731533" y="762151"/>
                              </a:lnTo>
                              <a:lnTo>
                                <a:pt x="736933" y="763104"/>
                              </a:lnTo>
                              <a:lnTo>
                                <a:pt x="738839" y="763421"/>
                              </a:lnTo>
                              <a:lnTo>
                                <a:pt x="739792" y="763104"/>
                              </a:lnTo>
                              <a:lnTo>
                                <a:pt x="745827" y="831062"/>
                              </a:lnTo>
                              <a:lnTo>
                                <a:pt x="747098" y="833603"/>
                              </a:lnTo>
                              <a:lnTo>
                                <a:pt x="748368" y="835826"/>
                              </a:lnTo>
                              <a:lnTo>
                                <a:pt x="749639" y="838049"/>
                              </a:lnTo>
                              <a:lnTo>
                                <a:pt x="751227" y="839954"/>
                              </a:lnTo>
                              <a:lnTo>
                                <a:pt x="754404" y="843765"/>
                              </a:lnTo>
                              <a:lnTo>
                                <a:pt x="757898" y="847576"/>
                              </a:lnTo>
                              <a:lnTo>
                                <a:pt x="761074" y="851386"/>
                              </a:lnTo>
                              <a:lnTo>
                                <a:pt x="762662" y="853609"/>
                              </a:lnTo>
                              <a:lnTo>
                                <a:pt x="763933" y="855832"/>
                              </a:lnTo>
                              <a:lnTo>
                                <a:pt x="765204" y="858373"/>
                              </a:lnTo>
                              <a:lnTo>
                                <a:pt x="766474" y="861548"/>
                              </a:lnTo>
                              <a:lnTo>
                                <a:pt x="767427" y="865042"/>
                              </a:lnTo>
                              <a:lnTo>
                                <a:pt x="768380" y="868852"/>
                              </a:lnTo>
                              <a:lnTo>
                                <a:pt x="751545" y="872663"/>
                              </a:lnTo>
                              <a:lnTo>
                                <a:pt x="744874" y="887271"/>
                              </a:lnTo>
                              <a:lnTo>
                                <a:pt x="740745" y="895528"/>
                              </a:lnTo>
                              <a:lnTo>
                                <a:pt x="736298" y="904102"/>
                              </a:lnTo>
                              <a:lnTo>
                                <a:pt x="731533" y="912358"/>
                              </a:lnTo>
                              <a:lnTo>
                                <a:pt x="726451" y="919980"/>
                              </a:lnTo>
                              <a:lnTo>
                                <a:pt x="723910" y="923156"/>
                              </a:lnTo>
                              <a:lnTo>
                                <a:pt x="721051" y="926014"/>
                              </a:lnTo>
                              <a:lnTo>
                                <a:pt x="718510" y="928555"/>
                              </a:lnTo>
                              <a:lnTo>
                                <a:pt x="715969" y="930778"/>
                              </a:lnTo>
                              <a:lnTo>
                                <a:pt x="680393" y="940622"/>
                              </a:lnTo>
                              <a:lnTo>
                                <a:pt x="648628" y="953960"/>
                              </a:lnTo>
                              <a:lnTo>
                                <a:pt x="615911" y="967932"/>
                              </a:lnTo>
                              <a:lnTo>
                                <a:pt x="551747" y="995243"/>
                              </a:lnTo>
                              <a:lnTo>
                                <a:pt x="544123" y="998101"/>
                              </a:lnTo>
                              <a:lnTo>
                                <a:pt x="537135" y="1000641"/>
                              </a:lnTo>
                              <a:lnTo>
                                <a:pt x="522524" y="1006040"/>
                              </a:lnTo>
                              <a:lnTo>
                                <a:pt x="507912" y="1011121"/>
                              </a:lnTo>
                              <a:lnTo>
                                <a:pt x="500924" y="1013979"/>
                              </a:lnTo>
                              <a:lnTo>
                                <a:pt x="493936" y="1016837"/>
                              </a:lnTo>
                              <a:lnTo>
                                <a:pt x="487583" y="1020648"/>
                              </a:lnTo>
                              <a:lnTo>
                                <a:pt x="481548" y="1024141"/>
                              </a:lnTo>
                              <a:lnTo>
                                <a:pt x="475512" y="1027952"/>
                              </a:lnTo>
                              <a:lnTo>
                                <a:pt x="470430" y="1032398"/>
                              </a:lnTo>
                              <a:lnTo>
                                <a:pt x="467889" y="1034938"/>
                              </a:lnTo>
                              <a:lnTo>
                                <a:pt x="465665" y="1037796"/>
                              </a:lnTo>
                              <a:lnTo>
                                <a:pt x="463442" y="1040337"/>
                              </a:lnTo>
                              <a:lnTo>
                                <a:pt x="461218" y="1043195"/>
                              </a:lnTo>
                              <a:lnTo>
                                <a:pt x="459313" y="1046370"/>
                              </a:lnTo>
                              <a:lnTo>
                                <a:pt x="457407" y="1049546"/>
                              </a:lnTo>
                              <a:lnTo>
                                <a:pt x="456136" y="1052722"/>
                              </a:lnTo>
                              <a:lnTo>
                                <a:pt x="454548" y="1056850"/>
                              </a:lnTo>
                              <a:lnTo>
                                <a:pt x="454230" y="1082573"/>
                              </a:lnTo>
                              <a:lnTo>
                                <a:pt x="453595" y="1116234"/>
                              </a:lnTo>
                              <a:lnTo>
                                <a:pt x="452960" y="1151484"/>
                              </a:lnTo>
                              <a:lnTo>
                                <a:pt x="452642" y="1167997"/>
                              </a:lnTo>
                              <a:lnTo>
                                <a:pt x="452960" y="1182605"/>
                              </a:lnTo>
                              <a:lnTo>
                                <a:pt x="1276928" y="1182605"/>
                              </a:lnTo>
                              <a:lnTo>
                                <a:pt x="1277245" y="1167997"/>
                              </a:lnTo>
                              <a:lnTo>
                                <a:pt x="1276928" y="1151484"/>
                              </a:lnTo>
                              <a:lnTo>
                                <a:pt x="1276292" y="1116234"/>
                              </a:lnTo>
                              <a:lnTo>
                                <a:pt x="1275339" y="1082573"/>
                              </a:lnTo>
                              <a:lnTo>
                                <a:pt x="1275022" y="1056850"/>
                              </a:lnTo>
                              <a:lnTo>
                                <a:pt x="1273751" y="1052722"/>
                              </a:lnTo>
                              <a:lnTo>
                                <a:pt x="1272163" y="1049546"/>
                              </a:lnTo>
                              <a:lnTo>
                                <a:pt x="1270257" y="1046370"/>
                              </a:lnTo>
                              <a:lnTo>
                                <a:pt x="1268669" y="1043195"/>
                              </a:lnTo>
                              <a:lnTo>
                                <a:pt x="1266445" y="1040337"/>
                              </a:lnTo>
                              <a:lnTo>
                                <a:pt x="1264222" y="1037796"/>
                              </a:lnTo>
                              <a:lnTo>
                                <a:pt x="1261998" y="1034938"/>
                              </a:lnTo>
                              <a:lnTo>
                                <a:pt x="1259775" y="1032398"/>
                              </a:lnTo>
                              <a:lnTo>
                                <a:pt x="1254057" y="1027952"/>
                              </a:lnTo>
                              <a:lnTo>
                                <a:pt x="1248340" y="1024141"/>
                              </a:lnTo>
                              <a:lnTo>
                                <a:pt x="1242304" y="1020648"/>
                              </a:lnTo>
                              <a:lnTo>
                                <a:pt x="1235634" y="1016837"/>
                              </a:lnTo>
                              <a:lnTo>
                                <a:pt x="1228963" y="1013979"/>
                              </a:lnTo>
                              <a:lnTo>
                                <a:pt x="1221658" y="1011121"/>
                              </a:lnTo>
                              <a:lnTo>
                                <a:pt x="1207681" y="1006040"/>
                              </a:lnTo>
                              <a:lnTo>
                                <a:pt x="1192752" y="1000641"/>
                              </a:lnTo>
                              <a:lnTo>
                                <a:pt x="1185446" y="998101"/>
                              </a:lnTo>
                              <a:lnTo>
                                <a:pt x="1178458" y="995243"/>
                              </a:lnTo>
                              <a:lnTo>
                                <a:pt x="1113659" y="967932"/>
                              </a:lnTo>
                              <a:lnTo>
                                <a:pt x="1080941" y="953960"/>
                              </a:lnTo>
                              <a:lnTo>
                                <a:pt x="1049177" y="940622"/>
                              </a:lnTo>
                              <a:lnTo>
                                <a:pt x="1013601" y="930778"/>
                              </a:lnTo>
                              <a:lnTo>
                                <a:pt x="1011060" y="928555"/>
                              </a:lnTo>
                              <a:lnTo>
                                <a:pt x="1008519" y="926014"/>
                              </a:lnTo>
                              <a:lnTo>
                                <a:pt x="1005977" y="923156"/>
                              </a:lnTo>
                              <a:lnTo>
                                <a:pt x="1003436" y="919980"/>
                              </a:lnTo>
                              <a:lnTo>
                                <a:pt x="998036" y="912358"/>
                              </a:lnTo>
                              <a:lnTo>
                                <a:pt x="993589" y="904102"/>
                              </a:lnTo>
                              <a:lnTo>
                                <a:pt x="989142" y="895528"/>
                              </a:lnTo>
                              <a:lnTo>
                                <a:pt x="985013" y="887271"/>
                              </a:lnTo>
                              <a:lnTo>
                                <a:pt x="978025" y="872663"/>
                              </a:lnTo>
                              <a:lnTo>
                                <a:pt x="955790" y="869487"/>
                              </a:lnTo>
                              <a:lnTo>
                                <a:pt x="956107" y="865359"/>
                              </a:lnTo>
                              <a:lnTo>
                                <a:pt x="956743" y="861231"/>
                              </a:lnTo>
                              <a:lnTo>
                                <a:pt x="957696" y="857738"/>
                              </a:lnTo>
                              <a:lnTo>
                                <a:pt x="958649" y="854562"/>
                              </a:lnTo>
                              <a:lnTo>
                                <a:pt x="960237" y="852021"/>
                              </a:lnTo>
                              <a:lnTo>
                                <a:pt x="961507" y="849481"/>
                              </a:lnTo>
                              <a:lnTo>
                                <a:pt x="965319" y="845035"/>
                              </a:lnTo>
                              <a:lnTo>
                                <a:pt x="968813" y="840272"/>
                              </a:lnTo>
                              <a:lnTo>
                                <a:pt x="972307" y="835826"/>
                              </a:lnTo>
                              <a:lnTo>
                                <a:pt x="973895" y="833603"/>
                              </a:lnTo>
                              <a:lnTo>
                                <a:pt x="975484" y="830745"/>
                              </a:lnTo>
                              <a:lnTo>
                                <a:pt x="977072" y="827887"/>
                              </a:lnTo>
                              <a:lnTo>
                                <a:pt x="978025" y="824393"/>
                              </a:lnTo>
                              <a:lnTo>
                                <a:pt x="978978" y="821218"/>
                              </a:lnTo>
                              <a:lnTo>
                                <a:pt x="979613" y="818042"/>
                              </a:lnTo>
                              <a:lnTo>
                                <a:pt x="980566" y="811373"/>
                              </a:lnTo>
                              <a:lnTo>
                                <a:pt x="981201" y="804069"/>
                              </a:lnTo>
                              <a:lnTo>
                                <a:pt x="981837" y="797083"/>
                              </a:lnTo>
                              <a:lnTo>
                                <a:pt x="982154" y="789779"/>
                              </a:lnTo>
                              <a:lnTo>
                                <a:pt x="983107" y="783110"/>
                              </a:lnTo>
                              <a:lnTo>
                                <a:pt x="983742" y="779935"/>
                              </a:lnTo>
                              <a:lnTo>
                                <a:pt x="984695" y="776759"/>
                              </a:lnTo>
                              <a:lnTo>
                                <a:pt x="985966" y="773266"/>
                              </a:lnTo>
                              <a:lnTo>
                                <a:pt x="987236" y="770408"/>
                              </a:lnTo>
                              <a:lnTo>
                                <a:pt x="988507" y="768502"/>
                              </a:lnTo>
                              <a:lnTo>
                                <a:pt x="989778" y="766915"/>
                              </a:lnTo>
                              <a:lnTo>
                                <a:pt x="991366" y="765327"/>
                              </a:lnTo>
                              <a:lnTo>
                                <a:pt x="992636" y="764056"/>
                              </a:lnTo>
                              <a:lnTo>
                                <a:pt x="996131" y="761834"/>
                              </a:lnTo>
                              <a:lnTo>
                                <a:pt x="999942" y="759928"/>
                              </a:lnTo>
                              <a:lnTo>
                                <a:pt x="1003436" y="758023"/>
                              </a:lnTo>
                              <a:lnTo>
                                <a:pt x="1006930" y="755800"/>
                              </a:lnTo>
                              <a:lnTo>
                                <a:pt x="1010107" y="753259"/>
                              </a:lnTo>
                              <a:lnTo>
                                <a:pt x="1011695" y="751989"/>
                              </a:lnTo>
                              <a:lnTo>
                                <a:pt x="1012966" y="750401"/>
                              </a:lnTo>
                              <a:lnTo>
                                <a:pt x="1014871" y="746908"/>
                              </a:lnTo>
                              <a:lnTo>
                                <a:pt x="1017095" y="743097"/>
                              </a:lnTo>
                              <a:lnTo>
                                <a:pt x="1019001" y="738651"/>
                              </a:lnTo>
                              <a:lnTo>
                                <a:pt x="1020589" y="734523"/>
                              </a:lnTo>
                              <a:lnTo>
                                <a:pt x="1023130" y="725631"/>
                              </a:lnTo>
                              <a:lnTo>
                                <a:pt x="1024718" y="717057"/>
                              </a:lnTo>
                              <a:lnTo>
                                <a:pt x="1025989" y="709753"/>
                              </a:lnTo>
                              <a:lnTo>
                                <a:pt x="1026942" y="701814"/>
                              </a:lnTo>
                              <a:lnTo>
                                <a:pt x="1027895" y="693875"/>
                              </a:lnTo>
                              <a:lnTo>
                                <a:pt x="1028213" y="685618"/>
                              </a:lnTo>
                              <a:lnTo>
                                <a:pt x="1027895" y="677362"/>
                              </a:lnTo>
                              <a:lnTo>
                                <a:pt x="1027577" y="673233"/>
                              </a:lnTo>
                              <a:lnTo>
                                <a:pt x="1026942" y="669105"/>
                              </a:lnTo>
                              <a:lnTo>
                                <a:pt x="1025989" y="665294"/>
                              </a:lnTo>
                              <a:lnTo>
                                <a:pt x="1025036" y="661484"/>
                              </a:lnTo>
                              <a:lnTo>
                                <a:pt x="1023766" y="657673"/>
                              </a:lnTo>
                              <a:lnTo>
                                <a:pt x="1022177" y="654180"/>
                              </a:lnTo>
                              <a:lnTo>
                                <a:pt x="1019001" y="647511"/>
                              </a:lnTo>
                              <a:lnTo>
                                <a:pt x="1015824" y="642747"/>
                              </a:lnTo>
                              <a:lnTo>
                                <a:pt x="1014871" y="640207"/>
                              </a:lnTo>
                              <a:lnTo>
                                <a:pt x="1013919" y="637349"/>
                              </a:lnTo>
                              <a:lnTo>
                                <a:pt x="1012966" y="633856"/>
                              </a:lnTo>
                              <a:lnTo>
                                <a:pt x="1012330" y="629410"/>
                              </a:lnTo>
                              <a:lnTo>
                                <a:pt x="1012013" y="626234"/>
                              </a:lnTo>
                              <a:lnTo>
                                <a:pt x="1012013" y="622106"/>
                              </a:lnTo>
                              <a:lnTo>
                                <a:pt x="1012330" y="612261"/>
                              </a:lnTo>
                              <a:lnTo>
                                <a:pt x="1012966" y="601147"/>
                              </a:lnTo>
                              <a:lnTo>
                                <a:pt x="1013919" y="588762"/>
                              </a:lnTo>
                              <a:lnTo>
                                <a:pt x="1016460" y="566215"/>
                              </a:lnTo>
                              <a:lnTo>
                                <a:pt x="1017095" y="557323"/>
                              </a:lnTo>
                              <a:lnTo>
                                <a:pt x="1017413" y="551607"/>
                              </a:lnTo>
                              <a:lnTo>
                                <a:pt x="1017730" y="534141"/>
                              </a:lnTo>
                              <a:lnTo>
                                <a:pt x="1017413" y="527472"/>
                              </a:lnTo>
                              <a:lnTo>
                                <a:pt x="1016777" y="521756"/>
                              </a:lnTo>
                              <a:lnTo>
                                <a:pt x="1015824" y="516040"/>
                              </a:lnTo>
                              <a:lnTo>
                                <a:pt x="1014236" y="509371"/>
                              </a:lnTo>
                              <a:lnTo>
                                <a:pt x="1010424" y="492222"/>
                              </a:lnTo>
                              <a:lnTo>
                                <a:pt x="1008836" y="488412"/>
                              </a:lnTo>
                              <a:lnTo>
                                <a:pt x="1006930" y="483966"/>
                              </a:lnTo>
                              <a:lnTo>
                                <a:pt x="1004707" y="478567"/>
                              </a:lnTo>
                              <a:lnTo>
                                <a:pt x="1001530" y="473169"/>
                              </a:lnTo>
                              <a:lnTo>
                                <a:pt x="997401" y="467770"/>
                              </a:lnTo>
                              <a:lnTo>
                                <a:pt x="995495" y="465547"/>
                              </a:lnTo>
                              <a:lnTo>
                                <a:pt x="993272" y="463324"/>
                              </a:lnTo>
                              <a:lnTo>
                                <a:pt x="991048" y="460784"/>
                              </a:lnTo>
                              <a:lnTo>
                                <a:pt x="988825" y="459196"/>
                              </a:lnTo>
                              <a:lnTo>
                                <a:pt x="962143" y="454750"/>
                              </a:lnTo>
                              <a:lnTo>
                                <a:pt x="945943" y="439825"/>
                              </a:lnTo>
                              <a:lnTo>
                                <a:pt x="939908" y="436331"/>
                              </a:lnTo>
                              <a:lnTo>
                                <a:pt x="933555" y="433156"/>
                              </a:lnTo>
                              <a:lnTo>
                                <a:pt x="927202" y="430298"/>
                              </a:lnTo>
                              <a:lnTo>
                                <a:pt x="921167" y="427757"/>
                              </a:lnTo>
                              <a:lnTo>
                                <a:pt x="915131" y="425534"/>
                              </a:lnTo>
                              <a:lnTo>
                                <a:pt x="908778" y="423629"/>
                              </a:lnTo>
                              <a:lnTo>
                                <a:pt x="902426" y="422041"/>
                              </a:lnTo>
                              <a:lnTo>
                                <a:pt x="896390" y="421088"/>
                              </a:lnTo>
                              <a:lnTo>
                                <a:pt x="890038" y="420136"/>
                              </a:lnTo>
                              <a:lnTo>
                                <a:pt x="884002" y="419501"/>
                              </a:lnTo>
                              <a:lnTo>
                                <a:pt x="878285" y="419183"/>
                              </a:lnTo>
                              <a:lnTo>
                                <a:pt x="871932" y="418865"/>
                              </a:lnTo>
                              <a:close/>
                              <a:moveTo>
                                <a:pt x="1477962" y="0"/>
                              </a:moveTo>
                              <a:lnTo>
                                <a:pt x="1622425" y="0"/>
                              </a:lnTo>
                              <a:lnTo>
                                <a:pt x="1622425" y="366713"/>
                              </a:lnTo>
                              <a:lnTo>
                                <a:pt x="1477962" y="366713"/>
                              </a:lnTo>
                              <a:lnTo>
                                <a:pt x="1477962" y="0"/>
                              </a:lnTo>
                              <a:close/>
                              <a:moveTo>
                                <a:pt x="326855" y="0"/>
                              </a:moveTo>
                              <a:lnTo>
                                <a:pt x="1403350" y="0"/>
                              </a:lnTo>
                              <a:lnTo>
                                <a:pt x="1403350" y="1601788"/>
                              </a:lnTo>
                              <a:lnTo>
                                <a:pt x="326855" y="1601788"/>
                              </a:lnTo>
                              <a:lnTo>
                                <a:pt x="326855" y="0"/>
                              </a:lnTo>
                              <a:close/>
                              <a:moveTo>
                                <a:pt x="90211" y="0"/>
                              </a:moveTo>
                              <a:lnTo>
                                <a:pt x="94975" y="0"/>
                              </a:lnTo>
                              <a:lnTo>
                                <a:pt x="212503" y="0"/>
                              </a:lnTo>
                              <a:lnTo>
                                <a:pt x="212503" y="1601788"/>
                              </a:lnTo>
                              <a:lnTo>
                                <a:pt x="94975" y="1601788"/>
                              </a:lnTo>
                              <a:lnTo>
                                <a:pt x="90211" y="1601788"/>
                              </a:lnTo>
                              <a:lnTo>
                                <a:pt x="85446" y="1601471"/>
                              </a:lnTo>
                              <a:lnTo>
                                <a:pt x="80681" y="1600835"/>
                              </a:lnTo>
                              <a:lnTo>
                                <a:pt x="75917" y="1599883"/>
                              </a:lnTo>
                              <a:lnTo>
                                <a:pt x="71470" y="1598930"/>
                              </a:lnTo>
                              <a:lnTo>
                                <a:pt x="67023" y="1597660"/>
                              </a:lnTo>
                              <a:lnTo>
                                <a:pt x="62258" y="1596072"/>
                              </a:lnTo>
                              <a:lnTo>
                                <a:pt x="58129" y="1594484"/>
                              </a:lnTo>
                              <a:lnTo>
                                <a:pt x="53999" y="1592261"/>
                              </a:lnTo>
                              <a:lnTo>
                                <a:pt x="49870" y="1590356"/>
                              </a:lnTo>
                              <a:lnTo>
                                <a:pt x="45740" y="1587815"/>
                              </a:lnTo>
                              <a:lnTo>
                                <a:pt x="41929" y="1585592"/>
                              </a:lnTo>
                              <a:lnTo>
                                <a:pt x="38117" y="1583052"/>
                              </a:lnTo>
                              <a:lnTo>
                                <a:pt x="34623" y="1580194"/>
                              </a:lnTo>
                              <a:lnTo>
                                <a:pt x="31446" y="1577336"/>
                              </a:lnTo>
                              <a:lnTo>
                                <a:pt x="27635" y="1573843"/>
                              </a:lnTo>
                              <a:lnTo>
                                <a:pt x="24776" y="1570667"/>
                              </a:lnTo>
                              <a:lnTo>
                                <a:pt x="21917" y="1567174"/>
                              </a:lnTo>
                              <a:lnTo>
                                <a:pt x="19058" y="1563681"/>
                              </a:lnTo>
                              <a:lnTo>
                                <a:pt x="16517" y="1559870"/>
                              </a:lnTo>
                              <a:lnTo>
                                <a:pt x="13976" y="1556059"/>
                              </a:lnTo>
                              <a:lnTo>
                                <a:pt x="11435" y="1551931"/>
                              </a:lnTo>
                              <a:lnTo>
                                <a:pt x="9211" y="1548120"/>
                              </a:lnTo>
                              <a:lnTo>
                                <a:pt x="7306" y="1543992"/>
                              </a:lnTo>
                              <a:lnTo>
                                <a:pt x="5717" y="1539228"/>
                              </a:lnTo>
                              <a:lnTo>
                                <a:pt x="4447" y="1535100"/>
                              </a:lnTo>
                              <a:lnTo>
                                <a:pt x="3176" y="1530654"/>
                              </a:lnTo>
                              <a:lnTo>
                                <a:pt x="1906" y="1525891"/>
                              </a:lnTo>
                              <a:lnTo>
                                <a:pt x="1270" y="1521127"/>
                              </a:lnTo>
                              <a:lnTo>
                                <a:pt x="635" y="1516364"/>
                              </a:lnTo>
                              <a:lnTo>
                                <a:pt x="317" y="1511600"/>
                              </a:lnTo>
                              <a:lnTo>
                                <a:pt x="0" y="1506837"/>
                              </a:lnTo>
                              <a:lnTo>
                                <a:pt x="0" y="94951"/>
                              </a:lnTo>
                              <a:lnTo>
                                <a:pt x="317" y="90188"/>
                              </a:lnTo>
                              <a:lnTo>
                                <a:pt x="635" y="85424"/>
                              </a:lnTo>
                              <a:lnTo>
                                <a:pt x="1270" y="80661"/>
                              </a:lnTo>
                              <a:lnTo>
                                <a:pt x="1906" y="75580"/>
                              </a:lnTo>
                              <a:lnTo>
                                <a:pt x="3176" y="71134"/>
                              </a:lnTo>
                              <a:lnTo>
                                <a:pt x="4447" y="66688"/>
                              </a:lnTo>
                              <a:lnTo>
                                <a:pt x="5717" y="62560"/>
                              </a:lnTo>
                              <a:lnTo>
                                <a:pt x="7306" y="57796"/>
                              </a:lnTo>
                              <a:lnTo>
                                <a:pt x="9211" y="53668"/>
                              </a:lnTo>
                              <a:lnTo>
                                <a:pt x="11435" y="49857"/>
                              </a:lnTo>
                              <a:lnTo>
                                <a:pt x="13976" y="45729"/>
                              </a:lnTo>
                              <a:lnTo>
                                <a:pt x="16517" y="41601"/>
                              </a:lnTo>
                              <a:lnTo>
                                <a:pt x="19058" y="38107"/>
                              </a:lnTo>
                              <a:lnTo>
                                <a:pt x="21917" y="34614"/>
                              </a:lnTo>
                              <a:lnTo>
                                <a:pt x="24776" y="31121"/>
                              </a:lnTo>
                              <a:lnTo>
                                <a:pt x="27635" y="27945"/>
                              </a:lnTo>
                              <a:lnTo>
                                <a:pt x="31446" y="24452"/>
                              </a:lnTo>
                              <a:lnTo>
                                <a:pt x="34623" y="21594"/>
                              </a:lnTo>
                              <a:lnTo>
                                <a:pt x="38117" y="18736"/>
                              </a:lnTo>
                              <a:lnTo>
                                <a:pt x="41929" y="16195"/>
                              </a:lnTo>
                              <a:lnTo>
                                <a:pt x="45740" y="13655"/>
                              </a:lnTo>
                              <a:lnTo>
                                <a:pt x="49870" y="11432"/>
                              </a:lnTo>
                              <a:lnTo>
                                <a:pt x="53999" y="9527"/>
                              </a:lnTo>
                              <a:lnTo>
                                <a:pt x="58129" y="7304"/>
                              </a:lnTo>
                              <a:lnTo>
                                <a:pt x="62258" y="5716"/>
                              </a:lnTo>
                              <a:lnTo>
                                <a:pt x="67023" y="4128"/>
                              </a:lnTo>
                              <a:lnTo>
                                <a:pt x="71470" y="2858"/>
                              </a:lnTo>
                              <a:lnTo>
                                <a:pt x="75917" y="1905"/>
                              </a:lnTo>
                              <a:lnTo>
                                <a:pt x="80681" y="952"/>
                              </a:lnTo>
                              <a:lnTo>
                                <a:pt x="85446" y="317"/>
                              </a:lnTo>
                              <a:lnTo>
                                <a:pt x="90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通讯录" o:spid="_x0000_s1026" o:spt="100" style="position:absolute;left:0pt;margin-left:362.35pt;margin-top:414.05pt;height:12.4pt;width:12.4pt;z-index:251686912;v-text-anchor:middle;mso-width-relative:page;mso-height-relative:page;" fillcolor="#404040" filled="t" stroked="f" coordsize="1622425,1601788" o:gfxdata="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" path="m1477962,927100l1622425,927100,1622425,1293813,1477962,1293813,1477962,927100xm1477962,463550l1622425,463550,1622425,830263,1477962,830263,1477962,463550xm871932,418865l866214,419183,859861,419183,848426,420453,837309,422359,826509,424582,815709,427440,805862,430298,796650,433473,787439,436649,771874,443000,766792,444906,762027,446811,757262,449034,752498,451257,748051,454115,743921,456655,739792,459831,735345,463324,731533,466817,728039,470628,724545,474757,721051,479202,718192,483966,715333,488729,712792,493810,710251,499526,708028,504925,706122,510959,704216,517310,702628,523979,701357,530648,700404,537952,699769,545256,699451,553512,699451,561451,699451,570025,700087,578600,700722,587809,701992,597018,703263,607180,705169,617025,707392,627504,708028,630998,708028,634173,707710,637666,707392,640524,706757,643065,705804,645605,703263,650051,701039,654815,699134,658626,698498,660531,697863,662436,697545,664342,697545,666247,699134,688794,700404,702132,701039,709436,702310,716104,703581,723408,705487,729760,707075,736111,709298,742145,711839,747226,714698,751989,716286,753894,718192,755800,719780,757705,722322,759293,725816,760563,731533,762151,736933,763104,738839,763421,739792,763104,745827,831062,747098,833603,748368,835826,749639,838049,751227,839954,754404,843765,757898,847576,761074,851386,762662,853609,763933,855832,765204,858373,766474,861548,767427,865042,768380,868852,751545,872663,744874,887271,740745,895528,736298,904102,731533,912358,726451,919980,723910,923156,721051,926014,718510,928555,715969,930778,680393,940622,648628,953960,615911,967932,551747,995243,544123,998101,537135,1000641,522524,1006040,507912,1011121,500924,1013979,493936,1016837,487583,1020648,481548,1024141,475512,1027952,470430,1032398,467889,1034938,465665,1037796,463442,1040337,461218,1043195,459313,1046370,457407,1049546,456136,1052722,454548,1056850,454230,1082573,453595,1116234,452960,1151484,452642,1167997,452960,1182605,1276928,1182605,1277245,1167997,1276928,1151484,1276292,1116234,1275339,1082573,1275022,1056850,1273751,1052722,1272163,1049546,1270257,1046370,1268669,1043195,1266445,1040337,1264222,1037796,1261998,1034938,1259775,1032398,1254057,1027952,1248340,1024141,1242304,1020648,1235634,1016837,1228963,1013979,1221658,1011121,1207681,1006040,1192752,1000641,1185446,998101,1178458,995243,1113659,967932,1080941,953960,1049177,940622,1013601,930778,1011060,928555,1008519,926014,1005977,923156,1003436,919980,998036,912358,993589,904102,989142,895528,985013,887271,978025,872663,955790,869487,956107,865359,956743,861231,957696,857738,958649,854562,960237,852021,961507,849481,965319,845035,968813,840272,972307,835826,973895,833603,975484,830745,977072,827887,978025,824393,978978,821218,979613,818042,980566,811373,981201,804069,981837,797083,982154,789779,983107,783110,983742,779935,984695,776759,985966,773266,987236,770408,988507,768502,989778,766915,991366,765327,992636,764056,996131,761834,999942,759928,1003436,758023,1006930,755800,1010107,753259,1011695,751989,1012966,750401,1014871,746908,1017095,743097,1019001,738651,1020589,734523,1023130,725631,1024718,717057,1025989,709753,1026942,701814,1027895,693875,1028213,685618,1027895,677362,1027577,673233,1026942,669105,1025989,665294,1025036,661484,1023766,657673,1022177,654180,1019001,647511,1015824,642747,1014871,640207,1013919,637349,1012966,633856,1012330,629410,1012013,626234,1012013,622106,1012330,612261,1012966,601147,1013919,588762,1016460,566215,1017095,557323,1017413,551607,1017730,534141,1017413,527472,1016777,521756,1015824,516040,1014236,509371,1010424,492222,1008836,488412,1006930,483966,1004707,478567,1001530,473169,997401,467770,995495,465547,993272,463324,991048,460784,988825,459196,962143,454750,945943,439825,939908,436331,933555,433156,927202,430298,921167,427757,915131,425534,908778,423629,902426,422041,896390,421088,890038,420136,884002,419501,878285,419183,871932,418865xm1477962,0l1622425,0,1622425,366713,1477962,366713,1477962,0xm326855,0l1403350,0,1403350,1601788,326855,1601788,326855,0xm90211,0l94975,0,212503,0,212503,1601788,94975,1601788,90211,1601788,85446,1601471,80681,1600835,75917,1599883,71470,1598930,67023,1597660,62258,1596072,58129,1594484,53999,1592261,49870,1590356,45740,1587815,41929,1585592,38117,1583052,34623,1580194,31446,1577336,27635,1573843,24776,1570667,21917,1567174,19058,1563681,16517,1559870,13976,1556059,11435,1551931,9211,1548120,7306,1543992,5717,1539228,4447,1535100,3176,1530654,1906,1525891,1270,1521127,635,1516364,317,1511600,0,1506837,0,94951,317,90188,635,85424,1270,80661,1906,75580,3176,71134,4447,66688,5717,62560,7306,57796,9211,53668,11435,49857,13976,45729,16517,41601,19058,38107,21917,34614,24776,31121,27635,27945,31446,24452,34623,21594,38117,18736,41929,16195,45740,13655,49870,11432,53999,9527,58129,7304,62258,5716,67023,4128,71470,2858,75917,1905,80681,952,85446,317,9021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5189855</wp:posOffset>
                </wp:positionV>
                <wp:extent cx="295275" cy="294640"/>
                <wp:effectExtent l="5080" t="4445" r="4445" b="5715"/>
                <wp:wrapNone/>
                <wp:docPr id="1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4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3" o:spid="_x0000_s1026" o:spt="109" type="#_x0000_t109" style="position:absolute;left:0pt;margin-left:357.1pt;margin-top:408.65pt;height:23.2pt;width:23.25pt;z-index:251684864;v-text-anchor:middle;mso-width-relative:page;mso-height-relative:page;" fillcolor="#FFFFFF" filled="t" stroked="t" coordsize="21600,21600" o:gfxdata="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kLVadoAAAALAQAADwAAAAAA&#10;AAABACAAAAAiAAAAZHJzL2Rvd25yZXYueG1sUEsBAhQAFAAAAAgAh07iQFg1d5HYAQAAmQMAAA4A&#10;AAAAAAAAAQAgAAAAKQEAAGRycy9lMm9Eb2MueG1sUEsFBgAAAAAGAAYAWQEAAHMFAAAAAA==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5190490</wp:posOffset>
                </wp:positionV>
                <wp:extent cx="2272030" cy="291465"/>
                <wp:effectExtent l="4445" t="4445" r="9525" b="8890"/>
                <wp:wrapNone/>
                <wp:docPr id="1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2914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矩形 4" o:spid="_x0000_s1026" o:spt="109" type="#_x0000_t109" style="position:absolute;left:0pt;margin-left:363.9pt;margin-top:408.7pt;height:22.95pt;width:178.9pt;z-index:251682816;v-text-anchor:middle;mso-width-relative:page;mso-height-relative:page;" fillcolor="#FFFFFF" filled="t" stroked="t" coordsize="21600,21600" o:gfxdata="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ftH/sdsAAAAMAQAADwAAAAAA&#10;AAABACAAAAAiAAAAZHJzL2Rvd25yZXYueG1sUEsBAhQAFAAAAAgAh07iQM/XV0DXAQAAmgMAAA4A&#10;AAAAAAAAAQAgAAAAKgEAAGRycy9lMm9Eb2MueG1sUEsFBgAAAAAGAAYAWQEAAHMFAAAAAA==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br w:type="page"/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-478790</wp:posOffset>
                </wp:positionV>
                <wp:extent cx="7584440" cy="10713720"/>
                <wp:effectExtent l="0" t="0" r="16510" b="11430"/>
                <wp:wrapNone/>
                <wp:docPr id="2" name="矩形 210" descr="花瓣古典唯美信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1071372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10" o:spid="_x0000_s1026" o:spt="1" alt="花瓣古典唯美信纸" style="position:absolute;left:0pt;margin-left:-36.9pt;margin-top:-37.7pt;height:843.6pt;width:597.2pt;z-index:-251656192;mso-width-relative:page;mso-height-relative:page;" filled="t" stroked="f" coordsize="21600,21600" o:gfxdata="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">
                <v:fill type="frame" on="t" focussize="0,0" recolor="t" r:id="rId5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128270</wp:posOffset>
                </wp:positionV>
                <wp:extent cx="1772920" cy="101473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BE7052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BE7052"/>
                                <w:sz w:val="72"/>
                                <w:szCs w:val="72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8pt;margin-top:10.1pt;height:79.9pt;width:139.6pt;z-index:251672576;mso-width-relative:page;mso-height-relative:page;" filled="f" stroked="f" coordsize="21600,21600" o:gfxdata="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uH&#10;EMzWAAAACgEAAA8AAAAAAAAAAQAgAAAAIgAAAGRycy9kb3ducmV2LnhtbFBLAQIUABQAAAAIAIdO&#10;4kA4NZGKswEAAC8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BE7052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BE7052"/>
                          <w:sz w:val="72"/>
                          <w:szCs w:val="72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962025</wp:posOffset>
                </wp:positionV>
                <wp:extent cx="6455410" cy="772795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85775" y="1448435"/>
                          <a:ext cx="6455410" cy="772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　　您好！首先感谢您抽出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宝贵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时间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我出生并成长于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广东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深圳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市，在XX年如愿XX大学国际关系学院，我个性开朗活泼，责任心强；待人诚恳，工作主动认真，富有敬业精神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在努力利用好在学校的时间的同时，也充分寻找着接触社会、增加社会经验的机会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 xml:space="preserve">在四年的学习生活中,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熟悉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掌握了专业知识,学习成绩一直名列前茅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。平时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我阅读了大量专业和课外书籍，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不断充实并增加自己知识能力的深度和广度，为将来做好一切战斗的基础。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时光匆匆，豆蔻年华。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我即将走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离开大学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美好的大学生活，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走向社会。大学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培养了我科学严谨的思维方法，更造就了我积极乐观的生活态度和开拓进取的创新意识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课堂内外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拓展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社会实践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，让我拥有了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扎实的基础知识和开阔的视野；在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不断的学习和工作中养成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严谨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的思维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、踏实的工作作风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以及以团队利益为核心的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团结协作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，我深信自己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有能力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在岗位上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做到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守业、敬业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和创新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！我相信我的能力和知识正是贵单位所需要的，我真诚渴望，我能为单位的明天奉献自己的青春和热血！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真诚期待加入您们！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　　此致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color w:val="0C0C0C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5pt;margin-top:75.75pt;height:608.5pt;width:508.3pt;mso-position-horizontal-relative:margin;mso-wrap-distance-bottom:3.6pt;mso-wrap-distance-left:9pt;mso-wrap-distance-right:9pt;mso-wrap-distance-top:3.6pt;z-index:251676672;mso-width-relative:page;mso-height-relative:margin;" filled="f" stroked="f" coordsize="21600,21600" o:gfxdata="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l3VYrXAAAADAEAAA8AAAAAAAAAAQAgAAAAIgAAAGRy&#10;cy9kb3ducmV2LnhtbFBLAQIUABQAAAAIAIdO4kBMWTg+BgIAAMMDAAAOAAAAAAAAAAEAIAAAACY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　　您好！首先感谢您抽出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宝贵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时间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我出生并成长于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广东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深圳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市，在XX年如愿XX大学国际关系学院，我个性开朗活泼，责任心强；待人诚恳，工作主动认真，富有敬业精神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在努力利用好在学校的时间的同时，也充分寻找着接触社会、增加社会经验的机会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 xml:space="preserve">在四年的学习生活中,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熟悉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掌握了专业知识,学习成绩一直名列前茅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。平时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我阅读了大量专业和课外书籍，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不断充实并增加自己知识能力的深度和广度，为将来做好一切战斗的基础。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时光匆匆，豆蔻年华。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我即将走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离开大学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美好的大学生活，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走向社会。大学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培养了我科学严谨的思维方法，更造就了我积极乐观的生活态度和开拓进取的创新意识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课堂内外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拓展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社会实践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，让我拥有了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扎实的基础知识和开阔的视野；在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不断的学习和工作中养成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严谨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的思维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、踏实的工作作风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以及以团队利益为核心的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团结协作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，我深信自己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有能力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在岗位上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做到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守业、敬业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和创新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！我相信我的能力和知识正是贵单位所需要的，我真诚渴望，我能为单位的明天奉献自己的青春和热血！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真诚期待加入您们！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　　此致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敬礼!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color w:val="0C0C0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539E7"/>
    <w:multiLevelType w:val="singleLevel"/>
    <w:tmpl w:val="574539E7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453A2E"/>
    <w:multiLevelType w:val="singleLevel"/>
    <w:tmpl w:val="57453A2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BC72DD"/>
    <w:rsid w:val="038729BC"/>
    <w:rsid w:val="051C078B"/>
    <w:rsid w:val="05B213C7"/>
    <w:rsid w:val="06693074"/>
    <w:rsid w:val="17B35D68"/>
    <w:rsid w:val="1F90443F"/>
    <w:rsid w:val="25EE7BEB"/>
    <w:rsid w:val="2BD566B0"/>
    <w:rsid w:val="30EB546C"/>
    <w:rsid w:val="35F16E26"/>
    <w:rsid w:val="3CD342C6"/>
    <w:rsid w:val="4064372E"/>
    <w:rsid w:val="43621DC3"/>
    <w:rsid w:val="43D66A40"/>
    <w:rsid w:val="474734E9"/>
    <w:rsid w:val="47ED1EE9"/>
    <w:rsid w:val="4CD34FFD"/>
    <w:rsid w:val="4E0E4859"/>
    <w:rsid w:val="4E2B7E3E"/>
    <w:rsid w:val="59B05A85"/>
    <w:rsid w:val="5C0432B0"/>
    <w:rsid w:val="5DA24212"/>
    <w:rsid w:val="609440F7"/>
    <w:rsid w:val="61100DF8"/>
    <w:rsid w:val="654D5086"/>
    <w:rsid w:val="68BC72DD"/>
    <w:rsid w:val="70FE7D58"/>
    <w:rsid w:val="765E26FA"/>
    <w:rsid w:val="770F6769"/>
    <w:rsid w:val="77523B10"/>
    <w:rsid w:val="77752C5B"/>
    <w:rsid w:val="7AA73DE9"/>
    <w:rsid w:val="7BF62766"/>
    <w:rsid w:val="7D7E77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List Paragraph"/>
    <w:basedOn w:val="1"/>
    <w:uiPriority w:val="34"/>
    <w:pPr>
      <w:ind w:firstLine="420" w:firstLineChars="200"/>
    </w:p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20010;&#20154;&#31616;&#21382;512&#65288;&#24102;&#23553;&#38754;&#21644;&#33258;&#33616;&#20449;&#65289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2020-08-06T03:23:28Z</dcterms:created>
  <dc:creator>computer</dc:creator>
  <cp:lastModifiedBy>XXX</cp:lastModifiedBy>
  <dcterms:modified xsi:type="dcterms:W3CDTF">2020-08-06T03:26:03Z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