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1685290</wp:posOffset>
                </wp:positionV>
                <wp:extent cx="1729740" cy="1729740"/>
                <wp:effectExtent l="36830" t="36830" r="43180" b="43180"/>
                <wp:wrapNone/>
                <wp:docPr id="46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72974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sx="102000" sy="102000" algn="c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193.55pt;margin-top:132.7pt;height:136.2pt;width:136.2pt;z-index:251752448;v-text-anchor:middle;mso-width-relative:page;mso-height-relative:page;" filled="t" stroked="t" coordsize="21600,21600" o:gfxdata="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">
                <v:fill type="frame" on="t" o:title="close-up-photography-of-a-girl-smiling-713312" focussize="0,0" recolor="t" rotate="t" r:id="rId4"/>
                <v:stroke weight="3pt" color="#FFFFFF" joinstyle="round"/>
                <v:imagedata o:title=""/>
                <o:lock v:ext="edit" aspectratio="f"/>
                <v:shadow on="t" type="perspective" color="#000000" opacity="26213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6811645</wp:posOffset>
                </wp:positionV>
                <wp:extent cx="3701415" cy="594360"/>
                <wp:effectExtent l="0" t="0" r="0" b="0"/>
                <wp:wrapNone/>
                <wp:docPr id="4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41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邮 箱：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135pt;margin-top:536.35pt;height:46.8pt;width:291.45pt;z-index:251750400;mso-width-relative:page;mso-height-relative:page;" filled="f" stroked="f" coordsize="21600,21600" o:gfxdata="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2VFqvbAAAADQEAAA8AAAAAAAAAAQAgAAAAIgAAAGRycy9kb3ducmV2LnhtbFBL&#10;AQIUABQAAAAIAIdO4kDvZoTkugEAAG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邮 箱：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6191885</wp:posOffset>
                </wp:positionV>
                <wp:extent cx="3943985" cy="594360"/>
                <wp:effectExtent l="0" t="0" r="0" b="0"/>
                <wp:wrapNone/>
                <wp:docPr id="4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电 话</w:t>
                            </w:r>
                            <w:r>
                              <w:rPr>
                                <w:rFonts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135pt;margin-top:487.55pt;height:46.8pt;width:310.55pt;z-index:251748352;mso-width-relative:page;mso-height-relative:page;" filled="f" stroked="f" coordsize="21600,21600" o:gfxdata="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k/cLdoAAAAMAQAADwAAAAAAAAABACAAAAAiAAAAZHJzL2Rvd25yZXYueG1sUEsB&#10;AhQAFAAAAAgAh07iQLEg/Ra6AQAAZA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rFonts w:hint="eastAsia"/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电 话</w:t>
                      </w:r>
                      <w:r>
                        <w:rPr>
                          <w:rFonts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5572125</wp:posOffset>
                </wp:positionV>
                <wp:extent cx="4329430" cy="594360"/>
                <wp:effectExtent l="0" t="0" r="0" b="0"/>
                <wp:wrapNone/>
                <wp:docPr id="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3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3F3F3F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</w:rPr>
                              <w:t>姓 名：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3F3F3F"/>
                                <w:kern w:val="0"/>
                                <w:sz w:val="46"/>
                                <w:szCs w:val="46"/>
                                <w:u w:val="single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35pt;margin-top:438.75pt;height:46.8pt;width:340.9pt;z-index:251746304;mso-width-relative:page;mso-height-relative:page;" filled="f" stroked="f" coordsize="21600,21600" o:gfxdata="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snn8toAAAALAQAADwAAAAAAAAABACAAAAAiAAAAZHJzL2Rvd25yZXYueG1sUEsBAhQA&#10;FAAAAAgAh07iQDPoAte3AQAAYwMAAA4AAAAAAAAAAQAgAAAAKQ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rPr>
                          <w:color w:val="3F3F3F"/>
                          <w:u w:val="single"/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</w:rPr>
                        <w:t>姓 名：</w:t>
                      </w:r>
                      <w:r>
                        <w:rPr>
                          <w:rFonts w:hint="eastAsia" w:ascii="微软雅黑" w:eastAsia="微软雅黑" w:cs="微软雅黑"/>
                          <w:color w:val="3F3F3F"/>
                          <w:kern w:val="0"/>
                          <w:sz w:val="46"/>
                          <w:szCs w:val="46"/>
                          <w:u w:val="single"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3724275</wp:posOffset>
                </wp:positionV>
                <wp:extent cx="4905375" cy="1500505"/>
                <wp:effectExtent l="0" t="0" r="0" b="0"/>
                <wp:wrapNone/>
                <wp:docPr id="4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50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F7872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F7872"/>
                                <w:sz w:val="96"/>
                                <w:szCs w:val="96"/>
                                <w:lang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68.55pt;margin-top:293.25pt;height:118.15pt;width:386.25pt;z-index:251744256;mso-width-relative:page;mso-height-relative:page;" filled="f" stroked="f" coordsize="21600,21600" o:gfxdata="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BcwHjXAAAACwEAAA8AAAAAAAAAAQAgAAAAIgAAAGRycy9kb3ducmV2LnhtbFBLAQIUABQAAAAI&#10;AIdO4kCEFlpftQEAADE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F7872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F7872"/>
                          <w:sz w:val="96"/>
                          <w:szCs w:val="96"/>
                          <w:lang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-469265</wp:posOffset>
                </wp:positionV>
                <wp:extent cx="7584440" cy="10713720"/>
                <wp:effectExtent l="0" t="0" r="16510" b="11430"/>
                <wp:wrapNone/>
                <wp:docPr id="1" name="矩形 209" descr="桃花唯美小清新背景信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71372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09" o:spid="_x0000_s1026" o:spt="1" alt="桃花唯美小清新背景信纸" style="position:absolute;left:0pt;margin-left:-36.9pt;margin-top:-36.95pt;height:843.6pt;width:597.2pt;z-index:-251658240;mso-width-relative:page;mso-height-relative:page;" filled="t" stroked="f" coordsize="21600,21600" o:gfxdata="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">
                <v:fill type="frame" on="t" focussize="0,0" recolor="t" r:id="rId5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br w:type="page"/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7016115</wp:posOffset>
                </wp:positionV>
                <wp:extent cx="4017010" cy="1082040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5.1pt;margin-top:552.45pt;height:85.2pt;width:316.3pt;z-index:251727872;mso-width-relative:page;mso-height-relative:page;" filled="f" stroked="f" coordsize="21600,21600" o:gfxdata="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0uUHtkAAAANAQAADwAAAAAAAAABACAAAAAiAAAAZHJzL2Rvd25yZXYueG1sUEsBAhQAFAAAAAgA&#10;h07iQERaWwWyAQAALw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.9-201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行政管理（本科）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2011.9-2015.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4149725</wp:posOffset>
                </wp:positionH>
                <wp:positionV relativeFrom="paragraph">
                  <wp:posOffset>-457200</wp:posOffset>
                </wp:positionV>
                <wp:extent cx="2953385" cy="10692130"/>
                <wp:effectExtent l="0" t="0" r="18415" b="13970"/>
                <wp:wrapNone/>
                <wp:docPr id="4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385" cy="10692130"/>
                        </a:xfrm>
                        <a:prstGeom prst="rect">
                          <a:avLst/>
                        </a:prstGeom>
                        <a:solidFill>
                          <a:srgbClr val="2F7872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12" o:spid="_x0000_s1026" o:spt="1" style="position:absolute;left:0pt;margin-left:326.75pt;margin-top:-36pt;height:841.9pt;width:232.55pt;z-index:251664384;mso-width-relative:page;mso-height-relative:page;" fillcolor="#2F7872" filled="t" stroked="f" coordsize="21600,21600" o:gfxdata="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TLzlH2wAAAA0BAAAPAAAAAAAAAAEAIAAAACIAAABkcnMvZG93bnJldi54&#10;bWxQSwECFAAUAAAACACHTuJAxQUCBr4BAABDAwAADgAAAAAAAAABACAAAAAqAQAAZHJzL2Uyb0Rv&#10;Yy54bWxQSwUGAAAAAAYABgBZAQAAW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5070475</wp:posOffset>
                </wp:positionH>
                <wp:positionV relativeFrom="paragraph">
                  <wp:posOffset>-77470</wp:posOffset>
                </wp:positionV>
                <wp:extent cx="1282700" cy="1282700"/>
                <wp:effectExtent l="32385" t="32385" r="37465" b="37465"/>
                <wp:wrapNone/>
                <wp:docPr id="5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8270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sx="102000" sy="102000" algn="ctr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399.25pt;margin-top:-6.1pt;height:101pt;width:101pt;z-index:251668480;v-text-anchor:middle;mso-width-relative:page;mso-height-relative:page;" filled="t" stroked="t" coordsize="21600,21600" o:gfxdata="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">
                <v:fill type="frame" on="t" o:title="close-up-photography-of-a-girl-smiling-713312" focussize="0,0" recolor="t" rotate="t" r:id="rId4"/>
                <v:stroke weight="3pt" color="#FFFFFF" joinstyle="round"/>
                <v:imagedata o:title=""/>
                <o:lock v:ext="edit" aspectratio="f"/>
                <v:shadow on="t" type="perspective" color="#000000" opacity="26213f" offset="0pt,0pt" origin="0f,0f" matrix="66847f,0f,0f,66847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1295400</wp:posOffset>
                </wp:positionV>
                <wp:extent cx="1652905" cy="67564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4.65pt;margin-top:102pt;height:53.2pt;width:130.15pt;z-index:251670528;mso-width-relative:page;mso-height-relative:page;" filled="f" stroked="f" coordsize="21600,21600" o:gfxdata="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YF3L9kAAAAMAQAADwAAAAAAAAABACAAAAAiAAAAZHJzL2Rvd25yZXYueG1sUEsBAhQAFAAAAAgA&#10;h07iQONYny2yAQAAL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default" w:ascii="微软雅黑" w:hAnsi="微软雅黑" w:eastAsia="微软雅黑" w:cs="微软雅黑"/>
                          <w:b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/>
                          <w:sz w:val="44"/>
                          <w:szCs w:val="44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6541135</wp:posOffset>
                </wp:positionV>
                <wp:extent cx="4140200" cy="404495"/>
                <wp:effectExtent l="5080" t="5080" r="7620" b="9525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教育背景Education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al Background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515.05pt;height:31.85pt;width:326pt;z-index:251742208;mso-width-relative:page;mso-height-relative:page;" filled="f" stroked="t" coordsize="21600,21600" o:gfxdata="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3c9b9sAAAANAQAA&#10;DwAAAAAAAAABACAAAAAiAAAAZHJzL2Rvd25yZXYueG1sUEsBAhQAFAAAAAgAh07iQHCxLDbdAQAA&#10;gwMAAA4AAAAAAAAAAQAgAAAAKgEAAGRycy9lMm9Eb2MueG1sUEsFBgAAAAAGAAYAWQEAAHkFAAAA&#10;AA==&#10;">
                <v:fill on="f" focussize="0,0"/>
                <v:stroke color="#404040" miterlimit="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  <w:t>教育背景Education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  <w:lang w:val="en-US" w:eastAsia="zh-CN"/>
                        </w:rPr>
                        <w:t>al Background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3319780</wp:posOffset>
                </wp:positionV>
                <wp:extent cx="4246245" cy="3060700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306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科技有限公司     行政助理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7"/>
                              <w:snapToGrid w:val="0"/>
                              <w:ind w:left="420" w:firstLine="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9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Cs w:val="21"/>
                              </w:rPr>
                              <w:t xml:space="preserve">    办公室助理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3pt;margin-top:261.4pt;height:241pt;width:334.35pt;z-index:251740160;mso-width-relative:page;mso-height-relative:page;" filled="f" stroked="f" coordsize="21600,21600" o:gfxdata="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LKGBDYAAAADAEAAA8AAAAAAAAAAQAgAAAAIgAAAGRycy9kb3ducmV2LnhtbFBLAQIUABQAAAAI&#10;AIdO4kCATm0FtAEAAD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-2015.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科技有限公司     行政助理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7"/>
                        <w:snapToGrid w:val="0"/>
                        <w:ind w:left="420" w:firstLine="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6"/>
                          <w:szCs w:val="6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>-2014.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9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深圳XX股份有限公司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Cs w:val="21"/>
                        </w:rPr>
                        <w:t xml:space="preserve">    办公室助理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2767965</wp:posOffset>
                </wp:positionV>
                <wp:extent cx="4140200" cy="403860"/>
                <wp:effectExtent l="5080" t="5080" r="7620" b="1016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工作经验 W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ork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xperience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217.95pt;height:31.8pt;width:326pt;z-index:251738112;mso-width-relative:page;mso-height-relative:page;" filled="f" stroked="t" coordsize="21600,21600" o:gfxdata="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O0+Y9oAAAALAQAA&#10;DwAAAAAAAAABACAAAAAiAAAAZHJzL2Rvd25yZXYueG1sUEsBAhQAFAAAAAgAh07iQJNbATreAQAA&#10;gwMAAA4AAAAAAAAAAQAgAAAAKQEAAGRycy9lMm9Eb2MueG1sUEsFBgAAAAAGAAYAWQEAAHkFAAAA&#10;AA==&#10;">
                <v:fill on="f" focussize="0,0"/>
                <v:stroke color="#404040" miterlimit="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  <w:t>工作经验 W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  <w:lang w:val="en-US" w:eastAsia="zh-CN"/>
                        </w:rPr>
                        <w:t>ork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  <w:lang w:val="en-US" w:eastAsia="zh-CN"/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508000</wp:posOffset>
                </wp:positionV>
                <wp:extent cx="4057650" cy="211772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11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敢于面对风险，承担压力，乐于从事挑战性工作，为人坦诚、守信、自信;适应性强,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1pt;margin-top:40pt;height:166.75pt;width:319.5pt;z-index:251736064;mso-width-relative:page;mso-height-relative:page;" filled="f" stroked="f" coordsize="21600,21600" o:gfxdata="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J+2&#10;xuLXAAAACgEAAA8AAAAAAAAAAQAgAAAAIgAAAGRycy9kb3ducmV2LnhtbFBLAQIUABQAAAAIAIdO&#10;4kBGwXs8sgEAADA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2"/>
                          <w:szCs w:val="22"/>
                        </w:rPr>
                        <w:t>工作方面：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3F3F3F"/>
                          <w:sz w:val="22"/>
                          <w:szCs w:val="22"/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2"/>
                          <w:szCs w:val="22"/>
                        </w:rPr>
                        <w:t>职业素质：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敢于面对风险，承担压力，乐于从事挑战性工作，为人坦诚、守信、自信;适应性强, 适应新思维、新方式、新问题和新环境;逻辑性强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-57150</wp:posOffset>
                </wp:positionV>
                <wp:extent cx="4140200" cy="404495"/>
                <wp:effectExtent l="5080" t="5080" r="7620" b="9525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自我评价About me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-4.5pt;height:31.85pt;width:326pt;z-index:251734016;mso-width-relative:page;mso-height-relative:page;" filled="f" stroked="t" coordsize="21600,21600" o:gfxdata="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ndUq22gAAAAkBAAAP&#10;AAAAAAAAAAEAIAAAACIAAABkcnMvZG93bnJldi54bWxQSwECFAAUAAAACACHTuJAz5gmKt0BAACD&#10;AwAADgAAAAAAAAABACAAAAApAQAAZHJzL2Uyb0RvYy54bWxQSwUGAAAAAAYABgBZAQAAeAUAAAAA&#10;">
                <v:fill on="f" focussize="0,0"/>
                <v:stroke color="#404040" miterlimit="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  <w:t>自我评价About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8581390</wp:posOffset>
                </wp:positionV>
                <wp:extent cx="3804285" cy="152019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85pt;margin-top:675.7pt;height:119.7pt;width:299.55pt;z-index:251731968;mso-width-relative:page;mso-height-relative:page;" filled="f" stroked="f" coordsize="21600,21600" o:gfxdata="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czB+2QAAAA0BAAAPAAAAAAAAAAEAIAAAACIAAABkcnMvZG93bnJldi54bWxQSwECFAAUAAAA&#10;CACHTuJAnMr/47QBAAAw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计算机二级，熟悉计算机各项操作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  <w:t>会计从业证书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亚运会优秀志愿者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8013700</wp:posOffset>
                </wp:positionV>
                <wp:extent cx="4140200" cy="403225"/>
                <wp:effectExtent l="4445" t="5080" r="8255" b="10795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prstDash val="solid"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3F3F3F"/>
                                <w:sz w:val="28"/>
                                <w:szCs w:val="28"/>
                              </w:rPr>
                              <w:t>获得荣誉Get the honor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35pt;margin-top:631pt;height:31.75pt;width:326pt;z-index:251729920;mso-width-relative:page;mso-height-relative:page;" filled="f" stroked="t" coordsize="21600,21600" o:gfxdata="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DQKDf2wAAAA0BAAAP&#10;AAAAAAAAAAEAIAAAACIAAABkcnMvZG93bnJldi54bWxQSwECFAAUAAAACACHTuJAsxJlftwBAACD&#10;AwAADgAAAAAAAAABACAAAAAqAQAAZHJzL2Uyb0RvYy54bWxQSwUGAAAAAAYABgBZAQAAeAUAAAAA&#10;">
                <v:fill on="f" focussize="0,0"/>
                <v:stroke color="#404040" miterlimit="0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3F3F3F"/>
                          <w:sz w:val="28"/>
                          <w:szCs w:val="28"/>
                        </w:rPr>
                        <w:t>获得荣誉Get the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7583805</wp:posOffset>
                </wp:positionV>
                <wp:extent cx="1440180" cy="107950"/>
                <wp:effectExtent l="0" t="0" r="7620" b="6350"/>
                <wp:wrapNone/>
                <wp:docPr id="26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9" o:spid="_x0000_s1026" o:spt="202" type="#_x0000_t202" style="position:absolute;left:0pt;margin-left:430.95pt;margin-top:597.15pt;height:8.5pt;width:113.4pt;z-index:251711488;mso-width-relative:page;mso-height-relative:page;" fillcolor="#FFFFFF" filled="t" stroked="f" coordsize="21600,21600" o:gfxdata="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H1SFnYAAAADgEAAA8AAAAAAAAAAQAgAAAAIgAAAGRycy9k&#10;b3ducmV2LnhtbFBLAQIUABQAAAAIAIdO4kAg677ryQEAAFoDAAAOAAAAAAAAAAEAIAAAACcBAABk&#10;cnMvZTJvRG9jLnhtbFBLBQYAAAAABgAGAFkBAAB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9044305</wp:posOffset>
                </wp:positionV>
                <wp:extent cx="1332230" cy="107950"/>
                <wp:effectExtent l="0" t="0" r="1270" b="6350"/>
                <wp:wrapNone/>
                <wp:docPr id="33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430.95pt;margin-top:712.15pt;height:8.5pt;width:104.9pt;z-index:251725824;mso-width-relative:page;mso-height-relative:page;" fillcolor="#FFFFFF" filled="t" stroked="f" coordsize="21600,21600" o:gfxdata="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5v3l71wAAAA4BAAAPAAAAAAAAAAEAIAAAACIAAABkcnMvZG93bnJldi54bWxQSwECFAAU&#10;AAAACACHTuJAkDdqY7kBAABDAwAADgAAAAAAAAABACAAAAAmAQAAZHJzL2Uyb0RvYy54bWxQSwUG&#10;AAAAAAYABgBZAQAAU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9409430</wp:posOffset>
                </wp:positionV>
                <wp:extent cx="1440180" cy="107950"/>
                <wp:effectExtent l="0" t="0" r="7620" b="6350"/>
                <wp:wrapNone/>
                <wp:docPr id="3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430.95pt;margin-top:740.9pt;height:8.5pt;width:113.4pt;z-index:251719680;mso-width-relative:page;mso-height-relative:page;" fillcolor="#FFFFFF" filled="t" stroked="f" coordsize="21600,21600" o:gfxdata="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0feSdcAAAAOAQAADwAAAAAAAAABACAAAAAiAAAAZHJzL2Rv&#10;d25yZXYueG1sUEsBAhQAFAAAAAgAh07iQAQ60mfJAQAAWQMAAA4AAAAAAAAAAQAgAAAAJgEAAGRy&#10;cy9lMm9Eb2MueG1sUEsFBgAAAAAGAAYAWQEAAG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2447290</wp:posOffset>
                </wp:positionV>
                <wp:extent cx="2076450" cy="2276475"/>
                <wp:effectExtent l="0" t="0" r="0" b="0"/>
                <wp:wrapNone/>
                <wp:docPr id="32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行政管理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jc w:val="left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大学</w:t>
                            </w:r>
                          </w:p>
                          <w:p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07" o:spid="_x0000_s1026" o:spt="202" type="#_x0000_t202" style="position:absolute;left:0pt;margin-left:390.3pt;margin-top:192.7pt;height:179.25pt;width:163.5pt;z-index:251723776;mso-width-relative:page;mso-height-relative:page;" filled="f" stroked="f" coordsize="21600,21600" o:gfxdata="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C7x4DZAAAADAEAAA8AAAAAAAAAAQAgAAAAIgAAAGRycy9kb3ducmV2LnhtbFBLAQIUABQAAAAI&#10;AIdO4kA29Zc2swEAADIDAAAOAAAAAAAAAAEAIAAAACg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行政管理</w:t>
                      </w:r>
                    </w:p>
                    <w:p>
                      <w:pPr>
                        <w:snapToGrid w:val="0"/>
                        <w:spacing w:line="480" w:lineRule="auto"/>
                        <w:jc w:val="left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大学</w:t>
                      </w:r>
                    </w:p>
                    <w:p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2013585</wp:posOffset>
                </wp:positionV>
                <wp:extent cx="1298575" cy="32194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基本信息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3pt;margin-top:158.55pt;height:25.35pt;width:102.25pt;z-index:251695104;mso-width-relative:page;mso-height-relative:page;" filled="f" stroked="f" coordsize="21600,21600" o:gfxdata="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ES4F7nXAAAACwEAAA8AAAAAAAAAAQAgAAAAIgAAAGRycy9kb3ducmV2LnhtbFBL&#10;AQIUABQAAAAIAIdO4kDoo6PMvgEAAEk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5175885</wp:posOffset>
                </wp:positionV>
                <wp:extent cx="1298575" cy="37782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8"/>
                                <w:szCs w:val="28"/>
                                <w:lang w:eastAsia="zh-CN"/>
                              </w:rPr>
                              <w:t>联系方式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3.3pt;margin-top:407.55pt;height:29.75pt;width:102.25pt;z-index:251678720;mso-width-relative:page;mso-height-relative:page;" filled="f" stroked="f" coordsize="21600,21600" o:gfxdata="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vr&#10;JRjYAAAACwEAAA8AAAAAAAAAAQAgAAAAIgAAAGRycy9kb3ducmV2LnhtbFBLAQIUABQAAAAIAIdO&#10;4kAIgoXPsQEAAC8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8"/>
                          <w:szCs w:val="28"/>
                          <w:lang w:eastAsia="zh-CN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7500620</wp:posOffset>
                </wp:positionV>
                <wp:extent cx="908685" cy="2339975"/>
                <wp:effectExtent l="0" t="0" r="0" b="0"/>
                <wp:wrapNone/>
                <wp:docPr id="3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233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专业能力：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适应能力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学习能力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领导能力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354.75pt;margin-top:590.6pt;height:184.25pt;width:71.55pt;z-index:251721728;mso-width-relative:page;mso-height-relative:page;" filled="f" stroked="f" coordsize="21600,21600" o:gfxdata="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dtTpt0AAAANAQAADwAAAAAAAAABACAAAAAiAAAAZHJzL2Rvd25yZXYueG1sUEsBAhQA&#10;FAAAAAgAh07iQOVA7SS0AQAAMAMAAA4AAAAAAAAAAQAgAAAALAEAAGRycy9lMm9Eb2MueG1sUEsF&#10;BgAAAAAGAAYAWQEAAF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  <w:t>专业能力：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适应能力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学习能力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领导能力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沟通能力：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8679180</wp:posOffset>
                </wp:positionV>
                <wp:extent cx="1332230" cy="107950"/>
                <wp:effectExtent l="0" t="0" r="1270" b="6350"/>
                <wp:wrapNone/>
                <wp:docPr id="29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430.95pt;margin-top:683.4pt;height:8.5pt;width:104.9pt;z-index:251717632;mso-width-relative:page;mso-height-relative:page;" fillcolor="#FFFFFF" filled="t" stroked="f" coordsize="21600,21600" o:gfxdata="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dTYwdcAAAAOAQAADwAAAAAAAAABACAAAAAiAAAAZHJzL2Rv&#10;d25yZXYueG1sUEsBAhQAFAAAAAgAh07iQPxp55PJAQAAWgMAAA4AAAAAAAAAAQAgAAAAJgEAAGRy&#10;cy9lMm9Eb2MueG1sUEsFBgAAAAAGAAYAWQEAAG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8314055</wp:posOffset>
                </wp:positionV>
                <wp:extent cx="1080135" cy="107950"/>
                <wp:effectExtent l="0" t="0" r="5715" b="6350"/>
                <wp:wrapNone/>
                <wp:docPr id="28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430.95pt;margin-top:654.65pt;height:8.5pt;width:85.05pt;z-index:251715584;mso-width-relative:page;mso-height-relative:page;" fillcolor="#FFFFFF" filled="t" stroked="f" coordsize="21600,21600" o:gfxdata="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IUgnW9cAAAAOAQAADwAAAAAAAAABACAAAAAiAAAAZHJzL2Rv&#10;d25yZXYueG1sUEsBAhQAFAAAAAgAh07iQMN+CT/JAQAAWQMAAA4AAAAAAAAAAQAgAAAAJgEAAGRy&#10;cy9lMm9Eb2MueG1sUEsFBgAAAAAGAAYAWQEAAG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7948930</wp:posOffset>
                </wp:positionV>
                <wp:extent cx="1259840" cy="107950"/>
                <wp:effectExtent l="0" t="0" r="16510" b="6350"/>
                <wp:wrapNone/>
                <wp:docPr id="27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430.95pt;margin-top:625.9pt;height:8.5pt;width:99.2pt;z-index:251713536;mso-width-relative:page;mso-height-relative:page;" fillcolor="#FFFFFF" filled="t" stroked="f" coordsize="21600,21600" o:gfxdata="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o7p6tcAAAAOAQAADwAAAAAAAAABACAAAAAiAAAAZHJzL2Rv&#10;d25yZXYueG1sUEsBAhQAFAAAAAgAh07iQJznpcTJAQAAWgMAAA4AAAAAAAAAAQAgAAAAJgEAAGRy&#10;cy9lMm9Eb2MueG1sUEsFBgAAAAAGAAYAWQEAAG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2092960</wp:posOffset>
                </wp:positionV>
                <wp:extent cx="168275" cy="168275"/>
                <wp:effectExtent l="0" t="0" r="3175" b="3175"/>
                <wp:wrapNone/>
                <wp:docPr id="25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82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2054" y="0"/>
                            </a:cxn>
                            <a:cxn ang="0">
                              <a:pos x="8874" y="0"/>
                            </a:cxn>
                            <a:cxn ang="0">
                              <a:pos x="0" y="9561"/>
                            </a:cxn>
                            <a:cxn ang="0">
                              <a:pos x="0" y="92481"/>
                            </a:cxn>
                            <a:cxn ang="0">
                              <a:pos x="8874" y="102043"/>
                            </a:cxn>
                            <a:cxn ang="0">
                              <a:pos x="73656" y="102043"/>
                            </a:cxn>
                            <a:cxn ang="0">
                              <a:pos x="92340" y="130999"/>
                            </a:cxn>
                            <a:cxn ang="0">
                              <a:pos x="91190" y="102043"/>
                            </a:cxn>
                            <a:cxn ang="0">
                              <a:pos x="122054" y="102043"/>
                            </a:cxn>
                            <a:cxn ang="0">
                              <a:pos x="130928" y="92481"/>
                            </a:cxn>
                            <a:cxn ang="0">
                              <a:pos x="130928" y="9561"/>
                            </a:cxn>
                            <a:cxn ang="0">
                              <a:pos x="122054" y="0"/>
                            </a:cxn>
                            <a:cxn ang="0">
                              <a:pos x="77752" y="73048"/>
                            </a:cxn>
                            <a:cxn ang="0">
                              <a:pos x="26875" y="73048"/>
                            </a:cxn>
                            <a:cxn ang="0">
                              <a:pos x="22779" y="68674"/>
                            </a:cxn>
                            <a:cxn ang="0">
                              <a:pos x="26875" y="64261"/>
                            </a:cxn>
                            <a:cxn ang="0">
                              <a:pos x="77752" y="64261"/>
                            </a:cxn>
                            <a:cxn ang="0">
                              <a:pos x="81848" y="68674"/>
                            </a:cxn>
                            <a:cxn ang="0">
                              <a:pos x="77752" y="73048"/>
                            </a:cxn>
                            <a:cxn ang="0">
                              <a:pos x="104053" y="54157"/>
                            </a:cxn>
                            <a:cxn ang="0">
                              <a:pos x="26875" y="54157"/>
                            </a:cxn>
                            <a:cxn ang="0">
                              <a:pos x="22779" y="49744"/>
                            </a:cxn>
                            <a:cxn ang="0">
                              <a:pos x="26875" y="45369"/>
                            </a:cxn>
                            <a:cxn ang="0">
                              <a:pos x="104053" y="45369"/>
                            </a:cxn>
                            <a:cxn ang="0">
                              <a:pos x="108149" y="49744"/>
                            </a:cxn>
                            <a:cxn ang="0">
                              <a:pos x="104053" y="54157"/>
                            </a:cxn>
                            <a:cxn ang="0">
                              <a:pos x="104053" y="35266"/>
                            </a:cxn>
                            <a:cxn ang="0">
                              <a:pos x="26875" y="35266"/>
                            </a:cxn>
                            <a:cxn ang="0">
                              <a:pos x="22779" y="30853"/>
                            </a:cxn>
                            <a:cxn ang="0">
                              <a:pos x="26875" y="26439"/>
                            </a:cxn>
                            <a:cxn ang="0">
                              <a:pos x="104053" y="26439"/>
                            </a:cxn>
                            <a:cxn ang="0">
                              <a:pos x="108149" y="30853"/>
                            </a:cxn>
                            <a:cxn ang="0">
                              <a:pos x="104053" y="35266"/>
                            </a:cxn>
                          </a:cxnLst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25400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361.75pt;margin-top:164.8pt;height:13.25pt;width:13.25pt;z-index:251709440;v-text-anchor:middle-center;mso-width-relative:page;mso-height-relative:page;" fillcolor="#404040" filled="t" stroked="f" coordsize="3644,3384" o:gfxdata="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122054,0;8874,0;0,9561;0,92481;8874,102043;73656,102043;92340,130999;91190,102043;122054,102043;130928,92481;130928,9561;122054,0;77752,73048;26875,73048;22779,68674;26875,64261;77752,64261;81848,68674;77752,73048;104053,54157;26875,54157;22779,49744;26875,45369;104053,45369;108149,49744;104053,54157;104053,35266;26875,35266;22779,30853;26875,26439;104053,26439;108149,30853;104053,35266" o:connectangles="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4408170</wp:posOffset>
                </wp:positionV>
                <wp:extent cx="233680" cy="137795"/>
                <wp:effectExtent l="0" t="0" r="13970" b="14605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377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5435" y="16774"/>
                            </a:cxn>
                            <a:cxn ang="0">
                              <a:pos x="52709" y="0"/>
                            </a:cxn>
                            <a:cxn ang="0">
                              <a:pos x="0" y="16774"/>
                            </a:cxn>
                            <a:cxn ang="0">
                              <a:pos x="27052" y="25368"/>
                            </a:cxn>
                            <a:cxn ang="0">
                              <a:pos x="22168" y="51293"/>
                            </a:cxn>
                            <a:cxn ang="0">
                              <a:pos x="52709" y="62194"/>
                            </a:cxn>
                            <a:cxn ang="0">
                              <a:pos x="83266" y="51293"/>
                            </a:cxn>
                            <a:cxn ang="0">
                              <a:pos x="78382" y="25368"/>
                            </a:cxn>
                            <a:cxn ang="0">
                              <a:pos x="105435" y="16774"/>
                            </a:cxn>
                          </a:cxnLst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1pt;margin-top:347.1pt;height:10.85pt;width:18.4pt;z-index:251707392;v-text-anchor:middle;mso-width-relative:page;mso-height-relative:page;" fillcolor="#FFFFFF" filled="t" stroked="f" coordsize="6649,3908" o:gfxdata="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a6VLINkAAAALAQAADwAAAAAAAAABACAAAAAiAAAAZHJzL2Rvd25yZXYueG1sUEsBAhQA&#10;FAAAAAgAh07iQFY0z0ycAgAA4QYAAA4AAAAAAAAAAQAgAAAAKAEAAGRycy9lMm9Eb2MueG1sUEsF&#10;BgAAAAAGAAYAWQEAADYGAAAAAA==&#10;" path="m6649,1054l3324,0,0,1054,1706,1594,1398,3223,3324,3908,5251,3223,4943,1594,6649,1054xe">
                <v:path o:connectlocs="105435,16774;52709,0;0,16774;27052,25368;22168,51293;52709,62194;83266,51293;78382,25368;105435,16774" o:connectangles="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4039235</wp:posOffset>
                </wp:positionV>
                <wp:extent cx="187325" cy="151130"/>
                <wp:effectExtent l="0" t="0" r="3175" b="127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511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531" y="12989"/>
                            </a:cxn>
                            <a:cxn ang="0">
                              <a:pos x="49695" y="8366"/>
                            </a:cxn>
                            <a:cxn ang="0">
                              <a:pos x="44813" y="4876"/>
                            </a:cxn>
                            <a:cxn ang="0">
                              <a:pos x="39908" y="2449"/>
                            </a:cxn>
                            <a:cxn ang="0">
                              <a:pos x="35049" y="878"/>
                            </a:cxn>
                            <a:cxn ang="0">
                              <a:pos x="30259" y="138"/>
                            </a:cxn>
                            <a:cxn ang="0">
                              <a:pos x="25630" y="46"/>
                            </a:cxn>
                            <a:cxn ang="0">
                              <a:pos x="21186" y="485"/>
                            </a:cxn>
                            <a:cxn ang="0">
                              <a:pos x="17040" y="1363"/>
                            </a:cxn>
                            <a:cxn ang="0">
                              <a:pos x="13195" y="2565"/>
                            </a:cxn>
                            <a:cxn ang="0">
                              <a:pos x="8175" y="4622"/>
                            </a:cxn>
                            <a:cxn ang="0">
                              <a:pos x="3108" y="7372"/>
                            </a:cxn>
                            <a:cxn ang="0">
                              <a:pos x="0" y="9499"/>
                            </a:cxn>
                            <a:cxn ang="0">
                              <a:pos x="1404" y="84545"/>
                            </a:cxn>
                            <a:cxn ang="0">
                              <a:pos x="5388" y="82141"/>
                            </a:cxn>
                            <a:cxn ang="0">
                              <a:pos x="11422" y="79298"/>
                            </a:cxn>
                            <a:cxn ang="0">
                              <a:pos x="15060" y="78004"/>
                            </a:cxn>
                            <a:cxn ang="0">
                              <a:pos x="19067" y="76964"/>
                            </a:cxn>
                            <a:cxn ang="0">
                              <a:pos x="23396" y="76270"/>
                            </a:cxn>
                            <a:cxn ang="0">
                              <a:pos x="27910" y="76109"/>
                            </a:cxn>
                            <a:cxn ang="0">
                              <a:pos x="32631" y="76502"/>
                            </a:cxn>
                            <a:cxn ang="0">
                              <a:pos x="37490" y="77634"/>
                            </a:cxn>
                            <a:cxn ang="0">
                              <a:pos x="42372" y="79622"/>
                            </a:cxn>
                            <a:cxn ang="0">
                              <a:pos x="47277" y="82557"/>
                            </a:cxn>
                            <a:cxn ang="0">
                              <a:pos x="52136" y="86579"/>
                            </a:cxn>
                            <a:cxn ang="0">
                              <a:pos x="56880" y="91825"/>
                            </a:cxn>
                            <a:cxn ang="0">
                              <a:pos x="60426" y="87780"/>
                            </a:cxn>
                            <a:cxn ang="0">
                              <a:pos x="65262" y="83481"/>
                            </a:cxn>
                            <a:cxn ang="0">
                              <a:pos x="70167" y="80269"/>
                            </a:cxn>
                            <a:cxn ang="0">
                              <a:pos x="75049" y="78050"/>
                            </a:cxn>
                            <a:cxn ang="0">
                              <a:pos x="79908" y="76733"/>
                            </a:cxn>
                            <a:cxn ang="0">
                              <a:pos x="84675" y="76132"/>
                            </a:cxn>
                            <a:cxn ang="0">
                              <a:pos x="89257" y="76178"/>
                            </a:cxn>
                            <a:cxn ang="0">
                              <a:pos x="93633" y="76756"/>
                            </a:cxn>
                            <a:cxn ang="0">
                              <a:pos x="97686" y="77727"/>
                            </a:cxn>
                            <a:cxn ang="0">
                              <a:pos x="101439" y="78975"/>
                            </a:cxn>
                            <a:cxn ang="0">
                              <a:pos x="107035" y="81424"/>
                            </a:cxn>
                            <a:cxn ang="0">
                              <a:pos x="111572" y="84036"/>
                            </a:cxn>
                            <a:cxn ang="0">
                              <a:pos x="113760" y="9499"/>
                            </a:cxn>
                            <a:cxn ang="0">
                              <a:pos x="111572" y="7973"/>
                            </a:cxn>
                            <a:cxn ang="0">
                              <a:pos x="107035" y="5362"/>
                            </a:cxn>
                            <a:cxn ang="0">
                              <a:pos x="101439" y="2865"/>
                            </a:cxn>
                            <a:cxn ang="0">
                              <a:pos x="97686" y="1640"/>
                            </a:cxn>
                            <a:cxn ang="0">
                              <a:pos x="93633" y="693"/>
                            </a:cxn>
                            <a:cxn ang="0">
                              <a:pos x="89257" y="115"/>
                            </a:cxn>
                            <a:cxn ang="0">
                              <a:pos x="84675" y="69"/>
                            </a:cxn>
                            <a:cxn ang="0">
                              <a:pos x="79908" y="624"/>
                            </a:cxn>
                            <a:cxn ang="0">
                              <a:pos x="75049" y="1987"/>
                            </a:cxn>
                            <a:cxn ang="0">
                              <a:pos x="70167" y="4206"/>
                            </a:cxn>
                            <a:cxn ang="0">
                              <a:pos x="65262" y="7395"/>
                            </a:cxn>
                            <a:cxn ang="0">
                              <a:pos x="60426" y="11718"/>
                            </a:cxn>
                            <a:cxn ang="0">
                              <a:pos x="56880" y="15739"/>
                            </a:cxn>
                          </a:cxnLst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95pt;margin-top:318.05pt;height:11.9pt;width:14.75pt;z-index:251705344;v-text-anchor:middle;mso-width-relative:page;mso-height-relative:page;" fillcolor="#FFFFFF" filled="t" stroked="f" coordsize="4940,3973" o:gfxdata="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54531,12989;49695,8366;44813,4876;39908,2449;35049,878;30259,138;25630,46;21186,485;17040,1363;13195,2565;8175,4622;3108,7372;0,9499;1404,84545;5388,82141;11422,79298;15060,78004;19067,76964;23396,76270;27910,76109;32631,76502;37490,77634;42372,79622;47277,82557;52136,86579;56880,91825;60426,87780;65262,83481;70167,80269;75049,78050;79908,76733;84675,76132;89257,76178;93633,76756;97686,77727;101439,78975;107035,81424;111572,84036;113760,9499;111572,7973;107035,5362;101439,2865;97686,1640;93633,693;89257,115;84675,69;79908,624;75049,1987;70167,4206;65262,7395;60426,11718;56880,15739" o:connectangles="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3672840</wp:posOffset>
                </wp:positionV>
                <wp:extent cx="196215" cy="191135"/>
                <wp:effectExtent l="0" t="0" r="0" b="8890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11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2934" y="198263"/>
                            </a:cxn>
                            <a:cxn ang="0">
                              <a:pos x="102934" y="198636"/>
                            </a:cxn>
                            <a:cxn ang="0">
                              <a:pos x="102636" y="198412"/>
                            </a:cxn>
                            <a:cxn ang="0">
                              <a:pos x="102338" y="198636"/>
                            </a:cxn>
                            <a:cxn ang="0">
                              <a:pos x="102338" y="198263"/>
                            </a:cxn>
                            <a:cxn ang="0">
                              <a:pos x="3729" y="66436"/>
                            </a:cxn>
                            <a:cxn ang="0">
                              <a:pos x="3729" y="57319"/>
                            </a:cxn>
                            <a:cxn ang="0">
                              <a:pos x="52735" y="9939"/>
                            </a:cxn>
                            <a:cxn ang="0">
                              <a:pos x="102636" y="50892"/>
                            </a:cxn>
                            <a:cxn ang="0">
                              <a:pos x="151418" y="9939"/>
                            </a:cxn>
                            <a:cxn ang="0">
                              <a:pos x="200499" y="57319"/>
                            </a:cxn>
                            <a:cxn ang="0">
                              <a:pos x="200499" y="66436"/>
                            </a:cxn>
                            <a:cxn ang="0">
                              <a:pos x="102934" y="198263"/>
                            </a:cxn>
                            <a:cxn ang="0">
                              <a:pos x="28344" y="33180"/>
                            </a:cxn>
                            <a:cxn ang="0">
                              <a:pos x="38414" y="111947"/>
                            </a:cxn>
                            <a:cxn ang="0">
                              <a:pos x="83914" y="45586"/>
                            </a:cxn>
                            <a:cxn ang="0">
                              <a:pos x="28344" y="33180"/>
                            </a:cxn>
                          </a:cxnLst>
                          <a:pathLst>
                            <a:path w="2731" h="2658">
                              <a:moveTo>
                                <a:pt x="1380" y="2653"/>
                              </a:moveTo>
                              <a:cubicBezTo>
                                <a:pt x="1380" y="2654"/>
                                <a:pt x="1380" y="2657"/>
                                <a:pt x="1380" y="2658"/>
                              </a:cubicBezTo>
                              <a:cubicBezTo>
                                <a:pt x="1378" y="2657"/>
                                <a:pt x="1377" y="2656"/>
                                <a:pt x="1376" y="2655"/>
                              </a:cubicBezTo>
                              <a:cubicBezTo>
                                <a:pt x="1375" y="2656"/>
                                <a:pt x="1374" y="2657"/>
                                <a:pt x="1372" y="2658"/>
                              </a:cubicBezTo>
                              <a:cubicBezTo>
                                <a:pt x="1372" y="2657"/>
                                <a:pt x="1372" y="2654"/>
                                <a:pt x="1372" y="2653"/>
                              </a:cubicBezTo>
                              <a:cubicBezTo>
                                <a:pt x="21" y="1767"/>
                                <a:pt x="50" y="889"/>
                                <a:pt x="50" y="889"/>
                              </a:cubicBezTo>
                              <a:cubicBezTo>
                                <a:pt x="50" y="889"/>
                                <a:pt x="50" y="852"/>
                                <a:pt x="50" y="767"/>
                              </a:cubicBezTo>
                              <a:cubicBezTo>
                                <a:pt x="50" y="417"/>
                                <a:pt x="344" y="133"/>
                                <a:pt x="707" y="133"/>
                              </a:cubicBezTo>
                              <a:cubicBezTo>
                                <a:pt x="1317" y="133"/>
                                <a:pt x="1376" y="681"/>
                                <a:pt x="1376" y="681"/>
                              </a:cubicBezTo>
                              <a:cubicBezTo>
                                <a:pt x="1376" y="681"/>
                                <a:pt x="1427" y="133"/>
                                <a:pt x="2030" y="133"/>
                              </a:cubicBezTo>
                              <a:cubicBezTo>
                                <a:pt x="2393" y="133"/>
                                <a:pt x="2688" y="417"/>
                                <a:pt x="2688" y="767"/>
                              </a:cubicBezTo>
                              <a:cubicBezTo>
                                <a:pt x="2688" y="852"/>
                                <a:pt x="2688" y="889"/>
                                <a:pt x="2688" y="889"/>
                              </a:cubicBezTo>
                              <a:cubicBezTo>
                                <a:pt x="2688" y="889"/>
                                <a:pt x="2731" y="1767"/>
                                <a:pt x="1380" y="2653"/>
                              </a:cubicBezTo>
                              <a:close/>
                              <a:moveTo>
                                <a:pt x="380" y="444"/>
                              </a:moveTo>
                              <a:cubicBezTo>
                                <a:pt x="0" y="920"/>
                                <a:pt x="547" y="1546"/>
                                <a:pt x="515" y="1498"/>
                              </a:cubicBezTo>
                              <a:cubicBezTo>
                                <a:pt x="71" y="0"/>
                                <a:pt x="1125" y="610"/>
                                <a:pt x="1125" y="610"/>
                              </a:cubicBezTo>
                              <a:cubicBezTo>
                                <a:pt x="1125" y="610"/>
                                <a:pt x="824" y="63"/>
                                <a:pt x="380" y="4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6pt;margin-top:289.2pt;height:15.05pt;width:15.45pt;z-index:251703296;v-text-anchor:middle;mso-width-relative:page;mso-height-relative:page;" fillcolor="#FFFFFF" filled="t" stroked="f" coordsize="2731,2658" o:gfxdata="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ksHsx9gAAAALAQAADwAAAAAAAAABACAAAAAiAAAAZHJzL2Rvd25y&#10;ZXYueG1sUEsBAhQAFAAAAAgAh07iQKUmo0rGAwAAWA0AAA4AAAAAAAAAAQAgAAAAJwEAAGRycy9l&#10;Mm9Eb2MueG1sUEsFBgAAAAAGAAYAWQEAAF8HAAAAAA==&#10;" path="m1380,2653c1380,2654,1380,2657,1380,2658c1378,2657,1377,2656,1376,2655c1375,2656,1374,2657,1372,2658c1372,2657,1372,2654,1372,2653c21,1767,50,889,50,889c50,889,50,852,50,767c50,417,344,133,707,133c1317,133,1376,681,1376,681c1376,681,1427,133,2030,133c2393,133,2688,417,2688,767c2688,852,2688,889,2688,889c2688,889,2731,1767,1380,2653xm380,444c0,920,547,1546,515,1498c71,0,1125,610,1125,610c1125,610,824,63,380,444xe">
                <v:path o:connectlocs="102934,198263;102934,198636;102636,198412;102338,198636;102338,198263;3729,66436;3729,57319;52735,9939;102636,50892;151418,9939;200499,57319;200499,66436;102934,198263;28344,33180;38414,111947;83914,45586;28344,33180" o:connectangles="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2972435</wp:posOffset>
                </wp:positionV>
                <wp:extent cx="227965" cy="171450"/>
                <wp:effectExtent l="0" t="0" r="635" b="3810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171450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35pt;margin-top:234.05pt;height:13.5pt;width:17.95pt;z-index:251701248;v-text-anchor:middle;mso-width-relative:page;mso-height-relative:page;" fillcolor="#FFFFFF" filled="t" stroked="f" coordsize="108,81" o:gfxdata="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O1NgIDb&#10;AAAACwEAAA8AAAAAAAAAAQAgAAAAIgAAAGRycy9kb3ducmV2LnhtbFBLAQIUABQAAAAIAIdO4kAl&#10;NnqlkAQAAJQXAAAOAAAAAAAAAAEAIAAAACoBAABkcnMvZTJvRG9jLnhtbFBLBQYAAAAABgAGAFkB&#10;AAAsCA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0,0;0,0;0,0;0,0;0,0;0,0;0,0;0,0;0,0;0,0;0,0;0,0;0,0;0,0;0,0;0,0;0,0;0,0;0,0;0,0;0,0;0,0;0,0;0,0;0,0;0,0;0,0;0,0;0,0;0,0;0,0;0,0;0,0;0,0;0,0;0,0;0,0;0,0" o:connectangles="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2578735</wp:posOffset>
                </wp:positionV>
                <wp:extent cx="203200" cy="198755"/>
                <wp:effectExtent l="0" t="0" r="6350" b="10795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87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25446"/>
                            </a:cxn>
                            <a:cxn ang="0">
                              <a:pos x="8783" y="117083"/>
                            </a:cxn>
                            <a:cxn ang="0">
                              <a:pos x="137071" y="117083"/>
                            </a:cxn>
                            <a:cxn ang="0">
                              <a:pos x="145818" y="125446"/>
                            </a:cxn>
                            <a:cxn ang="0">
                              <a:pos x="61264" y="61153"/>
                            </a:cxn>
                            <a:cxn ang="0">
                              <a:pos x="84589" y="61153"/>
                            </a:cxn>
                            <a:cxn ang="0">
                              <a:pos x="122493" y="61153"/>
                            </a:cxn>
                            <a:cxn ang="0">
                              <a:pos x="122493" y="122659"/>
                            </a:cxn>
                            <a:cxn ang="0">
                              <a:pos x="84589" y="122659"/>
                            </a:cxn>
                            <a:cxn ang="0">
                              <a:pos x="61264" y="122659"/>
                            </a:cxn>
                            <a:cxn ang="0">
                              <a:pos x="23361" y="122659"/>
                            </a:cxn>
                            <a:cxn ang="0">
                              <a:pos x="23361" y="61153"/>
                            </a:cxn>
                            <a:cxn ang="0">
                              <a:pos x="104999" y="119871"/>
                            </a:cxn>
                            <a:cxn ang="0">
                              <a:pos x="104999" y="103145"/>
                            </a:cxn>
                            <a:cxn ang="0">
                              <a:pos x="122493" y="100357"/>
                            </a:cxn>
                            <a:cxn ang="0">
                              <a:pos x="104999" y="100357"/>
                            </a:cxn>
                            <a:cxn ang="0">
                              <a:pos x="122493" y="63940"/>
                            </a:cxn>
                            <a:cxn ang="0">
                              <a:pos x="84589" y="119871"/>
                            </a:cxn>
                            <a:cxn ang="0">
                              <a:pos x="84589" y="103145"/>
                            </a:cxn>
                            <a:cxn ang="0">
                              <a:pos x="102083" y="100357"/>
                            </a:cxn>
                            <a:cxn ang="0">
                              <a:pos x="84589" y="100357"/>
                            </a:cxn>
                            <a:cxn ang="0">
                              <a:pos x="102083" y="63940"/>
                            </a:cxn>
                            <a:cxn ang="0">
                              <a:pos x="64180" y="119871"/>
                            </a:cxn>
                            <a:cxn ang="0">
                              <a:pos x="64180" y="103145"/>
                            </a:cxn>
                            <a:cxn ang="0">
                              <a:pos x="81674" y="100357"/>
                            </a:cxn>
                            <a:cxn ang="0">
                              <a:pos x="64180" y="100357"/>
                            </a:cxn>
                            <a:cxn ang="0">
                              <a:pos x="81674" y="63940"/>
                            </a:cxn>
                            <a:cxn ang="0">
                              <a:pos x="43771" y="119871"/>
                            </a:cxn>
                            <a:cxn ang="0">
                              <a:pos x="43771" y="103145"/>
                            </a:cxn>
                            <a:cxn ang="0">
                              <a:pos x="61264" y="100357"/>
                            </a:cxn>
                            <a:cxn ang="0">
                              <a:pos x="43771" y="100357"/>
                            </a:cxn>
                            <a:cxn ang="0">
                              <a:pos x="61264" y="63940"/>
                            </a:cxn>
                            <a:cxn ang="0">
                              <a:pos x="23361" y="119871"/>
                            </a:cxn>
                            <a:cxn ang="0">
                              <a:pos x="23361" y="103145"/>
                            </a:cxn>
                            <a:cxn ang="0">
                              <a:pos x="40855" y="100357"/>
                            </a:cxn>
                            <a:cxn ang="0">
                              <a:pos x="23361" y="100357"/>
                            </a:cxn>
                            <a:cxn ang="0">
                              <a:pos x="40855" y="63940"/>
                            </a:cxn>
                            <a:cxn ang="0">
                              <a:pos x="0" y="25089"/>
                            </a:cxn>
                            <a:cxn ang="0">
                              <a:pos x="20446" y="39027"/>
                            </a:cxn>
                            <a:cxn ang="0">
                              <a:pos x="102083" y="11150"/>
                            </a:cxn>
                            <a:cxn ang="0">
                              <a:pos x="125408" y="11150"/>
                            </a:cxn>
                            <a:cxn ang="0">
                              <a:pos x="145818" y="55754"/>
                            </a:cxn>
                            <a:cxn ang="0">
                              <a:pos x="104999" y="8363"/>
                            </a:cxn>
                            <a:cxn ang="0">
                              <a:pos x="122493" y="36240"/>
                            </a:cxn>
                            <a:cxn ang="0">
                              <a:pos x="23361" y="8363"/>
                            </a:cxn>
                            <a:cxn ang="0">
                              <a:pos x="40855" y="36240"/>
                            </a:cxn>
                          </a:cxnLst>
                          <a:pathLst>
                            <a:path w="3951" h="3950">
                              <a:moveTo>
                                <a:pt x="3556" y="3950"/>
                              </a:moveTo>
                              <a:cubicBezTo>
                                <a:pt x="396" y="3950"/>
                                <a:pt x="396" y="3950"/>
                                <a:pt x="396" y="3950"/>
                              </a:cubicBezTo>
                              <a:cubicBezTo>
                                <a:pt x="177" y="3950"/>
                                <a:pt x="0" y="3773"/>
                                <a:pt x="0" y="3555"/>
                              </a:cubicBezTo>
                              <a:cubicBezTo>
                                <a:pt x="0" y="1738"/>
                                <a:pt x="0" y="1738"/>
                                <a:pt x="0" y="1738"/>
                              </a:cubicBezTo>
                              <a:cubicBezTo>
                                <a:pt x="244" y="1738"/>
                                <a:pt x="244" y="1738"/>
                                <a:pt x="244" y="1738"/>
                              </a:cubicBezTo>
                              <a:cubicBezTo>
                                <a:pt x="243" y="2424"/>
                                <a:pt x="238" y="3318"/>
                                <a:pt x="238" y="3318"/>
                              </a:cubicBezTo>
                              <a:cubicBezTo>
                                <a:pt x="238" y="3536"/>
                                <a:pt x="494" y="3713"/>
                                <a:pt x="712" y="3713"/>
                              </a:cubicBezTo>
                              <a:cubicBezTo>
                                <a:pt x="3240" y="3713"/>
                                <a:pt x="3240" y="3713"/>
                                <a:pt x="3240" y="3713"/>
                              </a:cubicBezTo>
                              <a:cubicBezTo>
                                <a:pt x="3458" y="3713"/>
                                <a:pt x="3714" y="3536"/>
                                <a:pt x="3714" y="3318"/>
                              </a:cubicBezTo>
                              <a:cubicBezTo>
                                <a:pt x="3714" y="3318"/>
                                <a:pt x="3709" y="2404"/>
                                <a:pt x="3707" y="1738"/>
                              </a:cubicBezTo>
                              <a:cubicBezTo>
                                <a:pt x="3951" y="1738"/>
                                <a:pt x="3951" y="1738"/>
                                <a:pt x="3951" y="1738"/>
                              </a:cubicBezTo>
                              <a:cubicBezTo>
                                <a:pt x="3951" y="3555"/>
                                <a:pt x="3951" y="3555"/>
                                <a:pt x="3951" y="3555"/>
                              </a:cubicBezTo>
                              <a:cubicBezTo>
                                <a:pt x="3951" y="3773"/>
                                <a:pt x="3774" y="3950"/>
                                <a:pt x="3556" y="3950"/>
                              </a:cubicBezTo>
                              <a:close/>
                              <a:moveTo>
                                <a:pt x="1186" y="1733"/>
                              </a:moveTo>
                              <a:cubicBezTo>
                                <a:pt x="1660" y="1733"/>
                                <a:pt x="1660" y="1733"/>
                                <a:pt x="1660" y="1733"/>
                              </a:cubicBezTo>
                              <a:cubicBezTo>
                                <a:pt x="1739" y="1733"/>
                                <a:pt x="1739" y="1733"/>
                                <a:pt x="1739" y="1733"/>
                              </a:cubicBezTo>
                              <a:cubicBezTo>
                                <a:pt x="2213" y="1733"/>
                                <a:pt x="2213" y="1733"/>
                                <a:pt x="2213" y="1733"/>
                              </a:cubicBezTo>
                              <a:cubicBezTo>
                                <a:pt x="2292" y="1733"/>
                                <a:pt x="2292" y="1733"/>
                                <a:pt x="2292" y="1733"/>
                              </a:cubicBezTo>
                              <a:cubicBezTo>
                                <a:pt x="2766" y="1733"/>
                                <a:pt x="2766" y="1733"/>
                                <a:pt x="2766" y="1733"/>
                              </a:cubicBezTo>
                              <a:cubicBezTo>
                                <a:pt x="2845" y="1733"/>
                                <a:pt x="2845" y="1733"/>
                                <a:pt x="2845" y="1733"/>
                              </a:cubicBezTo>
                              <a:cubicBezTo>
                                <a:pt x="3319" y="1733"/>
                                <a:pt x="3319" y="1733"/>
                                <a:pt x="3319" y="1733"/>
                              </a:cubicBezTo>
                              <a:cubicBezTo>
                                <a:pt x="3398" y="1733"/>
                                <a:pt x="3398" y="1733"/>
                                <a:pt x="3398" y="1733"/>
                              </a:cubicBezTo>
                              <a:cubicBezTo>
                                <a:pt x="3398" y="3476"/>
                                <a:pt x="3398" y="3476"/>
                                <a:pt x="3398" y="3476"/>
                              </a:cubicBezTo>
                              <a:cubicBezTo>
                                <a:pt x="3319" y="3476"/>
                                <a:pt x="3319" y="3476"/>
                                <a:pt x="3319" y="3476"/>
                              </a:cubicBezTo>
                              <a:cubicBezTo>
                                <a:pt x="2845" y="3476"/>
                                <a:pt x="2845" y="3476"/>
                                <a:pt x="2845" y="3476"/>
                              </a:cubicBezTo>
                              <a:cubicBezTo>
                                <a:pt x="2766" y="3476"/>
                                <a:pt x="2766" y="3476"/>
                                <a:pt x="2766" y="3476"/>
                              </a:cubicBezTo>
                              <a:cubicBezTo>
                                <a:pt x="2292" y="3476"/>
                                <a:pt x="2292" y="3476"/>
                                <a:pt x="2292" y="3476"/>
                              </a:cubicBezTo>
                              <a:cubicBezTo>
                                <a:pt x="2213" y="3476"/>
                                <a:pt x="2213" y="3476"/>
                                <a:pt x="2213" y="3476"/>
                              </a:cubicBezTo>
                              <a:cubicBezTo>
                                <a:pt x="1739" y="3476"/>
                                <a:pt x="1739" y="3476"/>
                                <a:pt x="1739" y="3476"/>
                              </a:cubicBezTo>
                              <a:cubicBezTo>
                                <a:pt x="1660" y="3476"/>
                                <a:pt x="1660" y="3476"/>
                                <a:pt x="1660" y="3476"/>
                              </a:cubicBezTo>
                              <a:cubicBezTo>
                                <a:pt x="1186" y="3476"/>
                                <a:pt x="1186" y="3476"/>
                                <a:pt x="1186" y="3476"/>
                              </a:cubicBezTo>
                              <a:cubicBezTo>
                                <a:pt x="1107" y="3476"/>
                                <a:pt x="1107" y="3476"/>
                                <a:pt x="1107" y="3476"/>
                              </a:cubicBezTo>
                              <a:cubicBezTo>
                                <a:pt x="633" y="3476"/>
                                <a:pt x="633" y="3476"/>
                                <a:pt x="633" y="3476"/>
                              </a:cubicBezTo>
                              <a:cubicBezTo>
                                <a:pt x="554" y="3476"/>
                                <a:pt x="554" y="3476"/>
                                <a:pt x="554" y="3476"/>
                              </a:cubicBezTo>
                              <a:cubicBezTo>
                                <a:pt x="554" y="1733"/>
                                <a:pt x="554" y="1733"/>
                                <a:pt x="554" y="1733"/>
                              </a:cubicBezTo>
                              <a:cubicBezTo>
                                <a:pt x="633" y="1733"/>
                                <a:pt x="633" y="1733"/>
                                <a:pt x="633" y="1733"/>
                              </a:cubicBezTo>
                              <a:cubicBezTo>
                                <a:pt x="1107" y="1733"/>
                                <a:pt x="1107" y="1733"/>
                                <a:pt x="1107" y="1733"/>
                              </a:cubicBezTo>
                              <a:lnTo>
                                <a:pt x="1186" y="1733"/>
                              </a:lnTo>
                              <a:close/>
                              <a:moveTo>
                                <a:pt x="2845" y="3397"/>
                              </a:moveTo>
                              <a:cubicBezTo>
                                <a:pt x="3319" y="3397"/>
                                <a:pt x="3319" y="3397"/>
                                <a:pt x="3319" y="3397"/>
                              </a:cubicBezTo>
                              <a:cubicBezTo>
                                <a:pt x="3319" y="2923"/>
                                <a:pt x="3319" y="2923"/>
                                <a:pt x="3319" y="2923"/>
                              </a:cubicBezTo>
                              <a:cubicBezTo>
                                <a:pt x="2845" y="2923"/>
                                <a:pt x="2845" y="2923"/>
                                <a:pt x="2845" y="2923"/>
                              </a:cubicBezTo>
                              <a:lnTo>
                                <a:pt x="2845" y="3397"/>
                              </a:lnTo>
                              <a:close/>
                              <a:moveTo>
                                <a:pt x="2845" y="2844"/>
                              </a:moveTo>
                              <a:cubicBezTo>
                                <a:pt x="3319" y="2844"/>
                                <a:pt x="3319" y="2844"/>
                                <a:pt x="3319" y="2844"/>
                              </a:cubicBezTo>
                              <a:cubicBezTo>
                                <a:pt x="3319" y="2370"/>
                                <a:pt x="3319" y="2370"/>
                                <a:pt x="3319" y="2370"/>
                              </a:cubicBezTo>
                              <a:cubicBezTo>
                                <a:pt x="2845" y="2370"/>
                                <a:pt x="2845" y="2370"/>
                                <a:pt x="2845" y="2370"/>
                              </a:cubicBezTo>
                              <a:lnTo>
                                <a:pt x="2845" y="2844"/>
                              </a:lnTo>
                              <a:close/>
                              <a:moveTo>
                                <a:pt x="2845" y="2291"/>
                              </a:moveTo>
                              <a:cubicBezTo>
                                <a:pt x="3319" y="2291"/>
                                <a:pt x="3319" y="2291"/>
                                <a:pt x="3319" y="2291"/>
                              </a:cubicBezTo>
                              <a:cubicBezTo>
                                <a:pt x="3319" y="1812"/>
                                <a:pt x="3319" y="1812"/>
                                <a:pt x="3319" y="1812"/>
                              </a:cubicBezTo>
                              <a:cubicBezTo>
                                <a:pt x="2845" y="1812"/>
                                <a:pt x="2845" y="1812"/>
                                <a:pt x="2845" y="1812"/>
                              </a:cubicBezTo>
                              <a:lnTo>
                                <a:pt x="2845" y="2291"/>
                              </a:lnTo>
                              <a:close/>
                              <a:moveTo>
                                <a:pt x="2292" y="3397"/>
                              </a:moveTo>
                              <a:cubicBezTo>
                                <a:pt x="2766" y="3397"/>
                                <a:pt x="2766" y="3397"/>
                                <a:pt x="2766" y="3397"/>
                              </a:cubicBezTo>
                              <a:cubicBezTo>
                                <a:pt x="2766" y="2923"/>
                                <a:pt x="2766" y="2923"/>
                                <a:pt x="2766" y="2923"/>
                              </a:cubicBezTo>
                              <a:cubicBezTo>
                                <a:pt x="2292" y="2923"/>
                                <a:pt x="2292" y="2923"/>
                                <a:pt x="2292" y="2923"/>
                              </a:cubicBezTo>
                              <a:lnTo>
                                <a:pt x="2292" y="3397"/>
                              </a:lnTo>
                              <a:close/>
                              <a:moveTo>
                                <a:pt x="2292" y="2844"/>
                              </a:moveTo>
                              <a:cubicBezTo>
                                <a:pt x="2766" y="2844"/>
                                <a:pt x="2766" y="2844"/>
                                <a:pt x="2766" y="2844"/>
                              </a:cubicBezTo>
                              <a:cubicBezTo>
                                <a:pt x="2766" y="2370"/>
                                <a:pt x="2766" y="2370"/>
                                <a:pt x="2766" y="2370"/>
                              </a:cubicBezTo>
                              <a:cubicBezTo>
                                <a:pt x="2292" y="2370"/>
                                <a:pt x="2292" y="2370"/>
                                <a:pt x="2292" y="2370"/>
                              </a:cubicBezTo>
                              <a:lnTo>
                                <a:pt x="2292" y="2844"/>
                              </a:lnTo>
                              <a:close/>
                              <a:moveTo>
                                <a:pt x="2292" y="2291"/>
                              </a:moveTo>
                              <a:cubicBezTo>
                                <a:pt x="2766" y="2291"/>
                                <a:pt x="2766" y="2291"/>
                                <a:pt x="2766" y="2291"/>
                              </a:cubicBezTo>
                              <a:cubicBezTo>
                                <a:pt x="2766" y="1812"/>
                                <a:pt x="2766" y="1812"/>
                                <a:pt x="2766" y="1812"/>
                              </a:cubicBezTo>
                              <a:cubicBezTo>
                                <a:pt x="2292" y="1812"/>
                                <a:pt x="2292" y="1812"/>
                                <a:pt x="2292" y="1812"/>
                              </a:cubicBezTo>
                              <a:lnTo>
                                <a:pt x="2292" y="2291"/>
                              </a:lnTo>
                              <a:close/>
                              <a:moveTo>
                                <a:pt x="1739" y="3397"/>
                              </a:moveTo>
                              <a:cubicBezTo>
                                <a:pt x="2213" y="3397"/>
                                <a:pt x="2213" y="3397"/>
                                <a:pt x="2213" y="3397"/>
                              </a:cubicBezTo>
                              <a:cubicBezTo>
                                <a:pt x="2213" y="2923"/>
                                <a:pt x="2213" y="2923"/>
                                <a:pt x="2213" y="2923"/>
                              </a:cubicBezTo>
                              <a:cubicBezTo>
                                <a:pt x="1739" y="2923"/>
                                <a:pt x="1739" y="2923"/>
                                <a:pt x="1739" y="2923"/>
                              </a:cubicBezTo>
                              <a:lnTo>
                                <a:pt x="1739" y="3397"/>
                              </a:lnTo>
                              <a:close/>
                              <a:moveTo>
                                <a:pt x="1739" y="2844"/>
                              </a:moveTo>
                              <a:cubicBezTo>
                                <a:pt x="2213" y="2844"/>
                                <a:pt x="2213" y="2844"/>
                                <a:pt x="2213" y="2844"/>
                              </a:cubicBezTo>
                              <a:cubicBezTo>
                                <a:pt x="2213" y="2370"/>
                                <a:pt x="2213" y="2370"/>
                                <a:pt x="2213" y="2370"/>
                              </a:cubicBezTo>
                              <a:cubicBezTo>
                                <a:pt x="1739" y="2370"/>
                                <a:pt x="1739" y="2370"/>
                                <a:pt x="1739" y="2370"/>
                              </a:cubicBezTo>
                              <a:lnTo>
                                <a:pt x="1739" y="2844"/>
                              </a:lnTo>
                              <a:close/>
                              <a:moveTo>
                                <a:pt x="1739" y="2291"/>
                              </a:moveTo>
                              <a:cubicBezTo>
                                <a:pt x="2213" y="2291"/>
                                <a:pt x="2213" y="2291"/>
                                <a:pt x="2213" y="2291"/>
                              </a:cubicBezTo>
                              <a:cubicBezTo>
                                <a:pt x="2213" y="1812"/>
                                <a:pt x="2213" y="1812"/>
                                <a:pt x="2213" y="1812"/>
                              </a:cubicBezTo>
                              <a:cubicBezTo>
                                <a:pt x="1739" y="1812"/>
                                <a:pt x="1739" y="1812"/>
                                <a:pt x="1739" y="1812"/>
                              </a:cubicBezTo>
                              <a:lnTo>
                                <a:pt x="1739" y="2291"/>
                              </a:lnTo>
                              <a:close/>
                              <a:moveTo>
                                <a:pt x="1186" y="3397"/>
                              </a:moveTo>
                              <a:cubicBezTo>
                                <a:pt x="1660" y="3397"/>
                                <a:pt x="1660" y="3397"/>
                                <a:pt x="1660" y="3397"/>
                              </a:cubicBezTo>
                              <a:cubicBezTo>
                                <a:pt x="1660" y="2923"/>
                                <a:pt x="1660" y="2923"/>
                                <a:pt x="1660" y="2923"/>
                              </a:cubicBezTo>
                              <a:cubicBezTo>
                                <a:pt x="1186" y="2923"/>
                                <a:pt x="1186" y="2923"/>
                                <a:pt x="1186" y="2923"/>
                              </a:cubicBezTo>
                              <a:lnTo>
                                <a:pt x="1186" y="3397"/>
                              </a:lnTo>
                              <a:close/>
                              <a:moveTo>
                                <a:pt x="1186" y="2844"/>
                              </a:moveTo>
                              <a:cubicBezTo>
                                <a:pt x="1660" y="2844"/>
                                <a:pt x="1660" y="2844"/>
                                <a:pt x="1660" y="2844"/>
                              </a:cubicBezTo>
                              <a:cubicBezTo>
                                <a:pt x="1660" y="2370"/>
                                <a:pt x="1660" y="2370"/>
                                <a:pt x="1660" y="2370"/>
                              </a:cubicBezTo>
                              <a:cubicBezTo>
                                <a:pt x="1186" y="2370"/>
                                <a:pt x="1186" y="2370"/>
                                <a:pt x="1186" y="2370"/>
                              </a:cubicBezTo>
                              <a:lnTo>
                                <a:pt x="1186" y="2844"/>
                              </a:lnTo>
                              <a:close/>
                              <a:moveTo>
                                <a:pt x="1186" y="2291"/>
                              </a:moveTo>
                              <a:cubicBezTo>
                                <a:pt x="1660" y="2291"/>
                                <a:pt x="1660" y="2291"/>
                                <a:pt x="1660" y="2291"/>
                              </a:cubicBezTo>
                              <a:cubicBezTo>
                                <a:pt x="1660" y="1812"/>
                                <a:pt x="1660" y="1812"/>
                                <a:pt x="1660" y="1812"/>
                              </a:cubicBezTo>
                              <a:cubicBezTo>
                                <a:pt x="1186" y="1812"/>
                                <a:pt x="1186" y="1812"/>
                                <a:pt x="1186" y="1812"/>
                              </a:cubicBezTo>
                              <a:lnTo>
                                <a:pt x="1186" y="2291"/>
                              </a:lnTo>
                              <a:close/>
                              <a:moveTo>
                                <a:pt x="633" y="3397"/>
                              </a:moveTo>
                              <a:cubicBezTo>
                                <a:pt x="1107" y="3397"/>
                                <a:pt x="1107" y="3397"/>
                                <a:pt x="1107" y="3397"/>
                              </a:cubicBezTo>
                              <a:cubicBezTo>
                                <a:pt x="1107" y="2923"/>
                                <a:pt x="1107" y="2923"/>
                                <a:pt x="1107" y="2923"/>
                              </a:cubicBezTo>
                              <a:cubicBezTo>
                                <a:pt x="633" y="2923"/>
                                <a:pt x="633" y="2923"/>
                                <a:pt x="633" y="2923"/>
                              </a:cubicBezTo>
                              <a:lnTo>
                                <a:pt x="633" y="3397"/>
                              </a:lnTo>
                              <a:close/>
                              <a:moveTo>
                                <a:pt x="633" y="2844"/>
                              </a:moveTo>
                              <a:cubicBezTo>
                                <a:pt x="1107" y="2844"/>
                                <a:pt x="1107" y="2844"/>
                                <a:pt x="1107" y="2844"/>
                              </a:cubicBezTo>
                              <a:cubicBezTo>
                                <a:pt x="1107" y="2370"/>
                                <a:pt x="1107" y="2370"/>
                                <a:pt x="1107" y="2370"/>
                              </a:cubicBezTo>
                              <a:cubicBezTo>
                                <a:pt x="633" y="2370"/>
                                <a:pt x="633" y="2370"/>
                                <a:pt x="633" y="2370"/>
                              </a:cubicBezTo>
                              <a:lnTo>
                                <a:pt x="633" y="2844"/>
                              </a:lnTo>
                              <a:close/>
                              <a:moveTo>
                                <a:pt x="633" y="2291"/>
                              </a:moveTo>
                              <a:cubicBezTo>
                                <a:pt x="1107" y="2291"/>
                                <a:pt x="1107" y="2291"/>
                                <a:pt x="1107" y="2291"/>
                              </a:cubicBezTo>
                              <a:cubicBezTo>
                                <a:pt x="1107" y="1812"/>
                                <a:pt x="1107" y="1812"/>
                                <a:pt x="1107" y="1812"/>
                              </a:cubicBezTo>
                              <a:cubicBezTo>
                                <a:pt x="633" y="1812"/>
                                <a:pt x="633" y="1812"/>
                                <a:pt x="633" y="1812"/>
                              </a:cubicBezTo>
                              <a:lnTo>
                                <a:pt x="633" y="2291"/>
                              </a:lnTo>
                              <a:close/>
                              <a:moveTo>
                                <a:pt x="0" y="711"/>
                              </a:moveTo>
                              <a:cubicBezTo>
                                <a:pt x="0" y="493"/>
                                <a:pt x="177" y="316"/>
                                <a:pt x="396" y="316"/>
                              </a:cubicBezTo>
                              <a:cubicBezTo>
                                <a:pt x="554" y="316"/>
                                <a:pt x="554" y="316"/>
                                <a:pt x="554" y="316"/>
                              </a:cubicBezTo>
                              <a:cubicBezTo>
                                <a:pt x="554" y="1106"/>
                                <a:pt x="554" y="1106"/>
                                <a:pt x="554" y="1106"/>
                              </a:cubicBezTo>
                              <a:cubicBezTo>
                                <a:pt x="870" y="1106"/>
                                <a:pt x="858" y="1106"/>
                                <a:pt x="1186" y="1106"/>
                              </a:cubicBezTo>
                              <a:cubicBezTo>
                                <a:pt x="1186" y="316"/>
                                <a:pt x="1186" y="316"/>
                                <a:pt x="1186" y="316"/>
                              </a:cubicBezTo>
                              <a:cubicBezTo>
                                <a:pt x="2766" y="316"/>
                                <a:pt x="2766" y="316"/>
                                <a:pt x="2766" y="316"/>
                              </a:cubicBezTo>
                              <a:cubicBezTo>
                                <a:pt x="2766" y="1106"/>
                                <a:pt x="2766" y="1106"/>
                                <a:pt x="2766" y="1106"/>
                              </a:cubicBezTo>
                              <a:cubicBezTo>
                                <a:pt x="3070" y="1106"/>
                                <a:pt x="3070" y="1106"/>
                                <a:pt x="3398" y="1106"/>
                              </a:cubicBezTo>
                              <a:cubicBezTo>
                                <a:pt x="3398" y="316"/>
                                <a:pt x="3398" y="316"/>
                                <a:pt x="3398" y="316"/>
                              </a:cubicBezTo>
                              <a:cubicBezTo>
                                <a:pt x="3556" y="316"/>
                                <a:pt x="3556" y="316"/>
                                <a:pt x="3556" y="316"/>
                              </a:cubicBezTo>
                              <a:cubicBezTo>
                                <a:pt x="3774" y="316"/>
                                <a:pt x="3951" y="493"/>
                                <a:pt x="3951" y="711"/>
                              </a:cubicBezTo>
                              <a:cubicBezTo>
                                <a:pt x="3951" y="1580"/>
                                <a:pt x="3951" y="1580"/>
                                <a:pt x="3951" y="1580"/>
                              </a:cubicBezTo>
                              <a:cubicBezTo>
                                <a:pt x="2260" y="1580"/>
                                <a:pt x="1897" y="1580"/>
                                <a:pt x="0" y="1580"/>
                              </a:cubicBezTo>
                              <a:lnTo>
                                <a:pt x="0" y="711"/>
                              </a:lnTo>
                              <a:close/>
                              <a:moveTo>
                                <a:pt x="2845" y="237"/>
                              </a:moveTo>
                              <a:cubicBezTo>
                                <a:pt x="2845" y="106"/>
                                <a:pt x="2951" y="0"/>
                                <a:pt x="3082" y="0"/>
                              </a:cubicBezTo>
                              <a:cubicBezTo>
                                <a:pt x="3213" y="0"/>
                                <a:pt x="3319" y="106"/>
                                <a:pt x="3319" y="237"/>
                              </a:cubicBezTo>
                              <a:cubicBezTo>
                                <a:pt x="3319" y="1027"/>
                                <a:pt x="3319" y="1027"/>
                                <a:pt x="3319" y="1027"/>
                              </a:cubicBezTo>
                              <a:cubicBezTo>
                                <a:pt x="3319" y="1027"/>
                                <a:pt x="3138" y="1027"/>
                                <a:pt x="2845" y="1027"/>
                              </a:cubicBezTo>
                              <a:cubicBezTo>
                                <a:pt x="2845" y="891"/>
                                <a:pt x="2845" y="237"/>
                                <a:pt x="2845" y="237"/>
                              </a:cubicBezTo>
                              <a:close/>
                              <a:moveTo>
                                <a:pt x="633" y="237"/>
                              </a:moveTo>
                              <a:cubicBezTo>
                                <a:pt x="633" y="106"/>
                                <a:pt x="739" y="0"/>
                                <a:pt x="870" y="0"/>
                              </a:cubicBezTo>
                              <a:cubicBezTo>
                                <a:pt x="1001" y="0"/>
                                <a:pt x="1107" y="106"/>
                                <a:pt x="1107" y="237"/>
                              </a:cubicBezTo>
                              <a:cubicBezTo>
                                <a:pt x="1107" y="1027"/>
                                <a:pt x="1107" y="1027"/>
                                <a:pt x="1107" y="1027"/>
                              </a:cubicBezTo>
                              <a:cubicBezTo>
                                <a:pt x="1107" y="1027"/>
                                <a:pt x="847" y="1027"/>
                                <a:pt x="633" y="1027"/>
                              </a:cubicBezTo>
                              <a:cubicBezTo>
                                <a:pt x="633" y="1072"/>
                                <a:pt x="633" y="237"/>
                                <a:pt x="633" y="2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8.3pt;margin-top:203.05pt;height:15.65pt;width:16pt;z-index:251699200;v-text-anchor:middle;mso-width-relative:page;mso-height-relative:page;" fillcolor="#FFFFFF" filled="t" stroked="f" coordsize="3951,3950" o:gfxdata="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" path="m3556,3950c396,3950,396,3950,396,3950c177,3950,0,3773,0,3555c0,1738,0,1738,0,1738c244,1738,244,1738,244,1738c243,2424,238,3318,238,3318c238,3536,494,3713,712,3713c3240,3713,3240,3713,3240,3713c3458,3713,3714,3536,3714,3318c3714,3318,3709,2404,3707,1738c3951,1738,3951,1738,3951,1738c3951,3555,3951,3555,3951,3555c3951,3773,3774,3950,3556,3950xm1186,1733c1660,1733,1660,1733,1660,1733c1739,1733,1739,1733,1739,1733c2213,1733,2213,1733,2213,1733c2292,1733,2292,1733,2292,1733c2766,1733,2766,1733,2766,1733c2845,1733,2845,1733,2845,1733c3319,1733,3319,1733,3319,1733c3398,1733,3398,1733,3398,1733c3398,3476,3398,3476,3398,3476c3319,3476,3319,3476,3319,3476c2845,3476,2845,3476,2845,3476c2766,3476,2766,3476,2766,3476c2292,3476,2292,3476,2292,3476c2213,3476,2213,3476,2213,3476c1739,3476,1739,3476,1739,3476c1660,3476,1660,3476,1660,3476c1186,3476,1186,3476,1186,3476c1107,3476,1107,3476,1107,3476c633,3476,633,3476,633,3476c554,3476,554,3476,554,3476c554,1733,554,1733,554,1733c633,1733,633,1733,633,1733c1107,1733,1107,1733,1107,1733l1186,1733xm2845,3397c3319,3397,3319,3397,3319,3397c3319,2923,3319,2923,3319,2923c2845,2923,2845,2923,2845,2923l2845,3397xm2845,2844c3319,2844,3319,2844,3319,2844c3319,2370,3319,2370,3319,2370c2845,2370,2845,2370,2845,2370l2845,2844xm2845,2291c3319,2291,3319,2291,3319,2291c3319,1812,3319,1812,3319,1812c2845,1812,2845,1812,2845,1812l2845,2291xm2292,3397c2766,3397,2766,3397,2766,3397c2766,2923,2766,2923,2766,2923c2292,2923,2292,2923,2292,2923l2292,3397xm2292,2844c2766,2844,2766,2844,2766,2844c2766,2370,2766,2370,2766,2370c2292,2370,2292,2370,2292,2370l2292,2844xm2292,2291c2766,2291,2766,2291,2766,2291c2766,1812,2766,1812,2766,1812c2292,1812,2292,1812,2292,1812l2292,2291xm1739,3397c2213,3397,2213,3397,2213,3397c2213,2923,2213,2923,2213,2923c1739,2923,1739,2923,1739,2923l1739,3397xm1739,2844c2213,2844,2213,2844,2213,2844c2213,2370,2213,2370,2213,2370c1739,2370,1739,2370,1739,2370l1739,2844xm1739,2291c2213,2291,2213,2291,2213,2291c2213,1812,2213,1812,2213,1812c1739,1812,1739,1812,1739,1812l1739,2291xm1186,3397c1660,3397,1660,3397,1660,3397c1660,2923,1660,2923,1660,2923c1186,2923,1186,2923,1186,2923l1186,3397xm1186,2844c1660,2844,1660,2844,1660,2844c1660,2370,1660,2370,1660,2370c1186,2370,1186,2370,1186,2370l1186,2844xm1186,2291c1660,2291,1660,2291,1660,2291c1660,1812,1660,1812,1660,1812c1186,1812,1186,1812,1186,1812l1186,2291xm633,3397c1107,3397,1107,3397,1107,3397c1107,2923,1107,2923,1107,2923c633,2923,633,2923,633,2923l633,3397xm633,2844c1107,2844,1107,2844,1107,2844c1107,2370,1107,2370,1107,2370c633,2370,633,2370,633,2370l633,2844xm633,2291c1107,2291,1107,2291,1107,2291c1107,1812,1107,1812,1107,1812c633,1812,633,1812,633,1812l633,2291xm0,711c0,493,177,316,396,316c554,316,554,316,554,316c554,1106,554,1106,554,1106c870,1106,858,1106,1186,1106c1186,316,1186,316,1186,316c2766,316,2766,316,2766,316c2766,1106,2766,1106,2766,1106c3070,1106,3070,1106,3398,1106c3398,316,3398,316,3398,316c3556,316,3556,316,3556,316c3774,316,3951,493,3951,711c3951,1580,3951,1580,3951,1580c2260,1580,1897,1580,0,1580l0,711xm2845,237c2845,106,2951,0,3082,0c3213,0,3319,106,3319,237c3319,1027,3319,1027,3319,1027c3319,1027,3138,1027,2845,1027c2845,891,2845,237,2845,237xm633,237c633,106,739,0,870,0c1001,0,1107,106,1107,237c1107,1027,1107,1027,1107,1027c1107,1027,847,1027,633,1027c633,1072,633,237,633,237xe">
                <v:path o:connectlocs="0,125446;8783,117083;137071,117083;145818,125446;61264,61153;84589,61153;122493,61153;122493,122659;84589,122659;61264,122659;23361,122659;23361,61153;104999,119871;104999,103145;122493,100357;104999,100357;122493,63940;84589,119871;84589,103145;102083,100357;84589,100357;102083,63940;64180,119871;64180,103145;81674,100357;64180,100357;81674,63940;43771,119871;43771,103145;61264,100357;43771,100357;61264,63940;23361,119871;23361,103145;40855,100357;23361,100357;40855,63940;0,25089;20446,39027;102083,11150;125408,11150;145818,55754;104999,8363;122493,36240;23361,8363;40855,36240" o:connectangles="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3282950</wp:posOffset>
                </wp:positionV>
                <wp:extent cx="224155" cy="224155"/>
                <wp:effectExtent l="0" t="0" r="4445" b="4445"/>
                <wp:wrapNone/>
                <wp:docPr id="1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241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4143" y="153683"/>
                            </a:cxn>
                            <a:cxn ang="0">
                              <a:pos x="113556" y="59913"/>
                            </a:cxn>
                            <a:cxn ang="0">
                              <a:pos x="233189" y="59913"/>
                            </a:cxn>
                            <a:cxn ang="0">
                              <a:pos x="173373" y="12599"/>
                            </a:cxn>
                            <a:cxn ang="0">
                              <a:pos x="173373" y="97970"/>
                            </a:cxn>
                            <a:cxn ang="0">
                              <a:pos x="173373" y="12599"/>
                            </a:cxn>
                            <a:cxn ang="0">
                              <a:pos x="190060" y="72170"/>
                            </a:cxn>
                            <a:cxn ang="0">
                              <a:pos x="176539" y="76198"/>
                            </a:cxn>
                            <a:cxn ang="0">
                              <a:pos x="174143" y="61027"/>
                            </a:cxn>
                            <a:cxn ang="0">
                              <a:pos x="166270" y="64199"/>
                            </a:cxn>
                            <a:cxn ang="0">
                              <a:pos x="156857" y="76198"/>
                            </a:cxn>
                            <a:cxn ang="0">
                              <a:pos x="152920" y="52027"/>
                            </a:cxn>
                            <a:cxn ang="0">
                              <a:pos x="171576" y="26228"/>
                            </a:cxn>
                            <a:cxn ang="0">
                              <a:pos x="185182" y="33856"/>
                            </a:cxn>
                            <a:cxn ang="0">
                              <a:pos x="190231" y="44999"/>
                            </a:cxn>
                            <a:cxn ang="0">
                              <a:pos x="197077" y="52027"/>
                            </a:cxn>
                            <a:cxn ang="0">
                              <a:pos x="103715" y="128226"/>
                            </a:cxn>
                            <a:cxn ang="0">
                              <a:pos x="131356" y="137655"/>
                            </a:cxn>
                            <a:cxn ang="0">
                              <a:pos x="103715" y="170997"/>
                            </a:cxn>
                            <a:cxn ang="0">
                              <a:pos x="144534" y="151455"/>
                            </a:cxn>
                            <a:cxn ang="0">
                              <a:pos x="144962" y="182140"/>
                            </a:cxn>
                            <a:cxn ang="0">
                              <a:pos x="184069" y="168426"/>
                            </a:cxn>
                            <a:cxn ang="0">
                              <a:pos x="99950" y="233397"/>
                            </a:cxn>
                            <a:cxn ang="0">
                              <a:pos x="99950" y="33170"/>
                            </a:cxn>
                            <a:cxn ang="0">
                              <a:pos x="96869" y="55199"/>
                            </a:cxn>
                            <a:cxn ang="0">
                              <a:pos x="105512" y="95398"/>
                            </a:cxn>
                            <a:cxn ang="0">
                              <a:pos x="103715" y="128226"/>
                            </a:cxn>
                            <a:cxn ang="0">
                              <a:pos x="141710" y="189511"/>
                            </a:cxn>
                            <a:cxn ang="0">
                              <a:pos x="161735" y="200740"/>
                            </a:cxn>
                            <a:cxn ang="0">
                              <a:pos x="113471" y="223368"/>
                            </a:cxn>
                            <a:cxn ang="0">
                              <a:pos x="103715" y="180083"/>
                            </a:cxn>
                            <a:cxn ang="0">
                              <a:pos x="74706" y="220454"/>
                            </a:cxn>
                            <a:cxn ang="0">
                              <a:pos x="38166" y="200740"/>
                            </a:cxn>
                            <a:cxn ang="0">
                              <a:pos x="32004" y="194568"/>
                            </a:cxn>
                            <a:cxn ang="0">
                              <a:pos x="45011" y="137655"/>
                            </a:cxn>
                            <a:cxn ang="0">
                              <a:pos x="32004" y="194568"/>
                            </a:cxn>
                            <a:cxn ang="0">
                              <a:pos x="45011" y="128226"/>
                            </a:cxn>
                            <a:cxn ang="0">
                              <a:pos x="32004" y="71999"/>
                            </a:cxn>
                            <a:cxn ang="0">
                              <a:pos x="38166" y="65827"/>
                            </a:cxn>
                            <a:cxn ang="0">
                              <a:pos x="74706" y="45770"/>
                            </a:cxn>
                            <a:cxn ang="0">
                              <a:pos x="94217" y="42256"/>
                            </a:cxn>
                            <a:cxn ang="0">
                              <a:pos x="65549" y="79970"/>
                            </a:cxn>
                            <a:cxn ang="0">
                              <a:pos x="94217" y="42256"/>
                            </a:cxn>
                            <a:cxn ang="0">
                              <a:pos x="62896" y="87341"/>
                            </a:cxn>
                            <a:cxn ang="0">
                              <a:pos x="94217" y="128226"/>
                            </a:cxn>
                            <a:cxn ang="0">
                              <a:pos x="94217" y="137655"/>
                            </a:cxn>
                            <a:cxn ang="0">
                              <a:pos x="62896" y="179226"/>
                            </a:cxn>
                            <a:cxn ang="0">
                              <a:pos x="94217" y="137655"/>
                            </a:cxn>
                            <a:cxn ang="0">
                              <a:pos x="65892" y="186254"/>
                            </a:cxn>
                            <a:cxn ang="0">
                              <a:pos x="94217" y="224225"/>
                            </a:cxn>
                          </a:cxnLst>
                          <a:pathLst>
                            <a:path w="2725" h="2723">
                              <a:moveTo>
                                <a:pt x="2720" y="774"/>
                              </a:moveTo>
                              <a:cubicBezTo>
                                <a:pt x="2696" y="1390"/>
                                <a:pt x="2035" y="1793"/>
                                <a:pt x="2035" y="1793"/>
                              </a:cubicBezTo>
                              <a:cubicBezTo>
                                <a:pt x="2035" y="1793"/>
                                <a:pt x="1471" y="1451"/>
                                <a:pt x="1362" y="917"/>
                              </a:cubicBezTo>
                              <a:cubicBezTo>
                                <a:pt x="1339" y="848"/>
                                <a:pt x="1327" y="775"/>
                                <a:pt x="1327" y="699"/>
                              </a:cubicBezTo>
                              <a:cubicBezTo>
                                <a:pt x="1327" y="314"/>
                                <a:pt x="1640" y="0"/>
                                <a:pt x="2026" y="0"/>
                              </a:cubicBezTo>
                              <a:cubicBezTo>
                                <a:pt x="2412" y="0"/>
                                <a:pt x="2725" y="314"/>
                                <a:pt x="2725" y="699"/>
                              </a:cubicBezTo>
                              <a:cubicBezTo>
                                <a:pt x="2725" y="725"/>
                                <a:pt x="2723" y="750"/>
                                <a:pt x="2720" y="774"/>
                              </a:cubicBezTo>
                              <a:close/>
                              <a:moveTo>
                                <a:pt x="2026" y="147"/>
                              </a:moveTo>
                              <a:cubicBezTo>
                                <a:pt x="1751" y="147"/>
                                <a:pt x="1528" y="370"/>
                                <a:pt x="1528" y="645"/>
                              </a:cubicBezTo>
                              <a:cubicBezTo>
                                <a:pt x="1528" y="920"/>
                                <a:pt x="1751" y="1143"/>
                                <a:pt x="2026" y="1143"/>
                              </a:cubicBezTo>
                              <a:cubicBezTo>
                                <a:pt x="2301" y="1143"/>
                                <a:pt x="2524" y="920"/>
                                <a:pt x="2524" y="645"/>
                              </a:cubicBezTo>
                              <a:cubicBezTo>
                                <a:pt x="2524" y="370"/>
                                <a:pt x="2301" y="147"/>
                                <a:pt x="2026" y="147"/>
                              </a:cubicBezTo>
                              <a:close/>
                              <a:moveTo>
                                <a:pt x="2221" y="607"/>
                              </a:moveTo>
                              <a:cubicBezTo>
                                <a:pt x="2221" y="842"/>
                                <a:pt x="2221" y="842"/>
                                <a:pt x="2221" y="842"/>
                              </a:cubicBezTo>
                              <a:cubicBezTo>
                                <a:pt x="2221" y="868"/>
                                <a:pt x="2200" y="889"/>
                                <a:pt x="2174" y="889"/>
                              </a:cubicBezTo>
                              <a:cubicBezTo>
                                <a:pt x="2174" y="889"/>
                                <a:pt x="2126" y="889"/>
                                <a:pt x="2063" y="889"/>
                              </a:cubicBezTo>
                              <a:cubicBezTo>
                                <a:pt x="2063" y="841"/>
                                <a:pt x="2063" y="755"/>
                                <a:pt x="2063" y="749"/>
                              </a:cubicBezTo>
                              <a:cubicBezTo>
                                <a:pt x="2063" y="738"/>
                                <a:pt x="2052" y="717"/>
                                <a:pt x="2035" y="712"/>
                              </a:cubicBezTo>
                              <a:cubicBezTo>
                                <a:pt x="2005" y="712"/>
                                <a:pt x="2001" y="712"/>
                                <a:pt x="1970" y="712"/>
                              </a:cubicBezTo>
                              <a:cubicBezTo>
                                <a:pt x="1954" y="717"/>
                                <a:pt x="1943" y="738"/>
                                <a:pt x="1943" y="749"/>
                              </a:cubicBezTo>
                              <a:cubicBezTo>
                                <a:pt x="1943" y="786"/>
                                <a:pt x="1943" y="826"/>
                                <a:pt x="1943" y="889"/>
                              </a:cubicBezTo>
                              <a:cubicBezTo>
                                <a:pt x="1886" y="889"/>
                                <a:pt x="1833" y="889"/>
                                <a:pt x="1833" y="889"/>
                              </a:cubicBezTo>
                              <a:cubicBezTo>
                                <a:pt x="1808" y="889"/>
                                <a:pt x="1787" y="868"/>
                                <a:pt x="1787" y="842"/>
                              </a:cubicBezTo>
                              <a:cubicBezTo>
                                <a:pt x="1787" y="607"/>
                                <a:pt x="1787" y="607"/>
                                <a:pt x="1787" y="607"/>
                              </a:cubicBezTo>
                              <a:cubicBezTo>
                                <a:pt x="1707" y="607"/>
                                <a:pt x="1707" y="607"/>
                                <a:pt x="1707" y="607"/>
                              </a:cubicBezTo>
                              <a:cubicBezTo>
                                <a:pt x="2005" y="306"/>
                                <a:pt x="2005" y="306"/>
                                <a:pt x="2005" y="306"/>
                              </a:cubicBezTo>
                              <a:cubicBezTo>
                                <a:pt x="2164" y="465"/>
                                <a:pt x="2164" y="465"/>
                                <a:pt x="2164" y="465"/>
                              </a:cubicBezTo>
                              <a:cubicBezTo>
                                <a:pt x="2164" y="395"/>
                                <a:pt x="2164" y="395"/>
                                <a:pt x="2164" y="395"/>
                              </a:cubicBezTo>
                              <a:cubicBezTo>
                                <a:pt x="2223" y="395"/>
                                <a:pt x="2223" y="395"/>
                                <a:pt x="2223" y="395"/>
                              </a:cubicBezTo>
                              <a:cubicBezTo>
                                <a:pt x="2223" y="525"/>
                                <a:pt x="2223" y="525"/>
                                <a:pt x="2223" y="525"/>
                              </a:cubicBezTo>
                              <a:cubicBezTo>
                                <a:pt x="2223" y="525"/>
                                <a:pt x="2223" y="525"/>
                                <a:pt x="2223" y="525"/>
                              </a:cubicBezTo>
                              <a:cubicBezTo>
                                <a:pt x="2303" y="607"/>
                                <a:pt x="2303" y="607"/>
                                <a:pt x="2303" y="607"/>
                              </a:cubicBezTo>
                              <a:lnTo>
                                <a:pt x="2221" y="607"/>
                              </a:lnTo>
                              <a:close/>
                              <a:moveTo>
                                <a:pt x="1212" y="1496"/>
                              </a:moveTo>
                              <a:cubicBezTo>
                                <a:pt x="1445" y="1496"/>
                                <a:pt x="1445" y="1496"/>
                                <a:pt x="1445" y="1496"/>
                              </a:cubicBezTo>
                              <a:cubicBezTo>
                                <a:pt x="1475" y="1534"/>
                                <a:pt x="1505" y="1571"/>
                                <a:pt x="1535" y="1606"/>
                              </a:cubicBezTo>
                              <a:cubicBezTo>
                                <a:pt x="1212" y="1606"/>
                                <a:pt x="1212" y="1606"/>
                                <a:pt x="1212" y="1606"/>
                              </a:cubicBezTo>
                              <a:cubicBezTo>
                                <a:pt x="1212" y="1995"/>
                                <a:pt x="1212" y="1995"/>
                                <a:pt x="1212" y="1995"/>
                              </a:cubicBezTo>
                              <a:cubicBezTo>
                                <a:pt x="1328" y="2002"/>
                                <a:pt x="1470" y="2036"/>
                                <a:pt x="1601" y="2091"/>
                              </a:cubicBezTo>
                              <a:cubicBezTo>
                                <a:pt x="1642" y="1982"/>
                                <a:pt x="1671" y="1873"/>
                                <a:pt x="1689" y="1767"/>
                              </a:cubicBezTo>
                              <a:cubicBezTo>
                                <a:pt x="1720" y="1797"/>
                                <a:pt x="1749" y="1824"/>
                                <a:pt x="1778" y="1848"/>
                              </a:cubicBezTo>
                              <a:cubicBezTo>
                                <a:pt x="1758" y="1938"/>
                                <a:pt x="1730" y="2032"/>
                                <a:pt x="1694" y="2125"/>
                              </a:cubicBezTo>
                              <a:cubicBezTo>
                                <a:pt x="1797" y="2170"/>
                                <a:pt x="1890" y="2218"/>
                                <a:pt x="1962" y="2270"/>
                              </a:cubicBezTo>
                              <a:cubicBezTo>
                                <a:pt x="2042" y="2181"/>
                                <a:pt x="2106" y="2078"/>
                                <a:pt x="2151" y="1965"/>
                              </a:cubicBezTo>
                              <a:cubicBezTo>
                                <a:pt x="2193" y="1933"/>
                                <a:pt x="2244" y="1893"/>
                                <a:pt x="2300" y="1845"/>
                              </a:cubicBezTo>
                              <a:cubicBezTo>
                                <a:pt x="2173" y="2354"/>
                                <a:pt x="1720" y="2723"/>
                                <a:pt x="1168" y="2723"/>
                              </a:cubicBezTo>
                              <a:cubicBezTo>
                                <a:pt x="515" y="2723"/>
                                <a:pt x="0" y="2208"/>
                                <a:pt x="0" y="1555"/>
                              </a:cubicBezTo>
                              <a:cubicBezTo>
                                <a:pt x="0" y="902"/>
                                <a:pt x="515" y="387"/>
                                <a:pt x="1168" y="387"/>
                              </a:cubicBezTo>
                              <a:cubicBezTo>
                                <a:pt x="1169" y="387"/>
                                <a:pt x="1169" y="387"/>
                                <a:pt x="1170" y="387"/>
                              </a:cubicBezTo>
                              <a:cubicBezTo>
                                <a:pt x="1145" y="468"/>
                                <a:pt x="1132" y="555"/>
                                <a:pt x="1132" y="644"/>
                              </a:cubicBezTo>
                              <a:cubicBezTo>
                                <a:pt x="1132" y="742"/>
                                <a:pt x="1148" y="835"/>
                                <a:pt x="1176" y="923"/>
                              </a:cubicBezTo>
                              <a:cubicBezTo>
                                <a:pt x="1190" y="989"/>
                                <a:pt x="1210" y="1052"/>
                                <a:pt x="1233" y="1113"/>
                              </a:cubicBezTo>
                              <a:cubicBezTo>
                                <a:pt x="1226" y="1113"/>
                                <a:pt x="1218" y="1115"/>
                                <a:pt x="1212" y="1115"/>
                              </a:cubicBezTo>
                              <a:lnTo>
                                <a:pt x="1212" y="1496"/>
                              </a:lnTo>
                              <a:close/>
                              <a:moveTo>
                                <a:pt x="1890" y="2342"/>
                              </a:moveTo>
                              <a:cubicBezTo>
                                <a:pt x="1824" y="2294"/>
                                <a:pt x="1745" y="2249"/>
                                <a:pt x="1656" y="2211"/>
                              </a:cubicBezTo>
                              <a:cubicBezTo>
                                <a:pt x="1608" y="2342"/>
                                <a:pt x="1542" y="2465"/>
                                <a:pt x="1463" y="2572"/>
                              </a:cubicBezTo>
                              <a:cubicBezTo>
                                <a:pt x="1625" y="2534"/>
                                <a:pt x="1769" y="2452"/>
                                <a:pt x="1890" y="2342"/>
                              </a:cubicBezTo>
                              <a:close/>
                              <a:moveTo>
                                <a:pt x="1212" y="2616"/>
                              </a:moveTo>
                              <a:cubicBezTo>
                                <a:pt x="1246" y="2616"/>
                                <a:pt x="1288" y="2613"/>
                                <a:pt x="1326" y="2606"/>
                              </a:cubicBezTo>
                              <a:cubicBezTo>
                                <a:pt x="1422" y="2479"/>
                                <a:pt x="1505" y="2328"/>
                                <a:pt x="1567" y="2173"/>
                              </a:cubicBezTo>
                              <a:cubicBezTo>
                                <a:pt x="1450" y="2132"/>
                                <a:pt x="1322" y="2108"/>
                                <a:pt x="1212" y="2101"/>
                              </a:cubicBezTo>
                              <a:lnTo>
                                <a:pt x="1212" y="2616"/>
                              </a:lnTo>
                              <a:close/>
                              <a:moveTo>
                                <a:pt x="873" y="2572"/>
                              </a:moveTo>
                              <a:cubicBezTo>
                                <a:pt x="793" y="2465"/>
                                <a:pt x="728" y="2342"/>
                                <a:pt x="680" y="2211"/>
                              </a:cubicBezTo>
                              <a:cubicBezTo>
                                <a:pt x="591" y="2249"/>
                                <a:pt x="512" y="2294"/>
                                <a:pt x="446" y="2342"/>
                              </a:cubicBezTo>
                              <a:cubicBezTo>
                                <a:pt x="567" y="2452"/>
                                <a:pt x="711" y="2534"/>
                                <a:pt x="873" y="2572"/>
                              </a:cubicBezTo>
                              <a:close/>
                              <a:moveTo>
                                <a:pt x="374" y="2270"/>
                              </a:moveTo>
                              <a:cubicBezTo>
                                <a:pt x="446" y="2218"/>
                                <a:pt x="539" y="2170"/>
                                <a:pt x="642" y="2125"/>
                              </a:cubicBezTo>
                              <a:cubicBezTo>
                                <a:pt x="570" y="1940"/>
                                <a:pt x="529" y="1751"/>
                                <a:pt x="526" y="1606"/>
                              </a:cubicBezTo>
                              <a:cubicBezTo>
                                <a:pt x="110" y="1606"/>
                                <a:pt x="110" y="1606"/>
                                <a:pt x="110" y="1606"/>
                              </a:cubicBezTo>
                              <a:cubicBezTo>
                                <a:pt x="120" y="1864"/>
                                <a:pt x="216" y="2094"/>
                                <a:pt x="374" y="2270"/>
                              </a:cubicBezTo>
                              <a:close/>
                              <a:moveTo>
                                <a:pt x="110" y="1496"/>
                              </a:moveTo>
                              <a:cubicBezTo>
                                <a:pt x="526" y="1496"/>
                                <a:pt x="526" y="1496"/>
                                <a:pt x="526" y="1496"/>
                              </a:cubicBezTo>
                              <a:cubicBezTo>
                                <a:pt x="532" y="1348"/>
                                <a:pt x="574" y="1170"/>
                                <a:pt x="642" y="985"/>
                              </a:cubicBezTo>
                              <a:cubicBezTo>
                                <a:pt x="539" y="940"/>
                                <a:pt x="446" y="892"/>
                                <a:pt x="374" y="840"/>
                              </a:cubicBezTo>
                              <a:cubicBezTo>
                                <a:pt x="216" y="1015"/>
                                <a:pt x="120" y="1238"/>
                                <a:pt x="110" y="1496"/>
                              </a:cubicBezTo>
                              <a:close/>
                              <a:moveTo>
                                <a:pt x="446" y="768"/>
                              </a:moveTo>
                              <a:cubicBezTo>
                                <a:pt x="508" y="813"/>
                                <a:pt x="587" y="857"/>
                                <a:pt x="677" y="895"/>
                              </a:cubicBezTo>
                              <a:cubicBezTo>
                                <a:pt x="728" y="765"/>
                                <a:pt x="797" y="638"/>
                                <a:pt x="873" y="534"/>
                              </a:cubicBezTo>
                              <a:cubicBezTo>
                                <a:pt x="711" y="576"/>
                                <a:pt x="567" y="658"/>
                                <a:pt x="446" y="768"/>
                              </a:cubicBezTo>
                              <a:close/>
                              <a:moveTo>
                                <a:pt x="1101" y="493"/>
                              </a:moveTo>
                              <a:cubicBezTo>
                                <a:pt x="1066" y="493"/>
                                <a:pt x="1048" y="497"/>
                                <a:pt x="1010" y="504"/>
                              </a:cubicBezTo>
                              <a:cubicBezTo>
                                <a:pt x="917" y="631"/>
                                <a:pt x="831" y="775"/>
                                <a:pt x="766" y="933"/>
                              </a:cubicBezTo>
                              <a:cubicBezTo>
                                <a:pt x="879" y="974"/>
                                <a:pt x="987" y="1002"/>
                                <a:pt x="1101" y="1009"/>
                              </a:cubicBezTo>
                              <a:lnTo>
                                <a:pt x="1101" y="493"/>
                              </a:lnTo>
                              <a:close/>
                              <a:moveTo>
                                <a:pt x="1101" y="1115"/>
                              </a:moveTo>
                              <a:cubicBezTo>
                                <a:pt x="984" y="1108"/>
                                <a:pt x="866" y="1074"/>
                                <a:pt x="735" y="1019"/>
                              </a:cubicBezTo>
                              <a:cubicBezTo>
                                <a:pt x="673" y="1180"/>
                                <a:pt x="635" y="1334"/>
                                <a:pt x="629" y="1496"/>
                              </a:cubicBezTo>
                              <a:cubicBezTo>
                                <a:pt x="1101" y="1496"/>
                                <a:pt x="1101" y="1496"/>
                                <a:pt x="1101" y="1496"/>
                              </a:cubicBezTo>
                              <a:lnTo>
                                <a:pt x="1101" y="1115"/>
                              </a:lnTo>
                              <a:close/>
                              <a:moveTo>
                                <a:pt x="1101" y="1606"/>
                              </a:moveTo>
                              <a:cubicBezTo>
                                <a:pt x="629" y="1606"/>
                                <a:pt x="629" y="1606"/>
                                <a:pt x="629" y="1606"/>
                              </a:cubicBezTo>
                              <a:cubicBezTo>
                                <a:pt x="635" y="1761"/>
                                <a:pt x="673" y="1926"/>
                                <a:pt x="735" y="2091"/>
                              </a:cubicBezTo>
                              <a:cubicBezTo>
                                <a:pt x="866" y="2036"/>
                                <a:pt x="984" y="2002"/>
                                <a:pt x="1101" y="1995"/>
                              </a:cubicBezTo>
                              <a:lnTo>
                                <a:pt x="1101" y="1606"/>
                              </a:lnTo>
                              <a:close/>
                              <a:moveTo>
                                <a:pt x="1101" y="2101"/>
                              </a:moveTo>
                              <a:cubicBezTo>
                                <a:pt x="991" y="2108"/>
                                <a:pt x="886" y="2132"/>
                                <a:pt x="770" y="2173"/>
                              </a:cubicBezTo>
                              <a:cubicBezTo>
                                <a:pt x="831" y="2328"/>
                                <a:pt x="914" y="2479"/>
                                <a:pt x="1010" y="2606"/>
                              </a:cubicBezTo>
                              <a:cubicBezTo>
                                <a:pt x="1048" y="2613"/>
                                <a:pt x="1066" y="2616"/>
                                <a:pt x="1101" y="2616"/>
                              </a:cubicBezTo>
                              <a:lnTo>
                                <a:pt x="1101" y="2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7.5pt;margin-top:258.5pt;height:17.65pt;width:17.65pt;z-index:251697152;v-text-anchor:middle;mso-width-relative:page;mso-height-relative:page;" fillcolor="#FFFFFF" filled="t" stroked="f" coordsize="2725,2723" o:gfxdata="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" path="m2720,774c2696,1390,2035,1793,2035,1793c2035,1793,1471,1451,1362,917c1339,848,1327,775,1327,699c1327,314,1640,0,2026,0c2412,0,2725,314,2725,699c2725,725,2723,750,2720,774xm2026,147c1751,147,1528,370,1528,645c1528,920,1751,1143,2026,1143c2301,1143,2524,920,2524,645c2524,370,2301,147,2026,147xm2221,607c2221,842,2221,842,2221,842c2221,868,2200,889,2174,889c2174,889,2126,889,2063,889c2063,841,2063,755,2063,749c2063,738,2052,717,2035,712c2005,712,2001,712,1970,712c1954,717,1943,738,1943,749c1943,786,1943,826,1943,889c1886,889,1833,889,1833,889c1808,889,1787,868,1787,842c1787,607,1787,607,1787,607c1707,607,1707,607,1707,607c2005,306,2005,306,2005,306c2164,465,2164,465,2164,465c2164,395,2164,395,2164,395c2223,395,2223,395,2223,395c2223,525,2223,525,2223,525c2223,525,2223,525,2223,525c2303,607,2303,607,2303,607l2221,607xm1212,1496c1445,1496,1445,1496,1445,1496c1475,1534,1505,1571,1535,1606c1212,1606,1212,1606,1212,1606c1212,1995,1212,1995,1212,1995c1328,2002,1470,2036,1601,2091c1642,1982,1671,1873,1689,1767c1720,1797,1749,1824,1778,1848c1758,1938,1730,2032,1694,2125c1797,2170,1890,2218,1962,2270c2042,2181,2106,2078,2151,1965c2193,1933,2244,1893,2300,1845c2173,2354,1720,2723,1168,2723c515,2723,0,2208,0,1555c0,902,515,387,1168,387c1169,387,1169,387,1170,387c1145,468,1132,555,1132,644c1132,742,1148,835,1176,923c1190,989,1210,1052,1233,1113c1226,1113,1218,1115,1212,1115l1212,1496xm1890,2342c1824,2294,1745,2249,1656,2211c1608,2342,1542,2465,1463,2572c1625,2534,1769,2452,1890,2342xm1212,2616c1246,2616,1288,2613,1326,2606c1422,2479,1505,2328,1567,2173c1450,2132,1322,2108,1212,2101l1212,2616xm873,2572c793,2465,728,2342,680,2211c591,2249,512,2294,446,2342c567,2452,711,2534,873,2572xm374,2270c446,2218,539,2170,642,2125c570,1940,529,1751,526,1606c110,1606,110,1606,110,1606c120,1864,216,2094,374,2270xm110,1496c526,1496,526,1496,526,1496c532,1348,574,1170,642,985c539,940,446,892,374,840c216,1015,120,1238,110,1496xm446,768c508,813,587,857,677,895c728,765,797,638,873,534c711,576,567,658,446,768xm1101,493c1066,493,1048,497,1010,504c917,631,831,775,766,933c879,974,987,1002,1101,1009l1101,493xm1101,1115c984,1108,866,1074,735,1019c673,1180,635,1334,629,1496c1101,1496,1101,1496,1101,1496l1101,1115xm1101,1606c629,1606,629,1606,629,1606c635,1761,673,1926,735,2091c866,2036,984,2002,1101,1995l1101,1606xm1101,2101c991,2108,886,2132,770,2173c831,2328,914,2479,1010,2606c1048,2613,1066,2616,1101,2616l1101,2101xe">
                <v:path o:connectlocs="174143,153683;113556,59913;233189,59913;173373,12599;173373,97970;173373,12599;190060,72170;176539,76198;174143,61027;166270,64199;156857,76198;152920,52027;171576,26228;185182,33856;190231,44999;197077,52027;103715,128226;131356,137655;103715,170997;144534,151455;144962,182140;184069,168426;99950,233397;99950,33170;96869,55199;105512,95398;103715,128226;141710,189511;161735,200740;113471,223368;103715,180083;74706,220454;38166,200740;32004,194568;45011,137655;32004,194568;45011,128226;32004,71999;38166,65827;74706,45770;94217,42256;65549,79970;94217,42256;62896,87341;94217,128226;94217,137655;62896,179226;94217,137655;65892,186254;94217,224225" o:connectangles="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2014220</wp:posOffset>
                </wp:positionV>
                <wp:extent cx="295275" cy="294640"/>
                <wp:effectExtent l="4445" t="4445" r="5080" b="5715"/>
                <wp:wrapNone/>
                <wp:docPr id="17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4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3" type="#_x0000_t3" style="position:absolute;left:0pt;margin-left:357.1pt;margin-top:158.6pt;height:23.2pt;width:23.25pt;z-index:251693056;v-text-anchor:middle;mso-width-relative:page;mso-height-relative:page;" fillcolor="#FFFFFF" filled="t" stroked="t" coordsize="21600,21600" o:gfxdata="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vmUgTaAAAACwEAAA8AAAAAAAAAAQAg&#10;AAAAIgAAAGRycy9kb3ducmV2LnhtbFBLAQIUABQAAAAIAIdO4kDmO0gP0wEAAJADAAAOAAAAAAAA&#10;AAEAIAAAACkBAABkcnMvZTJvRG9jLnhtbFBLBQYAAAAABgAGAFkBAABuBQAAAAA=&#10;">
                <v:fill on="t" focussize="0,0"/>
                <v:stroke weight="0.5pt" color="#D9D9D9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2014855</wp:posOffset>
                </wp:positionV>
                <wp:extent cx="2272030" cy="291465"/>
                <wp:effectExtent l="4445" t="4445" r="9525" b="8890"/>
                <wp:wrapNone/>
                <wp:docPr id="1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914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矩形 4" o:spid="_x0000_s1026" o:spt="2" style="position:absolute;left:0pt;margin-left:363.9pt;margin-top:158.65pt;height:22.95pt;width:178.9pt;z-index:251691008;v-text-anchor:middle;mso-width-relative:page;mso-height-relative:page;" fillcolor="#FFFFFF" filled="t" stroked="t" coordsize="21600,21600" arcsize="0.5" o:gfxdata="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CyaCfY&#10;AAAADAEAAA8AAAAAAAAAAQAgAAAAIgAAAGRycy9kb3ducmV2LnhtbFBLAQIUABQAAAAIAIdO4kCS&#10;lJW35wEAAL8DAAAOAAAAAAAAAAEAIAAAACcBAABkcnMvZTJvRG9jLnhtbFBLBQYAAAAABgAGAFkB&#10;AACABQAAAAA=&#10;">
                <v:fill on="t" focussize="0,0"/>
                <v:stroke weight="0.5pt" color="#D9D9D9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5587365</wp:posOffset>
                </wp:positionV>
                <wp:extent cx="2014855" cy="1938020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193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default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手机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1368XXXXX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邮箱：XXXX@163.com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default" w:ascii="微软雅黑" w:hAnsi="微软雅黑"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XXXXX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default" w:ascii="微软雅黑" w:hAnsi="微软雅黑"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eastAsia="zh-CN"/>
                              </w:rPr>
                              <w:t>微信：</w:t>
                            </w:r>
                            <w:r>
                              <w:rPr>
                                <w:rFonts w:hint="eastAsia" w:ascii="微软雅黑" w:hAnsi="微软雅黑"/>
                                <w:color w:val="FFFFFF"/>
                                <w:sz w:val="22"/>
                                <w:szCs w:val="22"/>
                                <w:lang w:val="en-US" w:eastAsia="zh-CN"/>
                              </w:rPr>
                              <w:t>XXXXX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5pt;margin-top:439.95pt;height:152.6pt;width:158.65pt;z-index:251688960;mso-width-relative:page;mso-height-relative:page;" filled="f" stroked="f" coordsize="21600,21600" o:gfxdata="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aa/72gAAAA0BAAAPAAAAAAAAAAEAIAAAACIAAABkcnMvZG93bnJldi54bWxQSwECFAAUAAAA&#10;CACHTuJAfa7ll7MBAAAw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default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  <w:t>手机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1368XXXXX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邮箱：XXXX@163.com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default" w:ascii="微软雅黑" w:hAnsi="微软雅黑"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QQ</w:t>
                      </w:r>
                      <w:r>
                        <w:rPr>
                          <w:rFonts w:ascii="微软雅黑" w:hAnsi="微软雅黑"/>
                          <w:color w:val="FFFFFF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XXXXX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textAlignment w:val="auto"/>
                        <w:rPr>
                          <w:rFonts w:hint="default" w:ascii="微软雅黑" w:hAnsi="微软雅黑"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eastAsia="zh-CN"/>
                        </w:rPr>
                        <w:t>微信：</w:t>
                      </w:r>
                      <w:r>
                        <w:rPr>
                          <w:rFonts w:hint="eastAsia" w:ascii="微软雅黑" w:hAnsi="微软雅黑"/>
                          <w:color w:val="FFFFFF"/>
                          <w:sz w:val="22"/>
                          <w:szCs w:val="22"/>
                          <w:lang w:val="en-US" w:eastAsia="zh-CN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4584065</wp:posOffset>
                </wp:positionH>
                <wp:positionV relativeFrom="paragraph">
                  <wp:posOffset>6729730</wp:posOffset>
                </wp:positionV>
                <wp:extent cx="206375" cy="202565"/>
                <wp:effectExtent l="0" t="0" r="3175" b="6985"/>
                <wp:wrapNone/>
                <wp:docPr id="14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25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360.95pt;margin-top:529.9pt;height:15.95pt;width:16.25pt;z-index:251686912;v-text-anchor:middle;mso-width-relative:page;mso-height-relative:page;" fillcolor="#FFFFFF" filled="t" stroked="f" coordsize="969654,903534" o:gfxdata="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6364605</wp:posOffset>
                </wp:positionV>
                <wp:extent cx="175895" cy="199390"/>
                <wp:effectExtent l="0" t="0" r="16510" b="10160"/>
                <wp:wrapNone/>
                <wp:docPr id="13" name="QQ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199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195" y="289667"/>
                            </a:cxn>
                            <a:cxn ang="0">
                              <a:pos x="15543" y="384338"/>
                            </a:cxn>
                            <a:cxn ang="0">
                              <a:pos x="57933" y="354665"/>
                            </a:cxn>
                            <a:cxn ang="0">
                              <a:pos x="100323" y="419664"/>
                            </a:cxn>
                            <a:cxn ang="0">
                              <a:pos x="62172" y="457815"/>
                            </a:cxn>
                            <a:cxn ang="0">
                              <a:pos x="151192" y="503031"/>
                            </a:cxn>
                            <a:cxn ang="0">
                              <a:pos x="238798" y="464880"/>
                            </a:cxn>
                            <a:cxn ang="0">
                              <a:pos x="248689" y="464880"/>
                            </a:cxn>
                            <a:cxn ang="0">
                              <a:pos x="336295" y="503031"/>
                            </a:cxn>
                            <a:cxn ang="0">
                              <a:pos x="425315" y="457815"/>
                            </a:cxn>
                            <a:cxn ang="0">
                              <a:pos x="388577" y="419664"/>
                            </a:cxn>
                            <a:cxn ang="0">
                              <a:pos x="430967" y="354665"/>
                            </a:cxn>
                            <a:cxn ang="0">
                              <a:pos x="473357" y="384338"/>
                            </a:cxn>
                            <a:cxn ang="0">
                              <a:pos x="466292" y="289667"/>
                            </a:cxn>
                            <a:cxn ang="0">
                              <a:pos x="415424" y="223255"/>
                            </a:cxn>
                            <a:cxn ang="0">
                              <a:pos x="416837" y="217603"/>
                            </a:cxn>
                            <a:cxn ang="0">
                              <a:pos x="405533" y="180865"/>
                            </a:cxn>
                            <a:cxn ang="0">
                              <a:pos x="406946" y="178039"/>
                            </a:cxn>
                            <a:cxn ang="0">
                              <a:pos x="402707" y="161083"/>
                            </a:cxn>
                            <a:cxn ang="0">
                              <a:pos x="244450" y="0"/>
                            </a:cxn>
                            <a:cxn ang="0">
                              <a:pos x="86193" y="161083"/>
                            </a:cxn>
                            <a:cxn ang="0">
                              <a:pos x="81954" y="178039"/>
                            </a:cxn>
                            <a:cxn ang="0">
                              <a:pos x="81954" y="180865"/>
                            </a:cxn>
                            <a:cxn ang="0">
                              <a:pos x="72063" y="217603"/>
                            </a:cxn>
                            <a:cxn ang="0">
                              <a:pos x="72063" y="223255"/>
                            </a:cxn>
                            <a:cxn ang="0">
                              <a:pos x="21195" y="289667"/>
                            </a:cxn>
                          </a:cxnLst>
                          <a:pathLst>
                            <a:path w="346" h="356">
                              <a:moveTo>
                                <a:pt x="15" y="205"/>
                              </a:moveTo>
                              <a:cubicBezTo>
                                <a:pt x="2" y="237"/>
                                <a:pt x="0" y="267"/>
                                <a:pt x="11" y="272"/>
                              </a:cubicBezTo>
                              <a:cubicBezTo>
                                <a:pt x="18" y="276"/>
                                <a:pt x="30" y="267"/>
                                <a:pt x="41" y="251"/>
                              </a:cubicBezTo>
                              <a:cubicBezTo>
                                <a:pt x="45" y="269"/>
                                <a:pt x="55" y="285"/>
                                <a:pt x="71" y="297"/>
                              </a:cubicBezTo>
                              <a:cubicBezTo>
                                <a:pt x="55" y="303"/>
                                <a:pt x="44" y="313"/>
                                <a:pt x="44" y="324"/>
                              </a:cubicBezTo>
                              <a:cubicBezTo>
                                <a:pt x="44" y="342"/>
                                <a:pt x="72" y="356"/>
                                <a:pt x="107" y="356"/>
                              </a:cubicBezTo>
                              <a:cubicBezTo>
                                <a:pt x="138" y="356"/>
                                <a:pt x="164" y="344"/>
                                <a:pt x="169" y="329"/>
                              </a:cubicBezTo>
                              <a:cubicBezTo>
                                <a:pt x="170" y="329"/>
                                <a:pt x="175" y="329"/>
                                <a:pt x="176" y="329"/>
                              </a:cubicBezTo>
                              <a:cubicBezTo>
                                <a:pt x="181" y="344"/>
                                <a:pt x="207" y="356"/>
                                <a:pt x="238" y="356"/>
                              </a:cubicBezTo>
                              <a:cubicBezTo>
                                <a:pt x="273" y="356"/>
                                <a:pt x="301" y="342"/>
                                <a:pt x="301" y="324"/>
                              </a:cubicBezTo>
                              <a:cubicBezTo>
                                <a:pt x="301" y="313"/>
                                <a:pt x="291" y="303"/>
                                <a:pt x="275" y="297"/>
                              </a:cubicBezTo>
                              <a:cubicBezTo>
                                <a:pt x="290" y="285"/>
                                <a:pt x="301" y="269"/>
                                <a:pt x="305" y="251"/>
                              </a:cubicBezTo>
                              <a:cubicBezTo>
                                <a:pt x="316" y="267"/>
                                <a:pt x="327" y="276"/>
                                <a:pt x="335" y="272"/>
                              </a:cubicBezTo>
                              <a:cubicBezTo>
                                <a:pt x="346" y="267"/>
                                <a:pt x="343" y="237"/>
                                <a:pt x="330" y="205"/>
                              </a:cubicBezTo>
                              <a:cubicBezTo>
                                <a:pt x="319" y="181"/>
                                <a:pt x="305" y="162"/>
                                <a:pt x="294" y="158"/>
                              </a:cubicBezTo>
                              <a:cubicBezTo>
                                <a:pt x="295" y="157"/>
                                <a:pt x="295" y="155"/>
                                <a:pt x="295" y="154"/>
                              </a:cubicBezTo>
                              <a:cubicBezTo>
                                <a:pt x="295" y="144"/>
                                <a:pt x="292" y="135"/>
                                <a:pt x="287" y="128"/>
                              </a:cubicBezTo>
                              <a:cubicBezTo>
                                <a:pt x="288" y="128"/>
                                <a:pt x="288" y="127"/>
                                <a:pt x="288" y="126"/>
                              </a:cubicBezTo>
                              <a:cubicBezTo>
                                <a:pt x="288" y="122"/>
                                <a:pt x="287" y="118"/>
                                <a:pt x="285" y="114"/>
                              </a:cubicBezTo>
                              <a:cubicBezTo>
                                <a:pt x="282" y="50"/>
                                <a:pt x="240" y="0"/>
                                <a:pt x="173" y="0"/>
                              </a:cubicBezTo>
                              <a:cubicBezTo>
                                <a:pt x="105" y="0"/>
                                <a:pt x="63" y="50"/>
                                <a:pt x="61" y="114"/>
                              </a:cubicBezTo>
                              <a:cubicBezTo>
                                <a:pt x="59" y="118"/>
                                <a:pt x="58" y="122"/>
                                <a:pt x="58" y="126"/>
                              </a:cubicBezTo>
                              <a:cubicBezTo>
                                <a:pt x="58" y="127"/>
                                <a:pt x="58" y="128"/>
                                <a:pt x="58" y="128"/>
                              </a:cubicBezTo>
                              <a:cubicBezTo>
                                <a:pt x="53" y="135"/>
                                <a:pt x="51" y="144"/>
                                <a:pt x="51" y="154"/>
                              </a:cubicBezTo>
                              <a:cubicBezTo>
                                <a:pt x="51" y="155"/>
                                <a:pt x="51" y="157"/>
                                <a:pt x="51" y="158"/>
                              </a:cubicBezTo>
                              <a:cubicBezTo>
                                <a:pt x="40" y="162"/>
                                <a:pt x="26" y="181"/>
                                <a:pt x="15" y="2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QQ" o:spid="_x0000_s1026" o:spt="100" style="position:absolute;left:0pt;margin-left:362.15pt;margin-top:501.15pt;height:15.7pt;width:13.85pt;z-index:251684864;mso-width-relative:page;mso-height-relative:page;" fillcolor="#FFFFFF" filled="t" stroked="f" coordsize="346,356" o:gfxdata="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" path="m15,205c2,237,0,267,11,272c18,276,30,267,41,251c45,269,55,285,71,297c55,303,44,313,44,324c44,342,72,356,107,356c138,356,164,344,169,329c170,329,175,329,176,329c181,344,207,356,238,356c273,356,301,342,301,324c301,313,291,303,275,297c290,285,301,269,305,251c316,267,327,276,335,272c346,267,343,237,330,205c319,181,305,162,294,158c295,157,295,155,295,154c295,144,292,135,287,128c288,128,288,127,288,126c288,122,287,118,285,114c282,50,240,0,173,0c105,0,63,50,61,114c59,118,58,122,58,126c58,127,58,128,58,128c53,135,51,144,51,154c51,155,51,157,51,158c40,162,26,181,15,205xe">
                <v:path o:connectlocs="21195,289667;15543,384338;57933,354665;100323,419664;62172,457815;151192,503031;238798,464880;248689,464880;336295,503031;425315,457815;388577,419664;430967,354665;473357,384338;466292,289667;415424,223255;416837,217603;405533,180865;406946,178039;402707,161083;244450,0;86193,161083;81954,178039;81954,180865;72063,217603;72063,223255;21195,289667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6062980</wp:posOffset>
                </wp:positionV>
                <wp:extent cx="189865" cy="135890"/>
                <wp:effectExtent l="0" t="0" r="635" b="16510"/>
                <wp:wrapNone/>
                <wp:docPr id="12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358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7" y="104"/>
                            </a:cxn>
                            <a:cxn ang="0">
                              <a:pos x="200" y="111"/>
                            </a:cxn>
                            <a:cxn ang="0">
                              <a:pos x="262" y="169"/>
                            </a:cxn>
                            <a:cxn ang="0">
                              <a:pos x="263" y="171"/>
                            </a:cxn>
                            <a:cxn ang="0">
                              <a:pos x="277" y="171"/>
                            </a:cxn>
                            <a:cxn ang="0">
                              <a:pos x="91" y="104"/>
                            </a:cxn>
                            <a:cxn ang="0">
                              <a:pos x="21" y="171"/>
                            </a:cxn>
                            <a:cxn ang="0">
                              <a:pos x="35" y="171"/>
                            </a:cxn>
                            <a:cxn ang="0">
                              <a:pos x="36" y="169"/>
                            </a:cxn>
                            <a:cxn ang="0">
                              <a:pos x="98" y="111"/>
                            </a:cxn>
                            <a:cxn ang="0">
                              <a:pos x="26" y="42"/>
                            </a:cxn>
                            <a:cxn ang="0">
                              <a:pos x="125" y="137"/>
                            </a:cxn>
                            <a:cxn ang="0">
                              <a:pos x="148" y="146"/>
                            </a:cxn>
                            <a:cxn ang="0">
                              <a:pos x="149" y="145"/>
                            </a:cxn>
                            <a:cxn ang="0">
                              <a:pos x="173" y="137"/>
                            </a:cxn>
                            <a:cxn ang="0">
                              <a:pos x="272" y="42"/>
                            </a:cxn>
                            <a:cxn ang="0">
                              <a:pos x="259" y="42"/>
                            </a:cxn>
                            <a:cxn ang="0">
                              <a:pos x="169" y="127"/>
                            </a:cxn>
                            <a:cxn ang="0">
                              <a:pos x="149" y="134"/>
                            </a:cxn>
                            <a:cxn ang="0">
                              <a:pos x="148" y="135"/>
                            </a:cxn>
                            <a:cxn ang="0">
                              <a:pos x="129" y="127"/>
                            </a:cxn>
                            <a:cxn ang="0">
                              <a:pos x="39" y="42"/>
                            </a:cxn>
                            <a:cxn ang="0">
                              <a:pos x="51" y="0"/>
                            </a:cxn>
                            <a:cxn ang="0">
                              <a:pos x="247" y="0"/>
                            </a:cxn>
                            <a:cxn ang="0">
                              <a:pos x="299" y="49"/>
                            </a:cxn>
                            <a:cxn ang="0">
                              <a:pos x="299" y="164"/>
                            </a:cxn>
                            <a:cxn ang="0">
                              <a:pos x="247" y="214"/>
                            </a:cxn>
                            <a:cxn ang="0">
                              <a:pos x="51" y="214"/>
                            </a:cxn>
                            <a:cxn ang="0">
                              <a:pos x="0" y="164"/>
                            </a:cxn>
                            <a:cxn ang="0">
                              <a:pos x="0" y="49"/>
                            </a:cxn>
                            <a:cxn ang="0">
                              <a:pos x="51" y="0"/>
                            </a:cxn>
                          </a:cxnLst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61.6pt;margin-top:477.4pt;height:10.7pt;width:14.95pt;z-index:251682816;v-text-anchor:middle;mso-width-relative:page;mso-height-relative:page;" fillcolor="#FFFFFF" filled="t" stroked="f" coordsize="529316,401026" o:gfxdata="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207,104;200,111;262,169;263,171;277,171;91,104;21,171;35,171;36,169;98,111;26,42;125,137;148,146;149,145;173,137;272,42;259,42;169,127;149,134;148,135;129,127;39,42;51,0;247,0;299,49;299,164;247,214;51,214;0,164;0,49;51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5676900</wp:posOffset>
                </wp:positionV>
                <wp:extent cx="147955" cy="220345"/>
                <wp:effectExtent l="0" t="0" r="4445" b="8255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" cy="220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6744" y="87"/>
                            </a:cxn>
                            <a:cxn ang="0">
                              <a:pos x="68606" y="647"/>
                            </a:cxn>
                            <a:cxn ang="0">
                              <a:pos x="70170" y="1698"/>
                            </a:cxn>
                            <a:cxn ang="0">
                              <a:pos x="71365" y="3169"/>
                            </a:cxn>
                            <a:cxn ang="0">
                              <a:pos x="72120" y="4920"/>
                            </a:cxn>
                            <a:cxn ang="0">
                              <a:pos x="72331" y="101023"/>
                            </a:cxn>
                            <a:cxn ang="0">
                              <a:pos x="72120" y="102669"/>
                            </a:cxn>
                            <a:cxn ang="0">
                              <a:pos x="71365" y="104420"/>
                            </a:cxn>
                            <a:cxn ang="0">
                              <a:pos x="70170" y="105891"/>
                            </a:cxn>
                            <a:cxn ang="0">
                              <a:pos x="68606" y="106942"/>
                            </a:cxn>
                            <a:cxn ang="0">
                              <a:pos x="66744" y="107502"/>
                            </a:cxn>
                            <a:cxn ang="0">
                              <a:pos x="6219" y="107590"/>
                            </a:cxn>
                            <a:cxn ang="0">
                              <a:pos x="4304" y="107205"/>
                            </a:cxn>
                            <a:cxn ang="0">
                              <a:pos x="2635" y="106276"/>
                            </a:cxn>
                            <a:cxn ang="0">
                              <a:pos x="1300" y="104946"/>
                            </a:cxn>
                            <a:cxn ang="0">
                              <a:pos x="386" y="103300"/>
                            </a:cxn>
                            <a:cxn ang="0">
                              <a:pos x="0" y="101373"/>
                            </a:cxn>
                            <a:cxn ang="0">
                              <a:pos x="70" y="5568"/>
                            </a:cxn>
                            <a:cxn ang="0">
                              <a:pos x="650" y="3712"/>
                            </a:cxn>
                            <a:cxn ang="0">
                              <a:pos x="1704" y="2153"/>
                            </a:cxn>
                            <a:cxn ang="0">
                              <a:pos x="3162" y="963"/>
                            </a:cxn>
                            <a:cxn ang="0">
                              <a:pos x="4936" y="227"/>
                            </a:cxn>
                            <a:cxn ang="0">
                              <a:pos x="6553" y="0"/>
                            </a:cxn>
                            <a:cxn ang="0">
                              <a:pos x="57380" y="72567"/>
                            </a:cxn>
                            <a:cxn ang="0">
                              <a:pos x="57503" y="71341"/>
                            </a:cxn>
                            <a:cxn ang="0">
                              <a:pos x="56905" y="70080"/>
                            </a:cxn>
                            <a:cxn ang="0">
                              <a:pos x="48174" y="61307"/>
                            </a:cxn>
                            <a:cxn ang="0">
                              <a:pos x="46803" y="60589"/>
                            </a:cxn>
                            <a:cxn ang="0">
                              <a:pos x="45591" y="60589"/>
                            </a:cxn>
                            <a:cxn ang="0">
                              <a:pos x="39723" y="63986"/>
                            </a:cxn>
                            <a:cxn ang="0">
                              <a:pos x="35928" y="59503"/>
                            </a:cxn>
                            <a:cxn ang="0">
                              <a:pos x="33117" y="55143"/>
                            </a:cxn>
                            <a:cxn ang="0">
                              <a:pos x="31167" y="50853"/>
                            </a:cxn>
                            <a:cxn ang="0">
                              <a:pos x="30007" y="46580"/>
                            </a:cxn>
                            <a:cxn ang="0">
                              <a:pos x="29515" y="42272"/>
                            </a:cxn>
                            <a:cxn ang="0">
                              <a:pos x="35050" y="37702"/>
                            </a:cxn>
                            <a:cxn ang="0">
                              <a:pos x="35823" y="36791"/>
                            </a:cxn>
                            <a:cxn ang="0">
                              <a:pos x="36069" y="35408"/>
                            </a:cxn>
                            <a:cxn ang="0">
                              <a:pos x="32976" y="23447"/>
                            </a:cxn>
                            <a:cxn ang="0">
                              <a:pos x="32274" y="22099"/>
                            </a:cxn>
                            <a:cxn ang="0">
                              <a:pos x="31255" y="21381"/>
                            </a:cxn>
                            <a:cxn ang="0">
                              <a:pos x="21521" y="21924"/>
                            </a:cxn>
                            <a:cxn ang="0">
                              <a:pos x="19659" y="22309"/>
                            </a:cxn>
                            <a:cxn ang="0">
                              <a:pos x="18623" y="23412"/>
                            </a:cxn>
                            <a:cxn ang="0">
                              <a:pos x="18412" y="24918"/>
                            </a:cxn>
                            <a:cxn ang="0">
                              <a:pos x="18535" y="32238"/>
                            </a:cxn>
                            <a:cxn ang="0">
                              <a:pos x="19255" y="38962"/>
                            </a:cxn>
                            <a:cxn ang="0">
                              <a:pos x="20502" y="45179"/>
                            </a:cxn>
                            <a:cxn ang="0">
                              <a:pos x="22294" y="50923"/>
                            </a:cxn>
                            <a:cxn ang="0">
                              <a:pos x="24649" y="56264"/>
                            </a:cxn>
                            <a:cxn ang="0">
                              <a:pos x="27530" y="61237"/>
                            </a:cxn>
                            <a:cxn ang="0">
                              <a:pos x="30956" y="65913"/>
                            </a:cxn>
                            <a:cxn ang="0">
                              <a:pos x="34909" y="70360"/>
                            </a:cxn>
                            <a:cxn ang="0">
                              <a:pos x="39407" y="74616"/>
                            </a:cxn>
                            <a:cxn ang="0">
                              <a:pos x="48015" y="81498"/>
                            </a:cxn>
                            <a:cxn ang="0">
                              <a:pos x="49421" y="82058"/>
                            </a:cxn>
                            <a:cxn ang="0">
                              <a:pos x="50897" y="81708"/>
                            </a:cxn>
                            <a:cxn ang="0">
                              <a:pos x="52144" y="80290"/>
                            </a:cxn>
                            <a:cxn ang="0">
                              <a:pos x="26669" y="4658"/>
                            </a:cxn>
                          </a:cxnLst>
                          <a:pathLst>
                            <a:path w="4117" h="6144">
                              <a:moveTo>
                                <a:pt x="373" y="0"/>
                              </a:moveTo>
                              <a:lnTo>
                                <a:pt x="3742" y="0"/>
                              </a:lnTo>
                              <a:lnTo>
                                <a:pt x="3761" y="0"/>
                              </a:lnTo>
                              <a:lnTo>
                                <a:pt x="3780" y="3"/>
                              </a:lnTo>
                              <a:lnTo>
                                <a:pt x="3799" y="5"/>
                              </a:lnTo>
                              <a:lnTo>
                                <a:pt x="3818" y="8"/>
                              </a:lnTo>
                              <a:lnTo>
                                <a:pt x="3836" y="13"/>
                              </a:lnTo>
                              <a:lnTo>
                                <a:pt x="3853" y="17"/>
                              </a:lnTo>
                              <a:lnTo>
                                <a:pt x="3870" y="23"/>
                              </a:lnTo>
                              <a:lnTo>
                                <a:pt x="3888" y="29"/>
                              </a:lnTo>
                              <a:lnTo>
                                <a:pt x="3905" y="37"/>
                              </a:lnTo>
                              <a:lnTo>
                                <a:pt x="3920" y="46"/>
                              </a:lnTo>
                              <a:lnTo>
                                <a:pt x="3936" y="55"/>
                              </a:lnTo>
                              <a:lnTo>
                                <a:pt x="3952" y="64"/>
                              </a:lnTo>
                              <a:lnTo>
                                <a:pt x="3966" y="75"/>
                              </a:lnTo>
                              <a:lnTo>
                                <a:pt x="3981" y="86"/>
                              </a:lnTo>
                              <a:lnTo>
                                <a:pt x="3994" y="97"/>
                              </a:lnTo>
                              <a:lnTo>
                                <a:pt x="4006" y="111"/>
                              </a:lnTo>
                              <a:lnTo>
                                <a:pt x="4020" y="123"/>
                              </a:lnTo>
                              <a:lnTo>
                                <a:pt x="4031" y="136"/>
                              </a:lnTo>
                              <a:lnTo>
                                <a:pt x="4042" y="151"/>
                              </a:lnTo>
                              <a:lnTo>
                                <a:pt x="4053" y="165"/>
                              </a:lnTo>
                              <a:lnTo>
                                <a:pt x="4062" y="181"/>
                              </a:lnTo>
                              <a:lnTo>
                                <a:pt x="4071" y="197"/>
                              </a:lnTo>
                              <a:lnTo>
                                <a:pt x="4080" y="212"/>
                              </a:lnTo>
                              <a:lnTo>
                                <a:pt x="4088" y="229"/>
                              </a:lnTo>
                              <a:lnTo>
                                <a:pt x="4094" y="247"/>
                              </a:lnTo>
                              <a:lnTo>
                                <a:pt x="4100" y="264"/>
                              </a:lnTo>
                              <a:lnTo>
                                <a:pt x="4105" y="281"/>
                              </a:lnTo>
                              <a:lnTo>
                                <a:pt x="4109" y="299"/>
                              </a:lnTo>
                              <a:lnTo>
                                <a:pt x="4112" y="318"/>
                              </a:lnTo>
                              <a:lnTo>
                                <a:pt x="4114" y="336"/>
                              </a:lnTo>
                              <a:lnTo>
                                <a:pt x="4117" y="355"/>
                              </a:lnTo>
                              <a:lnTo>
                                <a:pt x="4117" y="375"/>
                              </a:lnTo>
                              <a:lnTo>
                                <a:pt x="4117" y="5769"/>
                              </a:lnTo>
                              <a:lnTo>
                                <a:pt x="4117" y="5789"/>
                              </a:lnTo>
                              <a:lnTo>
                                <a:pt x="4114" y="5808"/>
                              </a:lnTo>
                              <a:lnTo>
                                <a:pt x="4112" y="5826"/>
                              </a:lnTo>
                              <a:lnTo>
                                <a:pt x="4109" y="5845"/>
                              </a:lnTo>
                              <a:lnTo>
                                <a:pt x="4105" y="5863"/>
                              </a:lnTo>
                              <a:lnTo>
                                <a:pt x="4100" y="5881"/>
                              </a:lnTo>
                              <a:lnTo>
                                <a:pt x="4094" y="5899"/>
                              </a:lnTo>
                              <a:lnTo>
                                <a:pt x="4088" y="5915"/>
                              </a:lnTo>
                              <a:lnTo>
                                <a:pt x="4080" y="5932"/>
                              </a:lnTo>
                              <a:lnTo>
                                <a:pt x="4071" y="5948"/>
                              </a:lnTo>
                              <a:lnTo>
                                <a:pt x="4062" y="5963"/>
                              </a:lnTo>
                              <a:lnTo>
                                <a:pt x="4053" y="5979"/>
                              </a:lnTo>
                              <a:lnTo>
                                <a:pt x="4042" y="5993"/>
                              </a:lnTo>
                              <a:lnTo>
                                <a:pt x="4031" y="6008"/>
                              </a:lnTo>
                              <a:lnTo>
                                <a:pt x="4020" y="6021"/>
                              </a:lnTo>
                              <a:lnTo>
                                <a:pt x="4006" y="6035"/>
                              </a:lnTo>
                              <a:lnTo>
                                <a:pt x="3994" y="6047"/>
                              </a:lnTo>
                              <a:lnTo>
                                <a:pt x="3981" y="6058"/>
                              </a:lnTo>
                              <a:lnTo>
                                <a:pt x="3966" y="6069"/>
                              </a:lnTo>
                              <a:lnTo>
                                <a:pt x="3952" y="6080"/>
                              </a:lnTo>
                              <a:lnTo>
                                <a:pt x="3936" y="6089"/>
                              </a:lnTo>
                              <a:lnTo>
                                <a:pt x="3920" y="6098"/>
                              </a:lnTo>
                              <a:lnTo>
                                <a:pt x="3905" y="6107"/>
                              </a:lnTo>
                              <a:lnTo>
                                <a:pt x="3888" y="6115"/>
                              </a:lnTo>
                              <a:lnTo>
                                <a:pt x="3870" y="6122"/>
                              </a:lnTo>
                              <a:lnTo>
                                <a:pt x="3853" y="6127"/>
                              </a:lnTo>
                              <a:lnTo>
                                <a:pt x="3836" y="6133"/>
                              </a:lnTo>
                              <a:lnTo>
                                <a:pt x="3818" y="6136"/>
                              </a:lnTo>
                              <a:lnTo>
                                <a:pt x="3799" y="6139"/>
                              </a:lnTo>
                              <a:lnTo>
                                <a:pt x="3780" y="6142"/>
                              </a:lnTo>
                              <a:lnTo>
                                <a:pt x="3761" y="6144"/>
                              </a:lnTo>
                              <a:lnTo>
                                <a:pt x="3742" y="6144"/>
                              </a:lnTo>
                              <a:lnTo>
                                <a:pt x="373" y="6144"/>
                              </a:lnTo>
                              <a:lnTo>
                                <a:pt x="354" y="6144"/>
                              </a:lnTo>
                              <a:lnTo>
                                <a:pt x="335" y="6142"/>
                              </a:lnTo>
                              <a:lnTo>
                                <a:pt x="316" y="6139"/>
                              </a:lnTo>
                              <a:lnTo>
                                <a:pt x="299" y="6136"/>
                              </a:lnTo>
                              <a:lnTo>
                                <a:pt x="281" y="6133"/>
                              </a:lnTo>
                              <a:lnTo>
                                <a:pt x="263" y="6127"/>
                              </a:lnTo>
                              <a:lnTo>
                                <a:pt x="245" y="6122"/>
                              </a:lnTo>
                              <a:lnTo>
                                <a:pt x="228" y="6115"/>
                              </a:lnTo>
                              <a:lnTo>
                                <a:pt x="212" y="6107"/>
                              </a:lnTo>
                              <a:lnTo>
                                <a:pt x="196" y="6098"/>
                              </a:lnTo>
                              <a:lnTo>
                                <a:pt x="180" y="6089"/>
                              </a:lnTo>
                              <a:lnTo>
                                <a:pt x="165" y="6080"/>
                              </a:lnTo>
                              <a:lnTo>
                                <a:pt x="150" y="6069"/>
                              </a:lnTo>
                              <a:lnTo>
                                <a:pt x="136" y="6058"/>
                              </a:lnTo>
                              <a:lnTo>
                                <a:pt x="122" y="6047"/>
                              </a:lnTo>
                              <a:lnTo>
                                <a:pt x="109" y="6035"/>
                              </a:lnTo>
                              <a:lnTo>
                                <a:pt x="97" y="6021"/>
                              </a:lnTo>
                              <a:lnTo>
                                <a:pt x="86" y="6008"/>
                              </a:lnTo>
                              <a:lnTo>
                                <a:pt x="74" y="5993"/>
                              </a:lnTo>
                              <a:lnTo>
                                <a:pt x="63" y="5979"/>
                              </a:lnTo>
                              <a:lnTo>
                                <a:pt x="53" y="5963"/>
                              </a:lnTo>
                              <a:lnTo>
                                <a:pt x="44" y="5948"/>
                              </a:lnTo>
                              <a:lnTo>
                                <a:pt x="37" y="5932"/>
                              </a:lnTo>
                              <a:lnTo>
                                <a:pt x="29" y="5915"/>
                              </a:lnTo>
                              <a:lnTo>
                                <a:pt x="22" y="5899"/>
                              </a:lnTo>
                              <a:lnTo>
                                <a:pt x="17" y="5881"/>
                              </a:lnTo>
                              <a:lnTo>
                                <a:pt x="11" y="5863"/>
                              </a:lnTo>
                              <a:lnTo>
                                <a:pt x="6" y="5845"/>
                              </a:lnTo>
                              <a:lnTo>
                                <a:pt x="4" y="5826"/>
                              </a:lnTo>
                              <a:lnTo>
                                <a:pt x="1" y="5808"/>
                              </a:lnTo>
                              <a:lnTo>
                                <a:pt x="0" y="5789"/>
                              </a:lnTo>
                              <a:lnTo>
                                <a:pt x="0" y="5769"/>
                              </a:lnTo>
                              <a:lnTo>
                                <a:pt x="0" y="375"/>
                              </a:lnTo>
                              <a:lnTo>
                                <a:pt x="0" y="355"/>
                              </a:lnTo>
                              <a:lnTo>
                                <a:pt x="1" y="336"/>
                              </a:lnTo>
                              <a:lnTo>
                                <a:pt x="4" y="318"/>
                              </a:lnTo>
                              <a:lnTo>
                                <a:pt x="6" y="299"/>
                              </a:lnTo>
                              <a:lnTo>
                                <a:pt x="11" y="281"/>
                              </a:lnTo>
                              <a:lnTo>
                                <a:pt x="17" y="264"/>
                              </a:lnTo>
                              <a:lnTo>
                                <a:pt x="22" y="247"/>
                              </a:lnTo>
                              <a:lnTo>
                                <a:pt x="29" y="229"/>
                              </a:lnTo>
                              <a:lnTo>
                                <a:pt x="37" y="212"/>
                              </a:lnTo>
                              <a:lnTo>
                                <a:pt x="44" y="197"/>
                              </a:lnTo>
                              <a:lnTo>
                                <a:pt x="53" y="181"/>
                              </a:lnTo>
                              <a:lnTo>
                                <a:pt x="63" y="165"/>
                              </a:lnTo>
                              <a:lnTo>
                                <a:pt x="74" y="151"/>
                              </a:lnTo>
                              <a:lnTo>
                                <a:pt x="86" y="136"/>
                              </a:lnTo>
                              <a:lnTo>
                                <a:pt x="97" y="123"/>
                              </a:lnTo>
                              <a:lnTo>
                                <a:pt x="109" y="111"/>
                              </a:lnTo>
                              <a:lnTo>
                                <a:pt x="122" y="97"/>
                              </a:lnTo>
                              <a:lnTo>
                                <a:pt x="136" y="86"/>
                              </a:lnTo>
                              <a:lnTo>
                                <a:pt x="150" y="75"/>
                              </a:lnTo>
                              <a:lnTo>
                                <a:pt x="165" y="64"/>
                              </a:lnTo>
                              <a:lnTo>
                                <a:pt x="180" y="55"/>
                              </a:lnTo>
                              <a:lnTo>
                                <a:pt x="196" y="46"/>
                              </a:lnTo>
                              <a:lnTo>
                                <a:pt x="212" y="37"/>
                              </a:lnTo>
                              <a:lnTo>
                                <a:pt x="228" y="29"/>
                              </a:lnTo>
                              <a:lnTo>
                                <a:pt x="245" y="23"/>
                              </a:lnTo>
                              <a:lnTo>
                                <a:pt x="263" y="17"/>
                              </a:lnTo>
                              <a:lnTo>
                                <a:pt x="281" y="13"/>
                              </a:lnTo>
                              <a:lnTo>
                                <a:pt x="299" y="8"/>
                              </a:lnTo>
                              <a:lnTo>
                                <a:pt x="316" y="5"/>
                              </a:lnTo>
                              <a:lnTo>
                                <a:pt x="335" y="3"/>
                              </a:lnTo>
                              <a:lnTo>
                                <a:pt x="354" y="0"/>
                              </a:lnTo>
                              <a:lnTo>
                                <a:pt x="373" y="0"/>
                              </a:lnTo>
                              <a:close/>
                              <a:moveTo>
                                <a:pt x="2968" y="4585"/>
                              </a:moveTo>
                              <a:lnTo>
                                <a:pt x="2968" y="4585"/>
                              </a:lnTo>
                              <a:lnTo>
                                <a:pt x="3254" y="4168"/>
                              </a:lnTo>
                              <a:lnTo>
                                <a:pt x="3260" y="4157"/>
                              </a:lnTo>
                              <a:lnTo>
                                <a:pt x="3266" y="4144"/>
                              </a:lnTo>
                              <a:lnTo>
                                <a:pt x="3270" y="4133"/>
                              </a:lnTo>
                              <a:lnTo>
                                <a:pt x="3274" y="4121"/>
                              </a:lnTo>
                              <a:lnTo>
                                <a:pt x="3275" y="4110"/>
                              </a:lnTo>
                              <a:lnTo>
                                <a:pt x="3275" y="4098"/>
                              </a:lnTo>
                              <a:lnTo>
                                <a:pt x="3275" y="4085"/>
                              </a:lnTo>
                              <a:lnTo>
                                <a:pt x="3273" y="4074"/>
                              </a:lnTo>
                              <a:lnTo>
                                <a:pt x="3269" y="4062"/>
                              </a:lnTo>
                              <a:lnTo>
                                <a:pt x="3266" y="4050"/>
                              </a:lnTo>
                              <a:lnTo>
                                <a:pt x="3260" y="4037"/>
                              </a:lnTo>
                              <a:lnTo>
                                <a:pt x="3255" y="4026"/>
                              </a:lnTo>
                              <a:lnTo>
                                <a:pt x="3247" y="4014"/>
                              </a:lnTo>
                              <a:lnTo>
                                <a:pt x="3239" y="4002"/>
                              </a:lnTo>
                              <a:lnTo>
                                <a:pt x="3230" y="3989"/>
                              </a:lnTo>
                              <a:lnTo>
                                <a:pt x="3219" y="3977"/>
                              </a:lnTo>
                              <a:lnTo>
                                <a:pt x="2757" y="3512"/>
                              </a:lnTo>
                              <a:lnTo>
                                <a:pt x="2742" y="3501"/>
                              </a:lnTo>
                              <a:lnTo>
                                <a:pt x="2729" y="3491"/>
                              </a:lnTo>
                              <a:lnTo>
                                <a:pt x="2715" y="3483"/>
                              </a:lnTo>
                              <a:lnTo>
                                <a:pt x="2702" y="3476"/>
                              </a:lnTo>
                              <a:lnTo>
                                <a:pt x="2690" y="3469"/>
                              </a:lnTo>
                              <a:lnTo>
                                <a:pt x="2676" y="3465"/>
                              </a:lnTo>
                              <a:lnTo>
                                <a:pt x="2664" y="3460"/>
                              </a:lnTo>
                              <a:lnTo>
                                <a:pt x="2652" y="3458"/>
                              </a:lnTo>
                              <a:lnTo>
                                <a:pt x="2641" y="3456"/>
                              </a:lnTo>
                              <a:lnTo>
                                <a:pt x="2628" y="3456"/>
                              </a:lnTo>
                              <a:lnTo>
                                <a:pt x="2617" y="3456"/>
                              </a:lnTo>
                              <a:lnTo>
                                <a:pt x="2606" y="3458"/>
                              </a:lnTo>
                              <a:lnTo>
                                <a:pt x="2595" y="3460"/>
                              </a:lnTo>
                              <a:lnTo>
                                <a:pt x="2584" y="3463"/>
                              </a:lnTo>
                              <a:lnTo>
                                <a:pt x="2574" y="3468"/>
                              </a:lnTo>
                              <a:lnTo>
                                <a:pt x="2563" y="3473"/>
                              </a:lnTo>
                              <a:lnTo>
                                <a:pt x="2261" y="3654"/>
                              </a:lnTo>
                              <a:lnTo>
                                <a:pt x="2220" y="3611"/>
                              </a:lnTo>
                              <a:lnTo>
                                <a:pt x="2182" y="3567"/>
                              </a:lnTo>
                              <a:lnTo>
                                <a:pt x="2146" y="3525"/>
                              </a:lnTo>
                              <a:lnTo>
                                <a:pt x="2111" y="3482"/>
                              </a:lnTo>
                              <a:lnTo>
                                <a:pt x="2078" y="3440"/>
                              </a:lnTo>
                              <a:lnTo>
                                <a:pt x="2045" y="3398"/>
                              </a:lnTo>
                              <a:lnTo>
                                <a:pt x="2015" y="3356"/>
                              </a:lnTo>
                              <a:lnTo>
                                <a:pt x="1986" y="3314"/>
                              </a:lnTo>
                              <a:lnTo>
                                <a:pt x="1958" y="3273"/>
                              </a:lnTo>
                              <a:lnTo>
                                <a:pt x="1933" y="3232"/>
                              </a:lnTo>
                              <a:lnTo>
                                <a:pt x="1908" y="3190"/>
                              </a:lnTo>
                              <a:lnTo>
                                <a:pt x="1885" y="3149"/>
                              </a:lnTo>
                              <a:lnTo>
                                <a:pt x="1864" y="3108"/>
                              </a:lnTo>
                              <a:lnTo>
                                <a:pt x="1842" y="3067"/>
                              </a:lnTo>
                              <a:lnTo>
                                <a:pt x="1824" y="3025"/>
                              </a:lnTo>
                              <a:lnTo>
                                <a:pt x="1806" y="2985"/>
                              </a:lnTo>
                              <a:lnTo>
                                <a:pt x="1789" y="2944"/>
                              </a:lnTo>
                              <a:lnTo>
                                <a:pt x="1774" y="2904"/>
                              </a:lnTo>
                              <a:lnTo>
                                <a:pt x="1760" y="2863"/>
                              </a:lnTo>
                              <a:lnTo>
                                <a:pt x="1748" y="2823"/>
                              </a:lnTo>
                              <a:lnTo>
                                <a:pt x="1735" y="2781"/>
                              </a:lnTo>
                              <a:lnTo>
                                <a:pt x="1725" y="2741"/>
                              </a:lnTo>
                              <a:lnTo>
                                <a:pt x="1715" y="2700"/>
                              </a:lnTo>
                              <a:lnTo>
                                <a:pt x="1708" y="2660"/>
                              </a:lnTo>
                              <a:lnTo>
                                <a:pt x="1700" y="2619"/>
                              </a:lnTo>
                              <a:lnTo>
                                <a:pt x="1694" y="2578"/>
                              </a:lnTo>
                              <a:lnTo>
                                <a:pt x="1689" y="2537"/>
                              </a:lnTo>
                              <a:lnTo>
                                <a:pt x="1684" y="2496"/>
                              </a:lnTo>
                              <a:lnTo>
                                <a:pt x="1682" y="2455"/>
                              </a:lnTo>
                              <a:lnTo>
                                <a:pt x="1680" y="2414"/>
                              </a:lnTo>
                              <a:lnTo>
                                <a:pt x="1677" y="2372"/>
                              </a:lnTo>
                              <a:lnTo>
                                <a:pt x="1677" y="2331"/>
                              </a:lnTo>
                              <a:lnTo>
                                <a:pt x="1985" y="2159"/>
                              </a:lnTo>
                              <a:lnTo>
                                <a:pt x="1995" y="2153"/>
                              </a:lnTo>
                              <a:lnTo>
                                <a:pt x="2004" y="2146"/>
                              </a:lnTo>
                              <a:lnTo>
                                <a:pt x="2012" y="2138"/>
                              </a:lnTo>
                              <a:lnTo>
                                <a:pt x="2020" y="2130"/>
                              </a:lnTo>
                              <a:lnTo>
                                <a:pt x="2028" y="2121"/>
                              </a:lnTo>
                              <a:lnTo>
                                <a:pt x="2033" y="2111"/>
                              </a:lnTo>
                              <a:lnTo>
                                <a:pt x="2039" y="2101"/>
                              </a:lnTo>
                              <a:lnTo>
                                <a:pt x="2043" y="2090"/>
                              </a:lnTo>
                              <a:lnTo>
                                <a:pt x="2046" y="2078"/>
                              </a:lnTo>
                              <a:lnTo>
                                <a:pt x="2050" y="2066"/>
                              </a:lnTo>
                              <a:lnTo>
                                <a:pt x="2052" y="2052"/>
                              </a:lnTo>
                              <a:lnTo>
                                <a:pt x="2053" y="2038"/>
                              </a:lnTo>
                              <a:lnTo>
                                <a:pt x="2053" y="2022"/>
                              </a:lnTo>
                              <a:lnTo>
                                <a:pt x="2052" y="2007"/>
                              </a:lnTo>
                              <a:lnTo>
                                <a:pt x="2050" y="1990"/>
                              </a:lnTo>
                              <a:lnTo>
                                <a:pt x="2048" y="1972"/>
                              </a:lnTo>
                              <a:lnTo>
                                <a:pt x="1877" y="1339"/>
                              </a:lnTo>
                              <a:lnTo>
                                <a:pt x="1871" y="1325"/>
                              </a:lnTo>
                              <a:lnTo>
                                <a:pt x="1866" y="1310"/>
                              </a:lnTo>
                              <a:lnTo>
                                <a:pt x="1859" y="1297"/>
                              </a:lnTo>
                              <a:lnTo>
                                <a:pt x="1853" y="1284"/>
                              </a:lnTo>
                              <a:lnTo>
                                <a:pt x="1845" y="1273"/>
                              </a:lnTo>
                              <a:lnTo>
                                <a:pt x="1837" y="1262"/>
                              </a:lnTo>
                              <a:lnTo>
                                <a:pt x="1829" y="1253"/>
                              </a:lnTo>
                              <a:lnTo>
                                <a:pt x="1820" y="1244"/>
                              </a:lnTo>
                              <a:lnTo>
                                <a:pt x="1810" y="1237"/>
                              </a:lnTo>
                              <a:lnTo>
                                <a:pt x="1800" y="1231"/>
                              </a:lnTo>
                              <a:lnTo>
                                <a:pt x="1790" y="1225"/>
                              </a:lnTo>
                              <a:lnTo>
                                <a:pt x="1779" y="1221"/>
                              </a:lnTo>
                              <a:lnTo>
                                <a:pt x="1768" y="1218"/>
                              </a:lnTo>
                              <a:lnTo>
                                <a:pt x="1756" y="1215"/>
                              </a:lnTo>
                              <a:lnTo>
                                <a:pt x="1742" y="1213"/>
                              </a:lnTo>
                              <a:lnTo>
                                <a:pt x="1729" y="1213"/>
                              </a:lnTo>
                              <a:lnTo>
                                <a:pt x="1225" y="1252"/>
                              </a:lnTo>
                              <a:lnTo>
                                <a:pt x="1199" y="1254"/>
                              </a:lnTo>
                              <a:lnTo>
                                <a:pt x="1175" y="1258"/>
                              </a:lnTo>
                              <a:lnTo>
                                <a:pt x="1154" y="1262"/>
                              </a:lnTo>
                              <a:lnTo>
                                <a:pt x="1135" y="1268"/>
                              </a:lnTo>
                              <a:lnTo>
                                <a:pt x="1119" y="1274"/>
                              </a:lnTo>
                              <a:lnTo>
                                <a:pt x="1105" y="1281"/>
                              </a:lnTo>
                              <a:lnTo>
                                <a:pt x="1092" y="1290"/>
                              </a:lnTo>
                              <a:lnTo>
                                <a:pt x="1081" y="1300"/>
                              </a:lnTo>
                              <a:lnTo>
                                <a:pt x="1072" y="1311"/>
                              </a:lnTo>
                              <a:lnTo>
                                <a:pt x="1065" y="1323"/>
                              </a:lnTo>
                              <a:lnTo>
                                <a:pt x="1060" y="1337"/>
                              </a:lnTo>
                              <a:lnTo>
                                <a:pt x="1055" y="1351"/>
                              </a:lnTo>
                              <a:lnTo>
                                <a:pt x="1052" y="1367"/>
                              </a:lnTo>
                              <a:lnTo>
                                <a:pt x="1050" y="1384"/>
                              </a:lnTo>
                              <a:lnTo>
                                <a:pt x="1049" y="1403"/>
                              </a:lnTo>
                              <a:lnTo>
                                <a:pt x="1048" y="1423"/>
                              </a:lnTo>
                              <a:lnTo>
                                <a:pt x="1047" y="1494"/>
                              </a:lnTo>
                              <a:lnTo>
                                <a:pt x="1047" y="1565"/>
                              </a:lnTo>
                              <a:lnTo>
                                <a:pt x="1048" y="1636"/>
                              </a:lnTo>
                              <a:lnTo>
                                <a:pt x="1049" y="1705"/>
                              </a:lnTo>
                              <a:lnTo>
                                <a:pt x="1052" y="1773"/>
                              </a:lnTo>
                              <a:lnTo>
                                <a:pt x="1055" y="1841"/>
                              </a:lnTo>
                              <a:lnTo>
                                <a:pt x="1060" y="1906"/>
                              </a:lnTo>
                              <a:lnTo>
                                <a:pt x="1065" y="1972"/>
                              </a:lnTo>
                              <a:lnTo>
                                <a:pt x="1071" y="2037"/>
                              </a:lnTo>
                              <a:lnTo>
                                <a:pt x="1079" y="2100"/>
                              </a:lnTo>
                              <a:lnTo>
                                <a:pt x="1087" y="2163"/>
                              </a:lnTo>
                              <a:lnTo>
                                <a:pt x="1096" y="2225"/>
                              </a:lnTo>
                              <a:lnTo>
                                <a:pt x="1105" y="2286"/>
                              </a:lnTo>
                              <a:lnTo>
                                <a:pt x="1116" y="2347"/>
                              </a:lnTo>
                              <a:lnTo>
                                <a:pt x="1127" y="2406"/>
                              </a:lnTo>
                              <a:lnTo>
                                <a:pt x="1139" y="2465"/>
                              </a:lnTo>
                              <a:lnTo>
                                <a:pt x="1152" y="2523"/>
                              </a:lnTo>
                              <a:lnTo>
                                <a:pt x="1167" y="2580"/>
                              </a:lnTo>
                              <a:lnTo>
                                <a:pt x="1181" y="2636"/>
                              </a:lnTo>
                              <a:lnTo>
                                <a:pt x="1197" y="2692"/>
                              </a:lnTo>
                              <a:lnTo>
                                <a:pt x="1214" y="2747"/>
                              </a:lnTo>
                              <a:lnTo>
                                <a:pt x="1232" y="2801"/>
                              </a:lnTo>
                              <a:lnTo>
                                <a:pt x="1251" y="2855"/>
                              </a:lnTo>
                              <a:lnTo>
                                <a:pt x="1269" y="2908"/>
                              </a:lnTo>
                              <a:lnTo>
                                <a:pt x="1290" y="2960"/>
                              </a:lnTo>
                              <a:lnTo>
                                <a:pt x="1311" y="3012"/>
                              </a:lnTo>
                              <a:lnTo>
                                <a:pt x="1332" y="3063"/>
                              </a:lnTo>
                              <a:lnTo>
                                <a:pt x="1355" y="3113"/>
                              </a:lnTo>
                              <a:lnTo>
                                <a:pt x="1379" y="3164"/>
                              </a:lnTo>
                              <a:lnTo>
                                <a:pt x="1403" y="3213"/>
                              </a:lnTo>
                              <a:lnTo>
                                <a:pt x="1429" y="3262"/>
                              </a:lnTo>
                              <a:lnTo>
                                <a:pt x="1455" y="3310"/>
                              </a:lnTo>
                              <a:lnTo>
                                <a:pt x="1481" y="3356"/>
                              </a:lnTo>
                              <a:lnTo>
                                <a:pt x="1509" y="3404"/>
                              </a:lnTo>
                              <a:lnTo>
                                <a:pt x="1538" y="3451"/>
                              </a:lnTo>
                              <a:lnTo>
                                <a:pt x="1567" y="3497"/>
                              </a:lnTo>
                              <a:lnTo>
                                <a:pt x="1598" y="3543"/>
                              </a:lnTo>
                              <a:lnTo>
                                <a:pt x="1630" y="3587"/>
                              </a:lnTo>
                              <a:lnTo>
                                <a:pt x="1662" y="3633"/>
                              </a:lnTo>
                              <a:lnTo>
                                <a:pt x="1694" y="3676"/>
                              </a:lnTo>
                              <a:lnTo>
                                <a:pt x="1728" y="3721"/>
                              </a:lnTo>
                              <a:lnTo>
                                <a:pt x="1762" y="3764"/>
                              </a:lnTo>
                              <a:lnTo>
                                <a:pt x="1798" y="3808"/>
                              </a:lnTo>
                              <a:lnTo>
                                <a:pt x="1835" y="3850"/>
                              </a:lnTo>
                              <a:lnTo>
                                <a:pt x="1871" y="3893"/>
                              </a:lnTo>
                              <a:lnTo>
                                <a:pt x="1909" y="3935"/>
                              </a:lnTo>
                              <a:lnTo>
                                <a:pt x="1948" y="3976"/>
                              </a:lnTo>
                              <a:lnTo>
                                <a:pt x="1987" y="4018"/>
                              </a:lnTo>
                              <a:lnTo>
                                <a:pt x="2028" y="4060"/>
                              </a:lnTo>
                              <a:lnTo>
                                <a:pt x="2069" y="4100"/>
                              </a:lnTo>
                              <a:lnTo>
                                <a:pt x="2111" y="4141"/>
                              </a:lnTo>
                              <a:lnTo>
                                <a:pt x="2155" y="4181"/>
                              </a:lnTo>
                              <a:lnTo>
                                <a:pt x="2198" y="4221"/>
                              </a:lnTo>
                              <a:lnTo>
                                <a:pt x="2243" y="4261"/>
                              </a:lnTo>
                              <a:lnTo>
                                <a:pt x="2288" y="4302"/>
                              </a:lnTo>
                              <a:lnTo>
                                <a:pt x="2334" y="4341"/>
                              </a:lnTo>
                              <a:lnTo>
                                <a:pt x="2429" y="4420"/>
                              </a:lnTo>
                              <a:lnTo>
                                <a:pt x="2527" y="4498"/>
                              </a:lnTo>
                              <a:lnTo>
                                <a:pt x="2628" y="4576"/>
                              </a:lnTo>
                              <a:lnTo>
                                <a:pt x="2733" y="4654"/>
                              </a:lnTo>
                              <a:lnTo>
                                <a:pt x="2750" y="4663"/>
                              </a:lnTo>
                              <a:lnTo>
                                <a:pt x="2767" y="4670"/>
                              </a:lnTo>
                              <a:lnTo>
                                <a:pt x="2783" y="4677"/>
                              </a:lnTo>
                              <a:lnTo>
                                <a:pt x="2799" y="4683"/>
                              </a:lnTo>
                              <a:lnTo>
                                <a:pt x="2813" y="4686"/>
                              </a:lnTo>
                              <a:lnTo>
                                <a:pt x="2828" y="4687"/>
                              </a:lnTo>
                              <a:lnTo>
                                <a:pt x="2842" y="4687"/>
                              </a:lnTo>
                              <a:lnTo>
                                <a:pt x="2856" y="4685"/>
                              </a:lnTo>
                              <a:lnTo>
                                <a:pt x="2869" y="4682"/>
                              </a:lnTo>
                              <a:lnTo>
                                <a:pt x="2884" y="4675"/>
                              </a:lnTo>
                              <a:lnTo>
                                <a:pt x="2897" y="4666"/>
                              </a:lnTo>
                              <a:lnTo>
                                <a:pt x="2910" y="4655"/>
                              </a:lnTo>
                              <a:lnTo>
                                <a:pt x="2925" y="4641"/>
                              </a:lnTo>
                              <a:lnTo>
                                <a:pt x="2939" y="4625"/>
                              </a:lnTo>
                              <a:lnTo>
                                <a:pt x="2954" y="4606"/>
                              </a:lnTo>
                              <a:lnTo>
                                <a:pt x="2968" y="4585"/>
                              </a:lnTo>
                              <a:close/>
                              <a:moveTo>
                                <a:pt x="1518" y="266"/>
                              </a:moveTo>
                              <a:lnTo>
                                <a:pt x="1518" y="398"/>
                              </a:lnTo>
                              <a:lnTo>
                                <a:pt x="2656" y="398"/>
                              </a:lnTo>
                              <a:lnTo>
                                <a:pt x="2656" y="266"/>
                              </a:lnTo>
                              <a:lnTo>
                                <a:pt x="1518" y="266"/>
                              </a:lnTo>
                              <a:close/>
                              <a:moveTo>
                                <a:pt x="525" y="656"/>
                              </a:moveTo>
                              <a:lnTo>
                                <a:pt x="525" y="5209"/>
                              </a:lnTo>
                              <a:lnTo>
                                <a:pt x="3595" y="5209"/>
                              </a:lnTo>
                              <a:lnTo>
                                <a:pt x="3595" y="656"/>
                              </a:lnTo>
                              <a:lnTo>
                                <a:pt x="525" y="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63.25pt;margin-top:447pt;height:17.35pt;width:11.65pt;z-index:251680768;v-text-anchor:middle;mso-width-relative:page;mso-height-relative:page;" fillcolor="#FFFFFF" filled="t" stroked="f" coordsize="4117,6144" o:gfxdata="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" path="m373,0l3742,0,3761,0,3780,3,3799,5,3818,8,3836,13,3853,17,3870,23,3888,29,3905,37,3920,46,3936,55,3952,64,3966,75,3981,86,3994,97,4006,111,4020,123,4031,136,4042,151,4053,165,4062,181,4071,197,4080,212,4088,229,4094,247,4100,264,4105,281,4109,299,4112,318,4114,336,4117,355,4117,375,4117,5769,4117,5789,4114,5808,4112,5826,4109,5845,4105,5863,4100,5881,4094,5899,4088,5915,4080,5932,4071,5948,4062,5963,4053,5979,4042,5993,4031,6008,4020,6021,4006,6035,3994,6047,3981,6058,3966,6069,3952,6080,3936,6089,3920,6098,3905,6107,3888,6115,3870,6122,3853,6127,3836,6133,3818,6136,3799,6139,3780,6142,3761,6144,3742,6144,373,6144,354,6144,335,6142,316,6139,299,6136,281,6133,263,6127,245,6122,228,6115,212,6107,196,6098,180,6089,165,6080,150,6069,136,6058,122,6047,109,6035,97,6021,86,6008,74,5993,63,5979,53,5963,44,5948,37,5932,29,5915,22,5899,17,5881,11,5863,6,5845,4,5826,1,5808,0,5789,0,5769,0,375,0,355,1,336,4,318,6,299,11,281,17,264,22,247,29,229,37,212,44,197,53,181,63,165,74,151,86,136,97,123,109,111,122,97,136,86,150,75,165,64,180,55,196,46,212,37,228,29,245,23,263,17,281,13,299,8,316,5,335,3,354,0,373,0xm2968,4585l2968,4585,3254,4168,3260,4157,3266,4144,3270,4133,3274,4121,3275,4110,3275,4098,3275,4085,3273,4074,3269,4062,3266,4050,3260,4037,3255,4026,3247,4014,3239,4002,3230,3989,3219,3977,2757,3512,2742,3501,2729,3491,2715,3483,2702,3476,2690,3469,2676,3465,2664,3460,2652,3458,2641,3456,2628,3456,2617,3456,2606,3458,2595,3460,2584,3463,2574,3468,2563,3473,2261,3654,2220,3611,2182,3567,2146,3525,2111,3482,2078,3440,2045,3398,2015,3356,1986,3314,1958,3273,1933,3232,1908,3190,1885,3149,1864,3108,1842,3067,1824,3025,1806,2985,1789,2944,1774,2904,1760,2863,1748,2823,1735,2781,1725,2741,1715,2700,1708,2660,1700,2619,1694,2578,1689,2537,1684,2496,1682,2455,1680,2414,1677,2372,1677,2331,1985,2159,1995,2153,2004,2146,2012,2138,2020,2130,2028,2121,2033,2111,2039,2101,2043,2090,2046,2078,2050,2066,2052,2052,2053,2038,2053,2022,2052,2007,2050,1990,2048,1972,1877,1339,1871,1325,1866,1310,1859,1297,1853,1284,1845,1273,1837,1262,1829,1253,1820,1244,1810,1237,1800,1231,1790,1225,1779,1221,1768,1218,1756,1215,1742,1213,1729,1213,1225,1252,1199,1254,1175,1258,1154,1262,1135,1268,1119,1274,1105,1281,1092,1290,1081,1300,1072,1311,1065,1323,1060,1337,1055,1351,1052,1367,1050,1384,1049,1403,1048,1423,1047,1494,1047,1565,1048,1636,1049,1705,1052,1773,1055,1841,1060,1906,1065,1972,1071,2037,1079,2100,1087,2163,1096,2225,1105,2286,1116,2347,1127,2406,1139,2465,1152,2523,1167,2580,1181,2636,1197,2692,1214,2747,1232,2801,1251,2855,1269,2908,1290,2960,1311,3012,1332,3063,1355,3113,1379,3164,1403,3213,1429,3262,1455,3310,1481,3356,1509,3404,1538,3451,1567,3497,1598,3543,1630,3587,1662,3633,1694,3676,1728,3721,1762,3764,1798,3808,1835,3850,1871,3893,1909,3935,1948,3976,1987,4018,2028,4060,2069,4100,2111,4141,2155,4181,2198,4221,2243,4261,2288,4302,2334,4341,2429,4420,2527,4498,2628,4576,2733,4654,2750,4663,2767,4670,2783,4677,2799,4683,2813,4686,2828,4687,2842,4687,2856,4685,2869,4682,2884,4675,2897,4666,2910,4655,2925,4641,2939,4625,2954,4606,2968,4585xm1518,266l1518,398,2656,398,2656,266,1518,266xm525,656l525,5209,3595,5209,3595,656,525,656xe">
                <v:path o:connectlocs="66744,87;68606,647;70170,1698;71365,3169;72120,4920;72331,101023;72120,102669;71365,104420;70170,105891;68606,106942;66744,107502;6219,107590;4304,107205;2635,106276;1300,104946;386,103300;0,101373;70,5568;650,3712;1704,2153;3162,963;4936,227;6553,0;57380,72567;57503,71341;56905,70080;48174,61307;46803,60589;45591,60589;39723,63986;35928,59503;33117,55143;31167,50853;30007,46580;29515,42272;35050,37702;35823,36791;36069,35408;32976,23447;32274,22099;31255,21381;21521,21924;19659,22309;18623,23412;18412,24918;18535,32238;19255,38962;20502,45179;22294,50923;24649,56264;27530,61237;30956,65913;34909,70360;39407,74616;48015,81498;49421,82058;50897,81708;52144,80290;26669,4658" o:connectangles="0,0,0,0,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5258435</wp:posOffset>
                </wp:positionV>
                <wp:extent cx="157480" cy="157480"/>
                <wp:effectExtent l="0" t="0" r="13970" b="13970"/>
                <wp:wrapNone/>
                <wp:docPr id="9" name="通讯录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2425" h="1601788">
                              <a:moveTo>
                                <a:pt x="1477962" y="927100"/>
                              </a:moveTo>
                              <a:lnTo>
                                <a:pt x="1622425" y="927100"/>
                              </a:lnTo>
                              <a:lnTo>
                                <a:pt x="1622425" y="1293813"/>
                              </a:lnTo>
                              <a:lnTo>
                                <a:pt x="1477962" y="1293813"/>
                              </a:lnTo>
                              <a:lnTo>
                                <a:pt x="1477962" y="927100"/>
                              </a:lnTo>
                              <a:close/>
                              <a:moveTo>
                                <a:pt x="1477962" y="463550"/>
                              </a:moveTo>
                              <a:lnTo>
                                <a:pt x="1622425" y="463550"/>
                              </a:lnTo>
                              <a:lnTo>
                                <a:pt x="1622425" y="830263"/>
                              </a:lnTo>
                              <a:lnTo>
                                <a:pt x="1477962" y="830263"/>
                              </a:lnTo>
                              <a:lnTo>
                                <a:pt x="1477962" y="463550"/>
                              </a:lnTo>
                              <a:close/>
                              <a:moveTo>
                                <a:pt x="871932" y="418865"/>
                              </a:moveTo>
                              <a:lnTo>
                                <a:pt x="866214" y="419183"/>
                              </a:lnTo>
                              <a:lnTo>
                                <a:pt x="859861" y="419183"/>
                              </a:lnTo>
                              <a:lnTo>
                                <a:pt x="848426" y="420453"/>
                              </a:lnTo>
                              <a:lnTo>
                                <a:pt x="837309" y="422359"/>
                              </a:lnTo>
                              <a:lnTo>
                                <a:pt x="826509" y="424582"/>
                              </a:lnTo>
                              <a:lnTo>
                                <a:pt x="815709" y="427440"/>
                              </a:lnTo>
                              <a:lnTo>
                                <a:pt x="805862" y="430298"/>
                              </a:lnTo>
                              <a:lnTo>
                                <a:pt x="796650" y="433473"/>
                              </a:lnTo>
                              <a:lnTo>
                                <a:pt x="787439" y="436649"/>
                              </a:lnTo>
                              <a:lnTo>
                                <a:pt x="771874" y="443000"/>
                              </a:lnTo>
                              <a:lnTo>
                                <a:pt x="766792" y="444906"/>
                              </a:lnTo>
                              <a:lnTo>
                                <a:pt x="762027" y="446811"/>
                              </a:lnTo>
                              <a:lnTo>
                                <a:pt x="757262" y="449034"/>
                              </a:lnTo>
                              <a:lnTo>
                                <a:pt x="752498" y="451257"/>
                              </a:lnTo>
                              <a:lnTo>
                                <a:pt x="748051" y="454115"/>
                              </a:lnTo>
                              <a:lnTo>
                                <a:pt x="743921" y="456655"/>
                              </a:lnTo>
                              <a:lnTo>
                                <a:pt x="739792" y="459831"/>
                              </a:lnTo>
                              <a:lnTo>
                                <a:pt x="735345" y="463324"/>
                              </a:lnTo>
                              <a:lnTo>
                                <a:pt x="731533" y="466817"/>
                              </a:lnTo>
                              <a:lnTo>
                                <a:pt x="728039" y="470628"/>
                              </a:lnTo>
                              <a:lnTo>
                                <a:pt x="724545" y="474757"/>
                              </a:lnTo>
                              <a:lnTo>
                                <a:pt x="721051" y="479202"/>
                              </a:lnTo>
                              <a:lnTo>
                                <a:pt x="718192" y="483966"/>
                              </a:lnTo>
                              <a:lnTo>
                                <a:pt x="715333" y="488729"/>
                              </a:lnTo>
                              <a:lnTo>
                                <a:pt x="712792" y="493810"/>
                              </a:lnTo>
                              <a:lnTo>
                                <a:pt x="710251" y="499526"/>
                              </a:lnTo>
                              <a:lnTo>
                                <a:pt x="708028" y="504925"/>
                              </a:lnTo>
                              <a:lnTo>
                                <a:pt x="706122" y="510959"/>
                              </a:lnTo>
                              <a:lnTo>
                                <a:pt x="704216" y="517310"/>
                              </a:lnTo>
                              <a:lnTo>
                                <a:pt x="702628" y="523979"/>
                              </a:lnTo>
                              <a:lnTo>
                                <a:pt x="701357" y="530648"/>
                              </a:lnTo>
                              <a:lnTo>
                                <a:pt x="700404" y="537952"/>
                              </a:lnTo>
                              <a:lnTo>
                                <a:pt x="699769" y="545256"/>
                              </a:lnTo>
                              <a:lnTo>
                                <a:pt x="699451" y="553512"/>
                              </a:lnTo>
                              <a:lnTo>
                                <a:pt x="699451" y="561451"/>
                              </a:lnTo>
                              <a:lnTo>
                                <a:pt x="699451" y="570025"/>
                              </a:lnTo>
                              <a:lnTo>
                                <a:pt x="700087" y="578600"/>
                              </a:lnTo>
                              <a:lnTo>
                                <a:pt x="700722" y="587809"/>
                              </a:lnTo>
                              <a:lnTo>
                                <a:pt x="701992" y="597018"/>
                              </a:lnTo>
                              <a:lnTo>
                                <a:pt x="703263" y="607180"/>
                              </a:lnTo>
                              <a:lnTo>
                                <a:pt x="705169" y="617025"/>
                              </a:lnTo>
                              <a:lnTo>
                                <a:pt x="707392" y="627504"/>
                              </a:lnTo>
                              <a:lnTo>
                                <a:pt x="708028" y="630998"/>
                              </a:lnTo>
                              <a:lnTo>
                                <a:pt x="708028" y="634173"/>
                              </a:lnTo>
                              <a:lnTo>
                                <a:pt x="707710" y="637666"/>
                              </a:lnTo>
                              <a:lnTo>
                                <a:pt x="707392" y="640524"/>
                              </a:lnTo>
                              <a:lnTo>
                                <a:pt x="706757" y="643065"/>
                              </a:lnTo>
                              <a:lnTo>
                                <a:pt x="705804" y="645605"/>
                              </a:lnTo>
                              <a:lnTo>
                                <a:pt x="703263" y="650051"/>
                              </a:lnTo>
                              <a:lnTo>
                                <a:pt x="701039" y="654815"/>
                              </a:lnTo>
                              <a:lnTo>
                                <a:pt x="699134" y="658626"/>
                              </a:lnTo>
                              <a:lnTo>
                                <a:pt x="698498" y="660531"/>
                              </a:lnTo>
                              <a:lnTo>
                                <a:pt x="697863" y="662436"/>
                              </a:lnTo>
                              <a:lnTo>
                                <a:pt x="697545" y="664342"/>
                              </a:lnTo>
                              <a:lnTo>
                                <a:pt x="697545" y="666247"/>
                              </a:lnTo>
                              <a:lnTo>
                                <a:pt x="699134" y="688794"/>
                              </a:lnTo>
                              <a:lnTo>
                                <a:pt x="700404" y="702132"/>
                              </a:lnTo>
                              <a:lnTo>
                                <a:pt x="701039" y="709436"/>
                              </a:lnTo>
                              <a:lnTo>
                                <a:pt x="702310" y="716104"/>
                              </a:lnTo>
                              <a:lnTo>
                                <a:pt x="703581" y="723408"/>
                              </a:lnTo>
                              <a:lnTo>
                                <a:pt x="705487" y="729760"/>
                              </a:lnTo>
                              <a:lnTo>
                                <a:pt x="707075" y="736111"/>
                              </a:lnTo>
                              <a:lnTo>
                                <a:pt x="709298" y="742145"/>
                              </a:lnTo>
                              <a:lnTo>
                                <a:pt x="711839" y="747226"/>
                              </a:lnTo>
                              <a:lnTo>
                                <a:pt x="714698" y="751989"/>
                              </a:lnTo>
                              <a:lnTo>
                                <a:pt x="716286" y="753894"/>
                              </a:lnTo>
                              <a:lnTo>
                                <a:pt x="718192" y="755800"/>
                              </a:lnTo>
                              <a:lnTo>
                                <a:pt x="719780" y="757705"/>
                              </a:lnTo>
                              <a:lnTo>
                                <a:pt x="722322" y="759293"/>
                              </a:lnTo>
                              <a:lnTo>
                                <a:pt x="725816" y="760563"/>
                              </a:lnTo>
                              <a:lnTo>
                                <a:pt x="731533" y="762151"/>
                              </a:lnTo>
                              <a:lnTo>
                                <a:pt x="736933" y="763104"/>
                              </a:lnTo>
                              <a:lnTo>
                                <a:pt x="738839" y="763421"/>
                              </a:lnTo>
                              <a:lnTo>
                                <a:pt x="739792" y="763104"/>
                              </a:lnTo>
                              <a:lnTo>
                                <a:pt x="745827" y="831062"/>
                              </a:lnTo>
                              <a:lnTo>
                                <a:pt x="747098" y="833603"/>
                              </a:lnTo>
                              <a:lnTo>
                                <a:pt x="748368" y="835826"/>
                              </a:lnTo>
                              <a:lnTo>
                                <a:pt x="749639" y="838049"/>
                              </a:lnTo>
                              <a:lnTo>
                                <a:pt x="751227" y="839954"/>
                              </a:lnTo>
                              <a:lnTo>
                                <a:pt x="754404" y="843765"/>
                              </a:lnTo>
                              <a:lnTo>
                                <a:pt x="757898" y="847576"/>
                              </a:lnTo>
                              <a:lnTo>
                                <a:pt x="761074" y="851386"/>
                              </a:lnTo>
                              <a:lnTo>
                                <a:pt x="762662" y="853609"/>
                              </a:lnTo>
                              <a:lnTo>
                                <a:pt x="763933" y="855832"/>
                              </a:lnTo>
                              <a:lnTo>
                                <a:pt x="765204" y="858373"/>
                              </a:lnTo>
                              <a:lnTo>
                                <a:pt x="766474" y="861548"/>
                              </a:lnTo>
                              <a:lnTo>
                                <a:pt x="767427" y="865042"/>
                              </a:lnTo>
                              <a:lnTo>
                                <a:pt x="768380" y="868852"/>
                              </a:lnTo>
                              <a:lnTo>
                                <a:pt x="751545" y="872663"/>
                              </a:lnTo>
                              <a:lnTo>
                                <a:pt x="744874" y="887271"/>
                              </a:lnTo>
                              <a:lnTo>
                                <a:pt x="740745" y="895528"/>
                              </a:lnTo>
                              <a:lnTo>
                                <a:pt x="736298" y="904102"/>
                              </a:lnTo>
                              <a:lnTo>
                                <a:pt x="731533" y="912358"/>
                              </a:lnTo>
                              <a:lnTo>
                                <a:pt x="726451" y="919980"/>
                              </a:lnTo>
                              <a:lnTo>
                                <a:pt x="723910" y="923156"/>
                              </a:lnTo>
                              <a:lnTo>
                                <a:pt x="721051" y="926014"/>
                              </a:lnTo>
                              <a:lnTo>
                                <a:pt x="718510" y="928555"/>
                              </a:lnTo>
                              <a:lnTo>
                                <a:pt x="715969" y="930778"/>
                              </a:lnTo>
                              <a:lnTo>
                                <a:pt x="680393" y="940622"/>
                              </a:lnTo>
                              <a:lnTo>
                                <a:pt x="648628" y="953960"/>
                              </a:lnTo>
                              <a:lnTo>
                                <a:pt x="615911" y="967932"/>
                              </a:lnTo>
                              <a:lnTo>
                                <a:pt x="551747" y="995243"/>
                              </a:lnTo>
                              <a:lnTo>
                                <a:pt x="544123" y="998101"/>
                              </a:lnTo>
                              <a:lnTo>
                                <a:pt x="537135" y="1000641"/>
                              </a:lnTo>
                              <a:lnTo>
                                <a:pt x="522524" y="1006040"/>
                              </a:lnTo>
                              <a:lnTo>
                                <a:pt x="507912" y="1011121"/>
                              </a:lnTo>
                              <a:lnTo>
                                <a:pt x="500924" y="1013979"/>
                              </a:lnTo>
                              <a:lnTo>
                                <a:pt x="493936" y="1016837"/>
                              </a:lnTo>
                              <a:lnTo>
                                <a:pt x="487583" y="1020648"/>
                              </a:lnTo>
                              <a:lnTo>
                                <a:pt x="481548" y="1024141"/>
                              </a:lnTo>
                              <a:lnTo>
                                <a:pt x="475512" y="1027952"/>
                              </a:lnTo>
                              <a:lnTo>
                                <a:pt x="470430" y="1032398"/>
                              </a:lnTo>
                              <a:lnTo>
                                <a:pt x="467889" y="1034938"/>
                              </a:lnTo>
                              <a:lnTo>
                                <a:pt x="465665" y="1037796"/>
                              </a:lnTo>
                              <a:lnTo>
                                <a:pt x="463442" y="1040337"/>
                              </a:lnTo>
                              <a:lnTo>
                                <a:pt x="461218" y="1043195"/>
                              </a:lnTo>
                              <a:lnTo>
                                <a:pt x="459313" y="1046370"/>
                              </a:lnTo>
                              <a:lnTo>
                                <a:pt x="457407" y="1049546"/>
                              </a:lnTo>
                              <a:lnTo>
                                <a:pt x="456136" y="1052722"/>
                              </a:lnTo>
                              <a:lnTo>
                                <a:pt x="454548" y="1056850"/>
                              </a:lnTo>
                              <a:lnTo>
                                <a:pt x="454230" y="1082573"/>
                              </a:lnTo>
                              <a:lnTo>
                                <a:pt x="453595" y="1116234"/>
                              </a:lnTo>
                              <a:lnTo>
                                <a:pt x="452960" y="1151484"/>
                              </a:lnTo>
                              <a:lnTo>
                                <a:pt x="452642" y="1167997"/>
                              </a:lnTo>
                              <a:lnTo>
                                <a:pt x="452960" y="1182605"/>
                              </a:lnTo>
                              <a:lnTo>
                                <a:pt x="1276928" y="1182605"/>
                              </a:lnTo>
                              <a:lnTo>
                                <a:pt x="1277245" y="1167997"/>
                              </a:lnTo>
                              <a:lnTo>
                                <a:pt x="1276928" y="1151484"/>
                              </a:lnTo>
                              <a:lnTo>
                                <a:pt x="1276292" y="1116234"/>
                              </a:lnTo>
                              <a:lnTo>
                                <a:pt x="1275339" y="1082573"/>
                              </a:lnTo>
                              <a:lnTo>
                                <a:pt x="1275022" y="1056850"/>
                              </a:lnTo>
                              <a:lnTo>
                                <a:pt x="1273751" y="1052722"/>
                              </a:lnTo>
                              <a:lnTo>
                                <a:pt x="1272163" y="1049546"/>
                              </a:lnTo>
                              <a:lnTo>
                                <a:pt x="1270257" y="1046370"/>
                              </a:lnTo>
                              <a:lnTo>
                                <a:pt x="1268669" y="1043195"/>
                              </a:lnTo>
                              <a:lnTo>
                                <a:pt x="1266445" y="1040337"/>
                              </a:lnTo>
                              <a:lnTo>
                                <a:pt x="1264222" y="1037796"/>
                              </a:lnTo>
                              <a:lnTo>
                                <a:pt x="1261998" y="1034938"/>
                              </a:lnTo>
                              <a:lnTo>
                                <a:pt x="1259775" y="1032398"/>
                              </a:lnTo>
                              <a:lnTo>
                                <a:pt x="1254057" y="1027952"/>
                              </a:lnTo>
                              <a:lnTo>
                                <a:pt x="1248340" y="1024141"/>
                              </a:lnTo>
                              <a:lnTo>
                                <a:pt x="1242304" y="1020648"/>
                              </a:lnTo>
                              <a:lnTo>
                                <a:pt x="1235634" y="1016837"/>
                              </a:lnTo>
                              <a:lnTo>
                                <a:pt x="1228963" y="1013979"/>
                              </a:lnTo>
                              <a:lnTo>
                                <a:pt x="1221658" y="1011121"/>
                              </a:lnTo>
                              <a:lnTo>
                                <a:pt x="1207681" y="1006040"/>
                              </a:lnTo>
                              <a:lnTo>
                                <a:pt x="1192752" y="1000641"/>
                              </a:lnTo>
                              <a:lnTo>
                                <a:pt x="1185446" y="998101"/>
                              </a:lnTo>
                              <a:lnTo>
                                <a:pt x="1178458" y="995243"/>
                              </a:lnTo>
                              <a:lnTo>
                                <a:pt x="1113659" y="967932"/>
                              </a:lnTo>
                              <a:lnTo>
                                <a:pt x="1080941" y="953960"/>
                              </a:lnTo>
                              <a:lnTo>
                                <a:pt x="1049177" y="940622"/>
                              </a:lnTo>
                              <a:lnTo>
                                <a:pt x="1013601" y="930778"/>
                              </a:lnTo>
                              <a:lnTo>
                                <a:pt x="1011060" y="928555"/>
                              </a:lnTo>
                              <a:lnTo>
                                <a:pt x="1008519" y="926014"/>
                              </a:lnTo>
                              <a:lnTo>
                                <a:pt x="1005977" y="923156"/>
                              </a:lnTo>
                              <a:lnTo>
                                <a:pt x="1003436" y="919980"/>
                              </a:lnTo>
                              <a:lnTo>
                                <a:pt x="998036" y="912358"/>
                              </a:lnTo>
                              <a:lnTo>
                                <a:pt x="993589" y="904102"/>
                              </a:lnTo>
                              <a:lnTo>
                                <a:pt x="989142" y="895528"/>
                              </a:lnTo>
                              <a:lnTo>
                                <a:pt x="985013" y="887271"/>
                              </a:lnTo>
                              <a:lnTo>
                                <a:pt x="978025" y="872663"/>
                              </a:lnTo>
                              <a:lnTo>
                                <a:pt x="955790" y="869487"/>
                              </a:lnTo>
                              <a:lnTo>
                                <a:pt x="956107" y="865359"/>
                              </a:lnTo>
                              <a:lnTo>
                                <a:pt x="956743" y="861231"/>
                              </a:lnTo>
                              <a:lnTo>
                                <a:pt x="957696" y="857738"/>
                              </a:lnTo>
                              <a:lnTo>
                                <a:pt x="958649" y="854562"/>
                              </a:lnTo>
                              <a:lnTo>
                                <a:pt x="960237" y="852021"/>
                              </a:lnTo>
                              <a:lnTo>
                                <a:pt x="961507" y="849481"/>
                              </a:lnTo>
                              <a:lnTo>
                                <a:pt x="965319" y="845035"/>
                              </a:lnTo>
                              <a:lnTo>
                                <a:pt x="968813" y="840272"/>
                              </a:lnTo>
                              <a:lnTo>
                                <a:pt x="972307" y="835826"/>
                              </a:lnTo>
                              <a:lnTo>
                                <a:pt x="973895" y="833603"/>
                              </a:lnTo>
                              <a:lnTo>
                                <a:pt x="975484" y="830745"/>
                              </a:lnTo>
                              <a:lnTo>
                                <a:pt x="977072" y="827887"/>
                              </a:lnTo>
                              <a:lnTo>
                                <a:pt x="978025" y="824393"/>
                              </a:lnTo>
                              <a:lnTo>
                                <a:pt x="978978" y="821218"/>
                              </a:lnTo>
                              <a:lnTo>
                                <a:pt x="979613" y="818042"/>
                              </a:lnTo>
                              <a:lnTo>
                                <a:pt x="980566" y="811373"/>
                              </a:lnTo>
                              <a:lnTo>
                                <a:pt x="981201" y="804069"/>
                              </a:lnTo>
                              <a:lnTo>
                                <a:pt x="981837" y="797083"/>
                              </a:lnTo>
                              <a:lnTo>
                                <a:pt x="982154" y="789779"/>
                              </a:lnTo>
                              <a:lnTo>
                                <a:pt x="983107" y="783110"/>
                              </a:lnTo>
                              <a:lnTo>
                                <a:pt x="983742" y="779935"/>
                              </a:lnTo>
                              <a:lnTo>
                                <a:pt x="984695" y="776759"/>
                              </a:lnTo>
                              <a:lnTo>
                                <a:pt x="985966" y="773266"/>
                              </a:lnTo>
                              <a:lnTo>
                                <a:pt x="987236" y="770408"/>
                              </a:lnTo>
                              <a:lnTo>
                                <a:pt x="988507" y="768502"/>
                              </a:lnTo>
                              <a:lnTo>
                                <a:pt x="989778" y="766915"/>
                              </a:lnTo>
                              <a:lnTo>
                                <a:pt x="991366" y="765327"/>
                              </a:lnTo>
                              <a:lnTo>
                                <a:pt x="992636" y="764056"/>
                              </a:lnTo>
                              <a:lnTo>
                                <a:pt x="996131" y="761834"/>
                              </a:lnTo>
                              <a:lnTo>
                                <a:pt x="999942" y="759928"/>
                              </a:lnTo>
                              <a:lnTo>
                                <a:pt x="1003436" y="758023"/>
                              </a:lnTo>
                              <a:lnTo>
                                <a:pt x="1006930" y="755800"/>
                              </a:lnTo>
                              <a:lnTo>
                                <a:pt x="1010107" y="753259"/>
                              </a:lnTo>
                              <a:lnTo>
                                <a:pt x="1011695" y="751989"/>
                              </a:lnTo>
                              <a:lnTo>
                                <a:pt x="1012966" y="750401"/>
                              </a:lnTo>
                              <a:lnTo>
                                <a:pt x="1014871" y="746908"/>
                              </a:lnTo>
                              <a:lnTo>
                                <a:pt x="1017095" y="743097"/>
                              </a:lnTo>
                              <a:lnTo>
                                <a:pt x="1019001" y="738651"/>
                              </a:lnTo>
                              <a:lnTo>
                                <a:pt x="1020589" y="734523"/>
                              </a:lnTo>
                              <a:lnTo>
                                <a:pt x="1023130" y="725631"/>
                              </a:lnTo>
                              <a:lnTo>
                                <a:pt x="1024718" y="717057"/>
                              </a:lnTo>
                              <a:lnTo>
                                <a:pt x="1025989" y="709753"/>
                              </a:lnTo>
                              <a:lnTo>
                                <a:pt x="1026942" y="701814"/>
                              </a:lnTo>
                              <a:lnTo>
                                <a:pt x="1027895" y="693875"/>
                              </a:lnTo>
                              <a:lnTo>
                                <a:pt x="1028213" y="685618"/>
                              </a:lnTo>
                              <a:lnTo>
                                <a:pt x="1027895" y="677362"/>
                              </a:lnTo>
                              <a:lnTo>
                                <a:pt x="1027577" y="673233"/>
                              </a:lnTo>
                              <a:lnTo>
                                <a:pt x="1026942" y="669105"/>
                              </a:lnTo>
                              <a:lnTo>
                                <a:pt x="1025989" y="665294"/>
                              </a:lnTo>
                              <a:lnTo>
                                <a:pt x="1025036" y="661484"/>
                              </a:lnTo>
                              <a:lnTo>
                                <a:pt x="1023766" y="657673"/>
                              </a:lnTo>
                              <a:lnTo>
                                <a:pt x="1022177" y="654180"/>
                              </a:lnTo>
                              <a:lnTo>
                                <a:pt x="1019001" y="647511"/>
                              </a:lnTo>
                              <a:lnTo>
                                <a:pt x="1015824" y="642747"/>
                              </a:lnTo>
                              <a:lnTo>
                                <a:pt x="1014871" y="640207"/>
                              </a:lnTo>
                              <a:lnTo>
                                <a:pt x="1013919" y="637349"/>
                              </a:lnTo>
                              <a:lnTo>
                                <a:pt x="1012966" y="633856"/>
                              </a:lnTo>
                              <a:lnTo>
                                <a:pt x="1012330" y="629410"/>
                              </a:lnTo>
                              <a:lnTo>
                                <a:pt x="1012013" y="626234"/>
                              </a:lnTo>
                              <a:lnTo>
                                <a:pt x="1012013" y="622106"/>
                              </a:lnTo>
                              <a:lnTo>
                                <a:pt x="1012330" y="612261"/>
                              </a:lnTo>
                              <a:lnTo>
                                <a:pt x="1012966" y="601147"/>
                              </a:lnTo>
                              <a:lnTo>
                                <a:pt x="1013919" y="588762"/>
                              </a:lnTo>
                              <a:lnTo>
                                <a:pt x="1016460" y="566215"/>
                              </a:lnTo>
                              <a:lnTo>
                                <a:pt x="1017095" y="557323"/>
                              </a:lnTo>
                              <a:lnTo>
                                <a:pt x="1017413" y="551607"/>
                              </a:lnTo>
                              <a:lnTo>
                                <a:pt x="1017730" y="534141"/>
                              </a:lnTo>
                              <a:lnTo>
                                <a:pt x="1017413" y="527472"/>
                              </a:lnTo>
                              <a:lnTo>
                                <a:pt x="1016777" y="521756"/>
                              </a:lnTo>
                              <a:lnTo>
                                <a:pt x="1015824" y="516040"/>
                              </a:lnTo>
                              <a:lnTo>
                                <a:pt x="1014236" y="509371"/>
                              </a:lnTo>
                              <a:lnTo>
                                <a:pt x="1010424" y="492222"/>
                              </a:lnTo>
                              <a:lnTo>
                                <a:pt x="1008836" y="488412"/>
                              </a:lnTo>
                              <a:lnTo>
                                <a:pt x="1006930" y="483966"/>
                              </a:lnTo>
                              <a:lnTo>
                                <a:pt x="1004707" y="478567"/>
                              </a:lnTo>
                              <a:lnTo>
                                <a:pt x="1001530" y="473169"/>
                              </a:lnTo>
                              <a:lnTo>
                                <a:pt x="997401" y="467770"/>
                              </a:lnTo>
                              <a:lnTo>
                                <a:pt x="995495" y="465547"/>
                              </a:lnTo>
                              <a:lnTo>
                                <a:pt x="993272" y="463324"/>
                              </a:lnTo>
                              <a:lnTo>
                                <a:pt x="991048" y="460784"/>
                              </a:lnTo>
                              <a:lnTo>
                                <a:pt x="988825" y="459196"/>
                              </a:lnTo>
                              <a:lnTo>
                                <a:pt x="962143" y="454750"/>
                              </a:lnTo>
                              <a:lnTo>
                                <a:pt x="945943" y="439825"/>
                              </a:lnTo>
                              <a:lnTo>
                                <a:pt x="939908" y="436331"/>
                              </a:lnTo>
                              <a:lnTo>
                                <a:pt x="933555" y="433156"/>
                              </a:lnTo>
                              <a:lnTo>
                                <a:pt x="927202" y="430298"/>
                              </a:lnTo>
                              <a:lnTo>
                                <a:pt x="921167" y="427757"/>
                              </a:lnTo>
                              <a:lnTo>
                                <a:pt x="915131" y="425534"/>
                              </a:lnTo>
                              <a:lnTo>
                                <a:pt x="908778" y="423629"/>
                              </a:lnTo>
                              <a:lnTo>
                                <a:pt x="902426" y="422041"/>
                              </a:lnTo>
                              <a:lnTo>
                                <a:pt x="896390" y="421088"/>
                              </a:lnTo>
                              <a:lnTo>
                                <a:pt x="890038" y="420136"/>
                              </a:lnTo>
                              <a:lnTo>
                                <a:pt x="884002" y="419501"/>
                              </a:lnTo>
                              <a:lnTo>
                                <a:pt x="878285" y="419183"/>
                              </a:lnTo>
                              <a:lnTo>
                                <a:pt x="871932" y="418865"/>
                              </a:lnTo>
                              <a:close/>
                              <a:moveTo>
                                <a:pt x="1477962" y="0"/>
                              </a:moveTo>
                              <a:lnTo>
                                <a:pt x="1622425" y="0"/>
                              </a:lnTo>
                              <a:lnTo>
                                <a:pt x="1622425" y="366713"/>
                              </a:lnTo>
                              <a:lnTo>
                                <a:pt x="1477962" y="366713"/>
                              </a:lnTo>
                              <a:lnTo>
                                <a:pt x="1477962" y="0"/>
                              </a:lnTo>
                              <a:close/>
                              <a:moveTo>
                                <a:pt x="326855" y="0"/>
                              </a:moveTo>
                              <a:lnTo>
                                <a:pt x="1403350" y="0"/>
                              </a:lnTo>
                              <a:lnTo>
                                <a:pt x="1403350" y="1601788"/>
                              </a:lnTo>
                              <a:lnTo>
                                <a:pt x="326855" y="1601788"/>
                              </a:lnTo>
                              <a:lnTo>
                                <a:pt x="326855" y="0"/>
                              </a:lnTo>
                              <a:close/>
                              <a:moveTo>
                                <a:pt x="90211" y="0"/>
                              </a:moveTo>
                              <a:lnTo>
                                <a:pt x="94975" y="0"/>
                              </a:lnTo>
                              <a:lnTo>
                                <a:pt x="212503" y="0"/>
                              </a:lnTo>
                              <a:lnTo>
                                <a:pt x="212503" y="1601788"/>
                              </a:lnTo>
                              <a:lnTo>
                                <a:pt x="94975" y="1601788"/>
                              </a:lnTo>
                              <a:lnTo>
                                <a:pt x="90211" y="1601788"/>
                              </a:lnTo>
                              <a:lnTo>
                                <a:pt x="85446" y="1601471"/>
                              </a:lnTo>
                              <a:lnTo>
                                <a:pt x="80681" y="1600835"/>
                              </a:lnTo>
                              <a:lnTo>
                                <a:pt x="75917" y="1599883"/>
                              </a:lnTo>
                              <a:lnTo>
                                <a:pt x="71470" y="1598930"/>
                              </a:lnTo>
                              <a:lnTo>
                                <a:pt x="67023" y="1597660"/>
                              </a:lnTo>
                              <a:lnTo>
                                <a:pt x="62258" y="1596072"/>
                              </a:lnTo>
                              <a:lnTo>
                                <a:pt x="58129" y="1594484"/>
                              </a:lnTo>
                              <a:lnTo>
                                <a:pt x="53999" y="1592261"/>
                              </a:lnTo>
                              <a:lnTo>
                                <a:pt x="49870" y="1590356"/>
                              </a:lnTo>
                              <a:lnTo>
                                <a:pt x="45740" y="1587815"/>
                              </a:lnTo>
                              <a:lnTo>
                                <a:pt x="41929" y="1585592"/>
                              </a:lnTo>
                              <a:lnTo>
                                <a:pt x="38117" y="1583052"/>
                              </a:lnTo>
                              <a:lnTo>
                                <a:pt x="34623" y="1580194"/>
                              </a:lnTo>
                              <a:lnTo>
                                <a:pt x="31446" y="1577336"/>
                              </a:lnTo>
                              <a:lnTo>
                                <a:pt x="27635" y="1573843"/>
                              </a:lnTo>
                              <a:lnTo>
                                <a:pt x="24776" y="1570667"/>
                              </a:lnTo>
                              <a:lnTo>
                                <a:pt x="21917" y="1567174"/>
                              </a:lnTo>
                              <a:lnTo>
                                <a:pt x="19058" y="1563681"/>
                              </a:lnTo>
                              <a:lnTo>
                                <a:pt x="16517" y="1559870"/>
                              </a:lnTo>
                              <a:lnTo>
                                <a:pt x="13976" y="1556059"/>
                              </a:lnTo>
                              <a:lnTo>
                                <a:pt x="11435" y="1551931"/>
                              </a:lnTo>
                              <a:lnTo>
                                <a:pt x="9211" y="1548120"/>
                              </a:lnTo>
                              <a:lnTo>
                                <a:pt x="7306" y="1543992"/>
                              </a:lnTo>
                              <a:lnTo>
                                <a:pt x="5717" y="1539228"/>
                              </a:lnTo>
                              <a:lnTo>
                                <a:pt x="4447" y="1535100"/>
                              </a:lnTo>
                              <a:lnTo>
                                <a:pt x="3176" y="1530654"/>
                              </a:lnTo>
                              <a:lnTo>
                                <a:pt x="1906" y="1525891"/>
                              </a:lnTo>
                              <a:lnTo>
                                <a:pt x="1270" y="1521127"/>
                              </a:lnTo>
                              <a:lnTo>
                                <a:pt x="635" y="1516364"/>
                              </a:lnTo>
                              <a:lnTo>
                                <a:pt x="317" y="1511600"/>
                              </a:lnTo>
                              <a:lnTo>
                                <a:pt x="0" y="1506837"/>
                              </a:lnTo>
                              <a:lnTo>
                                <a:pt x="0" y="94951"/>
                              </a:lnTo>
                              <a:lnTo>
                                <a:pt x="317" y="90188"/>
                              </a:lnTo>
                              <a:lnTo>
                                <a:pt x="635" y="85424"/>
                              </a:lnTo>
                              <a:lnTo>
                                <a:pt x="1270" y="80661"/>
                              </a:lnTo>
                              <a:lnTo>
                                <a:pt x="1906" y="75580"/>
                              </a:lnTo>
                              <a:lnTo>
                                <a:pt x="3176" y="71134"/>
                              </a:lnTo>
                              <a:lnTo>
                                <a:pt x="4447" y="66688"/>
                              </a:lnTo>
                              <a:lnTo>
                                <a:pt x="5717" y="62560"/>
                              </a:lnTo>
                              <a:lnTo>
                                <a:pt x="7306" y="57796"/>
                              </a:lnTo>
                              <a:lnTo>
                                <a:pt x="9211" y="53668"/>
                              </a:lnTo>
                              <a:lnTo>
                                <a:pt x="11435" y="49857"/>
                              </a:lnTo>
                              <a:lnTo>
                                <a:pt x="13976" y="45729"/>
                              </a:lnTo>
                              <a:lnTo>
                                <a:pt x="16517" y="41601"/>
                              </a:lnTo>
                              <a:lnTo>
                                <a:pt x="19058" y="38107"/>
                              </a:lnTo>
                              <a:lnTo>
                                <a:pt x="21917" y="34614"/>
                              </a:lnTo>
                              <a:lnTo>
                                <a:pt x="24776" y="31121"/>
                              </a:lnTo>
                              <a:lnTo>
                                <a:pt x="27635" y="27945"/>
                              </a:lnTo>
                              <a:lnTo>
                                <a:pt x="31446" y="24452"/>
                              </a:lnTo>
                              <a:lnTo>
                                <a:pt x="34623" y="21594"/>
                              </a:lnTo>
                              <a:lnTo>
                                <a:pt x="38117" y="18736"/>
                              </a:lnTo>
                              <a:lnTo>
                                <a:pt x="41929" y="16195"/>
                              </a:lnTo>
                              <a:lnTo>
                                <a:pt x="45740" y="13655"/>
                              </a:lnTo>
                              <a:lnTo>
                                <a:pt x="49870" y="11432"/>
                              </a:lnTo>
                              <a:lnTo>
                                <a:pt x="53999" y="9527"/>
                              </a:lnTo>
                              <a:lnTo>
                                <a:pt x="58129" y="7304"/>
                              </a:lnTo>
                              <a:lnTo>
                                <a:pt x="62258" y="5716"/>
                              </a:lnTo>
                              <a:lnTo>
                                <a:pt x="67023" y="4128"/>
                              </a:lnTo>
                              <a:lnTo>
                                <a:pt x="71470" y="2858"/>
                              </a:lnTo>
                              <a:lnTo>
                                <a:pt x="75917" y="1905"/>
                              </a:lnTo>
                              <a:lnTo>
                                <a:pt x="80681" y="952"/>
                              </a:lnTo>
                              <a:lnTo>
                                <a:pt x="85446" y="317"/>
                              </a:lnTo>
                              <a:lnTo>
                                <a:pt x="90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通讯录" o:spid="_x0000_s1026" o:spt="100" style="position:absolute;left:0pt;margin-left:362.35pt;margin-top:414.05pt;height:12.4pt;width:12.4pt;z-index:251676672;v-text-anchor:middle;mso-width-relative:page;mso-height-relative:page;" fillcolor="#404040" filled="t" stroked="f" coordsize="1622425,1601788" o:gfxdata="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" path="m1477962,927100l1622425,927100,1622425,1293813,1477962,1293813,1477962,927100xm1477962,463550l1622425,463550,1622425,830263,1477962,830263,1477962,463550xm871932,418865l866214,419183,859861,419183,848426,420453,837309,422359,826509,424582,815709,427440,805862,430298,796650,433473,787439,436649,771874,443000,766792,444906,762027,446811,757262,449034,752498,451257,748051,454115,743921,456655,739792,459831,735345,463324,731533,466817,728039,470628,724545,474757,721051,479202,718192,483966,715333,488729,712792,493810,710251,499526,708028,504925,706122,510959,704216,517310,702628,523979,701357,530648,700404,537952,699769,545256,699451,553512,699451,561451,699451,570025,700087,578600,700722,587809,701992,597018,703263,607180,705169,617025,707392,627504,708028,630998,708028,634173,707710,637666,707392,640524,706757,643065,705804,645605,703263,650051,701039,654815,699134,658626,698498,660531,697863,662436,697545,664342,697545,666247,699134,688794,700404,702132,701039,709436,702310,716104,703581,723408,705487,729760,707075,736111,709298,742145,711839,747226,714698,751989,716286,753894,718192,755800,719780,757705,722322,759293,725816,760563,731533,762151,736933,763104,738839,763421,739792,763104,745827,831062,747098,833603,748368,835826,749639,838049,751227,839954,754404,843765,757898,847576,761074,851386,762662,853609,763933,855832,765204,858373,766474,861548,767427,865042,768380,868852,751545,872663,744874,887271,740745,895528,736298,904102,731533,912358,726451,919980,723910,923156,721051,926014,718510,928555,715969,930778,680393,940622,648628,953960,615911,967932,551747,995243,544123,998101,537135,1000641,522524,1006040,507912,1011121,500924,1013979,493936,1016837,487583,1020648,481548,1024141,475512,1027952,470430,1032398,467889,1034938,465665,1037796,463442,1040337,461218,1043195,459313,1046370,457407,1049546,456136,1052722,454548,1056850,454230,1082573,453595,1116234,452960,1151484,452642,1167997,452960,1182605,1276928,1182605,1277245,1167997,1276928,1151484,1276292,1116234,1275339,1082573,1275022,1056850,1273751,1052722,1272163,1049546,1270257,1046370,1268669,1043195,1266445,1040337,1264222,1037796,1261998,1034938,1259775,1032398,1254057,1027952,1248340,1024141,1242304,1020648,1235634,1016837,1228963,1013979,1221658,1011121,1207681,1006040,1192752,1000641,1185446,998101,1178458,995243,1113659,967932,1080941,953960,1049177,940622,1013601,930778,1011060,928555,1008519,926014,1005977,923156,1003436,919980,998036,912358,993589,904102,989142,895528,985013,887271,978025,872663,955790,869487,956107,865359,956743,861231,957696,857738,958649,854562,960237,852021,961507,849481,965319,845035,968813,840272,972307,835826,973895,833603,975484,830745,977072,827887,978025,824393,978978,821218,979613,818042,980566,811373,981201,804069,981837,797083,982154,789779,983107,783110,983742,779935,984695,776759,985966,773266,987236,770408,988507,768502,989778,766915,991366,765327,992636,764056,996131,761834,999942,759928,1003436,758023,1006930,755800,1010107,753259,1011695,751989,1012966,750401,1014871,746908,1017095,743097,1019001,738651,1020589,734523,1023130,725631,1024718,717057,1025989,709753,1026942,701814,1027895,693875,1028213,685618,1027895,677362,1027577,673233,1026942,669105,1025989,665294,1025036,661484,1023766,657673,1022177,654180,1019001,647511,1015824,642747,1014871,640207,1013919,637349,1012966,633856,1012330,629410,1012013,626234,1012013,622106,1012330,612261,1012966,601147,1013919,588762,1016460,566215,1017095,557323,1017413,551607,1017730,534141,1017413,527472,1016777,521756,1015824,516040,1014236,509371,1010424,492222,1008836,488412,1006930,483966,1004707,478567,1001530,473169,997401,467770,995495,465547,993272,463324,991048,460784,988825,459196,962143,454750,945943,439825,939908,436331,933555,433156,927202,430298,921167,427757,915131,425534,908778,423629,902426,422041,896390,421088,890038,420136,884002,419501,878285,419183,871932,418865xm1477962,0l1622425,0,1622425,366713,1477962,366713,1477962,0xm326855,0l1403350,0,1403350,1601788,326855,1601788,326855,0xm90211,0l94975,0,212503,0,212503,1601788,94975,1601788,90211,1601788,85446,1601471,80681,1600835,75917,1599883,71470,1598930,67023,1597660,62258,1596072,58129,1594484,53999,1592261,49870,1590356,45740,1587815,41929,1585592,38117,1583052,34623,1580194,31446,1577336,27635,1573843,24776,1570667,21917,1567174,19058,1563681,16517,1559870,13976,1556059,11435,1551931,9211,1548120,7306,1543992,5717,1539228,4447,1535100,3176,1530654,1906,1525891,1270,1521127,635,1516364,317,1511600,0,1506837,0,94951,317,90188,635,85424,1270,80661,1906,75580,3176,71134,4447,66688,5717,62560,7306,57796,9211,53668,11435,49857,13976,45729,16517,41601,19058,38107,21917,34614,24776,31121,27635,27945,31446,24452,34623,21594,38117,18736,41929,16195,45740,13655,49870,11432,53999,9527,58129,7304,62258,5716,67023,4128,71470,2858,75917,1905,80681,952,85446,317,90211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5189855</wp:posOffset>
                </wp:positionV>
                <wp:extent cx="295275" cy="294640"/>
                <wp:effectExtent l="4445" t="4445" r="5080" b="5715"/>
                <wp:wrapNone/>
                <wp:docPr id="8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4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椭圆 3" o:spid="_x0000_s1026" o:spt="3" type="#_x0000_t3" style="position:absolute;left:0pt;margin-left:357.1pt;margin-top:408.65pt;height:23.2pt;width:23.25pt;z-index:251674624;v-text-anchor:middle;mso-width-relative:page;mso-height-relative:page;" fillcolor="#FFFFFF" filled="t" stroked="t" coordsize="21600,21600" o:gfxdata="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ry7SD2wAAAAsBAAAPAAAAAAAAAAEA&#10;IAAAACIAAABkcnMvZG93bnJldi54bWxQSwECFAAUAAAACACHTuJA1eMgJtMBAACPAwAADgAAAAAA&#10;AAABACAAAAAqAQAAZHJzL2Uyb0RvYy54bWxQSwUGAAAAAAYABgBZAQAAbwUAAAAA&#10;">
                <v:fill on="t" focussize="0,0"/>
                <v:stroke weight="0.5pt" color="#D9D9D9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5190490</wp:posOffset>
                </wp:positionV>
                <wp:extent cx="2272030" cy="291465"/>
                <wp:effectExtent l="4445" t="4445" r="9525" b="8890"/>
                <wp:wrapNone/>
                <wp:docPr id="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030" cy="2914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oundrect id="矩形 4" o:spid="_x0000_s1026" o:spt="2" style="position:absolute;left:0pt;margin-left:363.9pt;margin-top:408.7pt;height:22.95pt;width:178.9pt;z-index:251672576;v-text-anchor:middle;mso-width-relative:page;mso-height-relative:page;" fillcolor="#FFFFFF" filled="t" stroked="t" coordsize="21600,21600" arcsize="0.5" o:gfxdata="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pv2KjY&#10;AAAADAEAAA8AAAAAAAAAAQAgAAAAIgAAAGRycy9kb3ducmV2LnhtbFBLAQIUABQAAAAIAIdO4kAt&#10;0TSD5wEAAL4DAAAOAAAAAAAAAAEAIAAAACcBAABkcnMvZTJvRG9jLnhtbFBLBQYAAAAABgAGAFkB&#10;AACABQAAAAA=&#10;">
                <v:fill on="t" focussize="0,0"/>
                <v:stroke weight="0.5pt" color="#D9D9D9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lang w:eastAsia="zh-CN"/>
        </w:rPr>
        <w:br w:type="page"/>
      </w:r>
      <w:bookmarkStart w:id="0" w:name="_GoBack"/>
      <w:bookmarkEnd w:id="0"/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-469265</wp:posOffset>
                </wp:positionV>
                <wp:extent cx="7584440" cy="10713720"/>
                <wp:effectExtent l="0" t="0" r="16510" b="11430"/>
                <wp:wrapNone/>
                <wp:docPr id="2" name="矩形 210" descr="桃花唯美小清新背景信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10713720"/>
                        </a:xfrm>
                        <a:prstGeom prst="rect">
                          <a:avLst/>
                        </a:prstGeom>
                        <a:blipFill rotWithShape="0">
                          <a:blip r:embed="rId5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10" o:spid="_x0000_s1026" o:spt="1" alt="桃花唯美小清新背景信纸" style="position:absolute;left:0pt;margin-left:-37.65pt;margin-top:-36.95pt;height:843.6pt;width:597.2pt;z-index:-251656192;mso-width-relative:page;mso-height-relative:page;" filled="t" stroked="f" coordsize="21600,21600" o:gfxdata="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">
                <v:fill type="frame" on="t" focussize="0,0" recolor="t" r:id="rId5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125730</wp:posOffset>
                </wp:positionV>
                <wp:extent cx="2867025" cy="101473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F7872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F7872"/>
                                <w:sz w:val="72"/>
                                <w:szCs w:val="72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3.3pt;margin-top:9.9pt;height:79.9pt;width:225.75pt;z-index:251662336;mso-width-relative:page;mso-height-relative:page;" filled="f" stroked="f" coordsize="21600,21600" o:gfxdata="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c&#10;wVUx1wAAAAsBAAAPAAAAAAAAAAEAIAAAACIAAABkcnMvZG93bnJldi54bWxQSwECFAAUAAAACACH&#10;TuJAbRymtLMBAAAv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F7872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F7872"/>
                          <w:sz w:val="72"/>
                          <w:szCs w:val="72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1489075</wp:posOffset>
                </wp:positionV>
                <wp:extent cx="6455410" cy="195580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85775" y="1448435"/>
                          <a:ext cx="645541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　　您好！首先感谢您抽出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宝贵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时间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我出生并成长于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广东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深圳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市，在XX年如愿XX大学国际关系学院，我个性开朗活泼，责任心强；待人诚恳，工作主动认真，富有敬业精神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在努力利用好在学校的时间的同时，也充分寻找着接触社会、增加社会经验的机会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 xml:space="preserve">在四年的学习生活中,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熟悉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掌握了专业知识,学习成绩一直名列前茅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。平时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我阅读了大量专业和课外书籍，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不断充实并增加自己知识能力的深度和广度，为将来做好一切战斗的基础。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时光匆匆，豆蔻年华。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我即将走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离开大学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美好的大学生活，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走向社会。大学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培养了我科学严谨的思维方法，更造就了我积极乐观的生活态度和开拓进取的创新意识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课堂内外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拓展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社会实践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，让我拥有了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扎实的基础知识和开阔的视野；在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不断的学习和工作中养成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严谨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的思维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、踏实的工作作风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以及以团队利益为核心的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团结协作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精神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，我深信自己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有能力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在岗位上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做到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守业、敬业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和创新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！我相信我的能力和知识正是贵单位所需要的，我真诚渴望，我能为单位的明天奉献自己的青春和热血！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eastAsia="zh-CN"/>
                              </w:rPr>
                              <w:t>真诚期待加入您们！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>XXX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3F3F3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 xml:space="preserve">                                                             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年0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7.5pt;margin-top:117.25pt;height:154pt;width:508.3pt;mso-position-horizontal-relative:margin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6AwidgAAAALAQAADwAAAAAAAAABACAAAAAiAAAAZHJz&#10;L2Rvd25yZXYueG1sUEsBAhQAFAAAAAgAh07iQOmkvVcEAgAAwwMAAA4AAAAAAAAAAQAgAAAAJw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　　您好！首先感谢您抽出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宝贵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时间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我出生并成长于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广东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深圳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市，在XX年如愿XX大学国际关系学院，我个性开朗活泼，责任心强；待人诚恳，工作主动认真，富有敬业精神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在努力利用好在学校的时间的同时，也充分寻找着接触社会、增加社会经验的机会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 xml:space="preserve">在四年的学习生活中,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熟悉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掌握了专业知识,学习成绩一直名列前茅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。平时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我阅读了大量专业和课外书籍，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不断充实并增加自己知识能力的深度和广度，为将来做好一切战斗的基础。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时光匆匆，豆蔻年华。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我即将走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离开大学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美好的大学生活，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走向社会。大学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培养了我科学严谨的思维方法，更造就了我积极乐观的生活态度和开拓进取的创新意识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课堂内外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拓展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社会实践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，让我拥有了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扎实的基础知识和开阔的视野；在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不断的学习和工作中养成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严谨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的思维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、踏实的工作作风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以及以团队利益为核心的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团结协作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精神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，我深信自己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有能力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在岗位上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做到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守业、敬业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和创新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！我相信我的能力和知识正是贵单位所需要的，我真诚渴望，我能为单位的明天奉献自己的青春和热血！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eastAsia="zh-CN"/>
                        </w:rPr>
                        <w:t>真诚期待加入您们！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敬礼!</w:t>
                      </w:r>
                    </w:p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3F3F3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 xml:space="preserve">                                                             201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年0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lang w:val="en-US" w:eastAsia="zh-CN"/>
                        </w:rPr>
                        <w:t>08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</w:rPr>
                        <w:t>日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539E7"/>
    <w:multiLevelType w:val="singleLevel"/>
    <w:tmpl w:val="574539E7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453A2E"/>
    <w:multiLevelType w:val="singleLevel"/>
    <w:tmpl w:val="57453A2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886F9E"/>
    <w:rsid w:val="038729BC"/>
    <w:rsid w:val="05B213C7"/>
    <w:rsid w:val="06693074"/>
    <w:rsid w:val="0BF7181B"/>
    <w:rsid w:val="11137AD9"/>
    <w:rsid w:val="17B35D68"/>
    <w:rsid w:val="19101DBC"/>
    <w:rsid w:val="25EE7BEB"/>
    <w:rsid w:val="30EB546C"/>
    <w:rsid w:val="315A7B1A"/>
    <w:rsid w:val="339964F0"/>
    <w:rsid w:val="3CD342C6"/>
    <w:rsid w:val="3CDA6DCC"/>
    <w:rsid w:val="43621DC3"/>
    <w:rsid w:val="43D66A40"/>
    <w:rsid w:val="4CD34FFD"/>
    <w:rsid w:val="4E0E4859"/>
    <w:rsid w:val="4E2B7E3E"/>
    <w:rsid w:val="55886F9E"/>
    <w:rsid w:val="5A6969D4"/>
    <w:rsid w:val="5DA24212"/>
    <w:rsid w:val="5E807FCE"/>
    <w:rsid w:val="5F154BC9"/>
    <w:rsid w:val="609440F7"/>
    <w:rsid w:val="628A4D03"/>
    <w:rsid w:val="68290A31"/>
    <w:rsid w:val="765E26FA"/>
    <w:rsid w:val="770F6769"/>
    <w:rsid w:val="77523B10"/>
    <w:rsid w:val="77752C5B"/>
    <w:rsid w:val="7BA03944"/>
    <w:rsid w:val="7D7E77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paragraph" w:customStyle="1" w:styleId="8">
    <w:name w:val="List Paragraph"/>
    <w:basedOn w:val="1"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20010;&#20154;&#31616;&#21382;499&#65288;&#24102;&#23553;&#38754;&#21644;&#33258;&#33616;&#20449;&#65289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2020-08-06T03:26:04Z</dcterms:created>
  <dc:creator>computer</dc:creator>
  <cp:lastModifiedBy>XXX</cp:lastModifiedBy>
  <dcterms:modified xsi:type="dcterms:W3CDTF">2020-08-06T03:28:40Z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