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705344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2690" cy="10778490"/>
            <wp:effectExtent l="0" t="0" r="0" b="44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7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893760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PfvFNgAAAAMAQAADwAAAAAA&#10;AAABACAAAAAiAAAAZHJzL2Rvd25yZXYueG1sUEsBAhQAFAAAAAgAh07iQK8tLn6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700224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BHimzw3QIAADcGAAAOAAAAAAAAAAEAIAAAACcBAABkcnMvZTJvRG9j&#10;LnhtbFBLBQYAAAAABgAGAFkBAAB2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99200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2461260</wp:posOffset>
                </wp:positionV>
                <wp:extent cx="4243705" cy="1515745"/>
                <wp:effectExtent l="0" t="0" r="0" b="8890"/>
                <wp:wrapNone/>
                <wp:docPr id="21514" name="组合 2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389" cy="1515600"/>
                          <a:chOff x="0" y="27496"/>
                          <a:chExt cx="4241876" cy="1514158"/>
                        </a:xfrm>
                      </wpg:grpSpPr>
                      <wps:wsp>
                        <wps:cNvPr id="215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89001" y="27496"/>
                            <a:ext cx="3952875" cy="15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hint="eastAsia" w:ascii="微软雅黑" w:hAnsi="微软雅黑" w:eastAsia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eastAsia="zh-CN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eastAsia="zh-CN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办公资源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23456789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123456</w:t>
                              </w:r>
                              <w:r>
                                <w:rPr>
                                  <w:rFonts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@qq.com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21516" name="组合 21516"/>
                        <wpg:cNvGrpSpPr/>
                        <wpg:grpSpPr>
                          <a:xfrm>
                            <a:off x="0" y="106219"/>
                            <a:ext cx="251910" cy="1049117"/>
                            <a:chOff x="0" y="25537"/>
                            <a:chExt cx="251910" cy="1049117"/>
                          </a:xfrm>
                        </wpg:grpSpPr>
                        <wps:wsp>
                          <wps:cNvPr id="21517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25537"/>
                              <a:ext cx="251910" cy="258922"/>
                            </a:xfrm>
                            <a:custGeom>
                              <a:avLst/>
                              <a:gdLst>
                                <a:gd name="T0" fmla="*/ 96 w 191"/>
                                <a:gd name="T1" fmla="*/ 0 h 196"/>
                                <a:gd name="T2" fmla="*/ 96 w 191"/>
                                <a:gd name="T3" fmla="*/ 196 h 196"/>
                                <a:gd name="T4" fmla="*/ 44 w 191"/>
                                <a:gd name="T5" fmla="*/ 141 h 196"/>
                                <a:gd name="T6" fmla="*/ 44 w 191"/>
                                <a:gd name="T7" fmla="*/ 147 h 196"/>
                                <a:gd name="T8" fmla="*/ 46 w 191"/>
                                <a:gd name="T9" fmla="*/ 152 h 196"/>
                                <a:gd name="T10" fmla="*/ 149 w 191"/>
                                <a:gd name="T11" fmla="*/ 151 h 196"/>
                                <a:gd name="T12" fmla="*/ 152 w 191"/>
                                <a:gd name="T13" fmla="*/ 144 h 196"/>
                                <a:gd name="T14" fmla="*/ 144 w 191"/>
                                <a:gd name="T15" fmla="*/ 127 h 196"/>
                                <a:gd name="T16" fmla="*/ 120 w 191"/>
                                <a:gd name="T17" fmla="*/ 118 h 196"/>
                                <a:gd name="T18" fmla="*/ 116 w 191"/>
                                <a:gd name="T19" fmla="*/ 118 h 196"/>
                                <a:gd name="T20" fmla="*/ 98 w 191"/>
                                <a:gd name="T21" fmla="*/ 146 h 196"/>
                                <a:gd name="T22" fmla="*/ 92 w 191"/>
                                <a:gd name="T23" fmla="*/ 143 h 196"/>
                                <a:gd name="T24" fmla="*/ 80 w 191"/>
                                <a:gd name="T25" fmla="*/ 118 h 196"/>
                                <a:gd name="T26" fmla="*/ 70 w 191"/>
                                <a:gd name="T27" fmla="*/ 119 h 196"/>
                                <a:gd name="T28" fmla="*/ 48 w 191"/>
                                <a:gd name="T29" fmla="*/ 128 h 196"/>
                                <a:gd name="T30" fmla="*/ 44 w 191"/>
                                <a:gd name="T31" fmla="*/ 141 h 196"/>
                                <a:gd name="T32" fmla="*/ 109 w 191"/>
                                <a:gd name="T33" fmla="*/ 46 h 196"/>
                                <a:gd name="T34" fmla="*/ 122 w 191"/>
                                <a:gd name="T35" fmla="*/ 71 h 196"/>
                                <a:gd name="T36" fmla="*/ 122 w 191"/>
                                <a:gd name="T37" fmla="*/ 74 h 196"/>
                                <a:gd name="T38" fmla="*/ 123 w 191"/>
                                <a:gd name="T39" fmla="*/ 88 h 196"/>
                                <a:gd name="T40" fmla="*/ 119 w 191"/>
                                <a:gd name="T41" fmla="*/ 92 h 196"/>
                                <a:gd name="T42" fmla="*/ 103 w 191"/>
                                <a:gd name="T43" fmla="*/ 110 h 196"/>
                                <a:gd name="T44" fmla="*/ 77 w 191"/>
                                <a:gd name="T45" fmla="*/ 99 h 196"/>
                                <a:gd name="T46" fmla="*/ 72 w 191"/>
                                <a:gd name="T47" fmla="*/ 89 h 196"/>
                                <a:gd name="T48" fmla="*/ 71 w 191"/>
                                <a:gd name="T49" fmla="*/ 74 h 196"/>
                                <a:gd name="T50" fmla="*/ 72 w 191"/>
                                <a:gd name="T51" fmla="*/ 63 h 196"/>
                                <a:gd name="T52" fmla="*/ 96 w 191"/>
                                <a:gd name="T53" fmla="*/ 44 h 196"/>
                                <a:gd name="T54" fmla="*/ 79 w 191"/>
                                <a:gd name="T55" fmla="*/ 79 h 196"/>
                                <a:gd name="T56" fmla="*/ 75 w 191"/>
                                <a:gd name="T57" fmla="*/ 82 h 196"/>
                                <a:gd name="T58" fmla="*/ 79 w 191"/>
                                <a:gd name="T59" fmla="*/ 88 h 196"/>
                                <a:gd name="T60" fmla="*/ 87 w 191"/>
                                <a:gd name="T61" fmla="*/ 101 h 196"/>
                                <a:gd name="T62" fmla="*/ 109 w 191"/>
                                <a:gd name="T63" fmla="*/ 96 h 196"/>
                                <a:gd name="T64" fmla="*/ 115 w 191"/>
                                <a:gd name="T65" fmla="*/ 86 h 196"/>
                                <a:gd name="T66" fmla="*/ 117 w 191"/>
                                <a:gd name="T67" fmla="*/ 80 h 196"/>
                                <a:gd name="T68" fmla="*/ 114 w 191"/>
                                <a:gd name="T69" fmla="*/ 79 h 196"/>
                                <a:gd name="T70" fmla="*/ 115 w 191"/>
                                <a:gd name="T71" fmla="*/ 73 h 196"/>
                                <a:gd name="T72" fmla="*/ 100 w 191"/>
                                <a:gd name="T73" fmla="*/ 71 h 196"/>
                                <a:gd name="T74" fmla="*/ 87 w 191"/>
                                <a:gd name="T75" fmla="*/ 63 h 196"/>
                                <a:gd name="T76" fmla="*/ 78 w 191"/>
                                <a:gd name="T77" fmla="*/ 70 h 196"/>
                                <a:gd name="T78" fmla="*/ 79 w 191"/>
                                <a:gd name="T79" fmla="*/ 75 h 196"/>
                                <a:gd name="T80" fmla="*/ 94 w 191"/>
                                <a:gd name="T81" fmla="*/ 126 h 196"/>
                                <a:gd name="T82" fmla="*/ 93 w 191"/>
                                <a:gd name="T83" fmla="*/ 117 h 196"/>
                                <a:gd name="T84" fmla="*/ 100 w 191"/>
                                <a:gd name="T85" fmla="*/ 116 h 196"/>
                                <a:gd name="T86" fmla="*/ 103 w 191"/>
                                <a:gd name="T87" fmla="*/ 119 h 196"/>
                                <a:gd name="T88" fmla="*/ 99 w 191"/>
                                <a:gd name="T89" fmla="*/ 126 h 196"/>
                                <a:gd name="T90" fmla="*/ 103 w 191"/>
                                <a:gd name="T91" fmla="*/ 138 h 196"/>
                                <a:gd name="T92" fmla="*/ 94 w 191"/>
                                <a:gd name="T93" fmla="*/ 144 h 196"/>
                                <a:gd name="T94" fmla="*/ 89 w 191"/>
                                <a:gd name="T95" fmla="*/ 137 h 196"/>
                                <a:gd name="T96" fmla="*/ 94 w 191"/>
                                <a:gd name="T97" fmla="*/ 12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" h="196">
                                  <a:moveTo>
                                    <a:pt x="0" y="98"/>
                                  </a:moveTo>
                                  <a:cubicBezTo>
                                    <a:pt x="0" y="44"/>
                                    <a:pt x="43" y="0"/>
                                    <a:pt x="96" y="0"/>
                                  </a:cubicBezTo>
                                  <a:cubicBezTo>
                                    <a:pt x="149" y="0"/>
                                    <a:pt x="191" y="44"/>
                                    <a:pt x="191" y="98"/>
                                  </a:cubicBezTo>
                                  <a:cubicBezTo>
                                    <a:pt x="191" y="152"/>
                                    <a:pt x="149" y="196"/>
                                    <a:pt x="96" y="196"/>
                                  </a:cubicBezTo>
                                  <a:cubicBezTo>
                                    <a:pt x="43" y="196"/>
                                    <a:pt x="0" y="152"/>
                                    <a:pt x="0" y="98"/>
                                  </a:cubicBezTo>
                                  <a:close/>
                                  <a:moveTo>
                                    <a:pt x="44" y="141"/>
                                  </a:moveTo>
                                  <a:cubicBezTo>
                                    <a:pt x="44" y="143"/>
                                    <a:pt x="44" y="144"/>
                                    <a:pt x="44" y="144"/>
                                  </a:cubicBezTo>
                                  <a:cubicBezTo>
                                    <a:pt x="44" y="145"/>
                                    <a:pt x="44" y="146"/>
                                    <a:pt x="44" y="147"/>
                                  </a:cubicBezTo>
                                  <a:cubicBezTo>
                                    <a:pt x="44" y="149"/>
                                    <a:pt x="44" y="150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2"/>
                                  </a:cubicBezTo>
                                  <a:cubicBezTo>
                                    <a:pt x="80" y="152"/>
                                    <a:pt x="115" y="152"/>
                                    <a:pt x="149" y="152"/>
                                  </a:cubicBezTo>
                                  <a:cubicBezTo>
                                    <a:pt x="149" y="151"/>
                                    <a:pt x="149" y="151"/>
                                    <a:pt x="149" y="151"/>
                                  </a:cubicBezTo>
                                  <a:cubicBezTo>
                                    <a:pt x="151" y="150"/>
                                    <a:pt x="151" y="149"/>
                                    <a:pt x="152" y="148"/>
                                  </a:cubicBezTo>
                                  <a:cubicBezTo>
                                    <a:pt x="152" y="146"/>
                                    <a:pt x="152" y="145"/>
                                    <a:pt x="152" y="144"/>
                                  </a:cubicBezTo>
                                  <a:cubicBezTo>
                                    <a:pt x="152" y="139"/>
                                    <a:pt x="151" y="135"/>
                                    <a:pt x="149" y="132"/>
                                  </a:cubicBezTo>
                                  <a:cubicBezTo>
                                    <a:pt x="148" y="130"/>
                                    <a:pt x="146" y="128"/>
                                    <a:pt x="144" y="127"/>
                                  </a:cubicBezTo>
                                  <a:cubicBezTo>
                                    <a:pt x="142" y="125"/>
                                    <a:pt x="139" y="123"/>
                                    <a:pt x="137" y="122"/>
                                  </a:cubicBezTo>
                                  <a:cubicBezTo>
                                    <a:pt x="131" y="119"/>
                                    <a:pt x="125" y="119"/>
                                    <a:pt x="120" y="118"/>
                                  </a:cubicBezTo>
                                  <a:cubicBezTo>
                                    <a:pt x="118" y="117"/>
                                    <a:pt x="116" y="117"/>
                                    <a:pt x="116" y="116"/>
                                  </a:cubicBezTo>
                                  <a:cubicBezTo>
                                    <a:pt x="116" y="117"/>
                                    <a:pt x="116" y="118"/>
                                    <a:pt x="116" y="118"/>
                                  </a:cubicBezTo>
                                  <a:cubicBezTo>
                                    <a:pt x="116" y="122"/>
                                    <a:pt x="116" y="128"/>
                                    <a:pt x="113" y="132"/>
                                  </a:cubicBezTo>
                                  <a:cubicBezTo>
                                    <a:pt x="109" y="138"/>
                                    <a:pt x="104" y="143"/>
                                    <a:pt x="98" y="146"/>
                                  </a:cubicBezTo>
                                  <a:cubicBezTo>
                                    <a:pt x="97" y="146"/>
                                    <a:pt x="97" y="146"/>
                                    <a:pt x="97" y="146"/>
                                  </a:cubicBezTo>
                                  <a:cubicBezTo>
                                    <a:pt x="95" y="145"/>
                                    <a:pt x="94" y="144"/>
                                    <a:pt x="92" y="143"/>
                                  </a:cubicBezTo>
                                  <a:cubicBezTo>
                                    <a:pt x="87" y="139"/>
                                    <a:pt x="84" y="136"/>
                                    <a:pt x="81" y="131"/>
                                  </a:cubicBezTo>
                                  <a:cubicBezTo>
                                    <a:pt x="80" y="127"/>
                                    <a:pt x="79" y="121"/>
                                    <a:pt x="80" y="118"/>
                                  </a:cubicBezTo>
                                  <a:cubicBezTo>
                                    <a:pt x="80" y="117"/>
                                    <a:pt x="80" y="117"/>
                                    <a:pt x="80" y="116"/>
                                  </a:cubicBezTo>
                                  <a:cubicBezTo>
                                    <a:pt x="76" y="117"/>
                                    <a:pt x="73" y="118"/>
                                    <a:pt x="70" y="119"/>
                                  </a:cubicBezTo>
                                  <a:cubicBezTo>
                                    <a:pt x="65" y="119"/>
                                    <a:pt x="59" y="121"/>
                                    <a:pt x="53" y="124"/>
                                  </a:cubicBezTo>
                                  <a:cubicBezTo>
                                    <a:pt x="51" y="125"/>
                                    <a:pt x="50" y="127"/>
                                    <a:pt x="48" y="128"/>
                                  </a:cubicBezTo>
                                  <a:cubicBezTo>
                                    <a:pt x="46" y="131"/>
                                    <a:pt x="44" y="134"/>
                                    <a:pt x="44" y="138"/>
                                  </a:cubicBezTo>
                                  <a:cubicBezTo>
                                    <a:pt x="44" y="139"/>
                                    <a:pt x="44" y="140"/>
                                    <a:pt x="44" y="141"/>
                                  </a:cubicBezTo>
                                  <a:close/>
                                  <a:moveTo>
                                    <a:pt x="96" y="44"/>
                                  </a:moveTo>
                                  <a:cubicBezTo>
                                    <a:pt x="101" y="44"/>
                                    <a:pt x="106" y="45"/>
                                    <a:pt x="109" y="46"/>
                                  </a:cubicBezTo>
                                  <a:cubicBezTo>
                                    <a:pt x="114" y="49"/>
                                    <a:pt x="117" y="53"/>
                                    <a:pt x="120" y="59"/>
                                  </a:cubicBezTo>
                                  <a:cubicBezTo>
                                    <a:pt x="122" y="62"/>
                                    <a:pt x="122" y="66"/>
                                    <a:pt x="122" y="71"/>
                                  </a:cubicBezTo>
                                  <a:cubicBezTo>
                                    <a:pt x="122" y="72"/>
                                    <a:pt x="122" y="73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2" y="74"/>
                                  </a:cubicBezTo>
                                  <a:cubicBezTo>
                                    <a:pt x="123" y="75"/>
                                    <a:pt x="124" y="78"/>
                                    <a:pt x="124" y="81"/>
                                  </a:cubicBezTo>
                                  <a:cubicBezTo>
                                    <a:pt x="124" y="83"/>
                                    <a:pt x="123" y="85"/>
                                    <a:pt x="123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0" y="90"/>
                                    <a:pt x="120" y="91"/>
                                    <a:pt x="119" y="92"/>
                                  </a:cubicBezTo>
                                  <a:cubicBezTo>
                                    <a:pt x="118" y="95"/>
                                    <a:pt x="116" y="98"/>
                                    <a:pt x="115" y="101"/>
                                  </a:cubicBezTo>
                                  <a:cubicBezTo>
                                    <a:pt x="112" y="105"/>
                                    <a:pt x="108" y="108"/>
                                    <a:pt x="103" y="110"/>
                                  </a:cubicBezTo>
                                  <a:cubicBezTo>
                                    <a:pt x="95" y="112"/>
                                    <a:pt x="88" y="110"/>
                                    <a:pt x="82" y="106"/>
                                  </a:cubicBezTo>
                                  <a:cubicBezTo>
                                    <a:pt x="80" y="103"/>
                                    <a:pt x="78" y="102"/>
                                    <a:pt x="77" y="99"/>
                                  </a:cubicBezTo>
                                  <a:cubicBezTo>
                                    <a:pt x="75" y="96"/>
                                    <a:pt x="74" y="93"/>
                                    <a:pt x="73" y="91"/>
                                  </a:cubicBezTo>
                                  <a:cubicBezTo>
                                    <a:pt x="73" y="90"/>
                                    <a:pt x="73" y="90"/>
                                    <a:pt x="72" y="89"/>
                                  </a:cubicBezTo>
                                  <a:cubicBezTo>
                                    <a:pt x="71" y="88"/>
                                    <a:pt x="70" y="87"/>
                                    <a:pt x="69" y="84"/>
                                  </a:cubicBezTo>
                                  <a:cubicBezTo>
                                    <a:pt x="68" y="81"/>
                                    <a:pt x="69" y="76"/>
                                    <a:pt x="71" y="74"/>
                                  </a:cubicBez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1" y="70"/>
                                    <a:pt x="71" y="66"/>
                                    <a:pt x="72" y="63"/>
                                  </a:cubicBezTo>
                                  <a:cubicBezTo>
                                    <a:pt x="73" y="55"/>
                                    <a:pt x="77" y="49"/>
                                    <a:pt x="85" y="46"/>
                                  </a:cubicBezTo>
                                  <a:cubicBezTo>
                                    <a:pt x="87" y="45"/>
                                    <a:pt x="92" y="44"/>
                                    <a:pt x="96" y="44"/>
                                  </a:cubicBezTo>
                                  <a:close/>
                                  <a:moveTo>
                                    <a:pt x="80" y="81"/>
                                  </a:moveTo>
                                  <a:cubicBezTo>
                                    <a:pt x="80" y="80"/>
                                    <a:pt x="79" y="79"/>
                                    <a:pt x="79" y="79"/>
                                  </a:cubicBezTo>
                                  <a:cubicBezTo>
                                    <a:pt x="78" y="77"/>
                                    <a:pt x="76" y="78"/>
                                    <a:pt x="75" y="80"/>
                                  </a:cubicBezTo>
                                  <a:cubicBezTo>
                                    <a:pt x="75" y="81"/>
                                    <a:pt x="75" y="81"/>
                                    <a:pt x="75" y="82"/>
                                  </a:cubicBezTo>
                                  <a:cubicBezTo>
                                    <a:pt x="76" y="83"/>
                                    <a:pt x="77" y="85"/>
                                    <a:pt x="78" y="86"/>
                                  </a:cubicBezTo>
                                  <a:cubicBezTo>
                                    <a:pt x="79" y="87"/>
                                    <a:pt x="79" y="87"/>
                                    <a:pt x="79" y="88"/>
                                  </a:cubicBezTo>
                                  <a:cubicBezTo>
                                    <a:pt x="80" y="90"/>
                                    <a:pt x="81" y="93"/>
                                    <a:pt x="83" y="96"/>
                                  </a:cubicBezTo>
                                  <a:cubicBezTo>
                                    <a:pt x="84" y="99"/>
                                    <a:pt x="86" y="100"/>
                                    <a:pt x="87" y="101"/>
                                  </a:cubicBezTo>
                                  <a:cubicBezTo>
                                    <a:pt x="90" y="103"/>
                                    <a:pt x="94" y="104"/>
                                    <a:pt x="99" y="103"/>
                                  </a:cubicBezTo>
                                  <a:cubicBezTo>
                                    <a:pt x="104" y="102"/>
                                    <a:pt x="107" y="101"/>
                                    <a:pt x="109" y="96"/>
                                  </a:cubicBezTo>
                                  <a:cubicBezTo>
                                    <a:pt x="111" y="93"/>
                                    <a:pt x="112" y="91"/>
                                    <a:pt x="114" y="88"/>
                                  </a:cubicBezTo>
                                  <a:cubicBezTo>
                                    <a:pt x="114" y="87"/>
                                    <a:pt x="115" y="87"/>
                                    <a:pt x="115" y="86"/>
                                  </a:cubicBezTo>
                                  <a:cubicBezTo>
                                    <a:pt x="116" y="85"/>
                                    <a:pt x="116" y="84"/>
                                    <a:pt x="116" y="84"/>
                                  </a:cubicBezTo>
                                  <a:cubicBezTo>
                                    <a:pt x="117" y="82"/>
                                    <a:pt x="117" y="82"/>
                                    <a:pt x="117" y="80"/>
                                  </a:cubicBezTo>
                                  <a:cubicBezTo>
                                    <a:pt x="117" y="79"/>
                                    <a:pt x="117" y="78"/>
                                    <a:pt x="116" y="78"/>
                                  </a:cubicBezTo>
                                  <a:cubicBezTo>
                                    <a:pt x="116" y="78"/>
                                    <a:pt x="115" y="78"/>
                                    <a:pt x="114" y="79"/>
                                  </a:cubicBezTo>
                                  <a:cubicBezTo>
                                    <a:pt x="114" y="80"/>
                                    <a:pt x="113" y="80"/>
                                    <a:pt x="113" y="81"/>
                                  </a:cubicBezTo>
                                  <a:cubicBezTo>
                                    <a:pt x="113" y="78"/>
                                    <a:pt x="114" y="75"/>
                                    <a:pt x="115" y="73"/>
                                  </a:cubicBezTo>
                                  <a:cubicBezTo>
                                    <a:pt x="113" y="73"/>
                                    <a:pt x="111" y="73"/>
                                    <a:pt x="110" y="73"/>
                                  </a:cubicBezTo>
                                  <a:cubicBezTo>
                                    <a:pt x="106" y="73"/>
                                    <a:pt x="103" y="72"/>
                                    <a:pt x="100" y="71"/>
                                  </a:cubicBezTo>
                                  <a:cubicBezTo>
                                    <a:pt x="94" y="69"/>
                                    <a:pt x="91" y="66"/>
                                    <a:pt x="87" y="63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5" y="64"/>
                                  </a:cubicBezTo>
                                  <a:cubicBezTo>
                                    <a:pt x="82" y="65"/>
                                    <a:pt x="80" y="67"/>
                                    <a:pt x="78" y="70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3"/>
                                    <a:pt x="79" y="74"/>
                                    <a:pt x="79" y="75"/>
                                  </a:cubicBezTo>
                                  <a:cubicBezTo>
                                    <a:pt x="79" y="77"/>
                                    <a:pt x="80" y="79"/>
                                    <a:pt x="80" y="81"/>
                                  </a:cubicBezTo>
                                  <a:close/>
                                  <a:moveTo>
                                    <a:pt x="94" y="126"/>
                                  </a:moveTo>
                                  <a:cubicBezTo>
                                    <a:pt x="92" y="124"/>
                                    <a:pt x="90" y="122"/>
                                    <a:pt x="89" y="119"/>
                                  </a:cubicBezTo>
                                  <a:cubicBezTo>
                                    <a:pt x="90" y="119"/>
                                    <a:pt x="91" y="118"/>
                                    <a:pt x="93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6"/>
                                  </a:cubicBezTo>
                                  <a:cubicBezTo>
                                    <a:pt x="95" y="116"/>
                                    <a:pt x="97" y="116"/>
                                    <a:pt x="100" y="116"/>
                                  </a:cubicBezTo>
                                  <a:cubicBezTo>
                                    <a:pt x="100" y="116"/>
                                    <a:pt x="100" y="116"/>
                                    <a:pt x="101" y="117"/>
                                  </a:cubicBezTo>
                                  <a:cubicBezTo>
                                    <a:pt x="101" y="118"/>
                                    <a:pt x="102" y="119"/>
                                    <a:pt x="103" y="119"/>
                                  </a:cubicBezTo>
                                  <a:cubicBezTo>
                                    <a:pt x="102" y="122"/>
                                    <a:pt x="101" y="124"/>
                                    <a:pt x="99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101" y="130"/>
                                    <a:pt x="101" y="134"/>
                                    <a:pt x="103" y="137"/>
                                  </a:cubicBezTo>
                                  <a:cubicBezTo>
                                    <a:pt x="103" y="137"/>
                                    <a:pt x="103" y="137"/>
                                    <a:pt x="103" y="138"/>
                                  </a:cubicBezTo>
                                  <a:cubicBezTo>
                                    <a:pt x="101" y="140"/>
                                    <a:pt x="100" y="142"/>
                                    <a:pt x="98" y="144"/>
                                  </a:cubicBezTo>
                                  <a:cubicBezTo>
                                    <a:pt x="96" y="145"/>
                                    <a:pt x="96" y="145"/>
                                    <a:pt x="94" y="144"/>
                                  </a:cubicBezTo>
                                  <a:cubicBezTo>
                                    <a:pt x="93" y="142"/>
                                    <a:pt x="91" y="140"/>
                                    <a:pt x="89" y="138"/>
                                  </a:cubicBezTo>
                                  <a:cubicBezTo>
                                    <a:pt x="89" y="138"/>
                                    <a:pt x="89" y="138"/>
                                    <a:pt x="89" y="137"/>
                                  </a:cubicBezTo>
                                  <a:cubicBezTo>
                                    <a:pt x="91" y="134"/>
                                    <a:pt x="93" y="129"/>
                                    <a:pt x="94" y="126"/>
                                  </a:cubicBezTo>
                                  <a:cubicBezTo>
                                    <a:pt x="94" y="126"/>
                                    <a:pt x="94" y="126"/>
                                    <a:pt x="94" y="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8" name="Freeform 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22567"/>
                              <a:ext cx="251910" cy="25879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6 h 192"/>
                                <a:gd name="T2" fmla="*/ 94 w 187"/>
                                <a:gd name="T3" fmla="*/ 0 h 192"/>
                                <a:gd name="T4" fmla="*/ 187 w 187"/>
                                <a:gd name="T5" fmla="*/ 96 h 192"/>
                                <a:gd name="T6" fmla="*/ 94 w 187"/>
                                <a:gd name="T7" fmla="*/ 192 h 192"/>
                                <a:gd name="T8" fmla="*/ 0 w 187"/>
                                <a:gd name="T9" fmla="*/ 96 h 192"/>
                                <a:gd name="T10" fmla="*/ 119 w 187"/>
                                <a:gd name="T11" fmla="*/ 106 h 192"/>
                                <a:gd name="T12" fmla="*/ 104 w 187"/>
                                <a:gd name="T13" fmla="*/ 120 h 192"/>
                                <a:gd name="T14" fmla="*/ 83 w 187"/>
                                <a:gd name="T15" fmla="*/ 106 h 192"/>
                                <a:gd name="T16" fmla="*/ 68 w 187"/>
                                <a:gd name="T17" fmla="*/ 85 h 192"/>
                                <a:gd name="T18" fmla="*/ 83 w 187"/>
                                <a:gd name="T19" fmla="*/ 71 h 192"/>
                                <a:gd name="T20" fmla="*/ 61 w 187"/>
                                <a:gd name="T21" fmla="*/ 44 h 192"/>
                                <a:gd name="T22" fmla="*/ 40 w 187"/>
                                <a:gd name="T23" fmla="*/ 65 h 192"/>
                                <a:gd name="T24" fmla="*/ 68 w 187"/>
                                <a:gd name="T25" fmla="*/ 120 h 192"/>
                                <a:gd name="T26" fmla="*/ 126 w 187"/>
                                <a:gd name="T27" fmla="*/ 148 h 192"/>
                                <a:gd name="T28" fmla="*/ 147 w 187"/>
                                <a:gd name="T29" fmla="*/ 127 h 192"/>
                                <a:gd name="T30" fmla="*/ 119 w 187"/>
                                <a:gd name="T31" fmla="*/ 106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7" h="192">
                                  <a:moveTo>
                                    <a:pt x="0" y="96"/>
                                  </a:moveTo>
                                  <a:cubicBezTo>
                                    <a:pt x="0" y="43"/>
                                    <a:pt x="42" y="0"/>
                                    <a:pt x="94" y="0"/>
                                  </a:cubicBezTo>
                                  <a:cubicBezTo>
                                    <a:pt x="145" y="0"/>
                                    <a:pt x="187" y="43"/>
                                    <a:pt x="187" y="96"/>
                                  </a:cubicBezTo>
                                  <a:cubicBezTo>
                                    <a:pt x="187" y="149"/>
                                    <a:pt x="145" y="192"/>
                                    <a:pt x="94" y="192"/>
                                  </a:cubicBezTo>
                                  <a:cubicBezTo>
                                    <a:pt x="42" y="192"/>
                                    <a:pt x="0" y="149"/>
                                    <a:pt x="0" y="96"/>
                                  </a:cubicBezTo>
                                  <a:close/>
                                  <a:moveTo>
                                    <a:pt x="119" y="106"/>
                                  </a:moveTo>
                                  <a:cubicBezTo>
                                    <a:pt x="112" y="113"/>
                                    <a:pt x="112" y="120"/>
                                    <a:pt x="104" y="120"/>
                                  </a:cubicBezTo>
                                  <a:cubicBezTo>
                                    <a:pt x="97" y="120"/>
                                    <a:pt x="90" y="113"/>
                                    <a:pt x="83" y="106"/>
                                  </a:cubicBezTo>
                                  <a:cubicBezTo>
                                    <a:pt x="76" y="99"/>
                                    <a:pt x="68" y="92"/>
                                    <a:pt x="68" y="85"/>
                                  </a:cubicBezTo>
                                  <a:cubicBezTo>
                                    <a:pt x="68" y="78"/>
                                    <a:pt x="76" y="78"/>
                                    <a:pt x="83" y="71"/>
                                  </a:cubicBezTo>
                                  <a:cubicBezTo>
                                    <a:pt x="90" y="65"/>
                                    <a:pt x="68" y="44"/>
                                    <a:pt x="61" y="44"/>
                                  </a:cubicBezTo>
                                  <a:cubicBezTo>
                                    <a:pt x="54" y="44"/>
                                    <a:pt x="40" y="65"/>
                                    <a:pt x="40" y="65"/>
                                  </a:cubicBezTo>
                                  <a:cubicBezTo>
                                    <a:pt x="40" y="78"/>
                                    <a:pt x="54" y="106"/>
                                    <a:pt x="68" y="120"/>
                                  </a:cubicBezTo>
                                  <a:cubicBezTo>
                                    <a:pt x="83" y="134"/>
                                    <a:pt x="112" y="148"/>
                                    <a:pt x="126" y="148"/>
                                  </a:cubicBezTo>
                                  <a:cubicBezTo>
                                    <a:pt x="126" y="148"/>
                                    <a:pt x="147" y="134"/>
                                    <a:pt x="147" y="127"/>
                                  </a:cubicBezTo>
                                  <a:cubicBezTo>
                                    <a:pt x="147" y="120"/>
                                    <a:pt x="126" y="99"/>
                                    <a:pt x="119" y="106"/>
                                  </a:cubicBezTo>
                                </a:path>
                              </a:pathLst>
                            </a:cu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19" name="Freeform 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803571"/>
                              <a:ext cx="251910" cy="271083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99 h 197"/>
                                <a:gd name="T2" fmla="*/ 92 w 183"/>
                                <a:gd name="T3" fmla="*/ 0 h 197"/>
                                <a:gd name="T4" fmla="*/ 183 w 183"/>
                                <a:gd name="T5" fmla="*/ 99 h 197"/>
                                <a:gd name="T6" fmla="*/ 92 w 183"/>
                                <a:gd name="T7" fmla="*/ 197 h 197"/>
                                <a:gd name="T8" fmla="*/ 0 w 183"/>
                                <a:gd name="T9" fmla="*/ 99 h 197"/>
                                <a:gd name="T10" fmla="*/ 147 w 183"/>
                                <a:gd name="T11" fmla="*/ 137 h 197"/>
                                <a:gd name="T12" fmla="*/ 147 w 183"/>
                                <a:gd name="T13" fmla="*/ 137 h 197"/>
                                <a:gd name="T14" fmla="*/ 147 w 183"/>
                                <a:gd name="T15" fmla="*/ 137 h 197"/>
                                <a:gd name="T16" fmla="*/ 147 w 183"/>
                                <a:gd name="T17" fmla="*/ 137 h 197"/>
                                <a:gd name="T18" fmla="*/ 36 w 183"/>
                                <a:gd name="T19" fmla="*/ 137 h 197"/>
                                <a:gd name="T20" fmla="*/ 70 w 183"/>
                                <a:gd name="T21" fmla="*/ 106 h 197"/>
                                <a:gd name="T22" fmla="*/ 92 w 183"/>
                                <a:gd name="T23" fmla="*/ 123 h 197"/>
                                <a:gd name="T24" fmla="*/ 113 w 183"/>
                                <a:gd name="T25" fmla="*/ 106 h 197"/>
                                <a:gd name="T26" fmla="*/ 147 w 183"/>
                                <a:gd name="T27" fmla="*/ 137 h 197"/>
                                <a:gd name="T28" fmla="*/ 67 w 183"/>
                                <a:gd name="T29" fmla="*/ 102 h 197"/>
                                <a:gd name="T30" fmla="*/ 67 w 183"/>
                                <a:gd name="T31" fmla="*/ 102 h 197"/>
                                <a:gd name="T32" fmla="*/ 67 w 183"/>
                                <a:gd name="T33" fmla="*/ 102 h 197"/>
                                <a:gd name="T34" fmla="*/ 67 w 183"/>
                                <a:gd name="T35" fmla="*/ 102 h 197"/>
                                <a:gd name="T36" fmla="*/ 36 w 183"/>
                                <a:gd name="T37" fmla="*/ 130 h 197"/>
                                <a:gd name="T38" fmla="*/ 36 w 183"/>
                                <a:gd name="T39" fmla="*/ 78 h 197"/>
                                <a:gd name="T40" fmla="*/ 67 w 183"/>
                                <a:gd name="T41" fmla="*/ 102 h 197"/>
                                <a:gd name="T42" fmla="*/ 147 w 183"/>
                                <a:gd name="T43" fmla="*/ 130 h 197"/>
                                <a:gd name="T44" fmla="*/ 147 w 183"/>
                                <a:gd name="T45" fmla="*/ 130 h 197"/>
                                <a:gd name="T46" fmla="*/ 147 w 183"/>
                                <a:gd name="T47" fmla="*/ 130 h 197"/>
                                <a:gd name="T48" fmla="*/ 147 w 183"/>
                                <a:gd name="T49" fmla="*/ 130 h 197"/>
                                <a:gd name="T50" fmla="*/ 116 w 183"/>
                                <a:gd name="T51" fmla="*/ 102 h 197"/>
                                <a:gd name="T52" fmla="*/ 147 w 183"/>
                                <a:gd name="T53" fmla="*/ 78 h 197"/>
                                <a:gd name="T54" fmla="*/ 147 w 183"/>
                                <a:gd name="T55" fmla="*/ 130 h 197"/>
                                <a:gd name="T56" fmla="*/ 92 w 183"/>
                                <a:gd name="T57" fmla="*/ 116 h 197"/>
                                <a:gd name="T58" fmla="*/ 92 w 183"/>
                                <a:gd name="T59" fmla="*/ 116 h 197"/>
                                <a:gd name="T60" fmla="*/ 92 w 183"/>
                                <a:gd name="T61" fmla="*/ 116 h 197"/>
                                <a:gd name="T62" fmla="*/ 92 w 183"/>
                                <a:gd name="T63" fmla="*/ 116 h 197"/>
                                <a:gd name="T64" fmla="*/ 36 w 183"/>
                                <a:gd name="T65" fmla="*/ 71 h 197"/>
                                <a:gd name="T66" fmla="*/ 36 w 183"/>
                                <a:gd name="T67" fmla="*/ 61 h 197"/>
                                <a:gd name="T68" fmla="*/ 147 w 183"/>
                                <a:gd name="T69" fmla="*/ 61 h 197"/>
                                <a:gd name="T70" fmla="*/ 147 w 183"/>
                                <a:gd name="T71" fmla="*/ 71 h 197"/>
                                <a:gd name="T72" fmla="*/ 92 w 183"/>
                                <a:gd name="T73" fmla="*/ 116 h 197"/>
                                <a:gd name="T74" fmla="*/ 92 w 183"/>
                                <a:gd name="T75" fmla="*/ 116 h 197"/>
                                <a:gd name="T76" fmla="*/ 92 w 183"/>
                                <a:gd name="T77" fmla="*/ 116 h 197"/>
                                <a:gd name="T78" fmla="*/ 92 w 183"/>
                                <a:gd name="T79" fmla="*/ 11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3" h="197">
                                  <a:moveTo>
                                    <a:pt x="0" y="99"/>
                                  </a:moveTo>
                                  <a:cubicBezTo>
                                    <a:pt x="0" y="44"/>
                                    <a:pt x="41" y="0"/>
                                    <a:pt x="92" y="0"/>
                                  </a:cubicBezTo>
                                  <a:cubicBezTo>
                                    <a:pt x="142" y="0"/>
                                    <a:pt x="183" y="44"/>
                                    <a:pt x="183" y="99"/>
                                  </a:cubicBezTo>
                                  <a:cubicBezTo>
                                    <a:pt x="183" y="153"/>
                                    <a:pt x="142" y="197"/>
                                    <a:pt x="92" y="197"/>
                                  </a:cubicBezTo>
                                  <a:cubicBezTo>
                                    <a:pt x="41" y="197"/>
                                    <a:pt x="0" y="153"/>
                                    <a:pt x="0" y="99"/>
                                  </a:cubicBezTo>
                                  <a:close/>
                                  <a:moveTo>
                                    <a:pt x="147" y="137"/>
                                  </a:move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36" y="137"/>
                                    <a:pt x="36" y="137"/>
                                    <a:pt x="36" y="137"/>
                                  </a:cubicBezTo>
                                  <a:cubicBezTo>
                                    <a:pt x="70" y="106"/>
                                    <a:pt x="70" y="106"/>
                                    <a:pt x="70" y="106"/>
                                  </a:cubicBezTo>
                                  <a:cubicBezTo>
                                    <a:pt x="92" y="123"/>
                                    <a:pt x="92" y="123"/>
                                    <a:pt x="92" y="123"/>
                                  </a:cubicBezTo>
                                  <a:cubicBezTo>
                                    <a:pt x="113" y="106"/>
                                    <a:pt x="113" y="106"/>
                                    <a:pt x="113" y="106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36" y="130"/>
                                    <a:pt x="36" y="130"/>
                                    <a:pt x="36" y="130"/>
                                  </a:cubicBezTo>
                                  <a:cubicBezTo>
                                    <a:pt x="36" y="78"/>
                                    <a:pt x="36" y="78"/>
                                    <a:pt x="36" y="78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lose/>
                                  <a:moveTo>
                                    <a:pt x="147" y="130"/>
                                  </a:move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16" y="102"/>
                                    <a:pt x="116" y="102"/>
                                    <a:pt x="116" y="102"/>
                                  </a:cubicBezTo>
                                  <a:cubicBezTo>
                                    <a:pt x="147" y="78"/>
                                    <a:pt x="147" y="78"/>
                                    <a:pt x="147" y="78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36" y="71"/>
                                    <a:pt x="36" y="71"/>
                                    <a:pt x="36" y="71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  <a:cubicBezTo>
                                    <a:pt x="147" y="61"/>
                                    <a:pt x="147" y="61"/>
                                    <a:pt x="147" y="61"/>
                                  </a:cubicBezTo>
                                  <a:cubicBezTo>
                                    <a:pt x="147" y="71"/>
                                    <a:pt x="147" y="71"/>
                                    <a:pt x="147" y="71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95pt;margin-top:193.8pt;height:119.35pt;width:334.15pt;z-index:251873280;mso-width-relative:page;mso-height-relative:page;" coordorigin="0,27496" coordsize="4241876,1514158" o:gfxdata="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">
                <o:lock v:ext="edit" aspectratio="f"/>
                <v:shape id="Text Box 3" o:spid="_x0000_s1026" o:spt="202" type="#_x0000_t202" style="position:absolute;left:289001;top:27496;height:1514158;width:3952875;" filled="f" stroked="f" coordsize="21600,21600" o:gfxdata="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vFkq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hint="eastAsia" w:ascii="微软雅黑" w:hAnsi="微软雅黑" w:eastAsia="微软雅黑"/>
                            <w:color w:val="000000" w:themeColor="text1"/>
                            <w:kern w:val="24"/>
                            <w:sz w:val="32"/>
                            <w:szCs w:val="32"/>
                            <w:lang w:eastAsia="zh-CN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:lang w:eastAsia="zh-CN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办公资源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:lang w:val="en-US" w:eastAsia="zh-CN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23456789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hint="eastAsia"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:lang w:val="en-US" w:eastAsia="zh-CN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123456</w:t>
                        </w:r>
                        <w:r>
                          <w:rPr>
                            <w:rFonts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@qq.com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000000" w:themeColor="text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0;top:106219;height:1049117;width:251910;" coordorigin="0,25537" coordsize="251910,1049117" o:gfxdata="UEsDBAoAAAAAAIdO4kAAAAAAAAAAAAAAAAAEAAAAZHJzL1BLAwQUAAAACACHTuJAznEdaL8AAADe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ITNYX3nXgF5P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cR1o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" o:spid="_x0000_s1026" o:spt="100" style="position:absolute;left:0;top:25537;height:258922;width:251910;" fillcolor="#81A964" filled="t" stroked="f" coordsize="191,196" o:gfxdata="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NRse/&#10;AAAA3gAAAA8AAAAAAAAAAQAgAAAAIgAAAGRycy9kb3ducmV2LnhtbFBLAQIUABQAAAAIAIdO4kAz&#10;LwWeOwAAADkAAAAQAAAAAAAAAAEAIAAAAA4BAABkcnMvc2hhcGV4bWwueG1sUEsFBgAAAAAGAAYA&#10;WwEAALgDAAAAAA==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  <v:path o:connectlocs="126614,0;126614,258922;58031,186265;58031,194191;60669,200796;196516,199475;200472,190228;189921,167770;158268,155881;152992,155881;129252,192870;121338,188907;105512,155881;92323,157202;63307,169091;58031,186265;143760,60767;160905,93793;160905,97756;162224,116250;156949,121534;135846,145313;101555,130782;94960,117571;93641,97756;94960,83224;126614,58125;104193,104361;98917,108324;104193,116250;114744,133424;143760,126818;151673,113608;154311,105682;150354,104361;151673,96435;131890,93793;114744,83224;102874,92472;104193,99077;123976,166449;122657,154560;131890,153239;135846,157202;130571,166449;135846,182302;123976,190228;117382,180981;123976,166449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5" o:spid="_x0000_s1026" o:spt="100" style="position:absolute;left:0;top:422567;height:258798;width:251910;" fillcolor="#81A964" filled="t" stroked="f" coordsize="187,192" o:gfxdata="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D6dC5AAAA3gAA&#10;AA8AAAAAAAAAAQAgAAAAIgAAAGRycy9kb3ducmV2LnhtbFBLAQIUABQAAAAIAIdO4kAzLwWeOwAA&#10;ADkAAAAQAAAAAAAAAAEAIAAAAAgBAABkcnMvc2hhcGV4bWwueG1sUEsFBgAAAAAGAAYAWwEAALID&#10;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  <v:path o:connectlocs="0,129399;126628,0;251910,129399;126628,258798;0,129399;160306,142878;140099,161748;111810,142878;91603,114572;111810,95701;82173,59307;53884,87613;91603,161748;169736,199490;198025,171184;160306,142878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3" o:spid="_x0000_s1026" o:spt="100" style="position:absolute;left:0;top:803571;height:271083;width:251910;" fillcolor="#81A964" filled="t" stroked="f" coordsize="183,197" o:gfxdata="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MX8&#10;PMEAAADeAAAADwAAAAAAAAABACAAAAAiAAAAZHJzL2Rvd25yZXYueG1sUEsBAhQAFAAAAAgAh07i&#10;QDMvBZ47AAAAOQAAABAAAAAAAAAAAQAgAAAAEAEAAGRycy9zaGFwZXhtbC54bWxQSwUGAAAAAAYA&#10;BgBbAQAAugMAAAAA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  <v:path o:connectlocs="0,136229;126643,0;251910,136229;126643,271083;0,136229;202353,188519;202353,188519;202353,188519;202353,188519;49556,188519;96359,145861;126643,169254;155550,145861;202353,188519;92229,140357;92229,140357;92229,140357;92229,140357;49556,178887;49556,107332;92229,140357;202353,178887;202353,178887;202353,178887;202353,178887;159680,140357;202353,107332;202353,178887;126643,159622;126643,159622;126643,159622;126643,159622;49556,97699;49556,83939;202353,83939;202353,97699;126643,159622;126643,159622;126643,159622;126643,159622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微软雅黑" w:hAnsi="微软雅黑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8890</wp:posOffset>
                </wp:positionV>
                <wp:extent cx="3978275" cy="2275205"/>
                <wp:effectExtent l="0" t="0" r="0" b="0"/>
                <wp:wrapNone/>
                <wp:docPr id="7178" name="组合 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8075" cy="2275205"/>
                          <a:chOff x="64176" y="16042"/>
                          <a:chExt cx="3978645" cy="2275205"/>
                        </a:xfrm>
                      </wpg:grpSpPr>
                      <wps:wsp>
                        <wps:cNvPr id="7179" name="文本框 7179"/>
                        <wps:cNvSpPr txBox="1"/>
                        <wps:spPr>
                          <a:xfrm>
                            <a:off x="873256" y="374459"/>
                            <a:ext cx="2700670" cy="908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sz w:val="80"/>
                                  <w:szCs w:val="80"/>
                                </w:rPr>
                                <w:t>个人简历</w:t>
                              </w:r>
                            </w:p>
                            <w:p>
                              <w:pPr>
                                <w:rPr>
                                  <w:rFonts w:ascii="微软雅黑" w:hAnsi="微软雅黑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80" name="文本框 7180"/>
                        <wps:cNvSpPr txBox="1"/>
                        <wps:spPr>
                          <a:xfrm>
                            <a:off x="64176" y="16042"/>
                            <a:ext cx="1446028" cy="2275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color w:val="81A964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81A964"/>
                                  <w:sz w:val="200"/>
                                  <w:szCs w:val="2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81" name="文本框 7181"/>
                        <wps:cNvSpPr txBox="1"/>
                        <wps:spPr>
                          <a:xfrm>
                            <a:off x="916849" y="747101"/>
                            <a:ext cx="3125972" cy="1488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sz w:val="100"/>
                                  <w:szCs w:val="100"/>
                                </w:rPr>
                                <w:t>esume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5.75pt;margin-top:0.7pt;height:179.15pt;width:313.25pt;z-index:251904000;mso-width-relative:page;mso-height-relative:page;" coordorigin="64176,16042" coordsize="3978645,2275205" o:gfxdata="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D37sCR2gAAAAkBAAAPAAAAAAAAAAEAIAAAACIAAABkcnMvZG93bnJldi54bWxQSwEC&#10;FAAUAAAACACHTuJAOt5U+A8DAADBCgAADgAAAAAAAAABACAAAAApAQAAZHJzL2Uyb0RvYy54bWxQ&#10;SwUGAAAAAAYABgBZAQAAqgYAAAAA&#10;">
                <o:lock v:ext="edit" aspectratio="f"/>
                <v:shape id="_x0000_s1026" o:spid="_x0000_s1026" o:spt="202" type="#_x0000_t202" style="position:absolute;left:873256;top:374459;height:908910;width:2700670;" filled="f" stroked="f" coordsize="21600,21600" o:gfxdata="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IvOb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sz w:val="80"/>
                            <w:szCs w:val="80"/>
                          </w:rPr>
                        </w:pPr>
                        <w:r>
                          <w:rPr>
                            <w:rFonts w:hint="eastAsia" w:ascii="微软雅黑" w:hAnsi="微软雅黑"/>
                            <w:sz w:val="80"/>
                            <w:szCs w:val="80"/>
                          </w:rPr>
                          <w:t>个人简历</w:t>
                        </w:r>
                      </w:p>
                      <w:p>
                        <w:pPr>
                          <w:rPr>
                            <w:rFonts w:ascii="微软雅黑" w:hAnsi="微软雅黑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4176;top:16042;height:2275205;width:1446028;" filled="f" stroked="f" coordsize="21600,21600" o:gfxdata="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SohvQAA&#10;AN0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color w:val="81A964"/>
                            <w:sz w:val="200"/>
                            <w:szCs w:val="200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81A964"/>
                            <w:sz w:val="200"/>
                            <w:szCs w:val="200"/>
                          </w:rPr>
                          <w:t>R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16849;top:747101;height:1488558;width:3125972;" filled="f" stroked="f" coordsize="21600,21600" o:gfxdata="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gY+6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微软雅黑" w:hAnsi="微软雅黑"/>
                            <w:sz w:val="100"/>
                            <w:szCs w:val="100"/>
                          </w:rPr>
                          <w:t>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sz w:val="18"/>
          <w:szCs w:val="18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-119380</wp:posOffset>
                </wp:positionV>
                <wp:extent cx="2339975" cy="1177290"/>
                <wp:effectExtent l="0" t="0" r="3175" b="3810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177290"/>
                          <a:chOff x="320842" y="64153"/>
                          <a:chExt cx="2340000" cy="1177595"/>
                        </a:xfrm>
                      </wpg:grpSpPr>
                      <wps:wsp>
                        <wps:cNvPr id="247" name="文本框 17"/>
                        <wps:cNvSpPr txBox="1"/>
                        <wps:spPr>
                          <a:xfrm>
                            <a:off x="529314" y="64153"/>
                            <a:ext cx="1973255" cy="8823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/>
                                  <w:color w:val="81A96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81A964"/>
                                  <w:sz w:val="80"/>
                                  <w:szCs w:val="80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华文行楷" w:hAnsi="微软雅黑" w:eastAsia="华文行楷"/>
                                  <w:color w:val="81A964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320842" y="946485"/>
                            <a:ext cx="2340000" cy="2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-9.4pt;height:92.7pt;width:184.25pt;mso-position-horizontal:center;mso-position-horizontal-relative:margin;z-index:251947008;mso-width-relative:page;mso-height-relative:page;" coordorigin="320842,64153" coordsize="2340000,1177595" o:gfxdata="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">
                <o:lock v:ext="edit" aspectratio="f"/>
                <v:shape id="文本框 17" o:spid="_x0000_s1026" o:spt="202" type="#_x0000_t202" style="position:absolute;left:529314;top:64153;height:882316;width:1973255;" filled="f" stroked="f" coordsize="21600,21600" o:gfxdata="UEsDBAoAAAAAAIdO4kAAAAAAAAAAAAAAAAAEAAAAZHJzL1BLAwQUAAAACACHTuJAbWxNRr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sTU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/>
                            <w:color w:val="81A964"/>
                            <w:sz w:val="80"/>
                            <w:szCs w:val="80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81A964"/>
                            <w:sz w:val="80"/>
                            <w:szCs w:val="80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华文行楷" w:hAnsi="微软雅黑" w:eastAsia="华文行楷"/>
                            <w:color w:val="81A964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320842;top:946485;height:295263;width:2340000;" filled="f" o:preferrelative="t" stroked="f" coordsize="21600,21600" o:gfxdata="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4if9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top="56582f" grayscale="t" bilevel="t" o:title=""/>
                  <o:lock v:ext="edit" aspectratio="t"/>
                </v:shape>
              </v:group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1387475</wp:posOffset>
                </wp:positionV>
                <wp:extent cx="7595870" cy="36195"/>
                <wp:effectExtent l="0" t="0" r="24130" b="21590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000" cy="36000"/>
                        </a:xfrm>
                        <a:prstGeom prst="rect">
                          <a:avLst/>
                        </a:prstGeom>
                        <a:solidFill>
                          <a:srgbClr val="81A964"/>
                        </a:solidFill>
                        <a:ln>
                          <a:solidFill>
                            <a:srgbClr val="81A9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09.25pt;height:2.85pt;width:598.1pt;mso-position-horizontal:right;mso-position-horizontal-relative:page;z-index:251948032;v-text-anchor:middle;mso-width-relative:page;mso-height-relative:page;" fillcolor="#81A964" filled="t" stroked="t" coordsize="21600,21600" o:gfxdata="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xKf3R2QAAAAkB&#10;AAAPAAAAAAAAAAEAIAAAACIAAABkcnMvZG93bnJldi54bWxQSwECFAAUAAAACACHTuJAAdS0dVMC&#10;AACpBAAADgAAAAAAAAABACAAAAAoAQAAZHJzL2Uyb0RvYy54bWxQSwUGAAAAAAYABgBZAQAA7QUA&#10;AAAA&#10;">
                <v:fill on="t" focussize="0,0"/>
                <v:stroke weight="1pt" color="#81A964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92038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1961515</wp:posOffset>
                </wp:positionV>
                <wp:extent cx="6331585" cy="7631430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63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我叫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大学期间曾担任过校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eastAsia" w:ascii="微软雅黑" w:hAnsi="微软雅黑" w:eastAsia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敬礼                                                                   申请人：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ascii="微软雅黑" w:hAnsi="微软雅黑" w:cs="Arial Unicode MS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="Arial Unicode MS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年0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4pt;margin-top:154.45pt;height:600.9pt;width:498.55pt;mso-position-horizontal-relative:margin;z-index:251920384;mso-width-relative:page;mso-height-relative:page;" filled="f" stroked="f" coordsize="21600,21600" o:gfxdata="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IHljtgAAAAMAQAADwAAAAAAAAABACAA&#10;AAAiAAAAZHJzL2Rvd25yZXYueG1sUEsBAhQAFAAAAAgAh07iQH0eHGMNAgAA4A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我叫</w:t>
                      </w:r>
                      <w:r>
                        <w:rPr>
                          <w:rFonts w:hint="eastAsia" w:ascii="微软雅黑" w:hAnsi="微软雅黑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，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是广东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大学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财务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一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二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大学期间曾担任过校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三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、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行业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eastAsia" w:ascii="微软雅黑" w:hAnsi="微软雅黑" w:eastAsia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敬礼                                                                   申请人：</w:t>
                      </w:r>
                      <w:r>
                        <w:rPr>
                          <w:rFonts w:hint="eastAsia" w:ascii="微软雅黑" w:hAnsi="微软雅黑"/>
                          <w:szCs w:val="21"/>
                          <w:lang w:eastAsia="zh-CN"/>
                        </w:rPr>
                        <w:t>办公资源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 xml:space="preserve"> 申请时间： </w:t>
                      </w:r>
                      <w:r>
                        <w:rPr>
                          <w:rFonts w:hint="eastAsia" w:ascii="微软雅黑" w:hAnsi="微软雅黑" w:cs="Arial Unicode MS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cs="Arial Unicode MS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年0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/>
                          <w:szCs w:val="21"/>
                        </w:rPr>
                        <w:t>月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799552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gCWXneAAAADgEAAA8AAAAAAAAA&#10;AQAgAAAAIgAAAGRycy9kb3ducmV2LnhtbFBLAQIUABQAAAAIAIdO4kBW36tYtgIAAFgFAAAOAAAA&#10;AAAAAAEAIAAAAC0BAABkcnMvZTJvRG9jLnhtbFBLBQYAAAAABgAGAFkBAABV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5004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pIkJo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+Q7oJA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MWaevvZAAAACQEAAA8AAAAAAAAAAQAg&#10;AAAAIgAAAGRycy9kb3ducmV2LnhtbFBLAQIUABQAAAAIAIdO4kBKSJCa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5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5312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dzjqmS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3OOqZ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52096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51072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6540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mCyL0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qh0uaSXibAyrLjsJhWifcV1z4QQ&#10;XXHZJa1QKzx3ykhaoepgXtKra8V1T6RecdnF6bziukOFyWhfh7ILM2fNZZdeXutA9kxY3NdcdiNM&#10;5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Fmnr72QAAAAkBAAAPAAAAAAAAAAEA&#10;IAAAACIAAABkcnMvZG93bnJldi54bWxQSwECFAAUAAAACACHTuJAOYLI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6950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Bz1SC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QHPVI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6848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3luEbLw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PtYnd/aAAAADAEAAA8AAAAAAAAA&#10;AQAgAAAAIgAAAGRycy9kb3ducmV2LnhtbFBLAQIUABQAAAAIAIdO4kB3luEbLwkAAE0wAAAOAAAA&#10;AAAAAAEAIAAAACkBAABkcnMvZTJvRG9jLnhtbFBLBQYAAAAABgAGAFkBAADK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86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6745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I0y1t8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K6q4ePZAAAACwEAAA8AAAAAAAAAAQAg&#10;AAAAIgAAAGRycy9kb3ducmV2LnhtbFBLAQIUABQAAAAIAIdO4kCNMtbf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rPr>
          <w:rFonts w:ascii="微软雅黑" w:hAnsi="微软雅黑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-104140</wp:posOffset>
                </wp:positionV>
                <wp:extent cx="1579880" cy="657860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52"/>
                                <w:szCs w:val="5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52"/>
                                <w:szCs w:val="52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3.85pt;margin-top:-8.2pt;height:51.8pt;width:124.4pt;z-index:251924480;mso-width-relative:page;mso-height-relative:page;" filled="f" stroked="f" coordsize="21600,21600" o:gfxdata="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v9pK9sAAAAKAQAADwAAAAAAAAABACAAAAAiAAAAZHJzL2Rvd25yZXYu&#10;eG1sUEsBAhQAFAAAAAgAh07iQC4SVWr4AQAAugMAAA4AAAAAAAAAAQAgAAAAKgEAAGRycy9lMm9E&#10;b2MueG1sUEsFBgAAAAAGAAYAWQEAAJQFAAAAAA==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1A96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52"/>
                          <w:szCs w:val="5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/>
                          <w:color w:val="81A964"/>
                          <w:sz w:val="52"/>
                          <w:szCs w:val="52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color w:val="81A964"/>
                          <w:sz w:val="52"/>
                          <w:szCs w:val="52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1A964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eastAsiaTheme="minorEastAsia" w:cstheme="minorBidi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135255</wp:posOffset>
            </wp:positionV>
            <wp:extent cx="1188720" cy="1224280"/>
            <wp:effectExtent l="28575" t="28575" r="40005" b="42545"/>
            <wp:wrapNone/>
            <wp:docPr id="250" name="图片 250" descr="C:\Users\mayn\Desktop\人物头像素材\简历头像\close-up-photography-of-woman-wearing-white-dress-1391495_副本.jpgclose-up-photography-of-woman-wearing-white-dress-139149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C:\Users\mayn\Desktop\人物头像素材\简历头像\close-up-photography-of-woman-wearing-white-dress-1391495_副本.jpgclose-up-photography-of-woman-wearing-white-dress-1391495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24280"/>
                    </a:xfrm>
                    <a:prstGeom prst="rect">
                      <a:avLst/>
                    </a:prstGeom>
                    <a:ln w="28575">
                      <a:solidFill>
                        <a:srgbClr val="81A964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-112395</wp:posOffset>
                </wp:positionV>
                <wp:extent cx="1756410" cy="1176655"/>
                <wp:effectExtent l="0" t="0" r="0" b="0"/>
                <wp:wrapNone/>
                <wp:docPr id="2151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605" cy="1176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firstLine="1680" w:firstLineChars="8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/>
                              </w:rPr>
                              <w:t>22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945" w:firstLineChars="45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840" w:firstLineChars="4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2345678900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123456</w:t>
                            </w:r>
                            <w:r>
                              <w:rPr>
                                <w:rFonts w:ascii="微软雅黑" w:hAnsi="微软雅黑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69.65pt;margin-top:-8.85pt;height:92.65pt;width:138.3pt;z-index:251927552;mso-width-relative:page;mso-height-relative:page;" filled="f" stroked="f" coordsize="21600,21600" o:gfxdata="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7QNV+2QAAAAwBAAAPAAAA&#10;AAAAAAEAIAAAACIAAABkcnMvZG93bnJldi54bWxQSwECFAAUAAAACACHTuJAdEZvvaIBAAAV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firstLine="1680" w:firstLineChars="8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/>
                        </w:rPr>
                        <w:t>22</w:t>
                      </w:r>
                      <w:r>
                        <w:rPr>
                          <w:rFonts w:hint="eastAsia" w:ascii="微软雅黑" w:hAnsi="微软雅黑"/>
                        </w:rPr>
                        <w:t>岁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945" w:firstLineChars="45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840" w:firstLineChars="4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/>
                        </w:rPr>
                        <w:t>1</w:t>
                      </w:r>
                      <w:r>
                        <w:rPr>
                          <w:rFonts w:hint="eastAsia" w:ascii="微软雅黑" w:hAnsi="微软雅黑"/>
                          <w:lang w:val="en-US" w:eastAsia="zh-CN"/>
                        </w:rPr>
                        <w:t>2345678900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210" w:firstLineChars="10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  <w:lang w:val="en-US" w:eastAsia="zh-CN"/>
                        </w:rPr>
                        <w:t>123456</w:t>
                      </w:r>
                      <w:r>
                        <w:rPr>
                          <w:rFonts w:ascii="微软雅黑" w:hAnsi="微软雅黑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6294755</wp:posOffset>
                </wp:positionH>
                <wp:positionV relativeFrom="paragraph">
                  <wp:posOffset>-78740</wp:posOffset>
                </wp:positionV>
                <wp:extent cx="215900" cy="1038860"/>
                <wp:effectExtent l="0" t="0" r="0" b="889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1038860"/>
                          <a:chOff x="0" y="0"/>
                          <a:chExt cx="215900" cy="1038860"/>
                        </a:xfrm>
                      </wpg:grpSpPr>
                      <wpg:grpSp>
                        <wpg:cNvPr id="233" name="组合 233"/>
                        <wpg:cNvGrpSpPr/>
                        <wpg:grpSpPr>
                          <a:xfrm>
                            <a:off x="0" y="0"/>
                            <a:ext cx="215900" cy="215900"/>
                            <a:chOff x="-15240" y="15240"/>
                            <a:chExt cx="216000" cy="216000"/>
                          </a:xfrm>
                        </wpg:grpSpPr>
                        <wps:wsp>
                          <wps:cNvPr id="234" name="流程图: 联系 1"/>
                          <wps:cNvSpPr/>
                          <wps:spPr>
                            <a:xfrm>
                              <a:off x="-15240" y="15240"/>
                              <a:ext cx="216000" cy="2160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5" name="Freeform 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628" y="63312"/>
                              <a:ext cx="108050" cy="108983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36" name="组合 236"/>
                        <wpg:cNvGrpSpPr/>
                        <wpg:grpSpPr>
                          <a:xfrm>
                            <a:off x="0" y="259080"/>
                            <a:ext cx="215900" cy="215900"/>
                            <a:chOff x="-15240" y="0"/>
                            <a:chExt cx="216000" cy="216000"/>
                          </a:xfrm>
                        </wpg:grpSpPr>
                        <wps:wsp>
                          <wps:cNvPr id="238" name="流程图: 联系 2"/>
                          <wps:cNvSpPr/>
                          <wps:spPr>
                            <a:xfrm>
                              <a:off x="-15240" y="0"/>
                              <a:ext cx="216000" cy="2160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9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41628" y="54516"/>
                              <a:ext cx="108050" cy="10805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240" name="组合 240"/>
                        <wpg:cNvGrpSpPr/>
                        <wpg:grpSpPr>
                          <a:xfrm>
                            <a:off x="0" y="548640"/>
                            <a:ext cx="215900" cy="215900"/>
                            <a:chOff x="-15240" y="0"/>
                            <a:chExt cx="216000" cy="216000"/>
                          </a:xfrm>
                        </wpg:grpSpPr>
                        <wps:wsp>
                          <wps:cNvPr id="241" name="流程图: 联系 5"/>
                          <wps:cNvSpPr/>
                          <wps:spPr>
                            <a:xfrm>
                              <a:off x="-15240" y="0"/>
                              <a:ext cx="216000" cy="2160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2" name="Freeform 2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6868" y="41629"/>
                              <a:ext cx="72033" cy="105254"/>
                            </a:xfrm>
                            <a:custGeom>
                              <a:avLst/>
                              <a:gdLst>
                                <a:gd name="T0" fmla="*/ 2147483646 w 44"/>
                                <a:gd name="T1" fmla="*/ 0 h 64"/>
                                <a:gd name="T2" fmla="*/ 2147483646 w 44"/>
                                <a:gd name="T3" fmla="*/ 0 h 64"/>
                                <a:gd name="T4" fmla="*/ 0 w 44"/>
                                <a:gd name="T5" fmla="*/ 2147483646 h 64"/>
                                <a:gd name="T6" fmla="*/ 0 w 44"/>
                                <a:gd name="T7" fmla="*/ 2147483646 h 64"/>
                                <a:gd name="T8" fmla="*/ 2147483646 w 44"/>
                                <a:gd name="T9" fmla="*/ 2147483646 h 64"/>
                                <a:gd name="T10" fmla="*/ 2147483646 w 44"/>
                                <a:gd name="T11" fmla="*/ 2147483646 h 64"/>
                                <a:gd name="T12" fmla="*/ 2147483646 w 44"/>
                                <a:gd name="T13" fmla="*/ 2147483646 h 64"/>
                                <a:gd name="T14" fmla="*/ 2147483646 w 44"/>
                                <a:gd name="T15" fmla="*/ 2147483646 h 64"/>
                                <a:gd name="T16" fmla="*/ 2147483646 w 44"/>
                                <a:gd name="T17" fmla="*/ 0 h 64"/>
                                <a:gd name="T18" fmla="*/ 2147483646 w 44"/>
                                <a:gd name="T19" fmla="*/ 2147483646 h 64"/>
                                <a:gd name="T20" fmla="*/ 2147483646 w 44"/>
                                <a:gd name="T21" fmla="*/ 2147483646 h 64"/>
                                <a:gd name="T22" fmla="*/ 2147483646 w 44"/>
                                <a:gd name="T23" fmla="*/ 2147483646 h 64"/>
                                <a:gd name="T24" fmla="*/ 2147483646 w 44"/>
                                <a:gd name="T25" fmla="*/ 2147483646 h 64"/>
                                <a:gd name="T26" fmla="*/ 2147483646 w 44"/>
                                <a:gd name="T27" fmla="*/ 2147483646 h 64"/>
                                <a:gd name="T28" fmla="*/ 2147483646 w 44"/>
                                <a:gd name="T29" fmla="*/ 2147483646 h 64"/>
                                <a:gd name="T30" fmla="*/ 2147483646 w 44"/>
                                <a:gd name="T31" fmla="*/ 2147483646 h 64"/>
                                <a:gd name="T32" fmla="*/ 2147483646 w 44"/>
                                <a:gd name="T33" fmla="*/ 2147483646 h 64"/>
                                <a:gd name="T34" fmla="*/ 2147483646 w 44"/>
                                <a:gd name="T35" fmla="*/ 2147483646 h 64"/>
                                <a:gd name="T36" fmla="*/ 2147483646 w 44"/>
                                <a:gd name="T37" fmla="*/ 2147483646 h 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43" name="组合 243"/>
                        <wpg:cNvGrpSpPr/>
                        <wpg:grpSpPr>
                          <a:xfrm>
                            <a:off x="0" y="822960"/>
                            <a:ext cx="215900" cy="215900"/>
                            <a:chOff x="-30494" y="15247"/>
                            <a:chExt cx="216000" cy="216000"/>
                          </a:xfrm>
                        </wpg:grpSpPr>
                        <wps:wsp>
                          <wps:cNvPr id="244" name="流程图: 联系 7"/>
                          <wps:cNvSpPr/>
                          <wps:spPr>
                            <a:xfrm>
                              <a:off x="-30494" y="15247"/>
                              <a:ext cx="216000" cy="2160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1A96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5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6388" y="84996"/>
                              <a:ext cx="108050" cy="74565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5.65pt;margin-top:-6.2pt;height:81.8pt;width:17pt;z-index:251928576;mso-width-relative:page;mso-height-relative:page;" coordsize="215900,1038860" o:gfxdata="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">
                <o:lock v:ext="edit" aspectratio="f"/>
                <v:group id="_x0000_s1026" o:spid="_x0000_s1026" o:spt="203" style="position:absolute;left:0;top:0;height:215900;width:215900;" coordorigin="-15240,15240" coordsize="216000,216000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流程图: 联系 1" o:spid="_x0000_s1026" o:spt="120" type="#_x0000_t120" style="position:absolute;left:-15240;top:15240;height:216000;width:216000;v-text-anchor:middle;" fillcolor="#81A964" filled="t" stroked="f" coordsize="21600,21600" o:gfxdata="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U8q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96" o:spid="_x0000_s1026" o:spt="100" style="position:absolute;left:41628;top:63312;height:108983;width:108050;" fillcolor="#FFFFFF [3212]" filled="t" stroked="f" coordsize="141,141" o:gfxdata="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jqC+/&#10;AAAA3A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108050,96616;104218,105118;84294,108210;65136,108210;43679,106664;34484,99707;42913,81930;57473,75747;59006,68790;53641,61061;50576,54877;47511,48694;49810,37100;58239,20869;71267,16231;90424,30144;93490,45602;93490,52559;89658,58742;85826,64153;82761,68017;85826,76519;99620,81930;49810,68790;42147,74974;28353,86568;27587,91205;10728,89659;0,83476;8429,65698;22989,58742;25288,51786;19157,44056;16092,37873;13793,31690;15326,20096;23755,3864;36782,0;54408,10048;47511,22414;42147,43284;40614,51013;44446,56423;47511,64153;49810,6724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59080;height:215900;width:215900;" coordorigin="-15240,0" coordsize="216000,216000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流程图: 联系 2" o:spid="_x0000_s1026" o:spt="120" type="#_x0000_t120" style="position:absolute;left:-15240;top:0;height:216000;width:216000;v-text-anchor:middle;" fillcolor="#81A964" filled="t" stroked="f" coordsize="21600,21600" o:gfxdata="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n4p7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57" o:spid="_x0000_s1026" o:spt="100" style="position:absolute;left:41628;top:54516;flip:x;height:108050;width:108050;" fillcolor="#FFFFFF [3212]" filled="t" stroked="f" coordsize="82,109" o:gfxdata="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aqlovQAA&#10;ANwAAAAPAAAAAAAAAAEAIAAAACIAAABkcnMvZG93bnJldi54bWxQSwECFAAUAAAACACHTuJAMy8F&#10;njsAAAA5AAAAEAAAAAAAAAABACAAAAAMAQAAZHJzL3NoYXBleG1sLnhtbFBLBQYAAAAABgAGAFsB&#10;AAC2AwAAAAA=&#10;" path="m41,109c41,109,0,64,0,41c0,19,18,0,41,0c63,0,82,19,82,41c82,64,41,109,41,109xm41,14c26,14,13,26,13,41c13,56,26,69,41,69c56,69,68,56,68,41c68,26,56,14,41,14xm41,14c41,14,41,14,41,14e">
                    <v:path o:connectlocs="54025,108050;0,40642;54025,0;108050,40642;54025,108050;54025,13877;17129,40642;54025,68398;89602,40642;54025,13877;54025,13877;54025,1387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0;top:548640;height:215900;width:215900;" coordorigin="-15240,0" coordsize="216000,216000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流程图: 联系 5" o:spid="_x0000_s1026" o:spt="120" type="#_x0000_t120" style="position:absolute;left:-15240;top:0;height:216000;width:216000;v-text-anchor:middle;" fillcolor="#81A964" filled="t" stroked="f" coordsize="21600,21600" o:gfxdata="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lIke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217" o:spid="_x0000_s1026" o:spt="100" style="position:absolute;left:56868;top:41629;height:105254;width:72033;" fillcolor="#FFFFFF [3212]" filled="t" stroked="f" coordsize="44,64" o:gfxdata="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1e9i8AAAA&#10;3AAAAA8AAAAAAAAAAQAgAAAAIgAAAGRycy9kb3ducmV2LnhtbFBLAQIUABQAAAAIAIdO4kAzLwWe&#10;OwAAADkAAAAQAAAAAAAAAAEAIAAAAAsBAABkcnMvc2hhcGV4bWwueG1sUEsFBgAAAAAGAAYAWwEA&#10;ALUDAAAAAA=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@0,0;@0,0;0,@0;0,@0;@0,@0;@0,@0;@0,@0;@0,@0;@0,0;@0,@0;@0,@0;@0,@0;@0,@0;@0,@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822960;height:215900;width:215900;" coordorigin="-30494,15247" coordsize="216000,216000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流程图: 联系 7" o:spid="_x0000_s1026" o:spt="120" type="#_x0000_t120" style="position:absolute;left:-30494;top:15247;height:216000;width:216000;v-text-anchor:middle;" fillcolor="#81A964" filled="t" stroked="f" coordsize="21600,21600" o:gfxdata="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KB37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40" o:spid="_x0000_s1026" o:spt="100" style="position:absolute;left:26388;top:84996;flip:x;height:74565;width:108050;" fillcolor="#FFFFFF [3212]" filled="t" stroked="f" coordsize="302,208" o:gfxdata="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MYAvQAA&#10;ANwAAAAPAAAAAAAAAAEAIAAAACIAAABkcnMvZG93bnJldi54bWxQSwECFAAUAAAACACHTuJAMy8F&#10;njsAAAA5AAAAEAAAAAAAAAABACAAAAAMAQAAZHJzL3NoYXBleG1sLnhtbFBLBQYAAAAABgAGAFsB&#10;AAC2AwAAAAA=&#10;" path="m0,208l94,123,151,170,208,123,302,208,0,208,0,208,0,208xm217,114l302,48,302,189,217,114,217,114,217,114xm0,189l0,48,85,114,0,189,0,189,0,189xm151,152l0,29,0,0,302,0,302,29,151,152,151,152,151,152xm151,152l151,152xe">
                    <v:path o:connectlocs="0,74565;33631,44093;54025,60942;74418,44093;108050,74565;0,74565;0,74565;0,74565;77638,40867;108050,17207;108050,67753;77638,40867;77638,40867;77638,40867;0,67753;0,17207;30411,40867;0,67753;0,67753;0,67753;54025,54489;0,10396;0,0;108050,0;108050,10396;54025,54489;54025,54489;54025,54489;54025,54489;54025,54489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1143000</wp:posOffset>
                </wp:positionV>
                <wp:extent cx="5615940" cy="0"/>
                <wp:effectExtent l="0" t="0" r="22860" b="190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1A9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1pt;margin-top:90pt;height:0pt;width:442.2pt;z-index:251940864;mso-width-relative:page;mso-height-relative:page;" filled="f" stroked="t" coordsize="21600,21600" o:gfxdata="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4xFqdgAAAAMAQAADwAAAAAAAAABACAAAAAiAAAA&#10;ZHJzL2Rvd25yZXYueG1sUEsBAhQAFAAAAAgAh07iQC6bsg/OAQAAZgMAAA4AAAAAAAAAAQAgAAAA&#10;JwEAAGRycy9lMm9Eb2MueG1sUEsFBgAAAAAGAAYAWQEAAGcFAAAAAA==&#10;">
                <v:fill on="f" focussize="0,0"/>
                <v:stroke weight="1.5pt" color="#81A964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-929640</wp:posOffset>
                </wp:positionH>
                <wp:positionV relativeFrom="paragraph">
                  <wp:posOffset>10087610</wp:posOffset>
                </wp:positionV>
                <wp:extent cx="8589645" cy="1918970"/>
                <wp:effectExtent l="0" t="0" r="1905" b="50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918970"/>
                        </a:xfrm>
                        <a:prstGeom prst="rect">
                          <a:avLst/>
                        </a:prstGeom>
                        <a:solidFill>
                          <a:srgbClr val="81A9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2pt;margin-top:794.3pt;height:151.1pt;width:676.35pt;mso-position-horizontal-relative:margin;z-index:251929600;v-text-anchor:middle;mso-width-relative:page;mso-height-relative:page;" fillcolor="#81A964" filled="t" stroked="f" coordsize="21600,21600" o:gfxdata="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30Gj9wAAAAP&#10;AQAADwAAAAAAAAABACAAAAAiAAAAZHJzL2Rvd25yZXYueG1sUEsBAhQAFAAAAAgAh07iQJfmmMhR&#10;AgAAfgQAAA4AAAAAAAAAAQAgAAAAKw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-777240</wp:posOffset>
                </wp:positionV>
                <wp:extent cx="8589645" cy="518160"/>
                <wp:effectExtent l="0" t="0" r="190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518160"/>
                        </a:xfrm>
                        <a:prstGeom prst="rect">
                          <a:avLst/>
                        </a:prstGeom>
                        <a:solidFill>
                          <a:srgbClr val="81A9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4pt;margin-top:-61.2pt;height:40.8pt;width:676.35pt;mso-position-horizontal-relative:margin;z-index:251923456;v-text-anchor:middle;mso-width-relative:page;mso-height-relative:page;" fillcolor="#81A964" filled="t" stroked="f" coordsize="21600,21600" o:gfxdata="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1axiXaAAAADgEA&#10;AA8AAAAAAAAAAQAgAAAAIgAAAGRycy9kb3ducmV2LnhtbFBLAQIUABQAAAAIAIdO4kB0Pef6UQIA&#10;AH0EAAAOAAAAAAAAAAEAIAAAACk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94615</wp:posOffset>
                </wp:positionV>
                <wp:extent cx="1844040" cy="399415"/>
                <wp:effectExtent l="0" t="0" r="0" b="63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22"/>
                              </w:rPr>
                              <w:t>求</w:t>
                            </w:r>
                            <w:r>
                              <w:rPr>
                                <w:rFonts w:ascii="微软雅黑" w:hAnsi="微软雅黑"/>
                                <w:color w:val="81A964"/>
                                <w:sz w:val="22"/>
                              </w:rPr>
                              <w:t>职意向：</w:t>
                            </w: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22"/>
                              </w:rPr>
                              <w:t>财</w:t>
                            </w:r>
                            <w:r>
                              <w:rPr>
                                <w:rFonts w:ascii="微软雅黑" w:hAnsi="微软雅黑"/>
                                <w:color w:val="81A964"/>
                                <w:sz w:val="22"/>
                              </w:rPr>
                              <w:t>务相关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41.3pt;margin-top:7.45pt;height:31.45pt;width:145.2pt;z-index:251925504;mso-width-relative:page;mso-height-relative:page;" filled="f" stroked="f" coordsize="21600,21600" o:gfxdata="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jp/cY2QAAAAkBAAAPAAAAAAAAAAEAIAAAACIAAABkcnMvZG93bnJldi54bWxQ&#10;SwECFAAUAAAACACHTuJA7Rkmk/YBAAC6AwAADgAAAAAAAAABACAAAAAoAQAAZHJzL2Uyb0RvYy54&#10;bWxQSwUGAAAAAAYABgBZAQAAkAUAAAAA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1A964"/>
                          <w:sz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22"/>
                        </w:rPr>
                        <w:t>求</w:t>
                      </w:r>
                      <w:r>
                        <w:rPr>
                          <w:rFonts w:ascii="微软雅黑" w:hAnsi="微软雅黑"/>
                          <w:color w:val="81A964"/>
                          <w:sz w:val="22"/>
                        </w:rPr>
                        <w:t>职意向：</w:t>
                      </w:r>
                      <w:r>
                        <w:rPr>
                          <w:rFonts w:hint="eastAsia" w:ascii="微软雅黑" w:hAnsi="微软雅黑"/>
                          <w:color w:val="81A964"/>
                          <w:sz w:val="22"/>
                        </w:rPr>
                        <w:t>财</w:t>
                      </w:r>
                      <w:r>
                        <w:rPr>
                          <w:rFonts w:ascii="微软雅黑" w:hAnsi="微软雅黑"/>
                          <w:color w:val="81A964"/>
                          <w:sz w:val="22"/>
                        </w:rPr>
                        <w:t>务相关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1A964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356235</wp:posOffset>
                </wp:positionV>
                <wp:extent cx="0" cy="6911975"/>
                <wp:effectExtent l="0" t="0" r="19050" b="22225"/>
                <wp:wrapNone/>
                <wp:docPr id="224" name="直接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119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1A9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05pt;margin-top:28.05pt;height:544.25pt;width:0pt;z-index:251930624;mso-width-relative:page;mso-height-relative:page;" filled="f" stroked="t" coordsize="21600,21600" o:gfxdata="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k7EZgdgAAAALAQAADwAAAAAAAAABACAA&#10;AAAiAAAAZHJzL2Rvd25yZXYueG1sUEsBAhQAFAAAAAgAh07iQJRWiBPUAQAAdgMAAA4AAAAAAAAA&#10;AQAgAAAAJwEAAGRycy9lMm9Eb2MueG1sUEsFBgAAAAAGAAYAWQEAAG0FAAAAAA==&#10;">
                <v:fill on="f" focussize="0,0"/>
                <v:stroke weight="1pt" color="#81A964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cs="微软雅黑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300355</wp:posOffset>
                </wp:positionV>
                <wp:extent cx="322580" cy="245745"/>
                <wp:effectExtent l="0" t="0" r="1270" b="1905"/>
                <wp:wrapNone/>
                <wp:docPr id="7172" name="组合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" cy="245745"/>
                          <a:chOff x="-17584" y="79130"/>
                          <a:chExt cx="322580" cy="245794"/>
                        </a:xfrm>
                      </wpg:grpSpPr>
                      <wps:wsp>
                        <wps:cNvPr id="7170" name="矩形 7170"/>
                        <wps:cNvSpPr/>
                        <wps:spPr>
                          <a:xfrm>
                            <a:off x="17585" y="79130"/>
                            <a:ext cx="212823" cy="245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-17584" y="79131"/>
                            <a:ext cx="322580" cy="224790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rgbClr val="81A96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85pt;margin-top:23.65pt;height:19.35pt;width:25.4pt;z-index:251964416;mso-width-relative:page;mso-height-relative:page;" coordorigin="-17584,79130" coordsize="322580,245794" o:gfxdata="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">
                <o:lock v:ext="edit" aspectratio="f"/>
                <v:rect id="_x0000_s1026" o:spid="_x0000_s1026" o:spt="1" style="position:absolute;left:17585;top:79130;height:245794;width:212823;v-text-anchor:middle;" fillcolor="#FFFFFF [3212]" filled="t" stroked="f" coordsize="21600,21600" o:gfxdata="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8o8+8AAAA&#10;3Q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42" o:spid="_x0000_s1026" o:spt="100" style="position:absolute;left:-17584;top:79131;height:224790;width:322580;" fillcolor="#81A964" filled="t" stroked="f" coordsize="263,184" o:gfxdata="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Q0am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312767,51310;171715,2443;155770,2443;13491,51310;13491,62305;46608,74522;30663,120946;20851,135607;29436,149045;0,211351;23304,224790;45381,147823;51514,135607;44155,122168;61326,80631;62553,79409;160676,40315;169262,43980;169262,43980;165582,53754;83404,86739;156997,111173;172942,111173;313994,63527;312767,51310;312767,51310;156997,129498;67459,100178;67459,122168;74818,139272;68686,155153;74818,163705;256346,160040;263706,147823;263706,98956;172942,129498;156997,129498;156997,129498;156997,129498;156997,129498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391160</wp:posOffset>
                </wp:positionV>
                <wp:extent cx="5615940" cy="0"/>
                <wp:effectExtent l="0" t="0" r="22860" b="1905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1A9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1pt;margin-top:30.8pt;height:0pt;width:442.2pt;z-index:251941888;mso-width-relative:page;mso-height-relative:page;" filled="f" stroked="t" coordsize="21600,21600" o:gfxdata="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Gkr2z1wAAAAoBAAAPAAAAAAAAAAEAIAAAACIAAABk&#10;cnMvZG93bnJldi54bWxQSwECFAAUAAAACACHTuJAYnjsA84BAABmAwAADgAAAAAAAAABACAAAAAm&#10;AQAAZHJzL2Uyb0RvYy54bWxQSwUGAAAAAAYABgBZAQAAZgUAAAAA&#10;">
                <v:fill on="f" focussize="0,0"/>
                <v:stroke weight="1.5pt" color="#81A96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6566535" cy="943483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535" cy="943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2009.9-2010.7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 xml:space="preserve">大学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会计学（本科）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会计学基础，税法，成本会计，财务会计，会计电算化，特殊事项会计，中级财务管理，会计报表编制，会计英语，审计。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32"/>
                                <w:szCs w:val="32"/>
                              </w:rPr>
                              <w:t>实践经历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2014.8-2015.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rFonts w:ascii="微软雅黑" w:hAnsi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 xml:space="preserve">2013.7-2014.7    广州电子科技有限公司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rFonts w:ascii="微软雅黑" w:hAnsi="微软雅黑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2012. 8-2013.9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>学生会      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负责学生会的工作汇报，资产管理工作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32"/>
                                <w:szCs w:val="32"/>
                              </w:rPr>
                              <w:t>获奖荣誉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2013获2年度三等奖学金    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会计上岗证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2013获2年度校级优秀团员   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证券从业资格证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2013获2年度三等奖学金  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英语TEM-4，优秀的听说写能力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2013获2年度校级优秀团员 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rFonts w:ascii="微软雅黑" w:hAnsi="微软雅黑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81A9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1A96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Cs w:val="21"/>
                              </w:rPr>
                              <w:t>有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个性稳重、思维严谨、乐观豁达、容易相处，团队荣誉感强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pt;margin-top:13.8pt;height:742.9pt;width:517.05pt;z-index:251926528;mso-width-relative:page;mso-height-relative:page;" filled="f" stroked="f" coordsize="21600,21600" o:gfxdata="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8RNTXYAAAACwEAAA8AAAAAAAAAAQAgAAAA&#10;IgAAAGRycy9kb3ducmV2LnhtbFBLAQIUABQAAAAIAIdO4kCiLf47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81A96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2009.9-2010.7    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 xml:space="preserve">大学    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会计学（本科）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会计学基础，税法，成本会计，财务会计，会计电算化，特殊事项会计，中级财务管理，会计报表编制，会计英语，审计。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81A96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32"/>
                          <w:szCs w:val="32"/>
                        </w:rPr>
                        <w:t>实践经历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2014.8-2015.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限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rFonts w:ascii="微软雅黑" w:hAnsi="微软雅黑"/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 xml:space="preserve">2013.7-2014.7    广州电子科技有限公司 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rFonts w:ascii="微软雅黑" w:hAnsi="微软雅黑"/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widowControl/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2012. 8-2013.9   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/>
                          <w:b/>
                          <w:szCs w:val="21"/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>学生会                 会长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负责学生会的工作汇报，资产管理工作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,保管印章并对学校拨付的固定资产登记注册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81A96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32"/>
                          <w:szCs w:val="32"/>
                        </w:rPr>
                        <w:t>获奖荣誉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2013获2年度三等奖学金    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会计上岗证 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2013获2年度校级优秀团员   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证券从业资格证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2013获2年度三等奖学金  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英语TEM-4，优秀的听说写能力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2013获2年度校级优秀团员 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rFonts w:ascii="微软雅黑" w:hAnsi="微软雅黑"/>
                          <w:b/>
                          <w:sz w:val="30"/>
                          <w:szCs w:val="30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81A96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color w:val="81A964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szCs w:val="21"/>
                        </w:rPr>
                        <w:t>有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个性稳重、思维严谨、乐观豁达、容易相处，团队荣誉感强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230505</wp:posOffset>
                </wp:positionV>
                <wp:extent cx="107950" cy="107950"/>
                <wp:effectExtent l="0" t="0" r="6350" b="6350"/>
                <wp:wrapNone/>
                <wp:docPr id="13" name="流程图: 联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81A96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-13.1pt;margin-top:18.15pt;height:8.5pt;width:8.5pt;z-index:251938816;v-text-anchor:middle;mso-width-relative:page;mso-height-relative:page;" fillcolor="#81A964" filled="t" stroked="f" coordsize="21600,21600" o:gfxdata="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g0EY/XAAAACAEAAA8AAAAAAAAAAQAgAAAAIgAAAGRycy9kb3ducmV2&#10;LnhtbFBLAQIUABQAAAAIAIdO4kAj71S2bwIAAKUEAAAOAAAAAAAAAAEAIAAAACY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cs="微软雅黑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257175</wp:posOffset>
                </wp:positionV>
                <wp:extent cx="238760" cy="245745"/>
                <wp:effectExtent l="0" t="0" r="8890" b="1905"/>
                <wp:wrapNone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" cy="245745"/>
                          <a:chOff x="0" y="0"/>
                          <a:chExt cx="239200" cy="245794"/>
                        </a:xfrm>
                      </wpg:grpSpPr>
                      <wps:wsp>
                        <wps:cNvPr id="251" name="矩形 251"/>
                        <wps:cNvSpPr/>
                        <wps:spPr>
                          <a:xfrm>
                            <a:off x="26377" y="0"/>
                            <a:ext cx="212823" cy="245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7585"/>
                            <a:ext cx="215800" cy="201563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rgbClr val="81A96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5pt;margin-top:20.25pt;height:19.35pt;width:18.8pt;z-index:251953152;mso-width-relative:page;mso-height-relative:page;" coordsize="239200,245794" o:gfxdata="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">
                <o:lock v:ext="edit" aspectratio="f"/>
                <v:rect id="_x0000_s1026" o:spid="_x0000_s1026" o:spt="1" style="position:absolute;left:26377;top:0;height:245794;width:212823;v-text-anchor:middle;" fillcolor="#FFFFFF [3212]" filled="t" stroked="f" coordsize="21600,21600" o:gfxdata="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qooG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03" o:spid="_x0000_s1026" o:spt="100" style="position:absolute;left:0;top:17585;height:201563;width:215800;" fillcolor="#81A964" filled="t" stroked="f" coordsize="120,112" o:gfxdata="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S5Vu5AAAA2wAA&#10;AA8AAAAAAAAAAQAgAAAAIgAAAGRycy9kb3ducmV2LnhtbFBLAQIUABQAAAAIAIdO4kAzLwWeOwAA&#10;ADkAAAAQAAAAAAAAAAEAIAAAAAgBAABkcnMvc2hhcGV4bWwueG1sUEsFBgAAAAAGAAYAWwEAALID&#10;AAAAAA=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86320,113379;93513,106180;120488,106180;125883,113379;125883,122377;120488,129576;93513,129576;86320,122377;86320,113379;62941,35993;7193,35993;0,46791;0,82784;66538,109779;75530,109779;75530,102581;82723,97182;125883,97182;136673,102581;136673,109779;147463,109779;214001,82784;214001,44991;206808,35993;149261,35993;62941,35993;133076,35993;133076,23395;129480,16197;84521,16197;79126,23395;79126,35993;62941,35993;62941,12597;73731,1799;138471,1799;151060,12597;149261,35993;133076,35993;214001,89983;214001,188965;203211,199763;8991,199763;0,190764;0,89983;77328,120577;77328,129576;86320,140374;125883,140374;136673,129576;136673,120577;214001,89983;214001,89983;214001,89983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250190</wp:posOffset>
                </wp:positionV>
                <wp:extent cx="107950" cy="107950"/>
                <wp:effectExtent l="0" t="0" r="6350" b="6350"/>
                <wp:wrapNone/>
                <wp:docPr id="14" name="流程图: 联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81A964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-13.1pt;margin-top:19.7pt;height:8.5pt;width:8.5pt;z-index:251935744;v-text-anchor:middle;mso-width-relative:page;mso-height-relative:page;" fillcolor="#81A964" filled="t" stroked="f" coordsize="21600,21600" o:gfxdata="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1EeLm1QAAAAgBAAAPAAAAAAAAAAEAIAAAACIAAABkcnMvZG93bnJldi54&#10;bWxQSwECFAAUAAAACACHTuJAfO+h528CAAClBAAADgAAAAAAAAABACAAAAAkAQAAZHJzL2Uyb0Rv&#10;Yy54bWxQSwUGAAAAAAYABgBZAQAABQYAAAAA&#10;">
                <v:fill on="t" focussize="0,0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5715</wp:posOffset>
                </wp:positionV>
                <wp:extent cx="5615940" cy="0"/>
                <wp:effectExtent l="0" t="0" r="22860" b="190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1A9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1pt;margin-top:0.45pt;height:0pt;width:442.2pt;z-index:251942912;mso-width-relative:page;mso-height-relative:page;" filled="f" stroked="t" coordsize="21600,21600" o:gfxdata="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MWrIvTAAAABgEAAA8AAAAAAAAAAQAgAAAAIgAAAGRycy9k&#10;b3ducmV2LnhtbFBLAQIUABQAAAAIAIdO4kCxwPsAzgEAAGYDAAAOAAAAAAAAAAEAIAAAACIBAABk&#10;cnMvZTJvRG9jLnhtbFBLBQYAAAAABgAGAFkBAABiBQAAAAA=&#10;">
                <v:fill on="f" focussize="0,0"/>
                <v:stroke weight="1.5pt" color="#81A96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83185</wp:posOffset>
                </wp:positionV>
                <wp:extent cx="107950" cy="107950"/>
                <wp:effectExtent l="0" t="0" r="6350" b="6350"/>
                <wp:wrapNone/>
                <wp:docPr id="15" name="流程图: 联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81A964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-13.2pt;margin-top:6.55pt;height:8.5pt;width:8.5pt;z-index:251936768;v-text-anchor:middle;mso-width-relative:page;mso-height-relative:page;" fillcolor="#81A964" filled="t" stroked="f" coordsize="21600,21600" o:gfxdata="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Abk0PUAAAACAEAAA8AAAAAAAAAAQAgAAAAIgAAAGRycy9kb3ducmV2Lnht&#10;bFBLAQIUABQAAAAIAIdO4kDi0chHbwIAAKUEAAAOAAAAAAAAAAEAIAAAACMBAABkcnMvZTJvRG9j&#10;LnhtbFBLBQYAAAAABgAGAFkBAAAEBgAAAAA=&#10;">
                <v:fill on="t" focussize="0,0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305435</wp:posOffset>
                </wp:positionV>
                <wp:extent cx="107950" cy="107950"/>
                <wp:effectExtent l="0" t="0" r="6350" b="6350"/>
                <wp:wrapNone/>
                <wp:docPr id="16" name="流程图: 联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81A96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-13.2pt;margin-top:24.05pt;height:8.5pt;width:8.5pt;z-index:251937792;v-text-anchor:middle;mso-width-relative:page;mso-height-relative:page;" fillcolor="#81A964" filled="t" stroked="f" coordsize="21600,21600" o:gfxdata="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/Rsc42AAAAAgBAAAPAAAAAAAAAAEAIAAAACIAAABkcnMvZG93bnJl&#10;di54bWxQSwECFAAUAAAACACHTuJABiEK+m8CAAClBAAADgAAAAAAAAABACAAAAAn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hint="eastAsia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Style w:val="9"/>
          <w:rFonts w:cs="微软雅黑"/>
          <w:bCs/>
          <w:color w:val="000000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375285</wp:posOffset>
                </wp:positionV>
                <wp:extent cx="238760" cy="245745"/>
                <wp:effectExtent l="0" t="0" r="8890" b="1905"/>
                <wp:wrapNone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" cy="245745"/>
                          <a:chOff x="0" y="0"/>
                          <a:chExt cx="239200" cy="245794"/>
                        </a:xfrm>
                      </wpg:grpSpPr>
                      <wps:wsp>
                        <wps:cNvPr id="252" name="矩形 252"/>
                        <wps:cNvSpPr/>
                        <wps:spPr>
                          <a:xfrm>
                            <a:off x="26377" y="0"/>
                            <a:ext cx="212823" cy="245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Freeform 3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8793"/>
                            <a:ext cx="222730" cy="222722"/>
                          </a:xfrm>
                          <a:custGeom>
                            <a:avLst/>
                            <a:gdLst>
                              <a:gd name="T0" fmla="*/ 2147483646 w 64"/>
                              <a:gd name="T1" fmla="*/ 2147483646 h 64"/>
                              <a:gd name="T2" fmla="*/ 2147483646 w 64"/>
                              <a:gd name="T3" fmla="*/ 2147483646 h 64"/>
                              <a:gd name="T4" fmla="*/ 2147483646 w 64"/>
                              <a:gd name="T5" fmla="*/ 2147483646 h 64"/>
                              <a:gd name="T6" fmla="*/ 2147483646 w 64"/>
                              <a:gd name="T7" fmla="*/ 2147483646 h 64"/>
                              <a:gd name="T8" fmla="*/ 2147483646 w 64"/>
                              <a:gd name="T9" fmla="*/ 2147483646 h 64"/>
                              <a:gd name="T10" fmla="*/ 2147483646 w 64"/>
                              <a:gd name="T11" fmla="*/ 0 h 64"/>
                              <a:gd name="T12" fmla="*/ 2147483646 w 64"/>
                              <a:gd name="T13" fmla="*/ 0 h 64"/>
                              <a:gd name="T14" fmla="*/ 2147483646 w 64"/>
                              <a:gd name="T15" fmla="*/ 2147483646 h 64"/>
                              <a:gd name="T16" fmla="*/ 2147483646 w 64"/>
                              <a:gd name="T17" fmla="*/ 2147483646 h 64"/>
                              <a:gd name="T18" fmla="*/ 2147483646 w 64"/>
                              <a:gd name="T19" fmla="*/ 2147483646 h 64"/>
                              <a:gd name="T20" fmla="*/ 2147483646 w 64"/>
                              <a:gd name="T21" fmla="*/ 2147483646 h 64"/>
                              <a:gd name="T22" fmla="*/ 2147483646 w 64"/>
                              <a:gd name="T23" fmla="*/ 2147483646 h 64"/>
                              <a:gd name="T24" fmla="*/ 2147483646 w 64"/>
                              <a:gd name="T25" fmla="*/ 2147483646 h 64"/>
                              <a:gd name="T26" fmla="*/ 2147483646 w 64"/>
                              <a:gd name="T27" fmla="*/ 2147483646 h 64"/>
                              <a:gd name="T28" fmla="*/ 2147483646 w 64"/>
                              <a:gd name="T29" fmla="*/ 2147483646 h 64"/>
                              <a:gd name="T30" fmla="*/ 2147483646 w 64"/>
                              <a:gd name="T31" fmla="*/ 2147483646 h 64"/>
                              <a:gd name="T32" fmla="*/ 2147483646 w 64"/>
                              <a:gd name="T33" fmla="*/ 2147483646 h 64"/>
                              <a:gd name="T34" fmla="*/ 2147483646 w 64"/>
                              <a:gd name="T35" fmla="*/ 2147483646 h 64"/>
                              <a:gd name="T36" fmla="*/ 2147483646 w 64"/>
                              <a:gd name="T37" fmla="*/ 2147483646 h 64"/>
                              <a:gd name="T38" fmla="*/ 2147483646 w 64"/>
                              <a:gd name="T39" fmla="*/ 2147483646 h 64"/>
                              <a:gd name="T40" fmla="*/ 2147483646 w 64"/>
                              <a:gd name="T41" fmla="*/ 2147483646 h 64"/>
                              <a:gd name="T42" fmla="*/ 2147483646 w 64"/>
                              <a:gd name="T43" fmla="*/ 2147483646 h 6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0" y="50"/>
                                </a:move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2" y="4"/>
                                  <a:pt x="42" y="4"/>
                                  <a:pt x="42" y="4"/>
                                </a:cubicBezTo>
                                <a:cubicBezTo>
                                  <a:pt x="43" y="4"/>
                                  <a:pt x="44" y="3"/>
                                  <a:pt x="44" y="2"/>
                                </a:cubicBezTo>
                                <a:cubicBezTo>
                                  <a:pt x="44" y="1"/>
                                  <a:pt x="43" y="0"/>
                                  <a:pt x="42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1" y="0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2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0" y="58"/>
                                  <a:pt x="3" y="64"/>
                                  <a:pt x="12" y="64"/>
                                </a:cubicBezTo>
                                <a:cubicBezTo>
                                  <a:pt x="52" y="64"/>
                                  <a:pt x="52" y="64"/>
                                  <a:pt x="52" y="64"/>
                                </a:cubicBezTo>
                                <a:cubicBezTo>
                                  <a:pt x="61" y="64"/>
                                  <a:pt x="64" y="58"/>
                                  <a:pt x="60" y="50"/>
                                </a:cubicBezTo>
                                <a:moveTo>
                                  <a:pt x="15" y="40"/>
                                </a:move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49" y="40"/>
                                  <a:pt x="49" y="40"/>
                                  <a:pt x="49" y="40"/>
                                </a:cubicBez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A96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5pt;margin-top:29.55pt;height:19.35pt;width:18.8pt;z-index:251959296;mso-width-relative:page;mso-height-relative:page;" coordsize="239200,245794" o:gfxdata="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">
                <o:lock v:ext="edit" aspectratio="f"/>
                <v:rect id="_x0000_s1026" o:spid="_x0000_s1026" o:spt="1" style="position:absolute;left:26377;top:0;height:245794;width:212823;v-text-anchor:middle;" fillcolor="#FFFFFF [3212]" filled="t" stroked="f" coordsize="21600,21600" o:gfxdata="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4PPa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324" o:spid="_x0000_s1026" o:spt="100" style="position:absolute;left:0;top:8793;height:222722;width:222730;" fillcolor="#81A964" filled="t" stroked="f" coordsize="64,64" o:gfxdata="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xJLW/&#10;AAAA2wAAAA8AAAAAAAAAAQAgAAAAIgAAAGRycy9kb3ducmV2LnhtbFBLAQIUABQAAAAIAIdO4kAz&#10;LwWeOwAAADkAAAAQAAAAAAAAAAEAIAAAAA4BAABkcnMvc2hhcGV4bWwueG1sUEsFBgAAAAAGAAYA&#10;WwEAALgDAAAAAA=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<v:path o:connectlocs="@0,@0;@0,@0;@0,@0;@0,@0;@0,@0;@0,0;@0,0;@0,@0;@0,@0;@0,@0;@0,@0;@0,@0;@0,@0;@0,@0;@0,@0;@0,@0;@0,@0;@0,@0;@0,@0;@0,@0;@0,@0;@0,@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102235</wp:posOffset>
                </wp:positionV>
                <wp:extent cx="5615940" cy="0"/>
                <wp:effectExtent l="0" t="0" r="22860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1A9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1pt;margin-top:8.05pt;height:0pt;width:442.2pt;z-index:251943936;mso-width-relative:page;mso-height-relative:page;" filled="f" stroked="t" coordsize="21600,21600" o:gfxdata="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rmYRh1wAAAAoBAAAPAAAAAAAAAAEAIAAAACIAAABk&#10;cnMvZG93bnJldi54bWxQSwECFAAUAAAACACHTuJAF7HUBs4BAABmAwAADgAAAAAAAAABACAAAAAm&#10;AQAAZHJzL2Uyb0RvYy54bWxQSwUGAAAAAAYABgBZAQAAZgUAAAAA&#10;">
                <v:fill on="f" focussize="0,0"/>
                <v:stroke weight="1.5pt" color="#81A964 [3204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  <w:r>
        <w:rPr>
          <w:rFonts w:ascii="微软雅黑" w:hAnsi="微软雅黑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74930</wp:posOffset>
                </wp:positionV>
                <wp:extent cx="239395" cy="245745"/>
                <wp:effectExtent l="0" t="0" r="8255" b="1905"/>
                <wp:wrapNone/>
                <wp:docPr id="7168" name="组合 7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245745"/>
                          <a:chOff x="8792" y="-8791"/>
                          <a:chExt cx="239738" cy="245794"/>
                        </a:xfrm>
                      </wpg:grpSpPr>
                      <wps:wsp>
                        <wps:cNvPr id="253" name="矩形 253"/>
                        <wps:cNvSpPr/>
                        <wps:spPr>
                          <a:xfrm>
                            <a:off x="8792" y="-8791"/>
                            <a:ext cx="212823" cy="245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Freeform 171"/>
                        <wps:cNvSpPr>
                          <a:spLocks noChangeAspect="1" noEditPoints="1"/>
                        </wps:cNvSpPr>
                        <wps:spPr bwMode="auto">
                          <a:xfrm>
                            <a:off x="26377" y="0"/>
                            <a:ext cx="222153" cy="222153"/>
                          </a:xfrm>
                          <a:custGeom>
                            <a:avLst/>
                            <a:gdLst>
                              <a:gd name="T0" fmla="*/ 165 w 186"/>
                              <a:gd name="T1" fmla="*/ 73 h 185"/>
                              <a:gd name="T2" fmla="*/ 159 w 186"/>
                              <a:gd name="T3" fmla="*/ 80 h 185"/>
                              <a:gd name="T4" fmla="*/ 159 w 186"/>
                              <a:gd name="T5" fmla="*/ 158 h 185"/>
                              <a:gd name="T6" fmla="*/ 144 w 186"/>
                              <a:gd name="T7" fmla="*/ 173 h 185"/>
                              <a:gd name="T8" fmla="*/ 30 w 186"/>
                              <a:gd name="T9" fmla="*/ 173 h 185"/>
                              <a:gd name="T10" fmla="*/ 12 w 186"/>
                              <a:gd name="T11" fmla="*/ 158 h 185"/>
                              <a:gd name="T12" fmla="*/ 12 w 186"/>
                              <a:gd name="T13" fmla="*/ 43 h 185"/>
                              <a:gd name="T14" fmla="*/ 30 w 186"/>
                              <a:gd name="T15" fmla="*/ 26 h 185"/>
                              <a:gd name="T16" fmla="*/ 95 w 186"/>
                              <a:gd name="T17" fmla="*/ 26 h 185"/>
                              <a:gd name="T18" fmla="*/ 102 w 186"/>
                              <a:gd name="T19" fmla="*/ 20 h 185"/>
                              <a:gd name="T20" fmla="*/ 95 w 186"/>
                              <a:gd name="T21" fmla="*/ 14 h 185"/>
                              <a:gd name="T22" fmla="*/ 30 w 186"/>
                              <a:gd name="T23" fmla="*/ 14 h 185"/>
                              <a:gd name="T24" fmla="*/ 0 w 186"/>
                              <a:gd name="T25" fmla="*/ 43 h 185"/>
                              <a:gd name="T26" fmla="*/ 0 w 186"/>
                              <a:gd name="T27" fmla="*/ 158 h 185"/>
                              <a:gd name="T28" fmla="*/ 30 w 186"/>
                              <a:gd name="T29" fmla="*/ 185 h 185"/>
                              <a:gd name="T30" fmla="*/ 144 w 186"/>
                              <a:gd name="T31" fmla="*/ 185 h 185"/>
                              <a:gd name="T32" fmla="*/ 171 w 186"/>
                              <a:gd name="T33" fmla="*/ 158 h 185"/>
                              <a:gd name="T34" fmla="*/ 171 w 186"/>
                              <a:gd name="T35" fmla="*/ 80 h 185"/>
                              <a:gd name="T36" fmla="*/ 165 w 186"/>
                              <a:gd name="T37" fmla="*/ 73 h 185"/>
                              <a:gd name="T38" fmla="*/ 178 w 186"/>
                              <a:gd name="T39" fmla="*/ 16 h 185"/>
                              <a:gd name="T40" fmla="*/ 169 w 186"/>
                              <a:gd name="T41" fmla="*/ 7 h 185"/>
                              <a:gd name="T42" fmla="*/ 142 w 186"/>
                              <a:gd name="T43" fmla="*/ 7 h 185"/>
                              <a:gd name="T44" fmla="*/ 124 w 186"/>
                              <a:gd name="T45" fmla="*/ 28 h 185"/>
                              <a:gd name="T46" fmla="*/ 43 w 186"/>
                              <a:gd name="T47" fmla="*/ 105 h 185"/>
                              <a:gd name="T48" fmla="*/ 43 w 186"/>
                              <a:gd name="T49" fmla="*/ 108 h 185"/>
                              <a:gd name="T50" fmla="*/ 43 w 186"/>
                              <a:gd name="T51" fmla="*/ 108 h 185"/>
                              <a:gd name="T52" fmla="*/ 31 w 186"/>
                              <a:gd name="T53" fmla="*/ 148 h 185"/>
                              <a:gd name="T54" fmla="*/ 39 w 186"/>
                              <a:gd name="T55" fmla="*/ 156 h 185"/>
                              <a:gd name="T56" fmla="*/ 77 w 186"/>
                              <a:gd name="T57" fmla="*/ 142 h 185"/>
                              <a:gd name="T58" fmla="*/ 78 w 186"/>
                              <a:gd name="T59" fmla="*/ 143 h 185"/>
                              <a:gd name="T60" fmla="*/ 80 w 186"/>
                              <a:gd name="T61" fmla="*/ 143 h 185"/>
                              <a:gd name="T62" fmla="*/ 157 w 186"/>
                              <a:gd name="T63" fmla="*/ 61 h 185"/>
                              <a:gd name="T64" fmla="*/ 178 w 186"/>
                              <a:gd name="T65" fmla="*/ 44 h 185"/>
                              <a:gd name="T66" fmla="*/ 178 w 186"/>
                              <a:gd name="T67" fmla="*/ 16 h 185"/>
                              <a:gd name="T68" fmla="*/ 48 w 186"/>
                              <a:gd name="T69" fmla="*/ 139 h 185"/>
                              <a:gd name="T70" fmla="*/ 53 w 186"/>
                              <a:gd name="T71" fmla="*/ 122 h 185"/>
                              <a:gd name="T72" fmla="*/ 64 w 186"/>
                              <a:gd name="T73" fmla="*/ 133 h 185"/>
                              <a:gd name="T74" fmla="*/ 48 w 186"/>
                              <a:gd name="T75" fmla="*/ 139 h 185"/>
                              <a:gd name="T76" fmla="*/ 75 w 186"/>
                              <a:gd name="T77" fmla="*/ 126 h 185"/>
                              <a:gd name="T78" fmla="*/ 59 w 186"/>
                              <a:gd name="T79" fmla="*/ 110 h 185"/>
                              <a:gd name="T80" fmla="*/ 131 w 186"/>
                              <a:gd name="T81" fmla="*/ 38 h 185"/>
                              <a:gd name="T82" fmla="*/ 147 w 186"/>
                              <a:gd name="T83" fmla="*/ 54 h 185"/>
                              <a:gd name="T84" fmla="*/ 75 w 186"/>
                              <a:gd name="T85" fmla="*/ 126 h 185"/>
                              <a:gd name="T86" fmla="*/ 169 w 186"/>
                              <a:gd name="T87" fmla="*/ 34 h 185"/>
                              <a:gd name="T88" fmla="*/ 157 w 186"/>
                              <a:gd name="T89" fmla="*/ 47 h 185"/>
                              <a:gd name="T90" fmla="*/ 138 w 186"/>
                              <a:gd name="T91" fmla="*/ 28 h 185"/>
                              <a:gd name="T92" fmla="*/ 151 w 186"/>
                              <a:gd name="T93" fmla="*/ 16 h 185"/>
                              <a:gd name="T94" fmla="*/ 155 w 186"/>
                              <a:gd name="T95" fmla="*/ 14 h 185"/>
                              <a:gd name="T96" fmla="*/ 160 w 186"/>
                              <a:gd name="T97" fmla="*/ 16 h 185"/>
                              <a:gd name="T98" fmla="*/ 169 w 186"/>
                              <a:gd name="T99" fmla="*/ 25 h 185"/>
                              <a:gd name="T100" fmla="*/ 169 w 186"/>
                              <a:gd name="T101" fmla="*/ 34 h 185"/>
                              <a:gd name="T102" fmla="*/ 169 w 186"/>
                              <a:gd name="T103" fmla="*/ 34 h 185"/>
                              <a:gd name="T104" fmla="*/ 169 w 186"/>
                              <a:gd name="T105" fmla="*/ 3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85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rgbClr val="81A96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85pt;margin-top:5.9pt;height:19.35pt;width:18.85pt;z-index:251961344;mso-width-relative:page;mso-height-relative:page;" coordorigin="8792,-8791" coordsize="239738,245794" o:gfxdata="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">
                <o:lock v:ext="edit" aspectratio="f"/>
                <v:rect id="_x0000_s1026" o:spid="_x0000_s1026" o:spt="1" style="position:absolute;left:8792;top:-8791;height:245794;width:212823;v-text-anchor:middle;" fillcolor="#FFFFFF [3212]" filled="t" stroked="f" coordsize="21600,21600" o:gfxdata="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0mW2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71" o:spid="_x0000_s1026" o:spt="100" style="position:absolute;left:26377;top:0;height:222153;width:222153;" fillcolor="#81A964" filled="t" stroked="f" coordsize="186,185" o:gfxdata="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FO9i8AAAA&#10;2wAAAA8AAAAAAAAAAQAgAAAAIgAAAGRycy9kb3ducmV2LnhtbFBLAQIUABQAAAAIAIdO4kAzLwWe&#10;OwAAADkAAAAQAAAAAAAAAAEAIAAAAAsBAABkcnMvc2hhcGV4bWwueG1sUEsFBgAAAAAGAAYAWwEA&#10;ALUD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<v:path o:connectlocs="197071,87660;189904,96066;189904,189730;171989,207743;35831,207743;14332,189730;14332,51635;35831,31221;113465,31221;121825,24016;113465,16811;35831,16811;0,51635;0,189730;35831,222153;171989,222153;204237,189730;204237,96066;197071,87660;212598,19213;201848,8405;169600,8405;148102,33623;51357,126086;51357,129689;51357,129689;37025,177722;46580,187329;91966,170517;93160,171718;95549,171718;187516,73250;212598,52836;212598,19213;57329,166914;63301,146500;76439,159709;57329,166914;89577,151304;70467,132090;156462,45631;175572,64844;89577,151304;201848,40828;187516,56438;164823,33623;180350,19213;185127,16811;191099,19213;201848,30020;201848,40828;201848,40828;201848,40828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224790</wp:posOffset>
                </wp:positionV>
                <wp:extent cx="5615940" cy="0"/>
                <wp:effectExtent l="0" t="0" r="22860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1A9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1pt;margin-top:17.7pt;height:0pt;width:442.2pt;z-index:251944960;mso-width-relative:page;mso-height-relative:page;" filled="f" stroked="t" coordsize="21600,21600" o:gfxdata="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zDjoq1wAAAAoBAAAPAAAAAAAAAAEAIAAAACIAAABk&#10;cnMvZG93bnJldi54bWxQSwECFAAUAAAACACHTuJAtl0PF84BAABmAwAADgAAAAAAAAABACAAAAAm&#10;AQAAZHJzL2Uyb0RvYy54bWxQSwUGAAAAAAYABgBZAQAAZgUAAAAA&#10;">
                <v:fill on="f" focussize="0,0"/>
                <v:stroke weight="1.5pt" color="#81A96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224" cy="338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Yqfi1QAAAAQBAAAPAAAAAAAAAAEAIAAAACIAAABkcnMv&#10;ZG93bnJldi54bWxQSwECFAAUAAAACACHTuJAaIrK3gYCAADSAwAADgAAAAAAAAABACAAAAAk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  <w:rPr>
          <w:rFonts w:ascii="微软雅黑" w:hAnsi="微软雅黑"/>
        </w:rPr>
      </w:pPr>
    </w:p>
    <w:p>
      <w:pPr>
        <w:rPr>
          <w:rFonts w:hint="eastAsia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B81CD6"/>
    <w:rsid w:val="00047F27"/>
    <w:rsid w:val="00055746"/>
    <w:rsid w:val="000700EF"/>
    <w:rsid w:val="000819F0"/>
    <w:rsid w:val="000837DE"/>
    <w:rsid w:val="000B0AAF"/>
    <w:rsid w:val="000D5835"/>
    <w:rsid w:val="00102E32"/>
    <w:rsid w:val="00117793"/>
    <w:rsid w:val="00140E75"/>
    <w:rsid w:val="00170D40"/>
    <w:rsid w:val="001B7CA3"/>
    <w:rsid w:val="001C325D"/>
    <w:rsid w:val="002065F6"/>
    <w:rsid w:val="002224F2"/>
    <w:rsid w:val="0023057C"/>
    <w:rsid w:val="002315C1"/>
    <w:rsid w:val="00243396"/>
    <w:rsid w:val="00247DD4"/>
    <w:rsid w:val="00281672"/>
    <w:rsid w:val="0028308B"/>
    <w:rsid w:val="002F05F9"/>
    <w:rsid w:val="00326E2E"/>
    <w:rsid w:val="003B4E08"/>
    <w:rsid w:val="003D55A3"/>
    <w:rsid w:val="0041110C"/>
    <w:rsid w:val="00463508"/>
    <w:rsid w:val="00481885"/>
    <w:rsid w:val="004949BA"/>
    <w:rsid w:val="004A60AA"/>
    <w:rsid w:val="004B770C"/>
    <w:rsid w:val="004F6407"/>
    <w:rsid w:val="00534BE8"/>
    <w:rsid w:val="005875C4"/>
    <w:rsid w:val="005C7B24"/>
    <w:rsid w:val="00605B3D"/>
    <w:rsid w:val="0061573D"/>
    <w:rsid w:val="00621138"/>
    <w:rsid w:val="00693775"/>
    <w:rsid w:val="006944A6"/>
    <w:rsid w:val="006B76F9"/>
    <w:rsid w:val="0074748A"/>
    <w:rsid w:val="007618EA"/>
    <w:rsid w:val="007922AD"/>
    <w:rsid w:val="007A4B1C"/>
    <w:rsid w:val="007C5170"/>
    <w:rsid w:val="007F5335"/>
    <w:rsid w:val="00813561"/>
    <w:rsid w:val="00814CF3"/>
    <w:rsid w:val="0082704D"/>
    <w:rsid w:val="008751FB"/>
    <w:rsid w:val="00883B62"/>
    <w:rsid w:val="00894069"/>
    <w:rsid w:val="00910953"/>
    <w:rsid w:val="009160EF"/>
    <w:rsid w:val="009340EC"/>
    <w:rsid w:val="009B60D2"/>
    <w:rsid w:val="009C3D4F"/>
    <w:rsid w:val="009F1A73"/>
    <w:rsid w:val="00A00E09"/>
    <w:rsid w:val="00A521E6"/>
    <w:rsid w:val="00A6331A"/>
    <w:rsid w:val="00A66A24"/>
    <w:rsid w:val="00A84B83"/>
    <w:rsid w:val="00A93C13"/>
    <w:rsid w:val="00AA50F4"/>
    <w:rsid w:val="00AB2FF1"/>
    <w:rsid w:val="00AD7C3D"/>
    <w:rsid w:val="00AE7BAB"/>
    <w:rsid w:val="00B75067"/>
    <w:rsid w:val="00B8681F"/>
    <w:rsid w:val="00B87EFF"/>
    <w:rsid w:val="00B91070"/>
    <w:rsid w:val="00BF4CDC"/>
    <w:rsid w:val="00C17E3E"/>
    <w:rsid w:val="00C41A92"/>
    <w:rsid w:val="00C522F1"/>
    <w:rsid w:val="00C821BB"/>
    <w:rsid w:val="00C90964"/>
    <w:rsid w:val="00CA055B"/>
    <w:rsid w:val="00CD6B95"/>
    <w:rsid w:val="00D44AD9"/>
    <w:rsid w:val="00D46505"/>
    <w:rsid w:val="00DB21D7"/>
    <w:rsid w:val="00E66571"/>
    <w:rsid w:val="00FC2D25"/>
    <w:rsid w:val="29C23C24"/>
    <w:rsid w:val="2EB81CD6"/>
    <w:rsid w:val="60D47E86"/>
    <w:rsid w:val="75FB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5"/>
    <w:unhideWhenUsed/>
    <w:qFormat/>
    <w:uiPriority w:val="99"/>
    <w:rPr>
      <w:rFonts w:ascii="微软雅黑" w:hAnsi="微软雅黑" w:cstheme="minorBidi"/>
    </w:rPr>
  </w:style>
  <w:style w:type="paragraph" w:styleId="3">
    <w:name w:val="Closing"/>
    <w:basedOn w:val="1"/>
    <w:link w:val="14"/>
    <w:unhideWhenUsed/>
    <w:qFormat/>
    <w:uiPriority w:val="99"/>
    <w:pPr>
      <w:ind w:left="100" w:leftChars="2100"/>
    </w:pPr>
    <w:rPr>
      <w:rFonts w:ascii="微软雅黑" w:hAnsi="微软雅黑" w:cstheme="minorBidi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结束语 Char"/>
    <w:basedOn w:val="8"/>
    <w:link w:val="3"/>
    <w:qFormat/>
    <w:uiPriority w:val="99"/>
    <w:rPr>
      <w:rFonts w:ascii="微软雅黑" w:hAnsi="微软雅黑" w:eastAsia="微软雅黑"/>
    </w:rPr>
  </w:style>
  <w:style w:type="character" w:customStyle="1" w:styleId="15">
    <w:name w:val="称呼 Char"/>
    <w:basedOn w:val="8"/>
    <w:link w:val="2"/>
    <w:qFormat/>
    <w:uiPriority w:val="99"/>
    <w:rPr>
      <w:rFonts w:ascii="微软雅黑" w:hAnsi="微软雅黑" w:eastAsia="微软雅黑"/>
    </w:rPr>
  </w:style>
  <w:style w:type="character" w:customStyle="1" w:styleId="16">
    <w:name w:val="结束语 Char1"/>
    <w:basedOn w:val="8"/>
    <w:semiHidden/>
    <w:qFormat/>
    <w:uiPriority w:val="99"/>
    <w:rPr>
      <w:rFonts w:ascii="Arial Unicode MS" w:hAnsi="Arial Unicode MS" w:eastAsia="微软雅黑" w:cs="Times New Roman"/>
    </w:rPr>
  </w:style>
  <w:style w:type="character" w:customStyle="1" w:styleId="17">
    <w:name w:val="称呼 Char1"/>
    <w:basedOn w:val="8"/>
    <w:semiHidden/>
    <w:qFormat/>
    <w:uiPriority w:val="99"/>
    <w:rPr>
      <w:rFonts w:ascii="Arial Unicode MS" w:hAnsi="Arial Unicode MS" w:eastAsia="微软雅黑" w:cs="Times New Roman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130;&#21153;&#31616;&#21382;&#36890;&#29992;&#31616;&#21382;&#24212;&#23626;&#29983;&#31616;&#21382;&#31616;&#3242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CAB6F1-ECCC-48F4-976D-F5BC6E260B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【简历套装】财务简历通用简历应届生简历简约简历封面.docx</Template>
  <Pages>3</Pages>
  <Words>1</Words>
  <Characters>1</Characters>
  <Lines>1</Lines>
  <Paragraphs>1</Paragraphs>
  <TotalTime>5</TotalTime>
  <ScaleCrop>false</ScaleCrop>
  <LinksUpToDate>false</LinksUpToDate>
  <CharactersWithSpaces>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2018-03-23T02:15:00Z</dcterms:created>
  <dc:creator>mayn</dc:creator>
  <cp:lastModifiedBy>XXX</cp:lastModifiedBy>
  <dcterms:modified xsi:type="dcterms:W3CDTF">2020-08-04T09:56:19Z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