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-33020</wp:posOffset>
                </wp:positionV>
                <wp:extent cx="1295400" cy="1295400"/>
                <wp:effectExtent l="19050" t="19050" r="19050" b="19050"/>
                <wp:wrapNone/>
                <wp:docPr id="3" name="椭圆 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椭圆 581" o:spid="_x0000_s1026" o:spt="3" type="#_x0000_t3" style="position:absolute;left:0pt;margin-left:9.7pt;margin-top:-2.6pt;height:102pt;width:102pt;z-index:251662336;v-text-anchor:middle;mso-width-relative:page;mso-height-relative:page;" filled="t" stroked="t" coordsize="21600,21600" o:gfxdata="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">
                <v:fill type="frame" on="t" focussize="0,0" recolor="t" rotate="t" r:id="rId4"/>
                <v:stroke weight="2.25pt" color="#FFFFFF [3228]" miterlimit="8" joinstyle="miter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4220210</wp:posOffset>
                </wp:positionV>
                <wp:extent cx="4222115" cy="0"/>
                <wp:effectExtent l="0" t="0" r="0" b="0"/>
                <wp:wrapNone/>
                <wp:docPr id="18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5" o:spid="_x0000_s1026" o:spt="20" style="position:absolute;left:0pt;margin-left:184.8pt;margin-top:332.3pt;height:0pt;width:332.45pt;z-index:251686912;mso-width-relative:page;mso-height-relative:page;" filled="f" stroked="t" coordsize="21600,21600" o:gfxdata="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CVniPZAAAADAEAAA8AAAAAAAAAAQAgAAAAIgAAAGRycy9kb3ducmV2LnhtbFBLAQIUABQAAAAI&#10;AIdO4kDOILRD7AEAAKEDAAAOAAAAAAAAAAEAIAAAACgBAABkcnMvZTJvRG9jLnhtbFBLBQYAAAAA&#10;BgAGAFkBAACGBQAAAAA=&#10;">
                <v:fill on="f" focussize="0,0"/>
                <v:stroke weight="0.5pt" color="#BFBFB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2286635</wp:posOffset>
                </wp:positionV>
                <wp:extent cx="4222115" cy="0"/>
                <wp:effectExtent l="0" t="0" r="0" b="0"/>
                <wp:wrapNone/>
                <wp:docPr id="12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5" o:spid="_x0000_s1026" o:spt="20" style="position:absolute;left:0pt;margin-left:184.8pt;margin-top:180.05pt;height:0pt;width:332.45pt;z-index:251678720;mso-width-relative:page;mso-height-relative:page;" filled="f" stroked="t" coordsize="21600,21600" o:gfxdata="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AliZdgAAAAMAQAADwAAAAAAAAABACAAAAAiAAAAZHJzL2Rvd25yZXYueG1sUEsBAhQAFAAAAAgA&#10;h07iQNbsh8LsAQAAoQMAAA4AAAAAAAAAAQAgAAAAJwEAAGRycy9lMm9Eb2MueG1sUEsFBgAAAAAG&#10;AAYAWQEAAIUFAAAAAA==&#10;">
                <v:fill on="f" focussize="0,0"/>
                <v:stroke weight="0.5pt" color="#BFBFB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295910</wp:posOffset>
                </wp:positionV>
                <wp:extent cx="4222115" cy="0"/>
                <wp:effectExtent l="0" t="0" r="0" b="0"/>
                <wp:wrapNone/>
                <wp:docPr id="6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5" o:spid="_x0000_s1026" o:spt="20" style="position:absolute;left:0pt;margin-left:184.8pt;margin-top:23.3pt;height:0pt;width:332.45pt;z-index:251670528;mso-width-relative:page;mso-height-relative:page;" filled="f" stroked="t" coordsize="21600,21600" o:gfxdata="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dQE+9kAAAAKAQAADwAAAAAAAAABACAAAAAiAAAAZHJzL2Rvd25yZXYueG1sUEsBAhQAFAAAAAgA&#10;h07iQBIFljXrAQAAoAMAAA4AAAAAAAAAAQAgAAAAKAEAAGRycy9lMm9Eb2MueG1sUEsFBgAAAAAG&#10;AAYAWQEAAIUFAAAAAA==&#10;">
                <v:fill on="f" focussize="0,0"/>
                <v:stroke weight="0.5pt" color="#BFBFB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3857625</wp:posOffset>
                </wp:positionV>
                <wp:extent cx="1029970" cy="370840"/>
                <wp:effectExtent l="0" t="0" r="0" b="0"/>
                <wp:wrapNone/>
                <wp:docPr id="17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  <w:t>校外实践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209.55pt;margin-top:303.75pt;height:29.2pt;width:81.1pt;z-index:251684864;mso-width-relative:page;mso-height-relative:page;" filled="f" stroked="f" coordsize="21600,21600" o:gfxdata="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nJhxTYAAAA&#10;CwEAAA8AAAAAAAAAAQAgAAAAIgAAAGRycy9kb3ducmV2LnhtbFBLAQIUABQAAAAIAIdO4kBZb/MH&#10;5AEAAJYDAAAOAAAAAAAAAAEAIAAAACcBAABkcnMvZTJvRG9jLnhtbFBLBQYAAAAABgAGAFkBAAB9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28"/>
                          <w:szCs w:val="28"/>
                        </w:rPr>
                        <w:t>校外实践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1924050</wp:posOffset>
                </wp:positionV>
                <wp:extent cx="1029970" cy="370840"/>
                <wp:effectExtent l="0" t="0" r="0" b="0"/>
                <wp:wrapNone/>
                <wp:docPr id="10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209.55pt;margin-top:151.5pt;height:29.2pt;width:81.1pt;z-index:251676672;mso-width-relative:page;mso-height-relative:page;" filled="f" stroked="f" coordsize="21600,21600" o:gfxdata="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Cge7NgAAAAL&#10;AQAADwAAAAAAAAABACAAAAAiAAAAZHJzL2Rvd25yZXYueG1sUEsBAhQAFAAAAAgAh07iQELP64Dj&#10;AQAAlgMAAA4AAAAAAAAAAQAgAAAAJwEAAGRycy9lMm9Eb2MueG1sUEsFBgAAAAAGAAYAWQEAAHw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-66675</wp:posOffset>
                </wp:positionV>
                <wp:extent cx="1029970" cy="370840"/>
                <wp:effectExtent l="0" t="0" r="0" b="0"/>
                <wp:wrapNone/>
                <wp:docPr id="5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209.55pt;margin-top:-5.25pt;height:29.2pt;width:81.1pt;z-index:251668480;mso-width-relative:page;mso-height-relative:page;" filled="f" stroked="f" coordsize="21600,21600" o:gfxdata="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eEFt9cAAAAK&#10;AQAADwAAAAAAAAABACAAAAAiAAAAZHJzL2Rvd25yZXYueG1sUEsBAhQAFAAAAAgAh07iQDnqtXjk&#10;AQAAlQMAAA4AAAAAAAAAAQAgAAAAJgEAAGRycy9lMm9Eb2MueG1sUEsFBgAAAAAGAAYAWQEAAHw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-32385</wp:posOffset>
                </wp:positionV>
                <wp:extent cx="323850" cy="323850"/>
                <wp:effectExtent l="0" t="0" r="0" b="0"/>
                <wp:wrapNone/>
                <wp:docPr id="7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o:spt="6" type="#_x0000_t6" style="position:absolute;left:0pt;margin-left:183.95pt;margin-top:-2.55pt;height:25.5pt;width:25.5pt;z-index:251672576;mso-width-relative:page;mso-height-relative:page;" fillcolor="#00B0F0" filled="t" stroked="f" coordsize="21600,21600" o:gfxdata="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qzh721gAAAAkBAAAPAAAAAAAAAAEA&#10;IAAAACIAAABkcnMvZG93bnJldi54bWxQSwECFAAUAAAACACHTuJAJtVJR9gBAACeAwAADgAAAAAA&#10;AAABACAAAAAlAQAAZHJzL2Uyb0RvYy54bWxQSwUGAAAAAAYABgBZAQAAb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17145</wp:posOffset>
                </wp:positionV>
                <wp:extent cx="252095" cy="320040"/>
                <wp:effectExtent l="0" t="0" r="0" b="3810"/>
                <wp:wrapNone/>
                <wp:docPr id="8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180.75pt;margin-top:1.35pt;height:25.2pt;width:19.85pt;z-index:251674624;mso-width-relative:page;mso-height-relative:page;" filled="f" stroked="f" coordsize="21600,21600" o:gfxdata="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ZtZD7WAAAACAEAAA8AAAAAAAAAAQAg&#10;AAAAIgAAAGRycy9kb3ducmV2LnhtbFBLAQIUABQAAAAIAIdO4kCPa5lu1wEAAHoDAAAOAAAAAAAA&#10;AAEAIAAAACU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1958340</wp:posOffset>
                </wp:positionV>
                <wp:extent cx="323850" cy="323850"/>
                <wp:effectExtent l="0" t="0" r="0" b="0"/>
                <wp:wrapNone/>
                <wp:docPr id="13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6" type="#_x0000_t6" style="position:absolute;left:0pt;margin-left:183.95pt;margin-top:154.2pt;height:25.5pt;width:25.5pt;z-index:251680768;mso-width-relative:page;mso-height-relative:page;" fillcolor="#00B0F0" filled="t" stroked="f" coordsize="21600,21600" o:gfxdata="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JiFst3WAAAACwEAAA8AAAAAAAAAAQAg&#10;AAAAIgAAAGRycy9kb3ducmV2LnhtbFBLAQIUABQAAAAIAIdO4kDfb1541wEAAJ8DAAAOAAAAAAAA&#10;AAEAIAAAACUBAABkcnMvZTJvRG9jLnhtbFBLBQYAAAAABgAGAFkBAABu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2007870</wp:posOffset>
                </wp:positionV>
                <wp:extent cx="252095" cy="320040"/>
                <wp:effectExtent l="0" t="0" r="0" b="3810"/>
                <wp:wrapNone/>
                <wp:docPr id="15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180.75pt;margin-top:158.1pt;height:25.2pt;width:19.85pt;z-index:251682816;mso-width-relative:page;mso-height-relative:page;" filled="f" stroked="f" coordsize="21600,21600" o:gfxdata="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sUQGrWAAAACwEAAA8AAAAAAAAAAQAg&#10;AAAAIgAAAGRycy9kb3ducmV2LnhtbFBLAQIUABQAAAAIAIdO4kBIgvCY1wEAAHsDAAAOAAAAAAAA&#10;AAEAIAAAACU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3891915</wp:posOffset>
                </wp:positionV>
                <wp:extent cx="323850" cy="323850"/>
                <wp:effectExtent l="0" t="0" r="0" b="0"/>
                <wp:wrapNone/>
                <wp:docPr id="19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o:spt="6" type="#_x0000_t6" style="position:absolute;left:0pt;margin-left:183.95pt;margin-top:306.45pt;height:25.5pt;width:25.5pt;z-index:251688960;mso-width-relative:page;mso-height-relative:page;" fillcolor="#00B0F0" filled="t" stroked="f" coordsize="21600,21600" o:gfxdata="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G8VP51gAAAAsBAAAPAAAAAAAAAAEAIAAAACIA&#10;AABkcnMvZG93bnJldi54bWxQSwECFAAUAAAACACHTuJATkxw+dIBAACUAwAADgAAAAAAAAABACAA&#10;AAAlAQAAZHJzL2Uyb0RvYy54bWxQSwUGAAAAAAYABgBZAQAAaQ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3941445</wp:posOffset>
                </wp:positionV>
                <wp:extent cx="252095" cy="320040"/>
                <wp:effectExtent l="0" t="0" r="0" b="3810"/>
                <wp:wrapNone/>
                <wp:docPr id="20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180.75pt;margin-top:310.35pt;height:25.2pt;width:19.85pt;z-index:251691008;mso-width-relative:page;mso-height-relative:page;" filled="f" stroked="f" coordsize="21600,21600" o:gfxdata="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DBRMzXAAAACwEAAA8AAAAAAAAA&#10;AQAgAAAAIgAAAGRycy9kb3ducmV2LnhtbFBLAQIUABQAAAAIAIdO4kDh1IDQ2QEAAHsDAAAOAAAA&#10;AAAAAAEAIAAAACY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7248525</wp:posOffset>
                </wp:positionV>
                <wp:extent cx="1029970" cy="370840"/>
                <wp:effectExtent l="0" t="0" r="0" b="0"/>
                <wp:wrapNone/>
                <wp:docPr id="37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  <w:t>基本技能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17.55pt;margin-top:570.75pt;height:29.2pt;width:81.1pt;z-index:251717632;mso-width-relative:page;mso-height-relative:page;" filled="f" stroked="f" coordsize="21600,21600" o:gfxdata="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9Zs7N2AAA&#10;AAwBAAAPAAAAAAAAAAEAIAAAACIAAABkcnMvZG93bnJldi54bWxQSwECFAAUAAAACACHTuJAhztJ&#10;5+UBAACWAwAADgAAAAAAAAABACAAAAAnAQAAZHJzL2Uyb0RvYy54bWxQSwUGAAAAAAYABgBZAQAA&#10;f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28"/>
                          <w:szCs w:val="28"/>
                        </w:rPr>
                        <w:t>基本技能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5133975</wp:posOffset>
                </wp:positionV>
                <wp:extent cx="1029970" cy="370840"/>
                <wp:effectExtent l="0" t="0" r="0" b="0"/>
                <wp:wrapNone/>
                <wp:docPr id="32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17.55pt;margin-top:404.25pt;height:29.2pt;width:81.1pt;z-index:251709440;mso-width-relative:page;mso-height-relative:page;" filled="f" stroked="f" coordsize="21600,21600" o:gfxdata="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2X2ZjXAAAA&#10;CgEAAA8AAAAAAAAAAQAgAAAAIgAAAGRycy9kb3ducmV2LnhtbFBLAQIUABQAAAAIAIdO4kCWW+wP&#10;5QEAAJYDAAAOAAAAAAAAAAEAIAAAACYBAABkcnMvZTJvRG9jLnhtbFBLBQYAAAAABgAGAFkBAAB9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28"/>
                          <w:szCs w:val="28"/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1628775</wp:posOffset>
                </wp:positionV>
                <wp:extent cx="1029970" cy="370840"/>
                <wp:effectExtent l="0" t="0" r="0" b="0"/>
                <wp:wrapNone/>
                <wp:docPr id="27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1" o:spid="_x0000_s1026" o:spt="202" type="#_x0000_t202" style="position:absolute;left:0pt;margin-left:17.55pt;margin-top:128.25pt;height:29.2pt;width:81.1pt;z-index:251701248;mso-width-relative:page;mso-height-relative:page;" filled="f" stroked="f" coordsize="21600,21600" o:gfxdata="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ZYtx9cAAAAK&#10;AQAADwAAAAAAAAABACAAAAAiAAAAZHJzL2Rvd25yZXYueG1sUEsBAhQAFAAAAAgAh07iQOgRFJfk&#10;AQAAlgMAAA4AAAAAAAAAAQAgAAAAJgEAAGRycy9lMm9Eb2MueG1sUEsFBgAAAAAGAAYAWQEAAHw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1991360</wp:posOffset>
                </wp:positionV>
                <wp:extent cx="1692275" cy="0"/>
                <wp:effectExtent l="0" t="0" r="0" b="0"/>
                <wp:wrapNone/>
                <wp:docPr id="28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5" o:spid="_x0000_s1026" o:spt="20" style="position:absolute;left:0pt;margin-left:-5.7pt;margin-top:156.8pt;height:0pt;width:133.25pt;z-index:251703296;mso-width-relative:page;mso-height-relative:page;" filled="f" stroked="t" coordsize="21600,21600" o:gfxdata="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0uEFvaAAAACwEAAA8AAAAAAAAAAQAgAAAAIgAAAGRycy9kb3ducmV2LnhtbFBLAQIUABQAAAAI&#10;AIdO4kCCJ86y6wEAAKEDAAAOAAAAAAAAAAEAIAAAACkBAABkcnMvZTJvRG9jLnhtbFBLBQYAAAAA&#10;BgAGAFkBAACGBQAAAAA=&#10;">
                <v:fill on="f" focussize="0,0"/>
                <v:stroke weight="0.5pt" color="#BFBFB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5496560</wp:posOffset>
                </wp:positionV>
                <wp:extent cx="1692275" cy="0"/>
                <wp:effectExtent l="0" t="0" r="0" b="0"/>
                <wp:wrapNone/>
                <wp:docPr id="33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5" o:spid="_x0000_s1026" o:spt="20" style="position:absolute;left:0pt;margin-left:-5.7pt;margin-top:432.8pt;height:0pt;width:133.25pt;z-index:251711488;mso-width-relative:page;mso-height-relative:page;" filled="f" stroked="t" coordsize="21600,21600" o:gfxdata="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3uz7P2gAAAAsBAAAPAAAAAAAAAAEAIAAAACIAAABkcnMvZG93bnJldi54bWxQSwECFAAUAAAA&#10;CACHTuJAMEybkuwBAAChAwAADgAAAAAAAAABACAAAAApAQAAZHJzL2Uyb0RvYy54bWxQSwUGAAAA&#10;AAYABgBZAQAAhwUAAAAA&#10;">
                <v:fill on="f" focussize="0,0"/>
                <v:stroke weight="0.5pt" color="#BFBFB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7611110</wp:posOffset>
                </wp:positionV>
                <wp:extent cx="1692275" cy="0"/>
                <wp:effectExtent l="0" t="0" r="0" b="0"/>
                <wp:wrapNone/>
                <wp:docPr id="38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75" o:spid="_x0000_s1026" o:spt="20" style="position:absolute;left:0pt;margin-left:-5.7pt;margin-top:599.3pt;height:0pt;width:133.25pt;z-index:251719680;mso-width-relative:page;mso-height-relative:page;" filled="f" stroked="t" coordsize="21600,21600" o:gfxdata="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ea2i7aAAAADQEAAA8AAAAAAAAAAQAgAAAAIgAAAGRycy9kb3ducmV2LnhtbFBLAQIUABQAAAAI&#10;AIdO4kDU4dAG6wEAAKEDAAAOAAAAAAAAAAEAIAAAACkBAABkcnMvZTJvRG9jLnhtbFBLBQYAAAAA&#10;BgAGAFkBAACGBQAAAAA=&#10;">
                <v:fill on="f" focussize="0,0"/>
                <v:stroke weight="0.5pt" color="#BFBFB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-523875</wp:posOffset>
                </wp:positionV>
                <wp:extent cx="2276475" cy="2219325"/>
                <wp:effectExtent l="0" t="0" r="9525" b="9525"/>
                <wp:wrapNone/>
                <wp:docPr id="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76475" cy="2219325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" type="#_x0000_t6" style="position:absolute;left:0pt;margin-left:-27.75pt;margin-top:-41.25pt;height:174.75pt;width:179.25pt;rotation:11796480f;z-index:251660288;mso-width-relative:page;mso-height-relative:page;" fillcolor="#00B0F0" filled="t" stroked="f" coordsize="21600,21600" o:gfxdata="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X&#10;RyMm2wAAAAsBAAAPAAAAAAAAAAEAIAAAACIAAABkcnMvZG93bnJldi54bWxQSwECFAAUAAAACACH&#10;TuJANjddvOgBAACuAwAADgAAAAAAAAABACAAAAAqAQAAZHJzL2Uyb0RvYy54bWxQSwUGAAAAAAYA&#10;BgBZAQAAh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-497840</wp:posOffset>
                </wp:positionV>
                <wp:extent cx="2232025" cy="11102340"/>
                <wp:effectExtent l="0" t="0" r="0" b="381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00" cy="11102340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24.3pt;margin-top:-39.2pt;height:874.2pt;width:175.75pt;z-index:251658240;mso-width-relative:page;mso-height-relative:page;" fillcolor="#DEDEDE" filled="t" stroked="f" coordsize="21600,21600" o:gfxdata="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xLbGvcAAAADAEAAA8AAAAA&#10;AAAAAQAgAAAAIgAAAGRycy9kb3ducmV2LnhtbFBLAQIUABQAAAAIAIdO4kAmy+Y51wEAAJoDAAAO&#10;AAAAAAAAAAEAIAAAACsBAABkcnMvZTJvRG9jLnhtbFBLBQYAAAAABgAGAFkBAAB0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1663065</wp:posOffset>
                </wp:positionV>
                <wp:extent cx="323850" cy="323850"/>
                <wp:effectExtent l="0" t="0" r="0" b="0"/>
                <wp:wrapNone/>
                <wp:docPr id="29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35" o:spid="_x0000_s1026" o:spt="6" type="#_x0000_t6" style="position:absolute;left:0pt;margin-left:-5.8pt;margin-top:130.95pt;height:25.5pt;width:25.5pt;z-index:251705344;mso-width-relative:page;mso-height-relative:page;" fillcolor="#00B0F0" filled="t" stroked="f" coordsize="21600,21600" o:gfxdata="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FFWbd9YAAAAKAQAADwAAAAAAAAABACAAAAAi&#10;AAAAZHJzL2Rvd25yZXYueG1sUEsBAhQAFAAAAAgAh07iQHjhFBrTAQAAlA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1712595</wp:posOffset>
                </wp:positionV>
                <wp:extent cx="252095" cy="320040"/>
                <wp:effectExtent l="0" t="0" r="0" b="3810"/>
                <wp:wrapNone/>
                <wp:docPr id="30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-7.5pt;margin-top:134.85pt;height:25.2pt;width:19.85pt;z-index:251707392;mso-width-relative:page;mso-height-relative:page;" filled="f" stroked="f" coordsize="21600,21600" o:gfxdata="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zuwfl2AAAAAoBAAAPAAAAAAAA&#10;AAEAIAAAACIAAABkcnMvZG93bnJldi54bWxQSwECFAAUAAAACACHTuJAfD11P9kBAAB7AwAADgAA&#10;AAAAAAABACAAAAAn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5168265</wp:posOffset>
                </wp:positionV>
                <wp:extent cx="323850" cy="323850"/>
                <wp:effectExtent l="0" t="0" r="0" b="0"/>
                <wp:wrapNone/>
                <wp:docPr id="34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41" o:spid="_x0000_s1026" o:spt="6" type="#_x0000_t6" style="position:absolute;left:0pt;margin-left:-5.8pt;margin-top:406.95pt;height:25.5pt;width:25.5pt;z-index:251713536;mso-width-relative:page;mso-height-relative:page;" fillcolor="#00B0F0" filled="t" stroked="f" coordsize="21600,21600" o:gfxdata="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1BkUtYAAAAKAQAADwAAAAAAAAABACAAAAAi&#10;AAAAZHJzL2Rvd25yZXYueG1sUEsBAhQAFAAAAAgAh07iQARhv5rTAQAAlA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5217795</wp:posOffset>
                </wp:positionV>
                <wp:extent cx="252095" cy="320040"/>
                <wp:effectExtent l="0" t="0" r="0" b="3810"/>
                <wp:wrapNone/>
                <wp:docPr id="35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-9pt;margin-top:410.85pt;height:25.2pt;width:19.85pt;z-index:251715584;mso-width-relative:page;mso-height-relative:page;" filled="f" stroked="f" coordsize="21600,21600" o:gfxdata="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dJVwbXAAAACgEAAA8AAAAAAAAA&#10;AQAgAAAAIgAAAGRycy9kb3ducmV2LnhtbFBLAQIUABQAAAAIAIdO4kAzV2qc2QEAAHsDAAAOAAAA&#10;AAAAAAEAIAAAACY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7282815</wp:posOffset>
                </wp:positionV>
                <wp:extent cx="323850" cy="323850"/>
                <wp:effectExtent l="0" t="0" r="0" b="0"/>
                <wp:wrapNone/>
                <wp:docPr id="39" name="Auto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46" o:spid="_x0000_s1026" o:spt="6" type="#_x0000_t6" style="position:absolute;left:0pt;margin-left:-5.8pt;margin-top:573.45pt;height:25.5pt;width:25.5pt;z-index:251721728;mso-width-relative:page;mso-height-relative:page;" fillcolor="#00B0F0" filled="t" stroked="f" coordsize="21600,21600" o:gfxdata="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tBszZ1wAAAAwBAAAPAAAAAAAAAAEAIAAA&#10;ACIAAABkcnMvZG93bnJldi54bWxQSwECFAAUAAAACACHTuJA6Um/4tQBAACUAwAADgAAAAAAAAAB&#10;ACAAAAAmAQAAZHJzL2Uyb0RvYy54bWxQSwUGAAAAAAYABgBZAQAAbA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7332345</wp:posOffset>
                </wp:positionV>
                <wp:extent cx="252095" cy="320040"/>
                <wp:effectExtent l="0" t="0" r="0" b="3810"/>
                <wp:wrapNone/>
                <wp:docPr id="40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87" o:spid="_x0000_s1026" o:spt="202" type="#_x0000_t202" style="position:absolute;left:0pt;margin-left:-7.5pt;margin-top:577.35pt;height:25.2pt;width:19.85pt;z-index:251723776;mso-width-relative:page;mso-height-relative:page;" filled="f" stroked="f" coordsize="21600,21600" o:gfxdata="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wk+E42AAAAAwBAAAPAAAAAAAA&#10;AAEAIAAAACIAAABkcnMvZG93bnJldi54bWxQSwECFAAUAAAACACHTuJAbKsv3dkBAAB7AwAADgAA&#10;AAAAAAABACAAAAAn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6710680</wp:posOffset>
                </wp:positionV>
                <wp:extent cx="187325" cy="143510"/>
                <wp:effectExtent l="0" t="0" r="3175" b="8890"/>
                <wp:wrapNone/>
                <wp:docPr id="25" name="Freeform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7325" cy="143510"/>
                        </a:xfrm>
                        <a:custGeom>
                          <a:avLst/>
                          <a:gdLst>
                            <a:gd name="T0" fmla="*/ 169082 w 667"/>
                            <a:gd name="T1" fmla="*/ 0 h 512"/>
                            <a:gd name="T2" fmla="*/ 17975 w 667"/>
                            <a:gd name="T3" fmla="*/ 0 h 512"/>
                            <a:gd name="T4" fmla="*/ 0 w 667"/>
                            <a:gd name="T5" fmla="*/ 18281 h 512"/>
                            <a:gd name="T6" fmla="*/ 0 w 667"/>
                            <a:gd name="T7" fmla="*/ 125719 h 512"/>
                            <a:gd name="T8" fmla="*/ 17975 w 667"/>
                            <a:gd name="T9" fmla="*/ 144000 h 512"/>
                            <a:gd name="T10" fmla="*/ 121896 w 667"/>
                            <a:gd name="T11" fmla="*/ 144000 h 512"/>
                            <a:gd name="T12" fmla="*/ 126671 w 667"/>
                            <a:gd name="T13" fmla="*/ 139219 h 512"/>
                            <a:gd name="T14" fmla="*/ 121896 w 667"/>
                            <a:gd name="T15" fmla="*/ 134438 h 512"/>
                            <a:gd name="T16" fmla="*/ 17975 w 667"/>
                            <a:gd name="T17" fmla="*/ 134438 h 512"/>
                            <a:gd name="T18" fmla="*/ 9269 w 667"/>
                            <a:gd name="T19" fmla="*/ 125719 h 512"/>
                            <a:gd name="T20" fmla="*/ 9269 w 667"/>
                            <a:gd name="T21" fmla="*/ 18281 h 512"/>
                            <a:gd name="T22" fmla="*/ 17975 w 667"/>
                            <a:gd name="T23" fmla="*/ 9563 h 512"/>
                            <a:gd name="T24" fmla="*/ 169082 w 667"/>
                            <a:gd name="T25" fmla="*/ 9563 h 512"/>
                            <a:gd name="T26" fmla="*/ 177789 w 667"/>
                            <a:gd name="T27" fmla="*/ 18281 h 512"/>
                            <a:gd name="T28" fmla="*/ 177789 w 667"/>
                            <a:gd name="T29" fmla="*/ 125719 h 512"/>
                            <a:gd name="T30" fmla="*/ 169082 w 667"/>
                            <a:gd name="T31" fmla="*/ 134438 h 512"/>
                            <a:gd name="T32" fmla="*/ 153072 w 667"/>
                            <a:gd name="T33" fmla="*/ 134438 h 512"/>
                            <a:gd name="T34" fmla="*/ 148298 w 667"/>
                            <a:gd name="T35" fmla="*/ 139219 h 512"/>
                            <a:gd name="T36" fmla="*/ 153072 w 667"/>
                            <a:gd name="T37" fmla="*/ 144000 h 512"/>
                            <a:gd name="T38" fmla="*/ 169082 w 667"/>
                            <a:gd name="T39" fmla="*/ 144000 h 512"/>
                            <a:gd name="T40" fmla="*/ 187338 w 667"/>
                            <a:gd name="T41" fmla="*/ 125719 h 512"/>
                            <a:gd name="T42" fmla="*/ 187338 w 667"/>
                            <a:gd name="T43" fmla="*/ 18281 h 512"/>
                            <a:gd name="T44" fmla="*/ 169082 w 667"/>
                            <a:gd name="T45" fmla="*/ 0 h 512"/>
                            <a:gd name="T46" fmla="*/ 163464 w 667"/>
                            <a:gd name="T47" fmla="*/ 37406 h 512"/>
                            <a:gd name="T48" fmla="*/ 164588 w 667"/>
                            <a:gd name="T49" fmla="*/ 30938 h 512"/>
                            <a:gd name="T50" fmla="*/ 158128 w 667"/>
                            <a:gd name="T51" fmla="*/ 29531 h 512"/>
                            <a:gd name="T52" fmla="*/ 93529 w 667"/>
                            <a:gd name="T53" fmla="*/ 73406 h 512"/>
                            <a:gd name="T54" fmla="*/ 29210 w 667"/>
                            <a:gd name="T55" fmla="*/ 29531 h 512"/>
                            <a:gd name="T56" fmla="*/ 28929 w 667"/>
                            <a:gd name="T57" fmla="*/ 29531 h 512"/>
                            <a:gd name="T58" fmla="*/ 22469 w 667"/>
                            <a:gd name="T59" fmla="*/ 30938 h 512"/>
                            <a:gd name="T60" fmla="*/ 23874 w 667"/>
                            <a:gd name="T61" fmla="*/ 37406 h 512"/>
                            <a:gd name="T62" fmla="*/ 91001 w 667"/>
                            <a:gd name="T63" fmla="*/ 82969 h 512"/>
                            <a:gd name="T64" fmla="*/ 93529 w 667"/>
                            <a:gd name="T65" fmla="*/ 83813 h 512"/>
                            <a:gd name="T66" fmla="*/ 96337 w 667"/>
                            <a:gd name="T67" fmla="*/ 82969 h 512"/>
                            <a:gd name="T68" fmla="*/ 163464 w 667"/>
                            <a:gd name="T69" fmla="*/ 37406 h 512"/>
                            <a:gd name="T70" fmla="*/ 163464 w 667"/>
                            <a:gd name="T71" fmla="*/ 37406 h 512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667" h="512">
                              <a:moveTo>
                                <a:pt x="602" y="0"/>
                              </a:move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29" y="0"/>
                                <a:pt x="0" y="29"/>
                                <a:pt x="0" y="65"/>
                              </a:cubicBezTo>
                              <a:cubicBezTo>
                                <a:pt x="0" y="447"/>
                                <a:pt x="0" y="447"/>
                                <a:pt x="0" y="447"/>
                              </a:cubicBezTo>
                              <a:cubicBezTo>
                                <a:pt x="0" y="483"/>
                                <a:pt x="29" y="512"/>
                                <a:pt x="64" y="512"/>
                              </a:cubicBezTo>
                              <a:cubicBezTo>
                                <a:pt x="434" y="512"/>
                                <a:pt x="434" y="512"/>
                                <a:pt x="434" y="512"/>
                              </a:cubicBezTo>
                              <a:cubicBezTo>
                                <a:pt x="443" y="512"/>
                                <a:pt x="451" y="504"/>
                                <a:pt x="451" y="495"/>
                              </a:cubicBezTo>
                              <a:cubicBezTo>
                                <a:pt x="451" y="486"/>
                                <a:pt x="443" y="478"/>
                                <a:pt x="434" y="478"/>
                              </a:cubicBezTo>
                              <a:cubicBezTo>
                                <a:pt x="64" y="478"/>
                                <a:pt x="64" y="478"/>
                                <a:pt x="64" y="478"/>
                              </a:cubicBezTo>
                              <a:cubicBezTo>
                                <a:pt x="47" y="478"/>
                                <a:pt x="33" y="464"/>
                                <a:pt x="33" y="447"/>
                              </a:cubicBezTo>
                              <a:cubicBezTo>
                                <a:pt x="33" y="65"/>
                                <a:pt x="33" y="65"/>
                                <a:pt x="33" y="65"/>
                              </a:cubicBezTo>
                              <a:cubicBezTo>
                                <a:pt x="33" y="48"/>
                                <a:pt x="47" y="34"/>
                                <a:pt x="64" y="34"/>
                              </a:cubicBezTo>
                              <a:cubicBezTo>
                                <a:pt x="602" y="34"/>
                                <a:pt x="602" y="34"/>
                                <a:pt x="602" y="34"/>
                              </a:cubicBezTo>
                              <a:cubicBezTo>
                                <a:pt x="619" y="34"/>
                                <a:pt x="633" y="48"/>
                                <a:pt x="633" y="65"/>
                              </a:cubicBezTo>
                              <a:cubicBezTo>
                                <a:pt x="633" y="447"/>
                                <a:pt x="633" y="447"/>
                                <a:pt x="633" y="447"/>
                              </a:cubicBezTo>
                              <a:cubicBezTo>
                                <a:pt x="633" y="464"/>
                                <a:pt x="619" y="478"/>
                                <a:pt x="602" y="478"/>
                              </a:cubicBezTo>
                              <a:cubicBezTo>
                                <a:pt x="545" y="478"/>
                                <a:pt x="545" y="478"/>
                                <a:pt x="545" y="478"/>
                              </a:cubicBezTo>
                              <a:cubicBezTo>
                                <a:pt x="535" y="478"/>
                                <a:pt x="528" y="486"/>
                                <a:pt x="528" y="495"/>
                              </a:cubicBezTo>
                              <a:cubicBezTo>
                                <a:pt x="528" y="504"/>
                                <a:pt x="535" y="512"/>
                                <a:pt x="545" y="512"/>
                              </a:cubicBezTo>
                              <a:cubicBezTo>
                                <a:pt x="602" y="512"/>
                                <a:pt x="602" y="512"/>
                                <a:pt x="602" y="512"/>
                              </a:cubicBezTo>
                              <a:cubicBezTo>
                                <a:pt x="638" y="512"/>
                                <a:pt x="667" y="483"/>
                                <a:pt x="667" y="447"/>
                              </a:cubicBezTo>
                              <a:cubicBezTo>
                                <a:pt x="667" y="65"/>
                                <a:pt x="667" y="65"/>
                                <a:pt x="667" y="65"/>
                              </a:cubicBezTo>
                              <a:cubicBezTo>
                                <a:pt x="667" y="29"/>
                                <a:pt x="638" y="0"/>
                                <a:pt x="602" y="0"/>
                              </a:cubicBezTo>
                              <a:close/>
                              <a:moveTo>
                                <a:pt x="582" y="133"/>
                              </a:moveTo>
                              <a:cubicBezTo>
                                <a:pt x="590" y="128"/>
                                <a:pt x="592" y="117"/>
                                <a:pt x="586" y="110"/>
                              </a:cubicBezTo>
                              <a:cubicBezTo>
                                <a:pt x="581" y="102"/>
                                <a:pt x="571" y="100"/>
                                <a:pt x="563" y="105"/>
                              </a:cubicBezTo>
                              <a:cubicBezTo>
                                <a:pt x="333" y="261"/>
                                <a:pt x="333" y="261"/>
                                <a:pt x="333" y="261"/>
                              </a:cubicBezTo>
                              <a:cubicBezTo>
                                <a:pt x="104" y="105"/>
                                <a:pt x="104" y="105"/>
                                <a:pt x="104" y="105"/>
                              </a:cubicBezTo>
                              <a:cubicBezTo>
                                <a:pt x="104" y="105"/>
                                <a:pt x="103" y="105"/>
                                <a:pt x="103" y="105"/>
                              </a:cubicBezTo>
                              <a:cubicBezTo>
                                <a:pt x="96" y="100"/>
                                <a:pt x="85" y="102"/>
                                <a:pt x="80" y="110"/>
                              </a:cubicBezTo>
                              <a:cubicBezTo>
                                <a:pt x="75" y="118"/>
                                <a:pt x="77" y="128"/>
                                <a:pt x="85" y="133"/>
                              </a:cubicBezTo>
                              <a:cubicBezTo>
                                <a:pt x="324" y="295"/>
                                <a:pt x="324" y="295"/>
                                <a:pt x="324" y="295"/>
                              </a:cubicBezTo>
                              <a:cubicBezTo>
                                <a:pt x="327" y="297"/>
                                <a:pt x="330" y="298"/>
                                <a:pt x="333" y="298"/>
                              </a:cubicBezTo>
                              <a:cubicBezTo>
                                <a:pt x="337" y="298"/>
                                <a:pt x="340" y="297"/>
                                <a:pt x="343" y="295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o:spt="100" style="position:absolute;left:0pt;margin-left:-5.25pt;margin-top:528.4pt;height:11.3pt;width:14.75pt;z-index:251699200;mso-width-relative:page;mso-height-relative:page;" fillcolor="#00B0F0" filled="t" stroked="f" coordsize="667,512" o:gfxdata="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" path="m602,0c64,0,64,0,64,0c29,0,0,29,0,65c0,447,0,447,0,447c0,483,29,512,64,512c434,512,434,512,434,512c443,512,451,504,451,495c451,486,443,478,434,478c64,478,64,478,64,478c47,478,33,464,33,447c33,65,33,65,33,65c33,48,47,34,64,34c602,34,602,34,602,34c619,34,633,48,633,65c633,447,633,447,633,447c633,464,619,478,602,478c545,478,545,478,545,478c535,478,528,486,528,495c528,504,535,512,545,512c602,512,602,512,602,512c638,512,667,483,667,447c667,65,667,65,667,65c667,29,638,0,602,0xm582,133c590,128,592,117,586,110c581,102,571,100,563,105c333,261,333,261,333,261c104,105,104,105,104,105c104,105,103,105,103,105c96,100,85,102,80,110c75,118,77,128,85,133c324,295,324,295,324,295c327,297,330,298,333,298c337,298,340,297,343,295c582,133,582,133,582,133c582,133,582,133,582,133xe">
                <v:path o:connectlocs="47486185,0;5048226,0;0,5124035;0,35238151;5048226,40362187;34234135,40362187;35575180,39022106;34234135,37682026;5048226,37682026;2603171,35238151;2603171,5124035;5048226,2680441;47486185,2680441;49931520,5124035;49931520,35238151;47486185,37682026;42989823,37682026;41649059,39022106;42989823,40362187;47486185,40362187;52613329,35238151;52613329,5124035;47486185,0;45908386,10484638;46224058,8671703;44409786,8277331;26267346,20575185;8203543,8277331;8124625,8277331;6310352,8671703;6704943,10484638;25557364,23255627;26267346,23492194;27055964,23255627;45908386,10484638;45908386,10484638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6381115</wp:posOffset>
                </wp:positionV>
                <wp:extent cx="181610" cy="179705"/>
                <wp:effectExtent l="0" t="0" r="8890" b="0"/>
                <wp:wrapNone/>
                <wp:docPr id="24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1610" cy="179705"/>
                        </a:xfrm>
                        <a:custGeom>
                          <a:avLst/>
                          <a:gdLst>
                            <a:gd name="T0" fmla="*/ 141672 w 518"/>
                            <a:gd name="T1" fmla="*/ 110742 h 512"/>
                            <a:gd name="T2" fmla="*/ 118470 w 518"/>
                            <a:gd name="T3" fmla="*/ 111797 h 512"/>
                            <a:gd name="T4" fmla="*/ 110736 w 518"/>
                            <a:gd name="T5" fmla="*/ 126914 h 512"/>
                            <a:gd name="T6" fmla="*/ 76988 w 518"/>
                            <a:gd name="T7" fmla="*/ 103008 h 512"/>
                            <a:gd name="T8" fmla="*/ 53083 w 518"/>
                            <a:gd name="T9" fmla="*/ 69258 h 512"/>
                            <a:gd name="T10" fmla="*/ 68199 w 518"/>
                            <a:gd name="T11" fmla="*/ 61875 h 512"/>
                            <a:gd name="T12" fmla="*/ 69605 w 518"/>
                            <a:gd name="T13" fmla="*/ 38672 h 512"/>
                            <a:gd name="T14" fmla="*/ 47810 w 518"/>
                            <a:gd name="T15" fmla="*/ 7734 h 512"/>
                            <a:gd name="T16" fmla="*/ 12656 w 518"/>
                            <a:gd name="T17" fmla="*/ 16875 h 512"/>
                            <a:gd name="T18" fmla="*/ 14413 w 518"/>
                            <a:gd name="T19" fmla="*/ 84727 h 512"/>
                            <a:gd name="T20" fmla="*/ 52380 w 518"/>
                            <a:gd name="T21" fmla="*/ 131836 h 512"/>
                            <a:gd name="T22" fmla="*/ 132532 w 518"/>
                            <a:gd name="T23" fmla="*/ 180000 h 512"/>
                            <a:gd name="T24" fmla="*/ 179990 w 518"/>
                            <a:gd name="T25" fmla="*/ 145195 h 512"/>
                            <a:gd name="T26" fmla="*/ 157843 w 518"/>
                            <a:gd name="T27" fmla="*/ 120586 h 512"/>
                            <a:gd name="T28" fmla="*/ 156085 w 518"/>
                            <a:gd name="T29" fmla="*/ 159258 h 512"/>
                            <a:gd name="T30" fmla="*/ 100893 w 518"/>
                            <a:gd name="T31" fmla="*/ 156797 h 512"/>
                            <a:gd name="T32" fmla="*/ 60114 w 518"/>
                            <a:gd name="T33" fmla="*/ 124453 h 512"/>
                            <a:gd name="T34" fmla="*/ 23202 w 518"/>
                            <a:gd name="T35" fmla="*/ 79102 h 512"/>
                            <a:gd name="T36" fmla="*/ 21093 w 518"/>
                            <a:gd name="T37" fmla="*/ 23906 h 512"/>
                            <a:gd name="T38" fmla="*/ 34803 w 518"/>
                            <a:gd name="T39" fmla="*/ 10547 h 512"/>
                            <a:gd name="T40" fmla="*/ 60114 w 518"/>
                            <a:gd name="T41" fmla="*/ 43594 h 512"/>
                            <a:gd name="T42" fmla="*/ 61520 w 518"/>
                            <a:gd name="T43" fmla="*/ 53438 h 512"/>
                            <a:gd name="T44" fmla="*/ 47810 w 518"/>
                            <a:gd name="T45" fmla="*/ 60117 h 512"/>
                            <a:gd name="T46" fmla="*/ 51677 w 518"/>
                            <a:gd name="T47" fmla="*/ 88945 h 512"/>
                            <a:gd name="T48" fmla="*/ 69605 w 518"/>
                            <a:gd name="T49" fmla="*/ 110742 h 512"/>
                            <a:gd name="T50" fmla="*/ 111087 w 518"/>
                            <a:gd name="T51" fmla="*/ 137813 h 512"/>
                            <a:gd name="T52" fmla="*/ 119876 w 518"/>
                            <a:gd name="T53" fmla="*/ 132188 h 512"/>
                            <a:gd name="T54" fmla="*/ 126555 w 518"/>
                            <a:gd name="T55" fmla="*/ 118477 h 512"/>
                            <a:gd name="T56" fmla="*/ 136398 w 518"/>
                            <a:gd name="T57" fmla="*/ 119883 h 512"/>
                            <a:gd name="T58" fmla="*/ 169443 w 518"/>
                            <a:gd name="T59" fmla="*/ 145195 h 512"/>
                            <a:gd name="T60" fmla="*/ 89643 w 518"/>
                            <a:gd name="T61" fmla="*/ 63281 h 512"/>
                            <a:gd name="T62" fmla="*/ 110384 w 518"/>
                            <a:gd name="T63" fmla="*/ 69609 h 512"/>
                            <a:gd name="T64" fmla="*/ 123040 w 518"/>
                            <a:gd name="T65" fmla="*/ 86133 h 512"/>
                            <a:gd name="T66" fmla="*/ 126907 w 518"/>
                            <a:gd name="T67" fmla="*/ 81563 h 512"/>
                            <a:gd name="T68" fmla="*/ 92807 w 518"/>
                            <a:gd name="T69" fmla="*/ 58711 h 512"/>
                            <a:gd name="T70" fmla="*/ 93862 w 518"/>
                            <a:gd name="T71" fmla="*/ 40781 h 512"/>
                            <a:gd name="T72" fmla="*/ 142726 w 518"/>
                            <a:gd name="T73" fmla="*/ 72773 h 512"/>
                            <a:gd name="T74" fmla="*/ 147296 w 518"/>
                            <a:gd name="T75" fmla="*/ 75938 h 512"/>
                            <a:gd name="T76" fmla="*/ 130071 w 518"/>
                            <a:gd name="T77" fmla="*/ 40781 h 512"/>
                            <a:gd name="T78" fmla="*/ 89643 w 518"/>
                            <a:gd name="T79" fmla="*/ 37617 h 512"/>
                            <a:gd name="T80" fmla="*/ 181747 w 518"/>
                            <a:gd name="T81" fmla="*/ 68555 h 512"/>
                            <a:gd name="T82" fmla="*/ 89643 w 518"/>
                            <a:gd name="T83" fmla="*/ 7734 h 512"/>
                            <a:gd name="T84" fmla="*/ 91050 w 518"/>
                            <a:gd name="T85" fmla="*/ 15469 h 512"/>
                            <a:gd name="T86" fmla="*/ 174014 w 518"/>
                            <a:gd name="T87" fmla="*/ 69961 h 512"/>
                            <a:gd name="T88" fmla="*/ 178584 w 518"/>
                            <a:gd name="T89" fmla="*/ 73125 h 512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18" h="512">
                              <a:moveTo>
                                <a:pt x="449" y="343"/>
                              </a:moveTo>
                              <a:cubicBezTo>
                                <a:pt x="433" y="332"/>
                                <a:pt x="417" y="322"/>
                                <a:pt x="403" y="315"/>
                              </a:cubicBezTo>
                              <a:cubicBezTo>
                                <a:pt x="380" y="302"/>
                                <a:pt x="370" y="301"/>
                                <a:pt x="365" y="301"/>
                              </a:cubicBezTo>
                              <a:cubicBezTo>
                                <a:pt x="354" y="301"/>
                                <a:pt x="344" y="307"/>
                                <a:pt x="337" y="318"/>
                              </a:cubicBezTo>
                              <a:cubicBezTo>
                                <a:pt x="332" y="325"/>
                                <a:pt x="328" y="334"/>
                                <a:pt x="324" y="343"/>
                              </a:cubicBezTo>
                              <a:cubicBezTo>
                                <a:pt x="322" y="348"/>
                                <a:pt x="318" y="358"/>
                                <a:pt x="315" y="361"/>
                              </a:cubicBezTo>
                              <a:cubicBezTo>
                                <a:pt x="310" y="360"/>
                                <a:pt x="297" y="354"/>
                                <a:pt x="276" y="340"/>
                              </a:cubicBezTo>
                              <a:cubicBezTo>
                                <a:pt x="256" y="327"/>
                                <a:pt x="235" y="309"/>
                                <a:pt x="219" y="293"/>
                              </a:cubicBezTo>
                              <a:cubicBezTo>
                                <a:pt x="203" y="277"/>
                                <a:pt x="186" y="256"/>
                                <a:pt x="172" y="236"/>
                              </a:cubicBezTo>
                              <a:cubicBezTo>
                                <a:pt x="158" y="215"/>
                                <a:pt x="152" y="203"/>
                                <a:pt x="151" y="197"/>
                              </a:cubicBezTo>
                              <a:cubicBezTo>
                                <a:pt x="155" y="195"/>
                                <a:pt x="164" y="191"/>
                                <a:pt x="170" y="188"/>
                              </a:cubicBezTo>
                              <a:cubicBezTo>
                                <a:pt x="178" y="184"/>
                                <a:pt x="187" y="181"/>
                                <a:pt x="194" y="176"/>
                              </a:cubicBezTo>
                              <a:cubicBezTo>
                                <a:pt x="205" y="168"/>
                                <a:pt x="211" y="158"/>
                                <a:pt x="211" y="148"/>
                              </a:cubicBezTo>
                              <a:cubicBezTo>
                                <a:pt x="211" y="142"/>
                                <a:pt x="210" y="132"/>
                                <a:pt x="198" y="110"/>
                              </a:cubicBezTo>
                              <a:cubicBezTo>
                                <a:pt x="190" y="96"/>
                                <a:pt x="180" y="79"/>
                                <a:pt x="169" y="64"/>
                              </a:cubicBezTo>
                              <a:cubicBezTo>
                                <a:pt x="161" y="52"/>
                                <a:pt x="149" y="35"/>
                                <a:pt x="136" y="22"/>
                              </a:cubicBezTo>
                              <a:cubicBezTo>
                                <a:pt x="121" y="7"/>
                                <a:pt x="110" y="0"/>
                                <a:pt x="100" y="0"/>
                              </a:cubicBezTo>
                              <a:cubicBezTo>
                                <a:pt x="75" y="0"/>
                                <a:pt x="45" y="37"/>
                                <a:pt x="36" y="48"/>
                              </a:cubicBezTo>
                              <a:cubicBezTo>
                                <a:pt x="26" y="63"/>
                                <a:pt x="0" y="100"/>
                                <a:pt x="0" y="136"/>
                              </a:cubicBezTo>
                              <a:cubicBezTo>
                                <a:pt x="0" y="169"/>
                                <a:pt x="22" y="211"/>
                                <a:pt x="41" y="241"/>
                              </a:cubicBezTo>
                              <a:cubicBezTo>
                                <a:pt x="65" y="281"/>
                                <a:pt x="100" y="325"/>
                                <a:pt x="137" y="363"/>
                              </a:cubicBezTo>
                              <a:cubicBezTo>
                                <a:pt x="149" y="375"/>
                                <a:pt x="149" y="375"/>
                                <a:pt x="149" y="375"/>
                              </a:cubicBezTo>
                              <a:cubicBezTo>
                                <a:pt x="188" y="413"/>
                                <a:pt x="231" y="447"/>
                                <a:pt x="271" y="472"/>
                              </a:cubicBezTo>
                              <a:cubicBezTo>
                                <a:pt x="301" y="490"/>
                                <a:pt x="344" y="512"/>
                                <a:pt x="377" y="512"/>
                              </a:cubicBezTo>
                              <a:cubicBezTo>
                                <a:pt x="412" y="512"/>
                                <a:pt x="450" y="487"/>
                                <a:pt x="464" y="476"/>
                              </a:cubicBezTo>
                              <a:cubicBezTo>
                                <a:pt x="475" y="467"/>
                                <a:pt x="512" y="438"/>
                                <a:pt x="512" y="413"/>
                              </a:cubicBezTo>
                              <a:cubicBezTo>
                                <a:pt x="512" y="402"/>
                                <a:pt x="505" y="391"/>
                                <a:pt x="490" y="376"/>
                              </a:cubicBezTo>
                              <a:cubicBezTo>
                                <a:pt x="477" y="364"/>
                                <a:pt x="460" y="351"/>
                                <a:pt x="449" y="343"/>
                              </a:cubicBezTo>
                              <a:close/>
                              <a:moveTo>
                                <a:pt x="472" y="428"/>
                              </a:moveTo>
                              <a:cubicBezTo>
                                <a:pt x="465" y="436"/>
                                <a:pt x="455" y="445"/>
                                <a:pt x="444" y="453"/>
                              </a:cubicBezTo>
                              <a:cubicBezTo>
                                <a:pt x="420" y="471"/>
                                <a:pt x="394" y="482"/>
                                <a:pt x="377" y="482"/>
                              </a:cubicBezTo>
                              <a:cubicBezTo>
                                <a:pt x="357" y="482"/>
                                <a:pt x="324" y="469"/>
                                <a:pt x="287" y="446"/>
                              </a:cubicBezTo>
                              <a:cubicBezTo>
                                <a:pt x="249" y="422"/>
                                <a:pt x="207" y="389"/>
                                <a:pt x="171" y="354"/>
                              </a:cubicBezTo>
                              <a:cubicBezTo>
                                <a:pt x="171" y="354"/>
                                <a:pt x="171" y="354"/>
                                <a:pt x="171" y="354"/>
                              </a:cubicBezTo>
                              <a:cubicBezTo>
                                <a:pt x="159" y="342"/>
                                <a:pt x="159" y="342"/>
                                <a:pt x="159" y="342"/>
                              </a:cubicBezTo>
                              <a:cubicBezTo>
                                <a:pt x="123" y="305"/>
                                <a:pt x="90" y="264"/>
                                <a:pt x="66" y="225"/>
                              </a:cubicBezTo>
                              <a:cubicBezTo>
                                <a:pt x="44" y="188"/>
                                <a:pt x="30" y="156"/>
                                <a:pt x="30" y="136"/>
                              </a:cubicBezTo>
                              <a:cubicBezTo>
                                <a:pt x="30" y="118"/>
                                <a:pt x="41" y="92"/>
                                <a:pt x="60" y="68"/>
                              </a:cubicBezTo>
                              <a:cubicBezTo>
                                <a:pt x="67" y="57"/>
                                <a:pt x="76" y="47"/>
                                <a:pt x="85" y="40"/>
                              </a:cubicBezTo>
                              <a:cubicBezTo>
                                <a:pt x="92" y="33"/>
                                <a:pt x="97" y="31"/>
                                <a:pt x="99" y="30"/>
                              </a:cubicBezTo>
                              <a:cubicBezTo>
                                <a:pt x="105" y="33"/>
                                <a:pt x="122" y="48"/>
                                <a:pt x="146" y="84"/>
                              </a:cubicBezTo>
                              <a:cubicBezTo>
                                <a:pt x="156" y="98"/>
                                <a:pt x="165" y="112"/>
                                <a:pt x="171" y="124"/>
                              </a:cubicBezTo>
                              <a:cubicBezTo>
                                <a:pt x="179" y="139"/>
                                <a:pt x="181" y="146"/>
                                <a:pt x="181" y="147"/>
                              </a:cubicBezTo>
                              <a:cubicBezTo>
                                <a:pt x="180" y="148"/>
                                <a:pt x="179" y="150"/>
                                <a:pt x="175" y="152"/>
                              </a:cubicBezTo>
                              <a:cubicBezTo>
                                <a:pt x="170" y="155"/>
                                <a:pt x="164" y="158"/>
                                <a:pt x="158" y="160"/>
                              </a:cubicBezTo>
                              <a:cubicBezTo>
                                <a:pt x="150" y="164"/>
                                <a:pt x="142" y="167"/>
                                <a:pt x="136" y="171"/>
                              </a:cubicBezTo>
                              <a:cubicBezTo>
                                <a:pt x="126" y="178"/>
                                <a:pt x="120" y="186"/>
                                <a:pt x="121" y="196"/>
                              </a:cubicBezTo>
                              <a:cubicBezTo>
                                <a:pt x="121" y="201"/>
                                <a:pt x="121" y="215"/>
                                <a:pt x="147" y="253"/>
                              </a:cubicBezTo>
                              <a:cubicBezTo>
                                <a:pt x="162" y="274"/>
                                <a:pt x="180" y="297"/>
                                <a:pt x="197" y="315"/>
                              </a:cubicBezTo>
                              <a:cubicBezTo>
                                <a:pt x="198" y="315"/>
                                <a:pt x="198" y="315"/>
                                <a:pt x="198" y="315"/>
                              </a:cubicBezTo>
                              <a:cubicBezTo>
                                <a:pt x="215" y="332"/>
                                <a:pt x="238" y="351"/>
                                <a:pt x="259" y="365"/>
                              </a:cubicBezTo>
                              <a:cubicBezTo>
                                <a:pt x="297" y="391"/>
                                <a:pt x="312" y="391"/>
                                <a:pt x="316" y="392"/>
                              </a:cubicBezTo>
                              <a:cubicBezTo>
                                <a:pt x="316" y="392"/>
                                <a:pt x="317" y="392"/>
                                <a:pt x="317" y="392"/>
                              </a:cubicBezTo>
                              <a:cubicBezTo>
                                <a:pt x="326" y="392"/>
                                <a:pt x="334" y="386"/>
                                <a:pt x="341" y="376"/>
                              </a:cubicBezTo>
                              <a:cubicBezTo>
                                <a:pt x="345" y="370"/>
                                <a:pt x="349" y="362"/>
                                <a:pt x="352" y="355"/>
                              </a:cubicBezTo>
                              <a:cubicBezTo>
                                <a:pt x="355" y="349"/>
                                <a:pt x="357" y="342"/>
                                <a:pt x="360" y="337"/>
                              </a:cubicBezTo>
                              <a:cubicBezTo>
                                <a:pt x="363" y="333"/>
                                <a:pt x="364" y="332"/>
                                <a:pt x="365" y="331"/>
                              </a:cubicBezTo>
                              <a:cubicBezTo>
                                <a:pt x="366" y="332"/>
                                <a:pt x="373" y="333"/>
                                <a:pt x="388" y="341"/>
                              </a:cubicBezTo>
                              <a:cubicBezTo>
                                <a:pt x="400" y="347"/>
                                <a:pt x="415" y="356"/>
                                <a:pt x="429" y="366"/>
                              </a:cubicBezTo>
                              <a:cubicBezTo>
                                <a:pt x="464" y="390"/>
                                <a:pt x="479" y="408"/>
                                <a:pt x="482" y="413"/>
                              </a:cubicBezTo>
                              <a:cubicBezTo>
                                <a:pt x="481" y="415"/>
                                <a:pt x="479" y="420"/>
                                <a:pt x="472" y="428"/>
                              </a:cubicBezTo>
                              <a:close/>
                              <a:moveTo>
                                <a:pt x="255" y="180"/>
                              </a:moveTo>
                              <a:cubicBezTo>
                                <a:pt x="256" y="186"/>
                                <a:pt x="261" y="190"/>
                                <a:pt x="267" y="189"/>
                              </a:cubicBezTo>
                              <a:cubicBezTo>
                                <a:pt x="284" y="186"/>
                                <a:pt x="301" y="189"/>
                                <a:pt x="314" y="198"/>
                              </a:cubicBezTo>
                              <a:cubicBezTo>
                                <a:pt x="328" y="207"/>
                                <a:pt x="337" y="221"/>
                                <a:pt x="340" y="236"/>
                              </a:cubicBezTo>
                              <a:cubicBezTo>
                                <a:pt x="340" y="241"/>
                                <a:pt x="345" y="245"/>
                                <a:pt x="350" y="245"/>
                              </a:cubicBezTo>
                              <a:cubicBezTo>
                                <a:pt x="351" y="245"/>
                                <a:pt x="352" y="245"/>
                                <a:pt x="352" y="245"/>
                              </a:cubicBezTo>
                              <a:cubicBezTo>
                                <a:pt x="358" y="244"/>
                                <a:pt x="362" y="238"/>
                                <a:pt x="361" y="232"/>
                              </a:cubicBezTo>
                              <a:cubicBezTo>
                                <a:pt x="358" y="211"/>
                                <a:pt x="345" y="192"/>
                                <a:pt x="327" y="180"/>
                              </a:cubicBezTo>
                              <a:cubicBezTo>
                                <a:pt x="308" y="168"/>
                                <a:pt x="286" y="163"/>
                                <a:pt x="264" y="167"/>
                              </a:cubicBezTo>
                              <a:cubicBezTo>
                                <a:pt x="258" y="168"/>
                                <a:pt x="254" y="174"/>
                                <a:pt x="255" y="180"/>
                              </a:cubicBezTo>
                              <a:close/>
                              <a:moveTo>
                                <a:pt x="267" y="116"/>
                              </a:moveTo>
                              <a:cubicBezTo>
                                <a:pt x="299" y="111"/>
                                <a:pt x="331" y="117"/>
                                <a:pt x="358" y="134"/>
                              </a:cubicBezTo>
                              <a:cubicBezTo>
                                <a:pt x="384" y="152"/>
                                <a:pt x="401" y="178"/>
                                <a:pt x="406" y="207"/>
                              </a:cubicBezTo>
                              <a:cubicBezTo>
                                <a:pt x="407" y="213"/>
                                <a:pt x="412" y="217"/>
                                <a:pt x="417" y="217"/>
                              </a:cubicBezTo>
                              <a:cubicBezTo>
                                <a:pt x="418" y="217"/>
                                <a:pt x="418" y="216"/>
                                <a:pt x="419" y="216"/>
                              </a:cubicBezTo>
                              <a:cubicBezTo>
                                <a:pt x="425" y="215"/>
                                <a:pt x="429" y="210"/>
                                <a:pt x="428" y="204"/>
                              </a:cubicBezTo>
                              <a:cubicBezTo>
                                <a:pt x="422" y="168"/>
                                <a:pt x="401" y="137"/>
                                <a:pt x="370" y="116"/>
                              </a:cubicBezTo>
                              <a:cubicBezTo>
                                <a:pt x="339" y="96"/>
                                <a:pt x="301" y="88"/>
                                <a:pt x="264" y="95"/>
                              </a:cubicBezTo>
                              <a:cubicBezTo>
                                <a:pt x="258" y="96"/>
                                <a:pt x="254" y="101"/>
                                <a:pt x="255" y="107"/>
                              </a:cubicBezTo>
                              <a:cubicBezTo>
                                <a:pt x="256" y="113"/>
                                <a:pt x="261" y="117"/>
                                <a:pt x="267" y="116"/>
                              </a:cubicBezTo>
                              <a:close/>
                              <a:moveTo>
                                <a:pt x="517" y="195"/>
                              </a:moveTo>
                              <a:cubicBezTo>
                                <a:pt x="507" y="138"/>
                                <a:pt x="474" y="89"/>
                                <a:pt x="425" y="56"/>
                              </a:cubicBezTo>
                              <a:cubicBezTo>
                                <a:pt x="375" y="24"/>
                                <a:pt x="315" y="12"/>
                                <a:pt x="255" y="22"/>
                              </a:cubicBezTo>
                              <a:cubicBezTo>
                                <a:pt x="249" y="23"/>
                                <a:pt x="245" y="29"/>
                                <a:pt x="246" y="35"/>
                              </a:cubicBezTo>
                              <a:cubicBezTo>
                                <a:pt x="248" y="41"/>
                                <a:pt x="253" y="45"/>
                                <a:pt x="259" y="44"/>
                              </a:cubicBezTo>
                              <a:cubicBezTo>
                                <a:pt x="314" y="34"/>
                                <a:pt x="368" y="45"/>
                                <a:pt x="413" y="75"/>
                              </a:cubicBezTo>
                              <a:cubicBezTo>
                                <a:pt x="457" y="104"/>
                                <a:pt x="486" y="148"/>
                                <a:pt x="495" y="199"/>
                              </a:cubicBezTo>
                              <a:cubicBezTo>
                                <a:pt x="496" y="205"/>
                                <a:pt x="501" y="208"/>
                                <a:pt x="506" y="208"/>
                              </a:cubicBezTo>
                              <a:cubicBezTo>
                                <a:pt x="507" y="208"/>
                                <a:pt x="507" y="208"/>
                                <a:pt x="508" y="208"/>
                              </a:cubicBezTo>
                              <a:cubicBezTo>
                                <a:pt x="514" y="207"/>
                                <a:pt x="518" y="201"/>
                                <a:pt x="517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-5.25pt;margin-top:502.45pt;height:14.15pt;width:14.3pt;z-index:251697152;mso-width-relative:page;mso-height-relative:page;" fillcolor="#00B0F0" filled="t" stroked="f" coordsize="518,512" o:gfxdata="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" path="m449,343c433,332,417,322,403,315c380,302,370,301,365,301c354,301,344,307,337,318c332,325,328,334,324,343c322,348,318,358,315,361c310,360,297,354,276,340c256,327,235,309,219,293c203,277,186,256,172,236c158,215,152,203,151,197c155,195,164,191,170,188c178,184,187,181,194,176c205,168,211,158,211,148c211,142,210,132,198,110c190,96,180,79,169,64c161,52,149,35,136,22c121,7,110,0,100,0c75,0,45,37,36,48c26,63,0,100,0,136c0,169,22,211,41,241c65,281,100,325,137,363c149,375,149,375,149,375c188,413,231,447,271,472c301,490,344,512,377,512c412,512,450,487,464,476c475,467,512,438,512,413c512,402,505,391,490,376c477,364,460,351,449,343xm472,428c465,436,455,445,444,453c420,471,394,482,377,482c357,482,324,469,287,446c249,422,207,389,171,354c171,354,171,354,171,354c159,342,159,342,159,342c123,305,90,264,66,225c44,188,30,156,30,136c30,118,41,92,60,68c67,57,76,47,85,40c92,33,97,31,99,30c105,33,122,48,146,84c156,98,165,112,171,124c179,139,181,146,181,147c180,148,179,150,175,152c170,155,164,158,158,160c150,164,142,167,136,171c126,178,120,186,121,196c121,201,121,215,147,253c162,274,180,297,197,315c198,315,198,315,198,315c215,332,238,351,259,365c297,391,312,391,316,392c316,392,317,392,317,392c326,392,334,386,341,376c345,370,349,362,352,355c355,349,357,342,360,337c363,333,364,332,365,331c366,332,373,333,388,341c400,347,415,356,429,366c464,390,479,408,482,413c481,415,479,420,472,428xm255,180c256,186,261,190,267,189c284,186,301,189,314,198c328,207,337,221,340,236c340,241,345,245,350,245c351,245,352,245,352,245c358,244,362,238,361,232c358,211,345,192,327,180c308,168,286,163,264,167c258,168,254,174,255,180xm267,116c299,111,331,117,358,134c384,152,401,178,406,207c407,213,412,217,417,217c418,217,418,216,419,216c425,215,429,210,428,204c422,168,401,137,370,116c339,96,301,88,264,95c258,96,254,101,255,107c256,113,261,117,267,116xm517,195c507,138,474,89,425,56c375,24,315,12,255,22c249,23,245,29,246,35c248,41,253,45,259,44c314,34,368,45,413,75c457,104,486,148,495,199c496,205,501,208,506,208c507,208,507,208,508,208c514,207,518,201,517,195xe">
                <v:path o:connectlocs="49669984,38868927;41535399,39239218;38823870,44545078;26991873,36154399;18610817,24308611;23910464,21717279;24403405,13573343;16762112,2714528;4437174,5922894;5053175,29738018;18364347,46272633;46465514,63177539;63104216,50961459;55339512,42324037;54723159,55897380;35372929,55033603;21075875,43681301;8134585,27763720;7395173,8390679;12201878,3701852;21075875,15300897;21568816,18756007;16762112,21100245;18117876,31218478;24403405,38868927;38946930,48370478;42028340,46396180;44369987,41583807;47820928,42077293;59406454,50961459;31428697,22210765;38700459,24431807;43137633,30231505;44493398,28627497;32537990,20606758;32907872,14313573;50039515,25542328;51641750,26653199;45602691,14313573;31428697,13203052;63720217,24061867;31428697,2714528;31921989,5429407;61009039,24555354;62611274,25665875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5743575</wp:posOffset>
                </wp:positionV>
                <wp:extent cx="139700" cy="179705"/>
                <wp:effectExtent l="0" t="0" r="0" b="0"/>
                <wp:wrapNone/>
                <wp:docPr id="23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9700" cy="179705"/>
                        </a:xfrm>
                        <a:custGeom>
                          <a:avLst/>
                          <a:gdLst>
                            <a:gd name="T0" fmla="*/ 70079 w 398"/>
                            <a:gd name="T1" fmla="*/ 79102 h 512"/>
                            <a:gd name="T2" fmla="*/ 0 w 398"/>
                            <a:gd name="T3" fmla="*/ 174727 h 512"/>
                            <a:gd name="T4" fmla="*/ 0 w 398"/>
                            <a:gd name="T5" fmla="*/ 180000 h 512"/>
                            <a:gd name="T6" fmla="*/ 140158 w 398"/>
                            <a:gd name="T7" fmla="*/ 180000 h 512"/>
                            <a:gd name="T8" fmla="*/ 140158 w 398"/>
                            <a:gd name="T9" fmla="*/ 174727 h 512"/>
                            <a:gd name="T10" fmla="*/ 70079 w 398"/>
                            <a:gd name="T11" fmla="*/ 79102 h 512"/>
                            <a:gd name="T12" fmla="*/ 70783 w 398"/>
                            <a:gd name="T13" fmla="*/ 68906 h 512"/>
                            <a:gd name="T14" fmla="*/ 105999 w 398"/>
                            <a:gd name="T15" fmla="*/ 34453 h 512"/>
                            <a:gd name="T16" fmla="*/ 70783 w 398"/>
                            <a:gd name="T17" fmla="*/ 0 h 512"/>
                            <a:gd name="T18" fmla="*/ 35216 w 398"/>
                            <a:gd name="T19" fmla="*/ 34453 h 512"/>
                            <a:gd name="T20" fmla="*/ 70783 w 398"/>
                            <a:gd name="T21" fmla="*/ 68906 h 51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98" h="512">
                              <a:moveTo>
                                <a:pt x="199" y="225"/>
                              </a:moveTo>
                              <a:cubicBezTo>
                                <a:pt x="89" y="225"/>
                                <a:pt x="0" y="347"/>
                                <a:pt x="0" y="497"/>
                              </a:cubicBezTo>
                              <a:cubicBezTo>
                                <a:pt x="0" y="502"/>
                                <a:pt x="0" y="507"/>
                                <a:pt x="0" y="512"/>
                              </a:cubicBezTo>
                              <a:cubicBezTo>
                                <a:pt x="398" y="512"/>
                                <a:pt x="398" y="512"/>
                                <a:pt x="398" y="512"/>
                              </a:cubicBezTo>
                              <a:cubicBezTo>
                                <a:pt x="398" y="507"/>
                                <a:pt x="398" y="502"/>
                                <a:pt x="398" y="497"/>
                              </a:cubicBezTo>
                              <a:cubicBezTo>
                                <a:pt x="398" y="347"/>
                                <a:pt x="309" y="225"/>
                                <a:pt x="199" y="225"/>
                              </a:cubicBezTo>
                              <a:close/>
                              <a:moveTo>
                                <a:pt x="201" y="196"/>
                              </a:moveTo>
                              <a:cubicBezTo>
                                <a:pt x="256" y="196"/>
                                <a:pt x="301" y="152"/>
                                <a:pt x="301" y="98"/>
                              </a:cubicBezTo>
                              <a:cubicBezTo>
                                <a:pt x="301" y="44"/>
                                <a:pt x="256" y="0"/>
                                <a:pt x="201" y="0"/>
                              </a:cubicBezTo>
                              <a:cubicBezTo>
                                <a:pt x="145" y="0"/>
                                <a:pt x="100" y="44"/>
                                <a:pt x="100" y="98"/>
                              </a:cubicBezTo>
                              <a:cubicBezTo>
                                <a:pt x="100" y="152"/>
                                <a:pt x="145" y="196"/>
                                <a:pt x="201" y="1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-5.25pt;margin-top:452.25pt;height:14.15pt;width:11pt;z-index:251695104;mso-width-relative:page;mso-height-relative:page;" fillcolor="#00B0F0" filled="t" stroked="f" coordsize="398,512" o:gfxdata="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" path="m199,225c89,225,0,347,0,497c0,502,0,507,0,512c398,512,398,512,398,512c398,507,398,502,398,497c398,347,309,225,199,225xm201,196c256,196,301,152,301,98c301,44,256,0,201,0c145,0,100,44,100,98c100,152,145,196,201,196xe">
                <v:path o:connectlocs="24598081,27763720;0,61326788;0,63177539;49196162,63177539;49196162,61326788;24598081,27763720;24845188,24185063;37206181,12092531;24845188,0;12360992,12092531;24845188,24185063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6062345</wp:posOffset>
                </wp:positionV>
                <wp:extent cx="141605" cy="179705"/>
                <wp:effectExtent l="0" t="0" r="0" b="0"/>
                <wp:wrapNone/>
                <wp:docPr id="22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1919" cy="179960"/>
                        </a:xfrm>
                        <a:custGeom>
                          <a:avLst/>
                          <a:gdLst>
                            <a:gd name="T0" fmla="*/ 70969 w 176"/>
                            <a:gd name="T1" fmla="*/ 109286 h 224"/>
                            <a:gd name="T2" fmla="*/ 32259 w 176"/>
                            <a:gd name="T3" fmla="*/ 70714 h 224"/>
                            <a:gd name="T4" fmla="*/ 70969 w 176"/>
                            <a:gd name="T5" fmla="*/ 32143 h 224"/>
                            <a:gd name="T6" fmla="*/ 109679 w 176"/>
                            <a:gd name="T7" fmla="*/ 70714 h 224"/>
                            <a:gd name="T8" fmla="*/ 70969 w 176"/>
                            <a:gd name="T9" fmla="*/ 109286 h 224"/>
                            <a:gd name="T10" fmla="*/ 70969 w 176"/>
                            <a:gd name="T11" fmla="*/ 45000 h 224"/>
                            <a:gd name="T12" fmla="*/ 45162 w 176"/>
                            <a:gd name="T13" fmla="*/ 70714 h 224"/>
                            <a:gd name="T14" fmla="*/ 70969 w 176"/>
                            <a:gd name="T15" fmla="*/ 96429 h 224"/>
                            <a:gd name="T16" fmla="*/ 96776 w 176"/>
                            <a:gd name="T17" fmla="*/ 70714 h 224"/>
                            <a:gd name="T18" fmla="*/ 70969 w 176"/>
                            <a:gd name="T19" fmla="*/ 45000 h 224"/>
                            <a:gd name="T20" fmla="*/ 70969 w 176"/>
                            <a:gd name="T21" fmla="*/ 180000 h 224"/>
                            <a:gd name="T22" fmla="*/ 66130 w 176"/>
                            <a:gd name="T23" fmla="*/ 178393 h 224"/>
                            <a:gd name="T24" fmla="*/ 66130 w 176"/>
                            <a:gd name="T25" fmla="*/ 169554 h 224"/>
                            <a:gd name="T26" fmla="*/ 129035 w 176"/>
                            <a:gd name="T27" fmla="*/ 70714 h 224"/>
                            <a:gd name="T28" fmla="*/ 70969 w 176"/>
                            <a:gd name="T29" fmla="*/ 12857 h 224"/>
                            <a:gd name="T30" fmla="*/ 12903 w 176"/>
                            <a:gd name="T31" fmla="*/ 70714 h 224"/>
                            <a:gd name="T32" fmla="*/ 54033 w 176"/>
                            <a:gd name="T33" fmla="*/ 144643 h 224"/>
                            <a:gd name="T34" fmla="*/ 53227 w 176"/>
                            <a:gd name="T35" fmla="*/ 153482 h 224"/>
                            <a:gd name="T36" fmla="*/ 44356 w 176"/>
                            <a:gd name="T37" fmla="*/ 152679 h 224"/>
                            <a:gd name="T38" fmla="*/ 0 w 176"/>
                            <a:gd name="T39" fmla="*/ 70714 h 224"/>
                            <a:gd name="T40" fmla="*/ 70969 w 176"/>
                            <a:gd name="T41" fmla="*/ 0 h 224"/>
                            <a:gd name="T42" fmla="*/ 141938 w 176"/>
                            <a:gd name="T43" fmla="*/ 70714 h 224"/>
                            <a:gd name="T44" fmla="*/ 75808 w 176"/>
                            <a:gd name="T45" fmla="*/ 178393 h 224"/>
                            <a:gd name="T46" fmla="*/ 70969 w 176"/>
                            <a:gd name="T47" fmla="*/ 180000 h 224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76" h="224">
                              <a:moveTo>
                                <a:pt x="88" y="136"/>
                              </a:moveTo>
                              <a:cubicBezTo>
                                <a:pt x="62" y="136"/>
                                <a:pt x="40" y="115"/>
                                <a:pt x="40" y="88"/>
                              </a:cubicBezTo>
                              <a:cubicBezTo>
                                <a:pt x="40" y="62"/>
                                <a:pt x="62" y="40"/>
                                <a:pt x="88" y="40"/>
                              </a:cubicBezTo>
                              <a:cubicBezTo>
                                <a:pt x="114" y="40"/>
                                <a:pt x="136" y="62"/>
                                <a:pt x="136" y="88"/>
                              </a:cubicBezTo>
                              <a:cubicBezTo>
                                <a:pt x="136" y="115"/>
                                <a:pt x="114" y="136"/>
                                <a:pt x="88" y="136"/>
                              </a:cubicBezTo>
                              <a:close/>
                              <a:moveTo>
                                <a:pt x="88" y="56"/>
                              </a:moveTo>
                              <a:cubicBezTo>
                                <a:pt x="70" y="56"/>
                                <a:pt x="56" y="70"/>
                                <a:pt x="56" y="88"/>
                              </a:cubicBezTo>
                              <a:cubicBezTo>
                                <a:pt x="56" y="106"/>
                                <a:pt x="70" y="120"/>
                                <a:pt x="88" y="120"/>
                              </a:cubicBezTo>
                              <a:cubicBezTo>
                                <a:pt x="106" y="120"/>
                                <a:pt x="120" y="106"/>
                                <a:pt x="120" y="88"/>
                              </a:cubicBezTo>
                              <a:cubicBezTo>
                                <a:pt x="120" y="70"/>
                                <a:pt x="106" y="56"/>
                                <a:pt x="88" y="56"/>
                              </a:cubicBezTo>
                              <a:close/>
                              <a:moveTo>
                                <a:pt x="88" y="224"/>
                              </a:moveTo>
                              <a:cubicBezTo>
                                <a:pt x="86" y="224"/>
                                <a:pt x="84" y="223"/>
                                <a:pt x="82" y="222"/>
                              </a:cubicBezTo>
                              <a:cubicBezTo>
                                <a:pt x="79" y="219"/>
                                <a:pt x="79" y="214"/>
                                <a:pt x="82" y="211"/>
                              </a:cubicBezTo>
                              <a:cubicBezTo>
                                <a:pt x="104" y="188"/>
                                <a:pt x="160" y="122"/>
                                <a:pt x="160" y="88"/>
                              </a:cubicBezTo>
                              <a:cubicBezTo>
                                <a:pt x="160" y="48"/>
                                <a:pt x="128" y="16"/>
                                <a:pt x="88" y="16"/>
                              </a:cubicBezTo>
                              <a:cubicBezTo>
                                <a:pt x="48" y="16"/>
                                <a:pt x="16" y="48"/>
                                <a:pt x="16" y="88"/>
                              </a:cubicBezTo>
                              <a:cubicBezTo>
                                <a:pt x="16" y="107"/>
                                <a:pt x="34" y="140"/>
                                <a:pt x="67" y="180"/>
                              </a:cubicBezTo>
                              <a:cubicBezTo>
                                <a:pt x="70" y="183"/>
                                <a:pt x="69" y="188"/>
                                <a:pt x="66" y="191"/>
                              </a:cubicBezTo>
                              <a:cubicBezTo>
                                <a:pt x="62" y="194"/>
                                <a:pt x="57" y="194"/>
                                <a:pt x="55" y="190"/>
                              </a:cubicBezTo>
                              <a:cubicBezTo>
                                <a:pt x="18" y="146"/>
                                <a:pt x="0" y="111"/>
                                <a:pt x="0" y="88"/>
                              </a:cubicBezTo>
                              <a:cubicBezTo>
                                <a:pt x="0" y="39"/>
                                <a:pt x="39" y="0"/>
                                <a:pt x="88" y="0"/>
                              </a:cubicBezTo>
                              <a:cubicBezTo>
                                <a:pt x="137" y="0"/>
                                <a:pt x="176" y="39"/>
                                <a:pt x="176" y="88"/>
                              </a:cubicBezTo>
                              <a:cubicBezTo>
                                <a:pt x="176" y="135"/>
                                <a:pt x="97" y="218"/>
                                <a:pt x="94" y="222"/>
                              </a:cubicBezTo>
                              <a:cubicBezTo>
                                <a:pt x="92" y="223"/>
                                <a:pt x="90" y="224"/>
                                <a:pt x="88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-5.25pt;margin-top:477.35pt;height:14.15pt;width:11.15pt;z-index:251693056;mso-width-relative:page;mso-height-relative:page;" fillcolor="#00B0F0" filled="t" stroked="f" coordsize="176,224" o:gfxdata="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" path="m88,136c62,136,40,115,40,88c40,62,62,40,88,40c114,40,136,62,136,88c136,115,114,136,88,136xm88,56c70,56,56,70,56,88c56,106,70,120,88,120c106,120,120,106,120,88c120,70,106,56,88,56xm88,224c86,224,84,223,82,222c79,219,79,214,82,211c104,188,160,122,160,88c160,48,128,16,88,16c48,16,16,48,16,88c16,107,34,140,67,180c70,183,69,188,66,191c62,194,57,194,55,190c18,146,0,111,0,88c0,39,39,0,88,0c137,0,176,39,176,88c176,135,97,218,94,222c92,223,90,224,88,224xe">
                <v:path o:connectlocs="57226417,87799591;26012301,56811122;57226417,25823456;88440534,56811122;57226417,87799591;57226417,36152678;36416737,56811122;57226417,77470369;78036097,56811122;57226417,36152678;57226417,144610714;53324451,143319661;53324451,136218472;104048398,56811122;57226417,10329221;10404436,56811122;43569939,116205153;42920014,123306342;35766813,122661218;0,56811122;57226417,0;114452835,56811122;61128383,143319661;57226417,144610714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8220075</wp:posOffset>
                </wp:positionV>
                <wp:extent cx="1619885" cy="71755"/>
                <wp:effectExtent l="0" t="0" r="18415" b="23495"/>
                <wp:wrapNone/>
                <wp:docPr id="4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71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05" o:spid="_x0000_s1026" o:spt="1" style="position:absolute;left:0pt;margin-left:-4.5pt;margin-top:647.25pt;height:5.65pt;width:127.55pt;z-index:251725824;v-text-anchor:middle;mso-width-relative:page;mso-height-relative:page;" filled="f" stroked="t" coordsize="21600,21600" o:gfxdata="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mpE2jZAAAADAEAAA8AAAAAAAAAAQAgAAAAIgAAAGRycy9kb3ducmV2LnhtbFBLAQIU&#10;ABQAAAAIAIdO4kDBffIQ8gEAAK8DAAAOAAAAAAAAAAEAIAAAACgBAABkcnMvZTJvRG9jLnhtbFBL&#10;BQYAAAAABgAGAFkBAACMBQAAAAA=&#10;">
                <v:fill on="f" focussize="0,0"/>
                <v:stroke weight="1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8220075</wp:posOffset>
                </wp:positionV>
                <wp:extent cx="1457960" cy="71755"/>
                <wp:effectExtent l="0" t="0" r="46990" b="23495"/>
                <wp:wrapNone/>
                <wp:docPr id="46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8000" cy="71755"/>
                        </a:xfrm>
                        <a:custGeom>
                          <a:avLst/>
                          <a:gdLst>
                            <a:gd name="T0" fmla="*/ 1373319 w 1891346"/>
                            <a:gd name="T1" fmla="*/ 0 h 109084"/>
                            <a:gd name="T2" fmla="*/ 1620000 w 1891346"/>
                            <a:gd name="T3" fmla="*/ 0 h 109084"/>
                            <a:gd name="T4" fmla="*/ 1558330 w 1891346"/>
                            <a:gd name="T5" fmla="*/ 108000 h 109084"/>
                            <a:gd name="T6" fmla="*/ 1541759 w 1891346"/>
                            <a:gd name="T7" fmla="*/ 108000 h 109084"/>
                            <a:gd name="T8" fmla="*/ 1541759 w 1891346"/>
                            <a:gd name="T9" fmla="*/ 109084 h 109084"/>
                            <a:gd name="T10" fmla="*/ 0 w 1891346"/>
                            <a:gd name="T11" fmla="*/ 109084 h 109084"/>
                            <a:gd name="T12" fmla="*/ 0 w 1891346"/>
                            <a:gd name="T13" fmla="*/ 1084 h 109084"/>
                            <a:gd name="T14" fmla="*/ 1372700 w 1891346"/>
                            <a:gd name="T15" fmla="*/ 1084 h 10908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lnTo>
                                <a:pt x="1603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647.25pt;height:5.65pt;width:114.8pt;z-index:251727872;v-text-anchor:middle;mso-width-relative:page;mso-height-relative:page;" fillcolor="#00B0F0" filled="t" stroked="t" coordsize="1891346,109084" o:gfxdata="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DKz8p9sAAAAMAQAADwAA&#10;AAAAAAABACAAAAAiAAAAZHJzL2Rvd25yZXYueG1sUEsBAhQAFAAAAAgAh07iQAOzoWaiAwAARQsA&#10;AA4AAAAAAAAAAQAgAAAAKgEAAGRycy9lMm9Eb2MueG1sUEsFBgAAAAAGAAYAWQEAAD4HAAAAAA==&#10;" path="m1603346,0l1891346,0,1819346,108000,1800000,108000,1800000,109084,0,109084,0,1084,1602624,1084,1603346,0xe">
                <v:path o:connectlocs="1058663,0;1248824,0;1201284,71041;1188510,71041;1188510,71755;0,71755;0,713;1058186,713" o:connectangles="0,0,0,0,0,0,0,0"/>
                <v:fill on="t" focussize="0,0"/>
                <v:stroke weight="1pt" color="#00B0F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8705850</wp:posOffset>
                </wp:positionV>
                <wp:extent cx="1619885" cy="71755"/>
                <wp:effectExtent l="0" t="0" r="18415" b="23495"/>
                <wp:wrapNone/>
                <wp:docPr id="51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71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05" o:spid="_x0000_s1026" o:spt="1" style="position:absolute;left:0pt;margin-left:-4.5pt;margin-top:685.5pt;height:5.65pt;width:127.55pt;z-index:251729920;v-text-anchor:middle;mso-width-relative:page;mso-height-relative:page;" filled="f" stroked="t" coordsize="21600,21600" o:gfxdata="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vOq7jZAAAADAEAAA8AAAAAAAAAAQAgAAAAIgAAAGRycy9kb3ducmV2LnhtbFBLAQIU&#10;ABQAAAAIAIdO4kBh5J4W8gEAAK8DAAAOAAAAAAAAAAEAIAAAACgBAABkcnMvZTJvRG9jLnhtbFBL&#10;BQYAAAAABgAGAFkBAACMBQAAAAA=&#10;">
                <v:fill on="f" focussize="0,0"/>
                <v:stroke weight="1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8705850</wp:posOffset>
                </wp:positionV>
                <wp:extent cx="842645" cy="71755"/>
                <wp:effectExtent l="0" t="0" r="34290" b="23495"/>
                <wp:wrapNone/>
                <wp:docPr id="52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2580" cy="71755"/>
                        </a:xfrm>
                        <a:custGeom>
                          <a:avLst/>
                          <a:gdLst>
                            <a:gd name="T0" fmla="*/ 1373319 w 1891346"/>
                            <a:gd name="T1" fmla="*/ 0 h 109084"/>
                            <a:gd name="T2" fmla="*/ 1620000 w 1891346"/>
                            <a:gd name="T3" fmla="*/ 0 h 109084"/>
                            <a:gd name="T4" fmla="*/ 1558330 w 1891346"/>
                            <a:gd name="T5" fmla="*/ 108000 h 109084"/>
                            <a:gd name="T6" fmla="*/ 1541759 w 1891346"/>
                            <a:gd name="T7" fmla="*/ 108000 h 109084"/>
                            <a:gd name="T8" fmla="*/ 1541759 w 1891346"/>
                            <a:gd name="T9" fmla="*/ 109084 h 109084"/>
                            <a:gd name="T10" fmla="*/ 0 w 1891346"/>
                            <a:gd name="T11" fmla="*/ 109084 h 109084"/>
                            <a:gd name="T12" fmla="*/ 0 w 1891346"/>
                            <a:gd name="T13" fmla="*/ 1084 h 109084"/>
                            <a:gd name="T14" fmla="*/ 1372700 w 1891346"/>
                            <a:gd name="T15" fmla="*/ 1084 h 10908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lnTo>
                                <a:pt x="1603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685.5pt;height:5.65pt;width:66.35pt;z-index:251731968;v-text-anchor:middle;mso-width-relative:page;mso-height-relative:page;" fillcolor="#00B0F0" filled="t" stroked="t" coordsize="1891346,109084" o:gfxdata="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tP/2Z2wAAAAwB&#10;AAAPAAAAAAAAAAEAIAAAACIAAABkcnMvZG93bnJldi54bWxQSwECFAAUAAAACACHTuJAghE2j6cD&#10;AABECwAADgAAAAAAAAABACAAAAAqAQAAZHJzL2Uyb0RvYy54bWxQSwUGAAAAAAYABgBZAQAAQwcA&#10;AAAA&#10;" path="m1603346,0l1891346,0,1819346,108000,1800000,108000,1800000,109084,0,109084,0,1084,1602624,1084,1603346,0xe">
                <v:path o:connectlocs="611802,0;721697,0;694223,71041;686841,71041;686841,71755;0,71755;0,713;611527,713" o:connectangles="0,0,0,0,0,0,0,0"/>
                <v:fill on="t" focussize="0,0"/>
                <v:stroke weight="1pt" color="#00B0F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9201150</wp:posOffset>
                </wp:positionV>
                <wp:extent cx="1619885" cy="71755"/>
                <wp:effectExtent l="0" t="0" r="18415" b="23495"/>
                <wp:wrapNone/>
                <wp:docPr id="42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71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05" o:spid="_x0000_s1026" o:spt="1" style="position:absolute;left:0pt;margin-left:-4.5pt;margin-top:724.5pt;height:5.65pt;width:127.55pt;z-index:251734016;v-text-anchor:middle;mso-width-relative:page;mso-height-relative:page;" filled="f" stroked="t" coordsize="21600,21600" o:gfxdata="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glOEC1wAAAAwBAAAPAAAAAAAAAAEAIAAAACIAAABkcnMvZG93bnJldi54bWxQSwECFAAU&#10;AAAACACHTuJAvs6TyfIBAACvAwAADgAAAAAAAAABACAAAAAmAQAAZHJzL2Uyb0RvYy54bWxQSwUG&#10;AAAAAAYABgBZAQAAigUAAAAA&#10;">
                <v:fill on="f" focussize="0,0"/>
                <v:stroke weight="1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9201150</wp:posOffset>
                </wp:positionV>
                <wp:extent cx="1043940" cy="71755"/>
                <wp:effectExtent l="0" t="0" r="41910" b="23495"/>
                <wp:wrapNone/>
                <wp:docPr id="43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44000" cy="71755"/>
                        </a:xfrm>
                        <a:custGeom>
                          <a:avLst/>
                          <a:gdLst>
                            <a:gd name="T0" fmla="*/ 1373319 w 1891346"/>
                            <a:gd name="T1" fmla="*/ 0 h 109084"/>
                            <a:gd name="T2" fmla="*/ 1620000 w 1891346"/>
                            <a:gd name="T3" fmla="*/ 0 h 109084"/>
                            <a:gd name="T4" fmla="*/ 1558330 w 1891346"/>
                            <a:gd name="T5" fmla="*/ 108000 h 109084"/>
                            <a:gd name="T6" fmla="*/ 1541759 w 1891346"/>
                            <a:gd name="T7" fmla="*/ 108000 h 109084"/>
                            <a:gd name="T8" fmla="*/ 1541759 w 1891346"/>
                            <a:gd name="T9" fmla="*/ 109084 h 109084"/>
                            <a:gd name="T10" fmla="*/ 0 w 1891346"/>
                            <a:gd name="T11" fmla="*/ 109084 h 109084"/>
                            <a:gd name="T12" fmla="*/ 0 w 1891346"/>
                            <a:gd name="T13" fmla="*/ 1084 h 109084"/>
                            <a:gd name="T14" fmla="*/ 1372700 w 1891346"/>
                            <a:gd name="T15" fmla="*/ 1084 h 10908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lnTo>
                                <a:pt x="1603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724.5pt;height:5.65pt;width:82.2pt;z-index:251736064;v-text-anchor:middle;mso-width-relative:page;mso-height-relative:page;" fillcolor="#00B0F0" filled="t" stroked="t" coordsize="1891346,109084" o:gfxdata="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F3eSifaAAAADAEA&#10;AA8AAAAAAAAAAQAgAAAAIgAAAGRycy9kb3ducmV2LnhtbFBLAQIUABQAAAAIAIdO4kC9MelQpwMA&#10;AEULAAAOAAAAAAAAAAEAIAAAACkBAABkcnMvZTJvRG9jLnhtbFBLBQYAAAAABgAGAFkBAABCBwAA&#10;AAA=&#10;" path="m1603346,0l1891346,0,1819346,108000,1800000,108000,1800000,109084,0,109084,0,1084,1602624,1084,1603346,0xe">
                <v:path o:connectlocs="758055,0;894220,0;860179,71041;851032,71041;851032,71755;0,71755;0,713;757713,713" o:connectangles="0,0,0,0,0,0,0,0"/>
                <v:fill on="t" focussize="0,0"/>
                <v:stroke weight="1pt" color="#00B0F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9686925</wp:posOffset>
                </wp:positionV>
                <wp:extent cx="1619885" cy="71755"/>
                <wp:effectExtent l="0" t="0" r="18415" b="23495"/>
                <wp:wrapNone/>
                <wp:docPr id="48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71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05" o:spid="_x0000_s1026" o:spt="1" style="position:absolute;left:0pt;margin-left:-4.5pt;margin-top:762.75pt;height:5.65pt;width:127.55pt;z-index:251738112;v-text-anchor:middle;mso-width-relative:page;mso-height-relative:page;" filled="f" stroked="t" coordsize="21600,21600" o:gfxdata="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v/mJdgAAAAMAQAADwAAAAAAAAABACAAAAAiAAAAZHJzL2Rvd25yZXYueG1sUEsBAhQA&#10;FAAAAAgAh07iQAjv/c7yAQAArwMAAA4AAAAAAAAAAQAgAAAAJwEAAGRycy9lMm9Eb2MueG1sUEsF&#10;BgAAAAAGAAYAWQEAAIsFAAAAAA==&#10;">
                <v:fill on="f" focussize="0,0"/>
                <v:stroke weight="1pt" color="#00B0F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9686925</wp:posOffset>
                </wp:positionV>
                <wp:extent cx="1457960" cy="71755"/>
                <wp:effectExtent l="0" t="0" r="46990" b="23495"/>
                <wp:wrapNone/>
                <wp:docPr id="49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8000" cy="71755"/>
                        </a:xfrm>
                        <a:custGeom>
                          <a:avLst/>
                          <a:gdLst>
                            <a:gd name="T0" fmla="*/ 1373319 w 1891346"/>
                            <a:gd name="T1" fmla="*/ 0 h 109084"/>
                            <a:gd name="T2" fmla="*/ 1620000 w 1891346"/>
                            <a:gd name="T3" fmla="*/ 0 h 109084"/>
                            <a:gd name="T4" fmla="*/ 1558330 w 1891346"/>
                            <a:gd name="T5" fmla="*/ 108000 h 109084"/>
                            <a:gd name="T6" fmla="*/ 1541759 w 1891346"/>
                            <a:gd name="T7" fmla="*/ 108000 h 109084"/>
                            <a:gd name="T8" fmla="*/ 1541759 w 1891346"/>
                            <a:gd name="T9" fmla="*/ 109084 h 109084"/>
                            <a:gd name="T10" fmla="*/ 0 w 1891346"/>
                            <a:gd name="T11" fmla="*/ 109084 h 109084"/>
                            <a:gd name="T12" fmla="*/ 0 w 1891346"/>
                            <a:gd name="T13" fmla="*/ 1084 h 109084"/>
                            <a:gd name="T14" fmla="*/ 1372700 w 1891346"/>
                            <a:gd name="T15" fmla="*/ 1084 h 10908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lnTo>
                                <a:pt x="1603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762.75pt;height:5.65pt;width:114.8pt;z-index:251740160;v-text-anchor:middle;mso-width-relative:page;mso-height-relative:page;" fillcolor="#00B0F0" filled="t" stroked="t" coordsize="1891346,109084" o:gfxdata="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Df+gnq2wAAAAwBAAAP&#10;AAAAAAAAAAEAIAAAACIAAABkcnMvZG93bnJldi54bWxQSwECFAAUAAAACACHTuJA3M9+2aQDAABF&#10;CwAADgAAAAAAAAABACAAAAAqAQAAZHJzL2Uyb0RvYy54bWxQSwUGAAAAAAYABgBZAQAAQAcAAAAA&#10;" path="m1603346,0l1891346,0,1819346,108000,1800000,108000,1800000,109084,0,109084,0,1084,1602624,1084,1603346,0xe">
                <v:path o:connectlocs="1058663,0;1248824,0;1201284,71041;1188510,71041;1188510,71755;0,71755;0,713;1058186,713" o:connectangles="0,0,0,0,0,0,0,0"/>
                <v:fill on="t" focussize="0,0"/>
                <v:stroke weight="1pt" color="#00B0F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2243455</wp:posOffset>
                </wp:positionH>
                <wp:positionV relativeFrom="paragraph">
                  <wp:posOffset>471805</wp:posOffset>
                </wp:positionV>
                <wp:extent cx="4392295" cy="87712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877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 xml:space="preserve">2014.09-2018.06            湖南师范大学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新闻学（本科）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成绩专业排名2/60，连续3年获得一等奖学金；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主修课程：新闻学概论94，外国新闻事业史92，新闻采访写作92，新闻评论写作90，报纸编辑86，新闻摄影85等。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2015.03-2016.07            记者团团长、摄影队长、新闻干事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成功策划了各种校园活动，如：校园十大歌手，十大主持人，校园新媒体文案等；顺利拍摄了校园十周年宣传片，文传系宣传片等；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参加了校际摄影大赛、视频大赛、校园宣传片大赛等比赛。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jc w:val="left"/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 xml:space="preserve">2016.08-2016.09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湖南电视台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jc w:val="right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《奇舞飞扬》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（实习节目编、后期制作）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参与原创大型竞技综艺节目《奇舞飞扬》整季的策划工作。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参与选手资料收集与选题策划，负责节目录制的拍摄以及拍摄现场的调度与控制工作。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负责节目后期宣传片的制作，包括：选手的比赛准备、感受、对方言的认知等。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负责运营“湖南卫视”微信公众号，撰写新闻稿和宣传稿，现粉丝量近2万人。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参与策划的年终总决赛获得较高关注，各媒体反响极佳。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2016.01-2016.03            湖南电视台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firstLine="2835" w:firstLineChars="1350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《消费者报告》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（实习记者）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跟踪热点话题，独立外出进行新闻拍摄、采访工作，并进行后期剪辑。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通过接听新闻热线、报纸、网络等渠道收集消费现象及民生类新闻的选题。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撰写了“老年人治疗仪诈骗事件”“路边摊食品安全”等热点新闻。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>2015.08-2015.09            湖南电视台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firstLine="2835" w:firstLineChars="1350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  <w:t xml:space="preserve">《今日最新闻》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（实习记者）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收集民生类的新闻选题，跟踪热点话题，参与新闻的拍摄、采访工作。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整理采访内容，参与后期剪辑，撰写新闻稿。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65pt;margin-top:37.15pt;height:690.65pt;width:345.85pt;mso-position-horizontal-relative:margin;z-index:251666432;mso-width-relative:page;mso-height-relative:page;" filled="f" stroked="f" coordsize="21600,21600" o:gfxdata="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9K0AvYAAAADAEAAA8AAAAAAAAA&#10;AQAgAAAAIgAAAGRycy9kb3ducmV2LnhtbFBLAQIUABQAAAAIAIdO4kA75p+DEQIAAPUDAAAOAAAA&#10;AAAAAAEAIAAAACc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 xml:space="preserve">2014.09-2018.06            湖南师范大学         </w:t>
                      </w:r>
                      <w:r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新闻学（本科）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成绩专业排名2/60，连续3年获得一等奖学金；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主修课程：新闻学概论94，外国新闻事业史92，新闻采访写作92，新闻评论写作90，报纸编辑86，新闻摄影85等。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2015.03-2016.07            记者团团长、摄影队长、新闻干事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成功策划了各种校园活动，如：校园十大歌手，十大主持人，校园新媒体文案等；顺利拍摄了校园十周年宣传片，文传系宣传片等；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参加了校际摄影大赛、视频大赛、校园宣传片大赛等比赛。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jc w:val="left"/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 xml:space="preserve">2016.08-2016.09    </w:t>
                      </w: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湖南电视台</w:t>
                      </w:r>
                    </w:p>
                    <w:p>
                      <w:pPr>
                        <w:snapToGrid w:val="0"/>
                        <w:spacing w:line="380" w:lineRule="exact"/>
                        <w:jc w:val="right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《奇舞飞扬》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（实习节目编、后期制作）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参与原创大型竞技综艺节目《奇舞飞扬》整季的策划工作。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参与选手资料收集与选题策划，负责节目录制的拍摄以及拍摄现场的调度与控制工作。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负责节目后期宣传片的制作，包括：选手的比赛准备、感受、对方言的认知等。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负责运营“湖南卫视”微信公众号，撰写新闻稿和宣传稿，现粉丝量近2万人。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参与策划的年终总决赛获得较高关注，各媒体反响极佳。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2016.01-2016.03            湖南电视台</w:t>
                      </w:r>
                    </w:p>
                    <w:p>
                      <w:pPr>
                        <w:snapToGrid w:val="0"/>
                        <w:spacing w:line="380" w:lineRule="exact"/>
                        <w:ind w:firstLine="2835" w:firstLineChars="1350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《消费者报告》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（实习记者）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跟踪热点话题，独立外出进行新闻拍摄、采访工作，并进行后期剪辑。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通过接听新闻热线、报纸、网络等渠道收集消费现象及民生类新闻的选题。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撰写了“老年人治疗仪诈骗事件”“路边摊食品安全”等热点新闻。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>2015.08-2015.09            湖南电视台</w:t>
                      </w:r>
                    </w:p>
                    <w:p>
                      <w:pPr>
                        <w:snapToGrid w:val="0"/>
                        <w:spacing w:line="380" w:lineRule="exact"/>
                        <w:ind w:firstLine="2835" w:firstLineChars="1350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  <w:t xml:space="preserve">《今日最新闻》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（实习记者）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收集民生类的新闻选题，跟踪热点话题，参与新闻的拍摄、采访工作。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整理采访内容，参与后期剪辑，撰写新闻稿。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-154305</wp:posOffset>
                </wp:positionH>
                <wp:positionV relativeFrom="paragraph">
                  <wp:posOffset>2056130</wp:posOffset>
                </wp:positionV>
                <wp:extent cx="1908175" cy="7789545"/>
                <wp:effectExtent l="0" t="0" r="0" b="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778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新闻学专业本科学历，丰富的电视台编导、记者实习经历，致力于在传媒行业长期发展。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熟悉新闻传播特点和新媒体运营，文字功底强，有一定的编辑思想。会使用PS, finalcut pro, PR, AE等后期编辑软件，具备良好的摄影摄像能力；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具有较强的团队意识和沟通能力，能适应短期加班、出差等工作内容。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12.15pt;margin-top:161.9pt;height:613.35pt;width:150.25pt;mso-position-horizontal-relative:margin;z-index:251664384;mso-width-relative:page;mso-height-relative:page;" filled="f" stroked="f" coordsize="21600,21600" o:gfxdata="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Xx0f1wAAAAwBAAAPAAAAAAAAAAEA&#10;IAAAACIAAABkcnMvZG93bnJldi54bWxQSwECFAAUAAAACACHTuJAuS4XHxACAAD0AwAADgAAAAAA&#10;AAABACAAAAAm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新闻学专业本科学历，丰富的电视台编导、记者实习经历，致力于在传媒行业长期发展。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熟悉新闻传播特点和新媒体运营，文字功底强，有一定的编辑思想。会使用PS, finalcut pro, PR, AE等后期编辑软件，具备良好的摄影摄像能力；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具有较强的团队意识和沟通能力，能适应短期加班、出差等工作内容。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  <w:bookmarkStart w:id="0" w:name="_GoBack"/>
      <w:bookmarkEnd w:id="0"/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1761490</wp:posOffset>
                </wp:positionH>
                <wp:positionV relativeFrom="paragraph">
                  <wp:posOffset>1362075</wp:posOffset>
                </wp:positionV>
                <wp:extent cx="3571875" cy="342900"/>
                <wp:effectExtent l="0" t="0" r="9525" b="381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"http://kss.ksyun.com/wps-upload-file/2017/08/31/b287e8eb-400c-3b31-2947-33dab97ec2de.docx"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Ctrl+鼠标左键点击</w:t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此处</w:t>
                            </w:r>
                            <w:r>
                              <w:rPr>
                                <w:rStyle w:val="6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下载图标文件</w:t>
                            </w:r>
                            <w:r>
                              <w:rPr>
                                <w:rStyle w:val="6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7pt;margin-top:107.25pt;height:27pt;width:281.25pt;mso-position-horizontal-relative:margin;z-index:251744256;mso-width-relative:page;mso-height-relative:page;" fillcolor="#FFFFFF [3201]" filled="t" stroked="f" coordsize="21600,21600" o:gfxdata="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XW54V&#10;2gAAAAsBAAAPAAAAAAAAAAEAIAAAACIAAABkcnMvZG93bnJldi54bWxQSwECFAAUAAAACACHTuJA&#10;X3Pz1B8CAAAPBAAADgAAAAAAAAABACAAAAApAQAAZHJzL2Uyb0RvYy54bWxQSwUGAAAAAAYABgBZ&#10;AQAAugUAAAAA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"http://kss.ksyun.com/wps-upload-file/2017/08/31/b287e8eb-400c-3b31-2947-33dab97ec2de.docx"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t>Ctrl+鼠标左键点击</w:t>
                      </w:r>
                      <w:r>
                        <w:rPr>
                          <w:rStyle w:val="6"/>
                          <w:rFonts w:hint="eastAsia" w:ascii="微软雅黑" w:hAnsi="微软雅黑" w:eastAsia="微软雅黑"/>
                          <w:b/>
                          <w:color w:val="FF0000"/>
                          <w:sz w:val="32"/>
                        </w:rPr>
                        <w:t>此处</w:t>
                      </w:r>
                      <w:r>
                        <w:rPr>
                          <w:rStyle w:val="6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t>下载图标文件</w:t>
                      </w:r>
                      <w:r>
                        <w:rPr>
                          <w:rStyle w:val="6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375" cy="1071245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60" cy="1071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375" cy="1071245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795" cy="1071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02220" cy="10754995"/>
            <wp:effectExtent l="0" t="0" r="0" b="889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357" cy="1075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764"/>
    <w:multiLevelType w:val="multilevel"/>
    <w:tmpl w:val="0196176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0A7067A"/>
    <w:multiLevelType w:val="multilevel"/>
    <w:tmpl w:val="10A7067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D81D7E"/>
    <w:multiLevelType w:val="multilevel"/>
    <w:tmpl w:val="16D81D7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054D50"/>
    <w:multiLevelType w:val="multilevel"/>
    <w:tmpl w:val="2D054D5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D77228"/>
    <w:multiLevelType w:val="multilevel"/>
    <w:tmpl w:val="4DD7722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397EDD"/>
    <w:rsid w:val="00021134"/>
    <w:rsid w:val="00032129"/>
    <w:rsid w:val="0003719F"/>
    <w:rsid w:val="000873F5"/>
    <w:rsid w:val="00170D12"/>
    <w:rsid w:val="00182584"/>
    <w:rsid w:val="00183824"/>
    <w:rsid w:val="001B60C0"/>
    <w:rsid w:val="001D0B41"/>
    <w:rsid w:val="001E3750"/>
    <w:rsid w:val="00232F53"/>
    <w:rsid w:val="00292939"/>
    <w:rsid w:val="00325D10"/>
    <w:rsid w:val="00393A50"/>
    <w:rsid w:val="003E6596"/>
    <w:rsid w:val="003F0ADA"/>
    <w:rsid w:val="00470F07"/>
    <w:rsid w:val="0050320A"/>
    <w:rsid w:val="005B26D9"/>
    <w:rsid w:val="005E38FD"/>
    <w:rsid w:val="00682B4D"/>
    <w:rsid w:val="00706689"/>
    <w:rsid w:val="00747B51"/>
    <w:rsid w:val="00770B0B"/>
    <w:rsid w:val="00771C52"/>
    <w:rsid w:val="00774478"/>
    <w:rsid w:val="008052C2"/>
    <w:rsid w:val="00805B85"/>
    <w:rsid w:val="00843EFF"/>
    <w:rsid w:val="009200AD"/>
    <w:rsid w:val="0094140D"/>
    <w:rsid w:val="009475C5"/>
    <w:rsid w:val="0099199C"/>
    <w:rsid w:val="00A81C91"/>
    <w:rsid w:val="00A955D9"/>
    <w:rsid w:val="00AF67A8"/>
    <w:rsid w:val="00B41518"/>
    <w:rsid w:val="00B4273B"/>
    <w:rsid w:val="00BE0F79"/>
    <w:rsid w:val="00C3419B"/>
    <w:rsid w:val="00C857B1"/>
    <w:rsid w:val="00C94E5C"/>
    <w:rsid w:val="00CC2B87"/>
    <w:rsid w:val="00CC2C49"/>
    <w:rsid w:val="00D24176"/>
    <w:rsid w:val="00D62CEF"/>
    <w:rsid w:val="00E132E7"/>
    <w:rsid w:val="00E74C0A"/>
    <w:rsid w:val="00ED57B4"/>
    <w:rsid w:val="00F44EBB"/>
    <w:rsid w:val="00F716AE"/>
    <w:rsid w:val="00F85BDB"/>
    <w:rsid w:val="00FB73C4"/>
    <w:rsid w:val="308300EF"/>
    <w:rsid w:val="39ED33D6"/>
    <w:rsid w:val="4D397EDD"/>
    <w:rsid w:val="606B1866"/>
    <w:rsid w:val="75CA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31616;&#21382;-&#31616;&#27905;&#21019;&#24847;&#24212;&#23626;&#29983;&#20010;&#20154;&#31616;&#21382;&#27169;&#26495;&#19979;&#36733;196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简历-简洁创意应届生个人简历模板下载196.docx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2018-03-26T06:15:00Z</dcterms:created>
  <dc:creator>mayn</dc:creator>
  <cp:lastModifiedBy>XXX</cp:lastModifiedBy>
  <dcterms:modified xsi:type="dcterms:W3CDTF">2020-08-24T06:49:58Z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