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napToGrid w:val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2550795</wp:posOffset>
                </wp:positionH>
                <wp:positionV relativeFrom="paragraph">
                  <wp:posOffset>-80010</wp:posOffset>
                </wp:positionV>
                <wp:extent cx="3933190" cy="1200785"/>
                <wp:effectExtent l="0" t="0" r="0" b="0"/>
                <wp:wrapNone/>
                <wp:docPr id="386" name="文本框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190" cy="1200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before="156" w:beforeLines="50" w:line="700" w:lineRule="exact"/>
                              <w:rPr>
                                <w:rFonts w:hint="eastAsia" w:ascii="微软雅黑" w:hAnsi="微软雅黑" w:eastAsia="微软雅黑"/>
                                <w:color w:val="1076A7"/>
                                <w:spacing w:val="40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1076A7"/>
                                <w:spacing w:val="40"/>
                                <w:sz w:val="56"/>
                                <w:szCs w:val="56"/>
                                <w:lang w:val="en-US"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snapToGrid w:val="0"/>
                              <w:spacing w:before="156" w:beforeLines="50" w:line="700" w:lineRule="exact"/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求职意向：记者/报社新媒体编辑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0.85pt;margin-top:-6.3pt;height:94.55pt;width:309.7pt;mso-position-horizontal-relative:margin;z-index:251666432;mso-width-relative:page;mso-height-relative:page;" filled="f" stroked="f" coordsize="21600,21600" o:gfxdata="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Ot9QADcAAAADAEAAA8AAAAA&#10;AAAAAQAgAAAAIgAAAGRycy9kb3ducmV2LnhtbFBLAQIUABQAAAAIAIdO4kAAbkabEAIAAPcDAAAO&#10;AAAAAAAAAAEAIAAAACsBAABkcnMvZTJvRG9jLnhtbFBLBQYAAAAABgAGAFkBAACt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before="156" w:beforeLines="50" w:line="700" w:lineRule="exact"/>
                        <w:rPr>
                          <w:rFonts w:hint="eastAsia" w:ascii="微软雅黑" w:hAnsi="微软雅黑" w:eastAsia="微软雅黑"/>
                          <w:color w:val="1076A7"/>
                          <w:spacing w:val="40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1076A7"/>
                          <w:spacing w:val="40"/>
                          <w:sz w:val="56"/>
                          <w:szCs w:val="56"/>
                          <w:lang w:val="en-US" w:eastAsia="zh-CN"/>
                        </w:rPr>
                        <w:t>办公资源</w:t>
                      </w:r>
                    </w:p>
                    <w:p>
                      <w:pPr>
                        <w:snapToGrid w:val="0"/>
                        <w:spacing w:before="156" w:beforeLines="50" w:line="700" w:lineRule="exact"/>
                        <w:rPr>
                          <w:rFonts w:hint="eastAsia"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求职意向：记者/报社新媒体编辑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542925</wp:posOffset>
                </wp:positionV>
                <wp:extent cx="1188085" cy="0"/>
                <wp:effectExtent l="0" t="0" r="0" b="0"/>
                <wp:wrapNone/>
                <wp:docPr id="905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800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1076A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" o:spid="_x0000_s1026" o:spt="20" style="position:absolute;left:0pt;margin-left:210pt;margin-top:42.75pt;height:0pt;width:93.55pt;z-index:251730944;mso-width-relative:page;mso-height-relative:page;" filled="f" stroked="t" coordsize="21600,21600" o:gfxdata="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V6ss21gAAAAkBAAAPAAAAAAAAAAEAIAAAACIAAABk&#10;cnMvZG93bnJldi54bWxQSwECFAAUAAAACACHTuJAGaATLM8BAABmAwAADgAAAAAAAAABACAAAAAl&#10;AQAAZHJzL2Uyb0RvYy54bWxQSwUGAAAAAAYABgBZAQAAZgUAAAAA&#10;">
                <v:fill on="f" focussize="0,0"/>
                <v:stroke weight="1.75pt" color="#1076A7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542925</wp:posOffset>
                </wp:positionV>
                <wp:extent cx="4103370" cy="0"/>
                <wp:effectExtent l="0" t="0" r="0" b="0"/>
                <wp:wrapNone/>
                <wp:docPr id="900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337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" o:spid="_x0000_s1026" o:spt="20" style="position:absolute;left:0pt;margin-left:209.25pt;margin-top:42.75pt;height:0pt;width:323.1pt;z-index:251727872;mso-width-relative:page;mso-height-relative:page;" filled="f" stroked="t" coordsize="21600,21600" o:gfxdata="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2Kj/PZAAAACgEAAA8A&#10;AAAAAAAAAQAgAAAAIgAAAGRycy9kb3ducmV2LnhtbFBLAQIUABQAAAAIAIdO4kDmF9wF3QEAAIcD&#10;AAAOAAAAAAAAAAEAIAAAACgBAABkcnMvZTJvRG9jLnhtbFBLBQYAAAAABgAGAFkBAAB3BQAAAAA=&#10;">
                <v:fill on="f" focussize="0,0"/>
                <v:stroke weight="0.5pt" color="#BFBFBF [24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1914525</wp:posOffset>
                </wp:positionV>
                <wp:extent cx="1000125" cy="377190"/>
                <wp:effectExtent l="0" t="0" r="0" b="3810"/>
                <wp:wrapNone/>
                <wp:docPr id="571" name="文本框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i/>
                                <w:color w:val="BFBFBF" w:themeColor="background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i/>
                                <w:color w:val="BFBFBF" w:themeColor="background1" w:themeShade="BF"/>
                                <w:sz w:val="28"/>
                                <w:szCs w:val="28"/>
                              </w:rPr>
                              <w:t>个人信息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25pt;margin-top:150.75pt;height:29.7pt;width:78.75pt;z-index:251672576;mso-width-relative:page;mso-height-relative:page;" filled="f" stroked="f" coordsize="21600,21600" o:gfxdata="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6HQg31gAAAAsBAAAPAAAAAAAAAAEA&#10;IAAAACIAAABkcnMvZG93bnJldi54bWxQSwECFAAUAAAACACHTuJAbNwCLhECAAD2AwAADgAAAAAA&#10;AAABACAAAAAlAQAAZHJzL2Uyb0RvYy54bWxQSwUGAAAAAAYABgBZAQAAq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i/>
                          <w:color w:val="BFBFBF" w:themeColor="background1" w:themeShade="B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i/>
                          <w:color w:val="BFBFBF" w:themeColor="background1" w:themeShade="BF"/>
                          <w:sz w:val="28"/>
                          <w:szCs w:val="28"/>
                        </w:rPr>
                        <w:t>个人信息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2314575</wp:posOffset>
                </wp:positionV>
                <wp:extent cx="2051685" cy="0"/>
                <wp:effectExtent l="0" t="0" r="0" b="0"/>
                <wp:wrapNone/>
                <wp:docPr id="575" name="直接连接符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17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75pt;margin-top:182.25pt;height:0pt;width:161.55pt;z-index:251674624;mso-width-relative:page;mso-height-relative:page;" filled="f" stroked="t" coordsize="21600,21600" o:gfxdata="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p5JFy9kAAAAKAQAADwAA&#10;AAAAAAABACAAAAAiAAAAZHJzL2Rvd25yZXYueG1sUEsBAhQAFAAAAAgAh07iQD0gSFrcAQAAiQMA&#10;AA4AAAAAAAAAAQAgAAAAKAEAAGRycy9lMm9Eb2MueG1sUEsFBgAAAAAGAAYAWQEAAHYFAAAAAA==&#10;">
                <v:fill on="f" focussize="0,0"/>
                <v:stroke weight="0.5pt" color="#BFBFBF [24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4324350</wp:posOffset>
                </wp:positionV>
                <wp:extent cx="1000125" cy="377190"/>
                <wp:effectExtent l="0" t="0" r="0" b="381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i/>
                                <w:color w:val="BFBFBF" w:themeColor="background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i/>
                                <w:color w:val="BFBFBF" w:themeColor="background1" w:themeShade="BF"/>
                                <w:sz w:val="28"/>
                                <w:szCs w:val="28"/>
                              </w:rPr>
                              <w:t>技能水平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25pt;margin-top:340.5pt;height:29.7pt;width:78.75pt;z-index:251680768;mso-width-relative:page;mso-height-relative:page;" filled="f" stroked="f" coordsize="21600,21600" o:gfxdata="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vY+zDXAAAACwEAAA8AAAAAAAAAAQAg&#10;AAAAIgAAAGRycy9kb3ducmV2LnhtbFBLAQIUABQAAAAIAIdO4kDEDzpJDwIAAPQDAAAOAAAAAAAA&#10;AAEAIAAAACYBAABkcnMvZTJvRG9jLnhtbFBLBQYAAAAABgAGAFkBAACn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i/>
                          <w:color w:val="BFBFBF" w:themeColor="background1" w:themeShade="B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i/>
                          <w:color w:val="BFBFBF" w:themeColor="background1" w:themeShade="BF"/>
                          <w:sz w:val="28"/>
                          <w:szCs w:val="28"/>
                        </w:rPr>
                        <w:t>技能水平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4724400</wp:posOffset>
                </wp:positionV>
                <wp:extent cx="2051685" cy="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17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75pt;margin-top:372pt;height:0pt;width:161.55pt;z-index:251682816;mso-width-relative:page;mso-height-relative:page;" filled="f" stroked="t" coordsize="21600,21600" o:gfxdata="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NmJru2gAAAAoBAAAPAAAA&#10;AAAAAAEAIAAAACIAAABkcnMvZG93bnJldi54bWxQSwECFAAUAAAACACHTuJA/NWny9oBAACHAwAA&#10;DgAAAAAAAAABACAAAAApAQAAZHJzL2Uyb0RvYy54bWxQSwUGAAAAAAYABgBZAQAAdQUAAAAA&#10;">
                <v:fill on="f" focussize="0,0"/>
                <v:stroke weight="0.5pt" color="#BFBFBF [24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7010400</wp:posOffset>
                </wp:positionV>
                <wp:extent cx="1000125" cy="377190"/>
                <wp:effectExtent l="0" t="0" r="0" b="381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i/>
                                <w:color w:val="BFBFBF" w:themeColor="background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i/>
                                <w:color w:val="BFBFBF" w:themeColor="background1" w:themeShade="BF"/>
                                <w:sz w:val="28"/>
                                <w:szCs w:val="28"/>
                              </w:rPr>
                              <w:t>自我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i/>
                                <w:color w:val="BFBFBF" w:themeColor="background1" w:themeShade="BF"/>
                                <w:sz w:val="28"/>
                                <w:szCs w:val="28"/>
                              </w:rPr>
                              <w:t>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25pt;margin-top:552pt;height:29.7pt;width:78.75pt;z-index:251684864;mso-width-relative:page;mso-height-relative:page;" filled="f" stroked="f" coordsize="21600,21600" o:gfxdata="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M5twY1wAAAA0BAAAPAAAAAAAAAAEA&#10;IAAAACIAAABkcnMvZG93bnJldi54bWxQSwECFAAUAAAACACHTuJANTVYARACAAD0AwAADgAAAAAA&#10;AAABACAAAAAmAQAAZHJzL2Uyb0RvYy54bWxQSwUGAAAAAAYABgBZAQAAq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i/>
                          <w:color w:val="BFBFBF" w:themeColor="background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/>
                          <w:i/>
                          <w:color w:val="BFBFBF" w:themeColor="background1" w:themeShade="BF"/>
                          <w:sz w:val="28"/>
                          <w:szCs w:val="28"/>
                        </w:rPr>
                        <w:t>自我</w:t>
                      </w:r>
                      <w:r>
                        <w:rPr>
                          <w:rFonts w:hint="eastAsia" w:ascii="微软雅黑" w:hAnsi="微软雅黑" w:eastAsia="微软雅黑"/>
                          <w:i/>
                          <w:color w:val="BFBFBF" w:themeColor="background1" w:themeShade="BF"/>
                          <w:sz w:val="28"/>
                          <w:szCs w:val="28"/>
                        </w:rPr>
                        <w:t>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7410450</wp:posOffset>
                </wp:positionV>
                <wp:extent cx="2051685" cy="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17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75pt;margin-top:583.5pt;height:0pt;width:161.55pt;z-index:251686912;mso-width-relative:page;mso-height-relative:page;" filled="f" stroked="t" coordsize="21600,21600" o:gfxdata="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E/orhHYAAAADAEAAA8AAAAA&#10;AAAAAQAgAAAAIgAAAGRycy9kb3ducmV2LnhtbFBLAQIUABQAAAAIAIdO4kC/H7m42wEAAIcDAAAO&#10;AAAAAAAAAAEAIAAAACcBAABkcnMvZTJvRG9jLnhtbFBLBQYAAAAABgAGAFkBAAB0BQAAAAA=&#10;">
                <v:fill on="f" focussize="0,0"/>
                <v:stroke weight="0.5pt" color="#BFBFBF [24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5172075</wp:posOffset>
                </wp:positionV>
                <wp:extent cx="1799590" cy="71755"/>
                <wp:effectExtent l="0" t="0" r="10160" b="24130"/>
                <wp:wrapNone/>
                <wp:docPr id="405" name="矩形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717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076A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5pt;margin-top:407.25pt;height:5.65pt;width:141.7pt;z-index:251697152;v-text-anchor:middle;mso-width-relative:page;mso-height-relative:page;" filled="f" stroked="t" coordsize="21600,21600" o:gfxdata="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Yv/TE1AAAAAoBAAAPAAAAAAAAAAEAIAAAACIAAABkcnMvZG93bnJldi54bWxQSwEC&#10;FAAUAAAACACHTuJA86b0ZzECAAAyBAAADgAAAAAAAAABACAAAAAjAQAAZHJzL2Uyb0RvYy54bWxQ&#10;SwUGAAAAAAYABgBZAQAAxgUAAAAA&#10;">
                <v:fill on="f" focussize="0,0"/>
                <v:stroke weight="1pt" color="#1076A7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5172075</wp:posOffset>
                </wp:positionV>
                <wp:extent cx="1619885" cy="71755"/>
                <wp:effectExtent l="0" t="0" r="38100" b="24130"/>
                <wp:wrapNone/>
                <wp:docPr id="406" name="任意多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631" cy="71754"/>
                        </a:xfrm>
                        <a:custGeom>
                          <a:avLst/>
                          <a:gdLst>
                            <a:gd name="connsiteX0" fmla="*/ 1603346 w 1891346"/>
                            <a:gd name="connsiteY0" fmla="*/ 0 h 109084"/>
                            <a:gd name="connsiteX1" fmla="*/ 1891346 w 1891346"/>
                            <a:gd name="connsiteY1" fmla="*/ 0 h 109084"/>
                            <a:gd name="connsiteX2" fmla="*/ 1819346 w 1891346"/>
                            <a:gd name="connsiteY2" fmla="*/ 108000 h 109084"/>
                            <a:gd name="connsiteX3" fmla="*/ 1800000 w 1891346"/>
                            <a:gd name="connsiteY3" fmla="*/ 108000 h 109084"/>
                            <a:gd name="connsiteX4" fmla="*/ 1800000 w 1891346"/>
                            <a:gd name="connsiteY4" fmla="*/ 109084 h 109084"/>
                            <a:gd name="connsiteX5" fmla="*/ 0 w 1891346"/>
                            <a:gd name="connsiteY5" fmla="*/ 109084 h 109084"/>
                            <a:gd name="connsiteX6" fmla="*/ 0 w 1891346"/>
                            <a:gd name="connsiteY6" fmla="*/ 1084 h 109084"/>
                            <a:gd name="connsiteX7" fmla="*/ 1602624 w 1891346"/>
                            <a:gd name="connsiteY7" fmla="*/ 1084 h 1090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891346" h="109084">
                              <a:moveTo>
                                <a:pt x="1603346" y="0"/>
                              </a:moveTo>
                              <a:lnTo>
                                <a:pt x="1891346" y="0"/>
                              </a:lnTo>
                              <a:lnTo>
                                <a:pt x="1819346" y="108000"/>
                              </a:lnTo>
                              <a:lnTo>
                                <a:pt x="1800000" y="108000"/>
                              </a:lnTo>
                              <a:lnTo>
                                <a:pt x="1800000" y="109084"/>
                              </a:lnTo>
                              <a:lnTo>
                                <a:pt x="0" y="109084"/>
                              </a:lnTo>
                              <a:lnTo>
                                <a:pt x="0" y="1084"/>
                              </a:lnTo>
                              <a:lnTo>
                                <a:pt x="1602624" y="1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076A7"/>
                        </a:solidFill>
                        <a:ln>
                          <a:solidFill>
                            <a:srgbClr val="1076A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任意多边形 5" o:spid="_x0000_s1026" o:spt="100" style="position:absolute;left:0pt;margin-left:-4.5pt;margin-top:407.25pt;height:5.65pt;width:127.55pt;z-index:251699200;v-text-anchor:middle;mso-width-relative:page;mso-height-relative:page;" fillcolor="#1076A7" filled="t" stroked="t" coordsize="1891346,109084" o:gfxdata="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" path="m1603346,0l1891346,0,1819346,108000,1800000,108000,1800000,109084,0,109084,0,1084,1602624,1084xe">
                <v:path o:connectlocs="1373005,0;1619631,0;1557974,71040;1541407,71040;1541407,71754;0,71754;0,713;1372387,713" o:connectangles="0,0,0,0,0,0,0,0"/>
                <v:fill on="t" focussize="0,0"/>
                <v:stroke weight="1pt" color="#1076A7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5676900</wp:posOffset>
                </wp:positionV>
                <wp:extent cx="1799590" cy="71755"/>
                <wp:effectExtent l="0" t="0" r="10160" b="2413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717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076A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5pt;margin-top:447pt;height:5.65pt;width:141.7pt;z-index:251701248;v-text-anchor:middle;mso-width-relative:page;mso-height-relative:page;" filled="f" stroked="t" coordsize="21600,21600" o:gfxdata="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CJXl2rVAAAACgEAAA8AAAAAAAAAAQAgAAAAIgAAAGRycy9kb3ducmV2LnhtbFBLAQIU&#10;ABQAAAAIAIdO4kCQZaghLwIAADAEAAAOAAAAAAAAAAEAIAAAACQBAABkcnMvZTJvRG9jLnhtbFBL&#10;BQYAAAAABgAGAFkBAADFBQAAAAA=&#10;">
                <v:fill on="f" focussize="0,0"/>
                <v:stroke weight="1pt" color="#1076A7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5676900</wp:posOffset>
                </wp:positionV>
                <wp:extent cx="791845" cy="71755"/>
                <wp:effectExtent l="0" t="0" r="46355" b="24130"/>
                <wp:wrapNone/>
                <wp:docPr id="25" name="任意多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71754"/>
                        </a:xfrm>
                        <a:custGeom>
                          <a:avLst/>
                          <a:gdLst>
                            <a:gd name="connsiteX0" fmla="*/ 1603346 w 1891346"/>
                            <a:gd name="connsiteY0" fmla="*/ 0 h 109084"/>
                            <a:gd name="connsiteX1" fmla="*/ 1891346 w 1891346"/>
                            <a:gd name="connsiteY1" fmla="*/ 0 h 109084"/>
                            <a:gd name="connsiteX2" fmla="*/ 1819346 w 1891346"/>
                            <a:gd name="connsiteY2" fmla="*/ 108000 h 109084"/>
                            <a:gd name="connsiteX3" fmla="*/ 1800000 w 1891346"/>
                            <a:gd name="connsiteY3" fmla="*/ 108000 h 109084"/>
                            <a:gd name="connsiteX4" fmla="*/ 1800000 w 1891346"/>
                            <a:gd name="connsiteY4" fmla="*/ 109084 h 109084"/>
                            <a:gd name="connsiteX5" fmla="*/ 0 w 1891346"/>
                            <a:gd name="connsiteY5" fmla="*/ 109084 h 109084"/>
                            <a:gd name="connsiteX6" fmla="*/ 0 w 1891346"/>
                            <a:gd name="connsiteY6" fmla="*/ 1084 h 109084"/>
                            <a:gd name="connsiteX7" fmla="*/ 1602624 w 1891346"/>
                            <a:gd name="connsiteY7" fmla="*/ 1084 h 1090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891346" h="109084">
                              <a:moveTo>
                                <a:pt x="1603346" y="0"/>
                              </a:moveTo>
                              <a:lnTo>
                                <a:pt x="1891346" y="0"/>
                              </a:lnTo>
                              <a:lnTo>
                                <a:pt x="1819346" y="108000"/>
                              </a:lnTo>
                              <a:lnTo>
                                <a:pt x="1800000" y="108000"/>
                              </a:lnTo>
                              <a:lnTo>
                                <a:pt x="1800000" y="109084"/>
                              </a:lnTo>
                              <a:lnTo>
                                <a:pt x="0" y="109084"/>
                              </a:lnTo>
                              <a:lnTo>
                                <a:pt x="0" y="1084"/>
                              </a:lnTo>
                              <a:lnTo>
                                <a:pt x="1602624" y="1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076A7"/>
                        </a:solidFill>
                        <a:ln>
                          <a:solidFill>
                            <a:srgbClr val="1076A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任意多边形 5" o:spid="_x0000_s1026" o:spt="100" style="position:absolute;left:0pt;margin-left:-4.5pt;margin-top:447pt;height:5.65pt;width:62.35pt;z-index:251703296;v-text-anchor:middle;mso-width-relative:page;mso-height-relative:page;" fillcolor="#1076A7" filled="t" stroked="t" coordsize="1891346,109084" o:gfxdata="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" path="m1603346,0l1891346,0,1819346,108000,1800000,108000,1800000,109084,0,109084,0,1084,1602624,1084xe">
                <v:path o:connectlocs="671400,0;792000,0;761850,71040;753748,71040;753748,71754;0,71754;0,713;671097,713" o:connectangles="0,0,0,0,0,0,0,0"/>
                <v:fill on="t" focussize="0,0"/>
                <v:stroke weight="1pt" color="#1076A7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6200775</wp:posOffset>
                </wp:positionV>
                <wp:extent cx="1799590" cy="71755"/>
                <wp:effectExtent l="0" t="0" r="10160" b="2413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717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076A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5pt;margin-top:488.25pt;height:5.65pt;width:141.7pt;z-index:251705344;v-text-anchor:middle;mso-width-relative:page;mso-height-relative:page;" filled="f" stroked="t" coordsize="21600,21600" o:gfxdata="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qvVHy9YAAAAKAQAADwAAAAAAAAABACAAAAAiAAAAZHJzL2Rvd25yZXYueG1sUEsB&#10;AhQAFAAAAAgAh07iQHmyklIwAgAAMAQAAA4AAAAAAAAAAQAgAAAAJQEAAGRycy9lMm9Eb2MueG1s&#10;UEsFBgAAAAAGAAYAWQEAAMcFAAAAAA==&#10;">
                <v:fill on="f" focussize="0,0"/>
                <v:stroke weight="1pt" color="#1076A7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6200775</wp:posOffset>
                </wp:positionV>
                <wp:extent cx="1043940" cy="71755"/>
                <wp:effectExtent l="0" t="0" r="41910" b="24130"/>
                <wp:wrapNone/>
                <wp:docPr id="28" name="任意多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000" cy="71754"/>
                        </a:xfrm>
                        <a:custGeom>
                          <a:avLst/>
                          <a:gdLst>
                            <a:gd name="connsiteX0" fmla="*/ 1603346 w 1891346"/>
                            <a:gd name="connsiteY0" fmla="*/ 0 h 109084"/>
                            <a:gd name="connsiteX1" fmla="*/ 1891346 w 1891346"/>
                            <a:gd name="connsiteY1" fmla="*/ 0 h 109084"/>
                            <a:gd name="connsiteX2" fmla="*/ 1819346 w 1891346"/>
                            <a:gd name="connsiteY2" fmla="*/ 108000 h 109084"/>
                            <a:gd name="connsiteX3" fmla="*/ 1800000 w 1891346"/>
                            <a:gd name="connsiteY3" fmla="*/ 108000 h 109084"/>
                            <a:gd name="connsiteX4" fmla="*/ 1800000 w 1891346"/>
                            <a:gd name="connsiteY4" fmla="*/ 109084 h 109084"/>
                            <a:gd name="connsiteX5" fmla="*/ 0 w 1891346"/>
                            <a:gd name="connsiteY5" fmla="*/ 109084 h 109084"/>
                            <a:gd name="connsiteX6" fmla="*/ 0 w 1891346"/>
                            <a:gd name="connsiteY6" fmla="*/ 1084 h 109084"/>
                            <a:gd name="connsiteX7" fmla="*/ 1602624 w 1891346"/>
                            <a:gd name="connsiteY7" fmla="*/ 1084 h 1090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891346" h="109084">
                              <a:moveTo>
                                <a:pt x="1603346" y="0"/>
                              </a:moveTo>
                              <a:lnTo>
                                <a:pt x="1891346" y="0"/>
                              </a:lnTo>
                              <a:lnTo>
                                <a:pt x="1819346" y="108000"/>
                              </a:lnTo>
                              <a:lnTo>
                                <a:pt x="1800000" y="108000"/>
                              </a:lnTo>
                              <a:lnTo>
                                <a:pt x="1800000" y="109084"/>
                              </a:lnTo>
                              <a:lnTo>
                                <a:pt x="0" y="109084"/>
                              </a:lnTo>
                              <a:lnTo>
                                <a:pt x="0" y="1084"/>
                              </a:lnTo>
                              <a:lnTo>
                                <a:pt x="1602624" y="1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076A7"/>
                        </a:solidFill>
                        <a:ln>
                          <a:solidFill>
                            <a:srgbClr val="1076A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任意多边形 5" o:spid="_x0000_s1026" o:spt="100" style="position:absolute;left:0pt;margin-left:-4.5pt;margin-top:488.25pt;height:5.65pt;width:82.2pt;z-index:251707392;v-text-anchor:middle;mso-width-relative:page;mso-height-relative:page;" fillcolor="#1076A7" filled="t" stroked="t" coordsize="1891346,109084" o:gfxdata="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" path="m1603346,0l1891346,0,1819346,108000,1800000,108000,1800000,109084,0,109084,0,1084,1602624,1084xe">
                <v:path o:connectlocs="885027,0;1044000,0;1004256,71040;993578,71040;993578,71754;0,71754;0,713;884628,713" o:connectangles="0,0,0,0,0,0,0,0"/>
                <v:fill on="t" focussize="0,0"/>
                <v:stroke weight="1pt" color="#1076A7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6705600</wp:posOffset>
                </wp:positionV>
                <wp:extent cx="1799590" cy="71755"/>
                <wp:effectExtent l="0" t="0" r="10160" b="2413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717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076A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5pt;margin-top:528pt;height:5.65pt;width:141.7pt;z-index:251709440;v-text-anchor:middle;mso-width-relative:page;mso-height-relative:page;" filled="f" stroked="t" coordsize="21600,21600" o:gfxdata="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qU9u4dYAAAAMAQAADwAAAAAAAAABACAAAAAiAAAAZHJzL2Rvd25yZXYueG1sUEsB&#10;AhQAFAAAAAgAh07iQPVwktIwAgAAMAQAAA4AAAAAAAAAAQAgAAAAJQEAAGRycy9lMm9Eb2MueG1s&#10;UEsFBgAAAAAGAAYAWQEAAMcFAAAAAA==&#10;">
                <v:fill on="f" focussize="0,0"/>
                <v:stroke weight="1pt" color="#1076A7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6705600</wp:posOffset>
                </wp:positionV>
                <wp:extent cx="1332230" cy="71755"/>
                <wp:effectExtent l="0" t="0" r="40005" b="24130"/>
                <wp:wrapNone/>
                <wp:docPr id="31" name="任意多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0" cy="71754"/>
                        </a:xfrm>
                        <a:custGeom>
                          <a:avLst/>
                          <a:gdLst>
                            <a:gd name="connsiteX0" fmla="*/ 1603346 w 1891346"/>
                            <a:gd name="connsiteY0" fmla="*/ 0 h 109084"/>
                            <a:gd name="connsiteX1" fmla="*/ 1891346 w 1891346"/>
                            <a:gd name="connsiteY1" fmla="*/ 0 h 109084"/>
                            <a:gd name="connsiteX2" fmla="*/ 1819346 w 1891346"/>
                            <a:gd name="connsiteY2" fmla="*/ 108000 h 109084"/>
                            <a:gd name="connsiteX3" fmla="*/ 1800000 w 1891346"/>
                            <a:gd name="connsiteY3" fmla="*/ 108000 h 109084"/>
                            <a:gd name="connsiteX4" fmla="*/ 1800000 w 1891346"/>
                            <a:gd name="connsiteY4" fmla="*/ 109084 h 109084"/>
                            <a:gd name="connsiteX5" fmla="*/ 0 w 1891346"/>
                            <a:gd name="connsiteY5" fmla="*/ 109084 h 109084"/>
                            <a:gd name="connsiteX6" fmla="*/ 0 w 1891346"/>
                            <a:gd name="connsiteY6" fmla="*/ 1084 h 109084"/>
                            <a:gd name="connsiteX7" fmla="*/ 1602624 w 1891346"/>
                            <a:gd name="connsiteY7" fmla="*/ 1084 h 1090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891346" h="109084">
                              <a:moveTo>
                                <a:pt x="1603346" y="0"/>
                              </a:moveTo>
                              <a:lnTo>
                                <a:pt x="1891346" y="0"/>
                              </a:lnTo>
                              <a:lnTo>
                                <a:pt x="1819346" y="108000"/>
                              </a:lnTo>
                              <a:lnTo>
                                <a:pt x="1800000" y="108000"/>
                              </a:lnTo>
                              <a:lnTo>
                                <a:pt x="1800000" y="109084"/>
                              </a:lnTo>
                              <a:lnTo>
                                <a:pt x="0" y="109084"/>
                              </a:lnTo>
                              <a:lnTo>
                                <a:pt x="0" y="1084"/>
                              </a:lnTo>
                              <a:lnTo>
                                <a:pt x="1602624" y="1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076A7"/>
                        </a:solidFill>
                        <a:ln>
                          <a:solidFill>
                            <a:srgbClr val="1076A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任意多边形 5" o:spid="_x0000_s1026" o:spt="100" style="position:absolute;left:0pt;margin-left:-4.5pt;margin-top:528pt;height:5.65pt;width:104.9pt;z-index:251711488;v-text-anchor:middle;mso-width-relative:page;mso-height-relative:page;" fillcolor="#1076A7" filled="t" stroked="t" coordsize="1891346,109084" o:gfxdata="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" path="m1603346,0l1891346,0,1819346,108000,1800000,108000,1800000,109084,0,109084,0,1084,1602624,1084xe">
                <v:path o:connectlocs="1129173,0;1332000,0;1281293,71040;1267668,71040;1267668,71754;0,71754;0,713;1128664,713" o:connectangles="0,0,0,0,0,0,0,0"/>
                <v:fill on="t" focussize="0,0"/>
                <v:stroke weight="1pt" color="#1076A7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3985895</wp:posOffset>
                </wp:positionV>
                <wp:extent cx="2051685" cy="0"/>
                <wp:effectExtent l="0" t="0" r="0" b="0"/>
                <wp:wrapNone/>
                <wp:docPr id="903" name="直接连接符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16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.2pt;margin-top:313.85pt;height:0pt;width:161.55pt;z-index:251719680;mso-width-relative:page;mso-height-relative:page;" filled="f" stroked="t" coordsize="21600,21600" o:gfxdata="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P2HejPVAAAACwEAAA8A&#10;AAAAAAAAAQAgAAAAIgAAAGRycy9kb3ducmV2LnhtbFBLAQIUABQAAAAIAIdO4kAwpxqU4QEAAKAD&#10;AAAOAAAAAAAAAAEAIAAAACQBAABkcnMvZTJvRG9jLnhtbFBLBQYAAAAABgAGAFkBAAB3BQAAAAA=&#10;">
                <v:fill on="f" focussize="0,0"/>
                <v:stroke weight="0.5pt" color="#808080 [162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3594735</wp:posOffset>
                </wp:positionV>
                <wp:extent cx="2051685" cy="0"/>
                <wp:effectExtent l="0" t="0" r="0" b="0"/>
                <wp:wrapNone/>
                <wp:docPr id="902" name="直接连接符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16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.2pt;margin-top:283.05pt;height:0pt;width:161.55pt;z-index:251717632;mso-width-relative:page;mso-height-relative:page;" filled="f" stroked="t" coordsize="21600,21600" o:gfxdata="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cBeMS1gAAAAsBAAAP&#10;AAAAAAAAAAEAIAAAACIAAABkcnMvZG93bnJldi54bWxQSwECFAAUAAAACACHTuJAUxK4cuEBAACg&#10;AwAADgAAAAAAAAABACAAAAAlAQAAZHJzL2Uyb0RvYy54bWxQSwUGAAAAAAYABgBZAQAAeAUAAAAA&#10;">
                <v:fill on="f" focussize="0,0"/>
                <v:stroke weight="0.5pt" color="#808080 [162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3203575</wp:posOffset>
                </wp:positionV>
                <wp:extent cx="2051685" cy="0"/>
                <wp:effectExtent l="0" t="0" r="0" b="0"/>
                <wp:wrapNone/>
                <wp:docPr id="898" name="直接连接符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16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.2pt;margin-top:252.25pt;height:0pt;width:161.55pt;z-index:251715584;mso-width-relative:page;mso-height-relative:page;" filled="f" stroked="t" coordsize="21600,21600" o:gfxdata="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DnvDBXWAAAACwEAAA8A&#10;AAAAAAAAAQAgAAAAIgAAAGRycy9kb3ducmV2LnhtbFBLAQIUABQAAAAIAIdO4kCnSoIJ4AEAAKAD&#10;AAAOAAAAAAAAAAEAIAAAACUBAABkcnMvZTJvRG9jLnhtbFBLBQYAAAAABgAGAFkBAAB3BQAAAAA=&#10;">
                <v:fill on="f" focussize="0,0"/>
                <v:stroke weight="0.5pt" color="#808080 [1629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2812415</wp:posOffset>
                </wp:positionV>
                <wp:extent cx="2051685" cy="0"/>
                <wp:effectExtent l="0" t="0" r="0" b="0"/>
                <wp:wrapNone/>
                <wp:docPr id="897" name="直接连接符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16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.2pt;margin-top:221.45pt;height:0pt;width:161.55pt;z-index:251713536;mso-width-relative:page;mso-height-relative:page;" filled="f" stroked="t" coordsize="21600,21600" o:gfxdata="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dQwMT1gAAAAsBAAAP&#10;AAAAAAAAAAEAIAAAACIAAABkcnMvZG93bnJldi54bWxQSwECFAAUAAAACACHTuJAUfitjeEBAACg&#10;AwAADgAAAAAAAAABACAAAAAlAQAAZHJzL2Uyb0RvYy54bWxQSwUGAAAAAAYABgBZAQAAeAUAAAAA&#10;">
                <v:fill on="f" focussize="0,0"/>
                <v:stroke weight="0.5pt" color="#808080 [1629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-148590</wp:posOffset>
                </wp:positionH>
                <wp:positionV relativeFrom="paragraph">
                  <wp:posOffset>2327275</wp:posOffset>
                </wp:positionV>
                <wp:extent cx="2231390" cy="7031990"/>
                <wp:effectExtent l="0" t="0" r="0" b="0"/>
                <wp:wrapNone/>
                <wp:docPr id="1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390" cy="703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6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年龄：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1996.07.05</w:t>
                            </w:r>
                          </w:p>
                          <w:p>
                            <w:pPr>
                              <w:snapToGrid w:val="0"/>
                              <w:spacing w:line="6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地址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湖南 长沙</w:t>
                            </w:r>
                          </w:p>
                          <w:p>
                            <w:pPr>
                              <w:snapToGrid w:val="0"/>
                              <w:spacing w:line="6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135-0000-0000</w:t>
                            </w:r>
                          </w:p>
                          <w:p>
                            <w:pPr>
                              <w:snapToGrid w:val="0"/>
                              <w:spacing w:line="6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22324242@qq.com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新闻学专业本科学历，丰富的电视台编导、记者实习经历，致力于在传媒行业长期发展。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熟悉新闻传播特点和新媒体运营，文字功底强，有一定的编辑思想。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会使用PS, finalcut pro, PR, AE等后期编辑软件，具备良好的摄影摄像能力。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具有较强的团队意识和沟通能力，能适应短期加班、出差等工作内容。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11.7pt;margin-top:183.25pt;height:553.7pt;width:175.7pt;mso-position-horizontal-relative:margin;z-index:251668480;mso-width-relative:page;mso-height-relative:page;" filled="f" stroked="f" coordsize="21600,21600" o:gfxdata="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XlB3vYAAAADAEAAA8AAAAAAAAAAQAg&#10;AAAAIgAAAGRycy9kb3ducmV2LnhtbFBLAQIUABQAAAAIAIdO4kDRxM40DgIAAPQDAAAOAAAAAAAA&#10;AAEAIAAAACcBAABkcnMvZTJvRG9jLnhtbFBLBQYAAAAABgAGAFkBAACn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600" w:lineRule="exact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年龄：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1996.07.05</w:t>
                      </w:r>
                    </w:p>
                    <w:p>
                      <w:pPr>
                        <w:snapToGrid w:val="0"/>
                        <w:spacing w:line="600" w:lineRule="exact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地址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湖南 长沙</w:t>
                      </w:r>
                    </w:p>
                    <w:p>
                      <w:pPr>
                        <w:snapToGrid w:val="0"/>
                        <w:spacing w:line="600" w:lineRule="exact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135-0000-0000</w:t>
                      </w:r>
                    </w:p>
                    <w:p>
                      <w:pPr>
                        <w:snapToGrid w:val="0"/>
                        <w:spacing w:line="600" w:lineRule="exact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22324242@qq.com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新闻学专业本科学历，丰富的电视台编导、记者实习经历，致力于在传媒行业长期发展。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熟悉新闻传播特点和新媒体运营，文字功底强，有一定的编辑思想。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会使用PS, finalcut pro, PR, AE等后期编辑软件，具备良好的摄影摄像能力。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具有较强的团队意识和沟通能力，能适应短期加班、出差等工作内容。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0</wp:posOffset>
                </wp:positionV>
                <wp:extent cx="1441450" cy="1441450"/>
                <wp:effectExtent l="0" t="0" r="25400" b="25400"/>
                <wp:wrapNone/>
                <wp:docPr id="901" name="椭圆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14414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椭圆 900" o:spid="_x0000_s1026" o:spt="3" type="#_x0000_t3" style="position:absolute;left:0pt;margin-left:19.5pt;margin-top:0pt;height:113.5pt;width:113.5pt;z-index:251662336;v-text-anchor:middle;mso-width-relative:page;mso-height-relative:page;" filled="f" stroked="t" coordsize="21600,21600" o:gfxdata="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RSptW1gAAAAcBAAAPAAAAAAAAAAEAIAAAACIAAABkcnMvZG93bnJldi54bWxQ&#10;SwECFAAUAAAACACHTuJA2Ivw3TICAABCBAAADgAAAAAAAAABACAAAAAlAQAAZHJzL2Uyb0RvYy54&#10;bWxQSwUGAAAAAAYABgBZAQAAyQUAAAAA&#10;">
                <v:fill on="f" focussize="0,0"/>
                <v:stroke weight="1.5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57150</wp:posOffset>
                </wp:positionV>
                <wp:extent cx="1318895" cy="1318895"/>
                <wp:effectExtent l="0" t="0" r="0" b="0"/>
                <wp:wrapNone/>
                <wp:docPr id="904" name="椭圆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773" cy="1318773"/>
                        </a:xfrm>
                        <a:prstGeom prst="ellipse">
                          <a:avLst/>
                        </a:prstGeom>
                        <a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椭圆 901" o:spid="_x0000_s1026" o:spt="3" type="#_x0000_t3" style="position:absolute;left:0pt;margin-left:24pt;margin-top:4.5pt;height:103.85pt;width:103.85pt;z-index:251664384;v-text-anchor:middle;mso-width-relative:page;mso-height-relative:page;" filled="t" stroked="f" coordsize="21600,21600" o:gfxdata="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-347980</wp:posOffset>
                </wp:positionH>
                <wp:positionV relativeFrom="paragraph">
                  <wp:posOffset>-489585</wp:posOffset>
                </wp:positionV>
                <wp:extent cx="2628265" cy="10841990"/>
                <wp:effectExtent l="0" t="0" r="127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000" cy="108419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7.4pt;margin-top:-38.55pt;height:853.7pt;width:206.95pt;mso-position-horizontal-relative:margin;z-index:251660288;v-text-anchor:middle;mso-width-relative:page;mso-height-relative:page;" fillcolor="#595959 [2109]" filled="t" stroked="f" coordsize="21600,21600" o:gfxdata="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C+oizNsAAAAMAQAA&#10;DwAAAAAAAAABACAAAAAiAAAAZHJzL2Rvd25yZXYueG1sUEsBAhQAFAAAAAgAh07iQGoXDHhPAgAA&#10;dQQAAA4AAAAAAAAAAQAgAAAAKgEAAGRycy9lMm9Eb2MueG1sUEsFBgAAAAAGAAYAWQEAAOsFAAAA&#10;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-63500</wp:posOffset>
                </wp:positionH>
                <wp:positionV relativeFrom="paragraph">
                  <wp:posOffset>-495300</wp:posOffset>
                </wp:positionV>
                <wp:extent cx="902970" cy="10800080"/>
                <wp:effectExtent l="0" t="0" r="0" b="190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970" cy="10800000"/>
                        </a:xfrm>
                        <a:prstGeom prst="rect">
                          <a:avLst/>
                        </a:prstGeom>
                        <a:solidFill>
                          <a:srgbClr val="1076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pt;margin-top:-39pt;height:850.4pt;width:71.1pt;mso-position-horizontal-relative:page;z-index:251658240;v-text-anchor:middle;mso-width-relative:page;mso-height-relative:page;" fillcolor="#1076A7" filled="t" stroked="f" coordsize="21600,21600" o:gfxdata="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eUbS3aAAAADAEAAA8AAAAAAAAAAQAgAAAAIgAAAGRycy9kb3ducmV2Lnht&#10;bFBLAQIUABQAAAAIAIdO4kD6H0lZMAIAADsEAAAOAAAAAAAAAAEAIAAAACkBAABkcnMvZTJvRG9j&#10;LnhtbFBLBQYAAAAABgAGAFkBAADL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  <w:rPr>
          <w:rFonts w:ascii="微软雅黑" w:hAnsi="微软雅黑" w:eastAsia="微软雅黑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5534025</wp:posOffset>
                </wp:positionV>
                <wp:extent cx="4178300" cy="478790"/>
                <wp:effectExtent l="0" t="0" r="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8300" cy="478790"/>
                          <a:chOff x="8771" y="11659"/>
                          <a:chExt cx="6580" cy="754"/>
                        </a:xfrm>
                      </wpg:grpSpPr>
                      <wps:wsp>
                        <wps:cNvPr id="21" name="文本框 21"/>
                        <wps:cNvSpPr txBox="1"/>
                        <wps:spPr>
                          <a:xfrm>
                            <a:off x="8771" y="11659"/>
                            <a:ext cx="1576" cy="7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70C0"/>
                                  <w:sz w:val="28"/>
                                  <w:szCs w:val="28"/>
                                </w:rPr>
                                <w:t>校内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0070C0"/>
                                  <w:sz w:val="28"/>
                                  <w:szCs w:val="28"/>
                                </w:rPr>
                                <w:t>实践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75" name="Freeform 55"/>
                        <wps:cNvSpPr>
                          <a:spLocks noChangeAspect="1" noEditPoints="1"/>
                        </wps:cNvSpPr>
                        <wps:spPr bwMode="auto">
                          <a:xfrm>
                            <a:off x="15011" y="11807"/>
                            <a:ext cx="340" cy="273"/>
                          </a:xfrm>
                          <a:custGeom>
                            <a:avLst/>
                            <a:gdLst>
                              <a:gd name="T0" fmla="*/ 406 w 478"/>
                              <a:gd name="T1" fmla="*/ 72 h 384"/>
                              <a:gd name="T2" fmla="*/ 382 w 478"/>
                              <a:gd name="T3" fmla="*/ 48 h 384"/>
                              <a:gd name="T4" fmla="*/ 96 w 478"/>
                              <a:gd name="T5" fmla="*/ 48 h 384"/>
                              <a:gd name="T6" fmla="*/ 72 w 478"/>
                              <a:gd name="T7" fmla="*/ 72 h 384"/>
                              <a:gd name="T8" fmla="*/ 72 w 478"/>
                              <a:gd name="T9" fmla="*/ 96 h 384"/>
                              <a:gd name="T10" fmla="*/ 406 w 478"/>
                              <a:gd name="T11" fmla="*/ 96 h 384"/>
                              <a:gd name="T12" fmla="*/ 406 w 478"/>
                              <a:gd name="T13" fmla="*/ 72 h 384"/>
                              <a:gd name="T14" fmla="*/ 406 w 478"/>
                              <a:gd name="T15" fmla="*/ 72 h 384"/>
                              <a:gd name="T16" fmla="*/ 335 w 478"/>
                              <a:gd name="T17" fmla="*/ 0 h 384"/>
                              <a:gd name="T18" fmla="*/ 144 w 478"/>
                              <a:gd name="T19" fmla="*/ 0 h 384"/>
                              <a:gd name="T20" fmla="*/ 120 w 478"/>
                              <a:gd name="T21" fmla="*/ 24 h 384"/>
                              <a:gd name="T22" fmla="*/ 358 w 478"/>
                              <a:gd name="T23" fmla="*/ 24 h 384"/>
                              <a:gd name="T24" fmla="*/ 335 w 478"/>
                              <a:gd name="T25" fmla="*/ 0 h 384"/>
                              <a:gd name="T26" fmla="*/ 335 w 478"/>
                              <a:gd name="T27" fmla="*/ 0 h 384"/>
                              <a:gd name="T28" fmla="*/ 454 w 478"/>
                              <a:gd name="T29" fmla="*/ 96 h 384"/>
                              <a:gd name="T30" fmla="*/ 440 w 478"/>
                              <a:gd name="T31" fmla="*/ 82 h 384"/>
                              <a:gd name="T32" fmla="*/ 440 w 478"/>
                              <a:gd name="T33" fmla="*/ 120 h 384"/>
                              <a:gd name="T34" fmla="*/ 38 w 478"/>
                              <a:gd name="T35" fmla="*/ 120 h 384"/>
                              <a:gd name="T36" fmla="*/ 38 w 478"/>
                              <a:gd name="T37" fmla="*/ 82 h 384"/>
                              <a:gd name="T38" fmla="*/ 24 w 478"/>
                              <a:gd name="T39" fmla="*/ 96 h 384"/>
                              <a:gd name="T40" fmla="*/ 6 w 478"/>
                              <a:gd name="T41" fmla="*/ 144 h 384"/>
                              <a:gd name="T42" fmla="*/ 43 w 478"/>
                              <a:gd name="T43" fmla="*/ 360 h 384"/>
                              <a:gd name="T44" fmla="*/ 72 w 478"/>
                              <a:gd name="T45" fmla="*/ 384 h 384"/>
                              <a:gd name="T46" fmla="*/ 406 w 478"/>
                              <a:gd name="T47" fmla="*/ 384 h 384"/>
                              <a:gd name="T48" fmla="*/ 435 w 478"/>
                              <a:gd name="T49" fmla="*/ 360 h 384"/>
                              <a:gd name="T50" fmla="*/ 473 w 478"/>
                              <a:gd name="T51" fmla="*/ 144 h 384"/>
                              <a:gd name="T52" fmla="*/ 454 w 478"/>
                              <a:gd name="T53" fmla="*/ 96 h 384"/>
                              <a:gd name="T54" fmla="*/ 454 w 478"/>
                              <a:gd name="T55" fmla="*/ 96 h 384"/>
                              <a:gd name="T56" fmla="*/ 335 w 478"/>
                              <a:gd name="T57" fmla="*/ 226 h 384"/>
                              <a:gd name="T58" fmla="*/ 311 w 478"/>
                              <a:gd name="T59" fmla="*/ 250 h 384"/>
                              <a:gd name="T60" fmla="*/ 168 w 478"/>
                              <a:gd name="T61" fmla="*/ 250 h 384"/>
                              <a:gd name="T62" fmla="*/ 144 w 478"/>
                              <a:gd name="T63" fmla="*/ 226 h 384"/>
                              <a:gd name="T64" fmla="*/ 144 w 478"/>
                              <a:gd name="T65" fmla="*/ 178 h 384"/>
                              <a:gd name="T66" fmla="*/ 177 w 478"/>
                              <a:gd name="T67" fmla="*/ 178 h 384"/>
                              <a:gd name="T68" fmla="*/ 177 w 478"/>
                              <a:gd name="T69" fmla="*/ 216 h 384"/>
                              <a:gd name="T70" fmla="*/ 301 w 478"/>
                              <a:gd name="T71" fmla="*/ 216 h 384"/>
                              <a:gd name="T72" fmla="*/ 301 w 478"/>
                              <a:gd name="T73" fmla="*/ 178 h 384"/>
                              <a:gd name="T74" fmla="*/ 335 w 478"/>
                              <a:gd name="T75" fmla="*/ 178 h 384"/>
                              <a:gd name="T76" fmla="*/ 335 w 478"/>
                              <a:gd name="T77" fmla="*/ 226 h 384"/>
                              <a:gd name="T78" fmla="*/ 335 w 478"/>
                              <a:gd name="T79" fmla="*/ 226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78" h="384">
                                <a:moveTo>
                                  <a:pt x="406" y="72"/>
                                </a:moveTo>
                                <a:cubicBezTo>
                                  <a:pt x="406" y="48"/>
                                  <a:pt x="382" y="48"/>
                                  <a:pt x="382" y="48"/>
                                </a:cubicBezTo>
                                <a:cubicBezTo>
                                  <a:pt x="96" y="48"/>
                                  <a:pt x="96" y="48"/>
                                  <a:pt x="96" y="48"/>
                                </a:cubicBezTo>
                                <a:cubicBezTo>
                                  <a:pt x="96" y="48"/>
                                  <a:pt x="72" y="48"/>
                                  <a:pt x="72" y="72"/>
                                </a:cubicBezTo>
                                <a:cubicBezTo>
                                  <a:pt x="72" y="96"/>
                                  <a:pt x="72" y="96"/>
                                  <a:pt x="72" y="96"/>
                                </a:cubicBezTo>
                                <a:cubicBezTo>
                                  <a:pt x="406" y="96"/>
                                  <a:pt x="406" y="96"/>
                                  <a:pt x="406" y="96"/>
                                </a:cubicBezTo>
                                <a:cubicBezTo>
                                  <a:pt x="406" y="72"/>
                                  <a:pt x="406" y="72"/>
                                  <a:pt x="406" y="72"/>
                                </a:cubicBezTo>
                                <a:cubicBezTo>
                                  <a:pt x="406" y="72"/>
                                  <a:pt x="406" y="72"/>
                                  <a:pt x="406" y="72"/>
                                </a:cubicBezTo>
                                <a:close/>
                                <a:moveTo>
                                  <a:pt x="335" y="0"/>
                                </a:moveTo>
                                <a:cubicBezTo>
                                  <a:pt x="144" y="0"/>
                                  <a:pt x="144" y="0"/>
                                  <a:pt x="144" y="0"/>
                                </a:cubicBezTo>
                                <a:cubicBezTo>
                                  <a:pt x="144" y="0"/>
                                  <a:pt x="120" y="0"/>
                                  <a:pt x="120" y="24"/>
                                </a:cubicBezTo>
                                <a:cubicBezTo>
                                  <a:pt x="358" y="24"/>
                                  <a:pt x="358" y="24"/>
                                  <a:pt x="358" y="24"/>
                                </a:cubicBezTo>
                                <a:cubicBezTo>
                                  <a:pt x="358" y="0"/>
                                  <a:pt x="335" y="0"/>
                                  <a:pt x="335" y="0"/>
                                </a:cubicBezTo>
                                <a:cubicBezTo>
                                  <a:pt x="335" y="0"/>
                                  <a:pt x="335" y="0"/>
                                  <a:pt x="335" y="0"/>
                                </a:cubicBezTo>
                                <a:close/>
                                <a:moveTo>
                                  <a:pt x="454" y="96"/>
                                </a:moveTo>
                                <a:cubicBezTo>
                                  <a:pt x="440" y="82"/>
                                  <a:pt x="440" y="82"/>
                                  <a:pt x="440" y="82"/>
                                </a:cubicBezTo>
                                <a:cubicBezTo>
                                  <a:pt x="440" y="120"/>
                                  <a:pt x="440" y="120"/>
                                  <a:pt x="440" y="120"/>
                                </a:cubicBezTo>
                                <a:cubicBezTo>
                                  <a:pt x="38" y="120"/>
                                  <a:pt x="38" y="120"/>
                                  <a:pt x="38" y="120"/>
                                </a:cubicBezTo>
                                <a:cubicBezTo>
                                  <a:pt x="38" y="82"/>
                                  <a:pt x="38" y="82"/>
                                  <a:pt x="38" y="82"/>
                                </a:cubicBezTo>
                                <a:cubicBezTo>
                                  <a:pt x="24" y="96"/>
                                  <a:pt x="24" y="96"/>
                                  <a:pt x="24" y="96"/>
                                </a:cubicBezTo>
                                <a:cubicBezTo>
                                  <a:pt x="10" y="111"/>
                                  <a:pt x="0" y="114"/>
                                  <a:pt x="6" y="144"/>
                                </a:cubicBezTo>
                                <a:cubicBezTo>
                                  <a:pt x="11" y="174"/>
                                  <a:pt x="39" y="338"/>
                                  <a:pt x="43" y="360"/>
                                </a:cubicBezTo>
                                <a:cubicBezTo>
                                  <a:pt x="47" y="384"/>
                                  <a:pt x="72" y="384"/>
                                  <a:pt x="72" y="384"/>
                                </a:cubicBezTo>
                                <a:cubicBezTo>
                                  <a:pt x="406" y="384"/>
                                  <a:pt x="406" y="384"/>
                                  <a:pt x="406" y="384"/>
                                </a:cubicBezTo>
                                <a:cubicBezTo>
                                  <a:pt x="406" y="384"/>
                                  <a:pt x="431" y="384"/>
                                  <a:pt x="435" y="360"/>
                                </a:cubicBezTo>
                                <a:cubicBezTo>
                                  <a:pt x="440" y="338"/>
                                  <a:pt x="467" y="174"/>
                                  <a:pt x="473" y="144"/>
                                </a:cubicBezTo>
                                <a:cubicBezTo>
                                  <a:pt x="478" y="114"/>
                                  <a:pt x="468" y="111"/>
                                  <a:pt x="454" y="96"/>
                                </a:cubicBezTo>
                                <a:cubicBezTo>
                                  <a:pt x="454" y="96"/>
                                  <a:pt x="454" y="96"/>
                                  <a:pt x="454" y="96"/>
                                </a:cubicBezTo>
                                <a:close/>
                                <a:moveTo>
                                  <a:pt x="335" y="226"/>
                                </a:moveTo>
                                <a:cubicBezTo>
                                  <a:pt x="335" y="226"/>
                                  <a:pt x="335" y="250"/>
                                  <a:pt x="311" y="250"/>
                                </a:cubicBezTo>
                                <a:cubicBezTo>
                                  <a:pt x="168" y="250"/>
                                  <a:pt x="168" y="250"/>
                                  <a:pt x="168" y="250"/>
                                </a:cubicBezTo>
                                <a:cubicBezTo>
                                  <a:pt x="144" y="250"/>
                                  <a:pt x="144" y="226"/>
                                  <a:pt x="144" y="226"/>
                                </a:cubicBezTo>
                                <a:cubicBezTo>
                                  <a:pt x="144" y="178"/>
                                  <a:pt x="144" y="178"/>
                                  <a:pt x="144" y="178"/>
                                </a:cubicBezTo>
                                <a:cubicBezTo>
                                  <a:pt x="177" y="178"/>
                                  <a:pt x="177" y="178"/>
                                  <a:pt x="177" y="178"/>
                                </a:cubicBezTo>
                                <a:cubicBezTo>
                                  <a:pt x="177" y="216"/>
                                  <a:pt x="177" y="216"/>
                                  <a:pt x="177" y="216"/>
                                </a:cubicBezTo>
                                <a:cubicBezTo>
                                  <a:pt x="301" y="216"/>
                                  <a:pt x="301" y="216"/>
                                  <a:pt x="301" y="216"/>
                                </a:cubicBezTo>
                                <a:cubicBezTo>
                                  <a:pt x="301" y="178"/>
                                  <a:pt x="301" y="178"/>
                                  <a:pt x="301" y="178"/>
                                </a:cubicBezTo>
                                <a:cubicBezTo>
                                  <a:pt x="335" y="178"/>
                                  <a:pt x="335" y="178"/>
                                  <a:pt x="335" y="178"/>
                                </a:cubicBezTo>
                                <a:cubicBezTo>
                                  <a:pt x="335" y="226"/>
                                  <a:pt x="335" y="226"/>
                                  <a:pt x="335" y="226"/>
                                </a:cubicBezTo>
                                <a:cubicBezTo>
                                  <a:pt x="335" y="226"/>
                                  <a:pt x="335" y="226"/>
                                  <a:pt x="335" y="2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076A7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1.75pt;margin-top:435.75pt;height:37.7pt;width:329pt;z-index:251731968;mso-width-relative:page;mso-height-relative:page;" coordorigin="8771,11659" coordsize="6580,754" o:gfxdata="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">
                <o:lock v:ext="edit" aspectratio="f"/>
                <v:shape id="_x0000_s1026" o:spid="_x0000_s1026" o:spt="202" type="#_x0000_t202" style="position:absolute;left:8771;top:11659;height:754;width:1576;" filled="f" stroked="f" coordsize="21600,21600" o:gfxdata="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izpzZtwAAANsAAAAP&#10;AAAAAAAAAAEAIAAAACIAAABkcnMvZG93bnJldi54bWxQSwECFAAUAAAACACHTuJAMy8FnjsAAAA5&#10;AAAAEAAAAAAAAAABACAAAAAGAQAAZHJzL3NoYXBleG1sLnhtbFBLBQYAAAAABgAGAFsBAACwAwAA&#10;AAA=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440" w:lineRule="exact"/>
                          <w:rPr>
                            <w:rFonts w:ascii="微软雅黑" w:hAnsi="微软雅黑" w:eastAsia="微软雅黑"/>
                            <w:color w:val="0070C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070C0"/>
                            <w:sz w:val="28"/>
                            <w:szCs w:val="28"/>
                          </w:rPr>
                          <w:t>校内</w:t>
                        </w:r>
                        <w:r>
                          <w:rPr>
                            <w:rFonts w:ascii="微软雅黑" w:hAnsi="微软雅黑" w:eastAsia="微软雅黑"/>
                            <w:color w:val="0070C0"/>
                            <w:sz w:val="28"/>
                            <w:szCs w:val="28"/>
                          </w:rPr>
                          <w:t>实践</w:t>
                        </w:r>
                      </w:p>
                    </w:txbxContent>
                  </v:textbox>
                </v:shape>
                <v:shape id="Freeform 55" o:spid="_x0000_s1026" o:spt="100" style="position:absolute;left:15011;top:11807;height:273;width:340;" fillcolor="#1076A7" filled="t" stroked="f" coordsize="478,384" o:gfxdata="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qc29ugAAANsA&#10;AAAPAAAAAAAAAAEAIAAAACIAAABkcnMvZG93bnJldi54bWxQSwECFAAUAAAACACHTuJAMy8FnjsA&#10;AAA5AAAAEAAAAAAAAAABACAAAAAJAQAAZHJzL3NoYXBleG1sLnhtbFBLBQYAAAAABgAGAFsBAACz&#10;AwAAAAA=&#10;" path="m406,72c406,48,382,48,382,48c96,48,96,48,96,48c96,48,72,48,72,72c72,96,72,96,72,96c406,96,406,96,406,96c406,72,406,72,406,72c406,72,406,72,406,72xm335,0c144,0,144,0,144,0c144,0,120,0,120,24c358,24,358,24,358,24c358,0,335,0,335,0c335,0,335,0,335,0xm454,96c440,82,440,82,440,82c440,120,440,120,440,120c38,120,38,120,38,120c38,82,38,82,38,82c24,96,24,96,24,96c10,111,0,114,6,144c11,174,39,338,43,360c47,384,72,384,72,384c406,384,406,384,406,384c406,384,431,384,435,360c440,338,467,174,473,144c478,114,468,111,454,96c454,96,454,96,454,96xm335,226c335,226,335,250,311,250c168,250,168,250,168,250c144,250,144,226,144,226c144,178,144,178,144,178c177,178,177,178,177,178c177,216,177,216,177,216c301,216,301,216,301,216c301,178,301,178,301,178c335,178,335,178,335,178c335,226,335,226,335,226c335,226,335,226,335,226xe">
                  <v:path o:connectlocs="288,51;271,34;68,34;51,51;51,68;288,68;288,51;288,51;238,0;102,0;85,17;254,17;238,0;238,0;322,68;312,58;312,85;27,85;27,58;17,68;4,102;30,255;51,273;288,273;309,255;336,102;322,68;322,68;238,160;221,177;119,177;102,160;102,126;125,126;125,153;214,153;214,126;238,126;238,160;238,160" o:connectangles="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2390775</wp:posOffset>
                </wp:positionV>
                <wp:extent cx="4187825" cy="499110"/>
                <wp:effectExtent l="0" t="0" r="0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7825" cy="499110"/>
                          <a:chOff x="8771" y="6238"/>
                          <a:chExt cx="6595" cy="786"/>
                        </a:xfrm>
                      </wpg:grpSpPr>
                      <wps:wsp>
                        <wps:cNvPr id="19" name="文本框 18"/>
                        <wps:cNvSpPr txBox="1"/>
                        <wps:spPr>
                          <a:xfrm>
                            <a:off x="8771" y="6238"/>
                            <a:ext cx="1576" cy="7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70C0"/>
                                  <w:sz w:val="28"/>
                                  <w:szCs w:val="28"/>
                                </w:rPr>
                                <w:t>校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0070C0"/>
                                  <w:sz w:val="28"/>
                                  <w:szCs w:val="28"/>
                                </w:rPr>
                                <w:t>外实践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0" name="Freeform 7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5026" y="6439"/>
                            <a:ext cx="340" cy="263"/>
                          </a:xfrm>
                          <a:custGeom>
                            <a:avLst/>
                            <a:gdLst>
                              <a:gd name="T0" fmla="*/ 659 w 664"/>
                              <a:gd name="T1" fmla="*/ 495 h 512"/>
                              <a:gd name="T2" fmla="*/ 637 w 664"/>
                              <a:gd name="T3" fmla="*/ 462 h 512"/>
                              <a:gd name="T4" fmla="*/ 623 w 664"/>
                              <a:gd name="T5" fmla="*/ 455 h 512"/>
                              <a:gd name="T6" fmla="*/ 524 w 664"/>
                              <a:gd name="T7" fmla="*/ 455 h 512"/>
                              <a:gd name="T8" fmla="*/ 467 w 664"/>
                              <a:gd name="T9" fmla="*/ 398 h 512"/>
                              <a:gd name="T10" fmla="*/ 599 w 664"/>
                              <a:gd name="T11" fmla="*/ 398 h 512"/>
                              <a:gd name="T12" fmla="*/ 651 w 664"/>
                              <a:gd name="T13" fmla="*/ 345 h 512"/>
                              <a:gd name="T14" fmla="*/ 651 w 664"/>
                              <a:gd name="T15" fmla="*/ 53 h 512"/>
                              <a:gd name="T16" fmla="*/ 599 w 664"/>
                              <a:gd name="T17" fmla="*/ 0 h 512"/>
                              <a:gd name="T18" fmla="*/ 65 w 664"/>
                              <a:gd name="T19" fmla="*/ 0 h 512"/>
                              <a:gd name="T20" fmla="*/ 13 w 664"/>
                              <a:gd name="T21" fmla="*/ 53 h 512"/>
                              <a:gd name="T22" fmla="*/ 13 w 664"/>
                              <a:gd name="T23" fmla="*/ 345 h 512"/>
                              <a:gd name="T24" fmla="*/ 65 w 664"/>
                              <a:gd name="T25" fmla="*/ 398 h 512"/>
                              <a:gd name="T26" fmla="*/ 198 w 664"/>
                              <a:gd name="T27" fmla="*/ 398 h 512"/>
                              <a:gd name="T28" fmla="*/ 142 w 664"/>
                              <a:gd name="T29" fmla="*/ 455 h 512"/>
                              <a:gd name="T30" fmla="*/ 41 w 664"/>
                              <a:gd name="T31" fmla="*/ 455 h 512"/>
                              <a:gd name="T32" fmla="*/ 28 w 664"/>
                              <a:gd name="T33" fmla="*/ 462 h 512"/>
                              <a:gd name="T34" fmla="*/ 5 w 664"/>
                              <a:gd name="T35" fmla="*/ 495 h 512"/>
                              <a:gd name="T36" fmla="*/ 19 w 664"/>
                              <a:gd name="T37" fmla="*/ 512 h 512"/>
                              <a:gd name="T38" fmla="*/ 646 w 664"/>
                              <a:gd name="T39" fmla="*/ 512 h 512"/>
                              <a:gd name="T40" fmla="*/ 659 w 664"/>
                              <a:gd name="T41" fmla="*/ 495 h 512"/>
                              <a:gd name="T42" fmla="*/ 100 w 664"/>
                              <a:gd name="T43" fmla="*/ 250 h 512"/>
                              <a:gd name="T44" fmla="*/ 100 w 664"/>
                              <a:gd name="T45" fmla="*/ 222 h 512"/>
                              <a:gd name="T46" fmla="*/ 190 w 664"/>
                              <a:gd name="T47" fmla="*/ 131 h 512"/>
                              <a:gd name="T48" fmla="*/ 218 w 664"/>
                              <a:gd name="T49" fmla="*/ 131 h 512"/>
                              <a:gd name="T50" fmla="*/ 363 w 664"/>
                              <a:gd name="T51" fmla="*/ 278 h 512"/>
                              <a:gd name="T52" fmla="*/ 559 w 664"/>
                              <a:gd name="T53" fmla="*/ 81 h 512"/>
                              <a:gd name="T54" fmla="*/ 586 w 664"/>
                              <a:gd name="T55" fmla="*/ 80 h 512"/>
                              <a:gd name="T56" fmla="*/ 587 w 664"/>
                              <a:gd name="T57" fmla="*/ 81 h 512"/>
                              <a:gd name="T58" fmla="*/ 587 w 664"/>
                              <a:gd name="T59" fmla="*/ 109 h 512"/>
                              <a:gd name="T60" fmla="*/ 377 w 664"/>
                              <a:gd name="T61" fmla="*/ 321 h 512"/>
                              <a:gd name="T62" fmla="*/ 349 w 664"/>
                              <a:gd name="T63" fmla="*/ 321 h 512"/>
                              <a:gd name="T64" fmla="*/ 349 w 664"/>
                              <a:gd name="T65" fmla="*/ 321 h 512"/>
                              <a:gd name="T66" fmla="*/ 204 w 664"/>
                              <a:gd name="T67" fmla="*/ 174 h 512"/>
                              <a:gd name="T68" fmla="*/ 128 w 664"/>
                              <a:gd name="T69" fmla="*/ 250 h 512"/>
                              <a:gd name="T70" fmla="*/ 100 w 664"/>
                              <a:gd name="T71" fmla="*/ 250 h 512"/>
                              <a:gd name="T72" fmla="*/ 251 w 664"/>
                              <a:gd name="T73" fmla="*/ 398 h 512"/>
                              <a:gd name="T74" fmla="*/ 414 w 664"/>
                              <a:gd name="T75" fmla="*/ 398 h 512"/>
                              <a:gd name="T76" fmla="*/ 471 w 664"/>
                              <a:gd name="T77" fmla="*/ 455 h 512"/>
                              <a:gd name="T78" fmla="*/ 195 w 664"/>
                              <a:gd name="T79" fmla="*/ 455 h 512"/>
                              <a:gd name="T80" fmla="*/ 251 w 664"/>
                              <a:gd name="T81" fmla="*/ 398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64" h="512">
                                <a:moveTo>
                                  <a:pt x="659" y="495"/>
                                </a:moveTo>
                                <a:cubicBezTo>
                                  <a:pt x="637" y="462"/>
                                  <a:pt x="637" y="462"/>
                                  <a:pt x="637" y="462"/>
                                </a:cubicBezTo>
                                <a:cubicBezTo>
                                  <a:pt x="634" y="457"/>
                                  <a:pt x="629" y="455"/>
                                  <a:pt x="623" y="455"/>
                                </a:cubicBezTo>
                                <a:cubicBezTo>
                                  <a:pt x="524" y="455"/>
                                  <a:pt x="524" y="455"/>
                                  <a:pt x="524" y="455"/>
                                </a:cubicBezTo>
                                <a:cubicBezTo>
                                  <a:pt x="467" y="398"/>
                                  <a:pt x="467" y="398"/>
                                  <a:pt x="467" y="398"/>
                                </a:cubicBezTo>
                                <a:cubicBezTo>
                                  <a:pt x="599" y="398"/>
                                  <a:pt x="599" y="398"/>
                                  <a:pt x="599" y="398"/>
                                </a:cubicBezTo>
                                <a:cubicBezTo>
                                  <a:pt x="628" y="398"/>
                                  <a:pt x="652" y="374"/>
                                  <a:pt x="651" y="345"/>
                                </a:cubicBezTo>
                                <a:cubicBezTo>
                                  <a:pt x="651" y="53"/>
                                  <a:pt x="651" y="53"/>
                                  <a:pt x="651" y="53"/>
                                </a:cubicBezTo>
                                <a:cubicBezTo>
                                  <a:pt x="652" y="24"/>
                                  <a:pt x="628" y="0"/>
                                  <a:pt x="599" y="0"/>
                                </a:cubicBezTo>
                                <a:cubicBezTo>
                                  <a:pt x="65" y="0"/>
                                  <a:pt x="65" y="0"/>
                                  <a:pt x="65" y="0"/>
                                </a:cubicBezTo>
                                <a:cubicBezTo>
                                  <a:pt x="36" y="0"/>
                                  <a:pt x="13" y="24"/>
                                  <a:pt x="13" y="53"/>
                                </a:cubicBezTo>
                                <a:cubicBezTo>
                                  <a:pt x="13" y="345"/>
                                  <a:pt x="13" y="345"/>
                                  <a:pt x="13" y="345"/>
                                </a:cubicBezTo>
                                <a:cubicBezTo>
                                  <a:pt x="13" y="374"/>
                                  <a:pt x="36" y="398"/>
                                  <a:pt x="65" y="398"/>
                                </a:cubicBezTo>
                                <a:cubicBezTo>
                                  <a:pt x="198" y="398"/>
                                  <a:pt x="198" y="398"/>
                                  <a:pt x="198" y="398"/>
                                </a:cubicBezTo>
                                <a:cubicBezTo>
                                  <a:pt x="142" y="455"/>
                                  <a:pt x="142" y="455"/>
                                  <a:pt x="142" y="455"/>
                                </a:cubicBezTo>
                                <a:cubicBezTo>
                                  <a:pt x="41" y="455"/>
                                  <a:pt x="41" y="455"/>
                                  <a:pt x="41" y="455"/>
                                </a:cubicBezTo>
                                <a:cubicBezTo>
                                  <a:pt x="36" y="455"/>
                                  <a:pt x="31" y="457"/>
                                  <a:pt x="28" y="462"/>
                                </a:cubicBezTo>
                                <a:cubicBezTo>
                                  <a:pt x="5" y="495"/>
                                  <a:pt x="5" y="495"/>
                                  <a:pt x="5" y="495"/>
                                </a:cubicBezTo>
                                <a:cubicBezTo>
                                  <a:pt x="0" y="503"/>
                                  <a:pt x="8" y="512"/>
                                  <a:pt x="19" y="512"/>
                                </a:cubicBezTo>
                                <a:cubicBezTo>
                                  <a:pt x="646" y="512"/>
                                  <a:pt x="646" y="512"/>
                                  <a:pt x="646" y="512"/>
                                </a:cubicBezTo>
                                <a:cubicBezTo>
                                  <a:pt x="657" y="512"/>
                                  <a:pt x="664" y="503"/>
                                  <a:pt x="659" y="495"/>
                                </a:cubicBezTo>
                                <a:close/>
                                <a:moveTo>
                                  <a:pt x="100" y="250"/>
                                </a:moveTo>
                                <a:cubicBezTo>
                                  <a:pt x="92" y="242"/>
                                  <a:pt x="92" y="230"/>
                                  <a:pt x="100" y="222"/>
                                </a:cubicBezTo>
                                <a:cubicBezTo>
                                  <a:pt x="190" y="131"/>
                                  <a:pt x="190" y="131"/>
                                  <a:pt x="190" y="131"/>
                                </a:cubicBezTo>
                                <a:cubicBezTo>
                                  <a:pt x="197" y="123"/>
                                  <a:pt x="210" y="123"/>
                                  <a:pt x="218" y="131"/>
                                </a:cubicBezTo>
                                <a:cubicBezTo>
                                  <a:pt x="363" y="278"/>
                                  <a:pt x="363" y="278"/>
                                  <a:pt x="363" y="278"/>
                                </a:cubicBezTo>
                                <a:cubicBezTo>
                                  <a:pt x="559" y="81"/>
                                  <a:pt x="559" y="81"/>
                                  <a:pt x="559" y="81"/>
                                </a:cubicBezTo>
                                <a:cubicBezTo>
                                  <a:pt x="566" y="73"/>
                                  <a:pt x="579" y="73"/>
                                  <a:pt x="586" y="80"/>
                                </a:cubicBezTo>
                                <a:cubicBezTo>
                                  <a:pt x="586" y="80"/>
                                  <a:pt x="587" y="80"/>
                                  <a:pt x="587" y="81"/>
                                </a:cubicBezTo>
                                <a:cubicBezTo>
                                  <a:pt x="595" y="88"/>
                                  <a:pt x="595" y="101"/>
                                  <a:pt x="587" y="109"/>
                                </a:cubicBezTo>
                                <a:cubicBezTo>
                                  <a:pt x="377" y="321"/>
                                  <a:pt x="377" y="321"/>
                                  <a:pt x="377" y="321"/>
                                </a:cubicBezTo>
                                <a:cubicBezTo>
                                  <a:pt x="370" y="328"/>
                                  <a:pt x="357" y="329"/>
                                  <a:pt x="349" y="321"/>
                                </a:cubicBezTo>
                                <a:cubicBezTo>
                                  <a:pt x="349" y="321"/>
                                  <a:pt x="349" y="321"/>
                                  <a:pt x="349" y="321"/>
                                </a:cubicBezTo>
                                <a:cubicBezTo>
                                  <a:pt x="204" y="174"/>
                                  <a:pt x="204" y="174"/>
                                  <a:pt x="204" y="174"/>
                                </a:cubicBezTo>
                                <a:cubicBezTo>
                                  <a:pt x="128" y="250"/>
                                  <a:pt x="128" y="250"/>
                                  <a:pt x="128" y="250"/>
                                </a:cubicBezTo>
                                <a:cubicBezTo>
                                  <a:pt x="120" y="258"/>
                                  <a:pt x="108" y="258"/>
                                  <a:pt x="100" y="250"/>
                                </a:cubicBezTo>
                                <a:close/>
                                <a:moveTo>
                                  <a:pt x="251" y="398"/>
                                </a:moveTo>
                                <a:cubicBezTo>
                                  <a:pt x="414" y="398"/>
                                  <a:pt x="414" y="398"/>
                                  <a:pt x="414" y="398"/>
                                </a:cubicBezTo>
                                <a:cubicBezTo>
                                  <a:pt x="471" y="455"/>
                                  <a:pt x="471" y="455"/>
                                  <a:pt x="471" y="455"/>
                                </a:cubicBezTo>
                                <a:cubicBezTo>
                                  <a:pt x="195" y="455"/>
                                  <a:pt x="195" y="455"/>
                                  <a:pt x="195" y="455"/>
                                </a:cubicBezTo>
                                <a:lnTo>
                                  <a:pt x="251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76A7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0.7pt;margin-top:188.25pt;height:39.3pt;width:329.75pt;z-index:251729920;mso-width-relative:page;mso-height-relative:page;" coordorigin="8771,6238" coordsize="6595,786" o:gfxdata="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">
                <o:lock v:ext="edit" aspectratio="f"/>
                <v:shape id="文本框 18" o:spid="_x0000_s1026" o:spt="202" type="#_x0000_t202" style="position:absolute;left:8771;top:6238;height:786;width:1576;" filled="f" stroked="f" coordsize="21600,21600" o:gfxdata="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uAd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440" w:lineRule="exact"/>
                          <w:rPr>
                            <w:rFonts w:ascii="微软雅黑" w:hAnsi="微软雅黑" w:eastAsia="微软雅黑"/>
                            <w:color w:val="0070C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070C0"/>
                            <w:sz w:val="28"/>
                            <w:szCs w:val="28"/>
                          </w:rPr>
                          <w:t>校</w:t>
                        </w:r>
                        <w:r>
                          <w:rPr>
                            <w:rFonts w:ascii="微软雅黑" w:hAnsi="微软雅黑" w:eastAsia="微软雅黑"/>
                            <w:color w:val="0070C0"/>
                            <w:sz w:val="28"/>
                            <w:szCs w:val="28"/>
                          </w:rPr>
                          <w:t>外实践</w:t>
                        </w:r>
                      </w:p>
                    </w:txbxContent>
                  </v:textbox>
                </v:shape>
                <v:shape id="Freeform 73" o:spid="_x0000_s1026" o:spt="100" style="position:absolute;left:15026;top:6439;height:263;width:340;" fillcolor="#1076A7" filled="t" stroked="f" coordsize="664,512" o:gfxdata="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V7t1C5AAAA2wAA&#10;AA8AAAAAAAAAAQAgAAAAIgAAAGRycy9kb3ducmV2LnhtbFBLAQIUABQAAAAIAIdO4kAzLwWeOwAA&#10;ADkAAAAQAAAAAAAAAAEAIAAAAAgBAABkcnMvc2hhcGV4bWwueG1sUEsFBgAAAAAGAAYAWwEAALID&#10;AAAAAA==&#10;" path="m659,495c637,462,637,462,637,462c634,457,629,455,623,455c524,455,524,455,524,455c467,398,467,398,467,398c599,398,599,398,599,398c628,398,652,374,651,345c651,53,651,53,651,53c652,24,628,0,599,0c65,0,65,0,65,0c36,0,13,24,13,53c13,345,13,345,13,345c13,374,36,398,65,398c198,398,198,398,198,398c142,455,142,455,142,455c41,455,41,455,41,455c36,455,31,457,28,462c5,495,5,495,5,495c0,503,8,512,19,512c646,512,646,512,646,512c657,512,664,503,659,495xm100,250c92,242,92,230,100,222c190,131,190,131,190,131c197,123,210,123,218,131c363,278,363,278,363,278c559,81,559,81,559,81c566,73,579,73,586,80c586,80,587,80,587,81c595,88,595,101,587,109c377,321,377,321,377,321c370,328,357,329,349,321c349,321,349,321,349,321c204,174,204,174,204,174c128,250,128,250,128,250c120,258,108,258,100,250xm251,398c414,398,414,398,414,398c471,455,471,455,471,455c195,455,195,455,195,455l251,398xe">
                  <v:path o:connectlocs="337,254;326,237;319,233;268,233;239,204;306,204;333,177;333,27;306,0;33,0;6,27;6,177;33,204;101,204;72,233;20,233;14,237;2,254;9,263;330,263;337,254;51,128;51,114;97,67;111,67;185,142;286,41;300,41;300,41;300,55;193,164;178,164;178,164;104,89;65,128;51,128;128,204;211,204;241,233;99,233;128,204" o:connectangles="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3034665</wp:posOffset>
                </wp:positionH>
                <wp:positionV relativeFrom="paragraph">
                  <wp:posOffset>1085850</wp:posOffset>
                </wp:positionV>
                <wp:extent cx="4319905" cy="877125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905" cy="8771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00B0F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1076A7"/>
                                <w:szCs w:val="21"/>
                              </w:rPr>
                              <w:t xml:space="preserve">2014.09-2018.06          湖南师范大学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1076A7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1076A7"/>
                                <w:szCs w:val="21"/>
                              </w:rPr>
                              <w:t>新闻学（本科）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成绩专业排名2/60，连续3年获得一等奖学金；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主修课程：新闻学概论94，外国新闻事业史92，新闻采访写作92，新闻评论写作90，报纸编辑86，新闻摄影85等。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hint="eastAsia" w:ascii="微软雅黑" w:hAnsi="微软雅黑" w:eastAsia="微软雅黑"/>
                                <w:color w:val="00B0F0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1076A7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1076A7"/>
                                <w:szCs w:val="21"/>
                              </w:rPr>
                              <w:t xml:space="preserve">2016.08-2016.09          湖南电视台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1076A7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1076A7"/>
                                <w:szCs w:val="21"/>
                              </w:rPr>
                              <w:t>实习编辑、后期制作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参与原创大型竞技综艺节目《奇舞飞扬》整季的策划工作。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参与选手资料收集与选题策划，负责节目录制的拍摄以及拍摄现场的调度与控制工作。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负责节目后期宣传片的制作，包括：选手的比赛准备、感受、对方言的认知等。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负责运营“湖南卫视”微信公众号，撰写新闻稿和宣传稿，现粉丝量近2万人。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参与策划的年终总决赛获得较高关注，各媒体反响极佳。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hint="eastAsia" w:ascii="微软雅黑" w:hAnsi="微软雅黑" w:eastAsia="微软雅黑"/>
                                <w:color w:val="1076A7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1076A7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1076A7"/>
                                <w:szCs w:val="21"/>
                              </w:rPr>
                              <w:t>2016.01-2016.03          湖南电视台        消费者报告实习记者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跟踪热点话题，独立外出进行新闻拍摄、采访工作，并进行后期剪辑。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通过接听新闻热线、报纸、网络等渠道收集消费现象及民生类新闻的选题。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撰写了“老年人治疗仪诈骗事件”“路边摊食品安全”等热点新闻。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1076A7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1076A7"/>
                                <w:szCs w:val="21"/>
                              </w:rPr>
                              <w:t>2015.03-2016.07          记者团团长、摄影队长、新闻干事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成功策划了各种校园活动，如：校园十大歌手，十大主持人，校园新媒体文案等；顺利拍摄了校园十周年宣传片，文传系宣传片等；参加了校际摄影大赛、视频大赛、校园宣传片大赛等比赛。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95pt;margin-top:85.5pt;height:690.65pt;width:340.15pt;mso-position-horizontal-relative:page;z-index:251670528;mso-width-relative:page;mso-height-relative:page;" filled="f" stroked="f" coordsize="21600,21600" o:gfxdata="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pMGI7YAAAADQEAAA8AAAAAAAAA&#10;AQAgAAAAIgAAAGRycy9kb3ducmV2LnhtbFBLAQIUABQAAAAIAIdO4kCXQo4dEQIAAPUDAAAOAAAA&#10;AAAAAAEAIAAAACcBAABkcnMvZTJvRG9jLnhtbFBLBQYAAAAABgAGAFkBAACq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00B0F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1076A7"/>
                          <w:szCs w:val="21"/>
                        </w:rPr>
                        <w:t xml:space="preserve">2014.09-2018.06          湖南师范大学       </w:t>
                      </w:r>
                      <w:r>
                        <w:rPr>
                          <w:rFonts w:ascii="微软雅黑" w:hAnsi="微软雅黑" w:eastAsia="微软雅黑"/>
                          <w:color w:val="1076A7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/>
                          <w:color w:val="1076A7"/>
                          <w:szCs w:val="21"/>
                        </w:rPr>
                        <w:t>新闻学（本科）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成绩专业排名2/60，连续3年获得一等奖学金；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主修课程：新闻学概论94，外国新闻事业史92，新闻采访写作92，新闻评论写作90，报纸编辑86，新闻摄影85等。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hint="eastAsia" w:ascii="微软雅黑" w:hAnsi="微软雅黑" w:eastAsia="微软雅黑"/>
                          <w:color w:val="00B0F0"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1076A7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1076A7"/>
                          <w:szCs w:val="21"/>
                        </w:rPr>
                        <w:t xml:space="preserve">2016.08-2016.09          湖南电视台      </w:t>
                      </w:r>
                      <w:r>
                        <w:rPr>
                          <w:rFonts w:ascii="微软雅黑" w:hAnsi="微软雅黑" w:eastAsia="微软雅黑"/>
                          <w:color w:val="1076A7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color w:val="1076A7"/>
                          <w:szCs w:val="21"/>
                        </w:rPr>
                        <w:t>实习编辑、后期制作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参与原创大型竞技综艺节目《奇舞飞扬》整季的策划工作。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参与选手资料收集与选题策划，负责节目录制的拍摄以及拍摄现场的调度与控制工作。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负责节目后期宣传片的制作，包括：选手的比赛准备、感受、对方言的认知等。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负责运营“湖南卫视”微信公众号，撰写新闻稿和宣传稿，现粉丝量近2万人。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1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参与策划的年终总决赛获得较高关注，各媒体反响极佳。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hint="eastAsia" w:ascii="微软雅黑" w:hAnsi="微软雅黑" w:eastAsia="微软雅黑"/>
                          <w:color w:val="1076A7"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1076A7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1076A7"/>
                          <w:szCs w:val="21"/>
                        </w:rPr>
                        <w:t>2016.01-2016.03          湖南电视台        消费者报告实习记者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跟踪热点话题，独立外出进行新闻拍摄、采访工作，并进行后期剪辑。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通过接听新闻热线、报纸、网络等渠道收集消费现象及民生类新闻的选题。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撰写了“老年人治疗仪诈骗事件”“路边摊食品安全”等热点新闻。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1076A7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1076A7"/>
                          <w:szCs w:val="21"/>
                        </w:rPr>
                        <w:t>2015.03-2016.07          记者团团长、摄影队长、新闻干事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成功策划了各种校园活动，如：校园十大歌手，十大主持人，校园新媒体文案等；顺利拍摄了校园十周年宣传片，文传系宣传片等；参加了校际摄影大赛、视频大赛、校园宣传片大赛等比赛。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668655</wp:posOffset>
                </wp:positionV>
                <wp:extent cx="4213860" cy="478790"/>
                <wp:effectExtent l="0" t="0" r="0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3860" cy="478790"/>
                          <a:chOff x="8771" y="3193"/>
                          <a:chExt cx="6636" cy="754"/>
                        </a:xfrm>
                      </wpg:grpSpPr>
                      <wps:wsp>
                        <wps:cNvPr id="29" name="文本框 7"/>
                        <wps:cNvSpPr txBox="1"/>
                        <wps:spPr>
                          <a:xfrm>
                            <a:off x="8771" y="3193"/>
                            <a:ext cx="1576" cy="7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spacing w:line="440" w:lineRule="exact"/>
                                <w:rPr>
                                  <w:rFonts w:ascii="微软雅黑" w:hAnsi="微软雅黑" w:eastAsia="微软雅黑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0070C0"/>
                                  <w:sz w:val="28"/>
                                  <w:szCs w:val="28"/>
                                </w:rPr>
                                <w:t>教育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0070C0"/>
                                  <w:sz w:val="28"/>
                                  <w:szCs w:val="28"/>
                                </w:rPr>
                                <w:t>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5" name="Freeform 5"/>
                        <wps:cNvSpPr>
                          <a:spLocks noChangeAspect="1" noEditPoints="1"/>
                        </wps:cNvSpPr>
                        <wps:spPr bwMode="auto">
                          <a:xfrm>
                            <a:off x="15011" y="3345"/>
                            <a:ext cx="397" cy="313"/>
                          </a:xfrm>
                          <a:custGeom>
                            <a:avLst/>
                            <a:gdLst>
                              <a:gd name="T0" fmla="*/ 345 w 448"/>
                              <a:gd name="T1" fmla="*/ 162 h 352"/>
                              <a:gd name="T2" fmla="*/ 233 w 448"/>
                              <a:gd name="T3" fmla="*/ 204 h 352"/>
                              <a:gd name="T4" fmla="*/ 224 w 448"/>
                              <a:gd name="T5" fmla="*/ 205 h 352"/>
                              <a:gd name="T6" fmla="*/ 215 w 448"/>
                              <a:gd name="T7" fmla="*/ 204 h 352"/>
                              <a:gd name="T8" fmla="*/ 103 w 448"/>
                              <a:gd name="T9" fmla="*/ 162 h 352"/>
                              <a:gd name="T10" fmla="*/ 100 w 448"/>
                              <a:gd name="T11" fmla="*/ 235 h 352"/>
                              <a:gd name="T12" fmla="*/ 224 w 448"/>
                              <a:gd name="T13" fmla="*/ 294 h 352"/>
                              <a:gd name="T14" fmla="*/ 348 w 448"/>
                              <a:gd name="T15" fmla="*/ 235 h 352"/>
                              <a:gd name="T16" fmla="*/ 345 w 448"/>
                              <a:gd name="T17" fmla="*/ 162 h 352"/>
                              <a:gd name="T18" fmla="*/ 448 w 448"/>
                              <a:gd name="T19" fmla="*/ 88 h 352"/>
                              <a:gd name="T20" fmla="*/ 443 w 448"/>
                              <a:gd name="T21" fmla="*/ 81 h 352"/>
                              <a:gd name="T22" fmla="*/ 226 w 448"/>
                              <a:gd name="T23" fmla="*/ 0 h 352"/>
                              <a:gd name="T24" fmla="*/ 224 w 448"/>
                              <a:gd name="T25" fmla="*/ 0 h 352"/>
                              <a:gd name="T26" fmla="*/ 222 w 448"/>
                              <a:gd name="T27" fmla="*/ 0 h 352"/>
                              <a:gd name="T28" fmla="*/ 5 w 448"/>
                              <a:gd name="T29" fmla="*/ 81 h 352"/>
                              <a:gd name="T30" fmla="*/ 0 w 448"/>
                              <a:gd name="T31" fmla="*/ 88 h 352"/>
                              <a:gd name="T32" fmla="*/ 5 w 448"/>
                              <a:gd name="T33" fmla="*/ 95 h 352"/>
                              <a:gd name="T34" fmla="*/ 69 w 448"/>
                              <a:gd name="T35" fmla="*/ 119 h 352"/>
                              <a:gd name="T36" fmla="*/ 50 w 448"/>
                              <a:gd name="T37" fmla="*/ 195 h 352"/>
                              <a:gd name="T38" fmla="*/ 38 w 448"/>
                              <a:gd name="T39" fmla="*/ 220 h 352"/>
                              <a:gd name="T40" fmla="*/ 49 w 448"/>
                              <a:gd name="T41" fmla="*/ 245 h 352"/>
                              <a:gd name="T42" fmla="*/ 38 w 448"/>
                              <a:gd name="T43" fmla="*/ 344 h 352"/>
                              <a:gd name="T44" fmla="*/ 39 w 448"/>
                              <a:gd name="T45" fmla="*/ 350 h 352"/>
                              <a:gd name="T46" fmla="*/ 44 w 448"/>
                              <a:gd name="T47" fmla="*/ 352 h 352"/>
                              <a:gd name="T48" fmla="*/ 81 w 448"/>
                              <a:gd name="T49" fmla="*/ 352 h 352"/>
                              <a:gd name="T50" fmla="*/ 86 w 448"/>
                              <a:gd name="T51" fmla="*/ 350 h 352"/>
                              <a:gd name="T52" fmla="*/ 87 w 448"/>
                              <a:gd name="T53" fmla="*/ 344 h 352"/>
                              <a:gd name="T54" fmla="*/ 76 w 448"/>
                              <a:gd name="T55" fmla="*/ 245 h 352"/>
                              <a:gd name="T56" fmla="*/ 87 w 448"/>
                              <a:gd name="T57" fmla="*/ 220 h 352"/>
                              <a:gd name="T58" fmla="*/ 75 w 448"/>
                              <a:gd name="T59" fmla="*/ 195 h 352"/>
                              <a:gd name="T60" fmla="*/ 95 w 448"/>
                              <a:gd name="T61" fmla="*/ 128 h 352"/>
                              <a:gd name="T62" fmla="*/ 222 w 448"/>
                              <a:gd name="T63" fmla="*/ 176 h 352"/>
                              <a:gd name="T64" fmla="*/ 224 w 448"/>
                              <a:gd name="T65" fmla="*/ 176 h 352"/>
                              <a:gd name="T66" fmla="*/ 226 w 448"/>
                              <a:gd name="T67" fmla="*/ 176 h 352"/>
                              <a:gd name="T68" fmla="*/ 443 w 448"/>
                              <a:gd name="T69" fmla="*/ 95 h 352"/>
                              <a:gd name="T70" fmla="*/ 448 w 448"/>
                              <a:gd name="T71" fmla="*/ 88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48" h="352">
                                <a:moveTo>
                                  <a:pt x="345" y="162"/>
                                </a:moveTo>
                                <a:cubicBezTo>
                                  <a:pt x="233" y="204"/>
                                  <a:pt x="233" y="204"/>
                                  <a:pt x="233" y="204"/>
                                </a:cubicBezTo>
                                <a:cubicBezTo>
                                  <a:pt x="230" y="205"/>
                                  <a:pt x="227" y="205"/>
                                  <a:pt x="224" y="205"/>
                                </a:cubicBezTo>
                                <a:cubicBezTo>
                                  <a:pt x="221" y="205"/>
                                  <a:pt x="218" y="205"/>
                                  <a:pt x="215" y="204"/>
                                </a:cubicBezTo>
                                <a:cubicBezTo>
                                  <a:pt x="103" y="162"/>
                                  <a:pt x="103" y="162"/>
                                  <a:pt x="103" y="162"/>
                                </a:cubicBezTo>
                                <a:cubicBezTo>
                                  <a:pt x="100" y="235"/>
                                  <a:pt x="100" y="235"/>
                                  <a:pt x="100" y="235"/>
                                </a:cubicBezTo>
                                <a:cubicBezTo>
                                  <a:pt x="98" y="267"/>
                                  <a:pt x="155" y="294"/>
                                  <a:pt x="224" y="294"/>
                                </a:cubicBezTo>
                                <a:cubicBezTo>
                                  <a:pt x="293" y="294"/>
                                  <a:pt x="350" y="267"/>
                                  <a:pt x="348" y="235"/>
                                </a:cubicBezTo>
                                <a:lnTo>
                                  <a:pt x="345" y="162"/>
                                </a:lnTo>
                                <a:close/>
                                <a:moveTo>
                                  <a:pt x="448" y="88"/>
                                </a:moveTo>
                                <a:cubicBezTo>
                                  <a:pt x="448" y="85"/>
                                  <a:pt x="446" y="82"/>
                                  <a:pt x="443" y="81"/>
                                </a:cubicBezTo>
                                <a:cubicBezTo>
                                  <a:pt x="226" y="0"/>
                                  <a:pt x="226" y="0"/>
                                  <a:pt x="226" y="0"/>
                                </a:cubicBezTo>
                                <a:cubicBezTo>
                                  <a:pt x="225" y="0"/>
                                  <a:pt x="225" y="0"/>
                                  <a:pt x="224" y="0"/>
                                </a:cubicBezTo>
                                <a:cubicBezTo>
                                  <a:pt x="223" y="0"/>
                                  <a:pt x="223" y="0"/>
                                  <a:pt x="222" y="0"/>
                                </a:cubicBezTo>
                                <a:cubicBezTo>
                                  <a:pt x="5" y="81"/>
                                  <a:pt x="5" y="81"/>
                                  <a:pt x="5" y="81"/>
                                </a:cubicBezTo>
                                <a:cubicBezTo>
                                  <a:pt x="2" y="82"/>
                                  <a:pt x="0" y="85"/>
                                  <a:pt x="0" y="88"/>
                                </a:cubicBezTo>
                                <a:cubicBezTo>
                                  <a:pt x="0" y="91"/>
                                  <a:pt x="2" y="94"/>
                                  <a:pt x="5" y="95"/>
                                </a:cubicBezTo>
                                <a:cubicBezTo>
                                  <a:pt x="69" y="119"/>
                                  <a:pt x="69" y="119"/>
                                  <a:pt x="69" y="119"/>
                                </a:cubicBezTo>
                                <a:cubicBezTo>
                                  <a:pt x="57" y="139"/>
                                  <a:pt x="51" y="168"/>
                                  <a:pt x="50" y="195"/>
                                </a:cubicBezTo>
                                <a:cubicBezTo>
                                  <a:pt x="43" y="200"/>
                                  <a:pt x="38" y="209"/>
                                  <a:pt x="38" y="220"/>
                                </a:cubicBezTo>
                                <a:cubicBezTo>
                                  <a:pt x="38" y="230"/>
                                  <a:pt x="42" y="239"/>
                                  <a:pt x="49" y="245"/>
                                </a:cubicBezTo>
                                <a:cubicBezTo>
                                  <a:pt x="38" y="344"/>
                                  <a:pt x="38" y="344"/>
                                  <a:pt x="38" y="344"/>
                                </a:cubicBezTo>
                                <a:cubicBezTo>
                                  <a:pt x="37" y="346"/>
                                  <a:pt x="38" y="348"/>
                                  <a:pt x="39" y="350"/>
                                </a:cubicBezTo>
                                <a:cubicBezTo>
                                  <a:pt x="40" y="351"/>
                                  <a:pt x="42" y="352"/>
                                  <a:pt x="44" y="352"/>
                                </a:cubicBezTo>
                                <a:cubicBezTo>
                                  <a:pt x="81" y="352"/>
                                  <a:pt x="81" y="352"/>
                                  <a:pt x="81" y="352"/>
                                </a:cubicBezTo>
                                <a:cubicBezTo>
                                  <a:pt x="83" y="352"/>
                                  <a:pt x="85" y="351"/>
                                  <a:pt x="86" y="350"/>
                                </a:cubicBezTo>
                                <a:cubicBezTo>
                                  <a:pt x="87" y="348"/>
                                  <a:pt x="87" y="346"/>
                                  <a:pt x="87" y="344"/>
                                </a:cubicBezTo>
                                <a:cubicBezTo>
                                  <a:pt x="76" y="245"/>
                                  <a:pt x="76" y="245"/>
                                  <a:pt x="76" y="245"/>
                                </a:cubicBezTo>
                                <a:cubicBezTo>
                                  <a:pt x="83" y="239"/>
                                  <a:pt x="87" y="230"/>
                                  <a:pt x="87" y="220"/>
                                </a:cubicBezTo>
                                <a:cubicBezTo>
                                  <a:pt x="87" y="209"/>
                                  <a:pt x="82" y="200"/>
                                  <a:pt x="75" y="195"/>
                                </a:cubicBezTo>
                                <a:cubicBezTo>
                                  <a:pt x="77" y="164"/>
                                  <a:pt x="84" y="139"/>
                                  <a:pt x="95" y="128"/>
                                </a:cubicBezTo>
                                <a:cubicBezTo>
                                  <a:pt x="222" y="176"/>
                                  <a:pt x="222" y="176"/>
                                  <a:pt x="222" y="176"/>
                                </a:cubicBezTo>
                                <a:cubicBezTo>
                                  <a:pt x="223" y="176"/>
                                  <a:pt x="223" y="176"/>
                                  <a:pt x="224" y="176"/>
                                </a:cubicBezTo>
                                <a:cubicBezTo>
                                  <a:pt x="225" y="176"/>
                                  <a:pt x="225" y="176"/>
                                  <a:pt x="226" y="176"/>
                                </a:cubicBezTo>
                                <a:cubicBezTo>
                                  <a:pt x="443" y="95"/>
                                  <a:pt x="443" y="95"/>
                                  <a:pt x="443" y="95"/>
                                </a:cubicBezTo>
                                <a:cubicBezTo>
                                  <a:pt x="446" y="94"/>
                                  <a:pt x="448" y="91"/>
                                  <a:pt x="448" y="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076A7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1.75pt;margin-top:52.65pt;height:37.7pt;width:331.8pt;z-index:251726848;mso-width-relative:page;mso-height-relative:page;" coordorigin="8771,3193" coordsize="6636,754" o:gfxdata="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">
                <o:lock v:ext="edit" aspectratio="f"/>
                <v:shape id="文本框 7" o:spid="_x0000_s1026" o:spt="202" type="#_x0000_t202" style="position:absolute;left:8771;top:3193;height:754;width:1576;" filled="f" stroked="f" coordsize="21600,21600" o:gfxdata="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LiQ37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napToGrid w:val="0"/>
                          <w:spacing w:line="440" w:lineRule="exact"/>
                          <w:rPr>
                            <w:rFonts w:ascii="微软雅黑" w:hAnsi="微软雅黑" w:eastAsia="微软雅黑"/>
                            <w:color w:val="0070C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0070C0"/>
                            <w:sz w:val="28"/>
                            <w:szCs w:val="28"/>
                          </w:rPr>
                          <w:t>教育</w:t>
                        </w:r>
                        <w:r>
                          <w:rPr>
                            <w:rFonts w:ascii="微软雅黑" w:hAnsi="微软雅黑" w:eastAsia="微软雅黑"/>
                            <w:color w:val="0070C0"/>
                            <w:sz w:val="28"/>
                            <w:szCs w:val="28"/>
                          </w:rPr>
                          <w:t>背景</w:t>
                        </w:r>
                      </w:p>
                    </w:txbxContent>
                  </v:textbox>
                </v:shape>
                <v:shape id="Freeform 5" o:spid="_x0000_s1026" o:spt="100" style="position:absolute;left:15011;top:3345;height:313;width:397;" fillcolor="#1076A7" filled="t" stroked="f" coordsize="448,352" o:gfxdata="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ZCl28AAAA&#10;2gAAAA8AAAAAAAAAAQAgAAAAIgAAAGRycy9kb3ducmV2LnhtbFBLAQIUABQAAAAIAIdO4kAzLwWe&#10;OwAAADkAAAAQAAAAAAAAAAEAIAAAAAsBAABkcnMvc2hhcGV4bWwueG1sUEsFBgAAAAAGAAYAWwEA&#10;ALUDAAAAAA==&#10;" path="m345,162c233,204,233,204,233,204c230,205,227,205,224,205c221,205,218,205,215,204c103,162,103,162,103,162c100,235,100,235,100,235c98,267,155,294,224,294c293,294,350,267,348,235l345,162xm448,88c448,85,446,82,443,81c226,0,226,0,226,0c225,0,225,0,224,0c223,0,223,0,222,0c5,81,5,81,5,81c2,82,0,85,0,88c0,91,2,94,5,95c69,119,69,119,69,119c57,139,51,168,50,195c43,200,38,209,38,220c38,230,42,239,49,245c38,344,38,344,38,344c37,346,38,348,39,350c40,351,42,352,44,352c81,352,81,352,81,352c83,352,85,351,86,350c87,348,87,346,87,344c76,245,76,245,76,245c83,239,87,230,87,220c87,209,82,200,75,195c77,164,84,139,95,128c222,176,222,176,222,176c223,176,223,176,224,176c225,176,225,176,226,176c443,95,443,95,443,95c446,94,448,91,448,88xe">
                  <v:path o:connectlocs="305,144;206,181;198,182;190,181;91,144;88,208;198,261;308,208;305,144;397,78;392,72;200,0;198,0;196,0;4,72;0,78;4,84;61,105;44,173;33,195;43,217;33,305;34,311;38,313;71,313;76,311;77,305;67,217;77,195;66,173;84,113;196,156;198,156;200,156;392,84;397,78" o:connectangles="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rFonts w:ascii="微软雅黑" w:hAnsi="微软雅黑" w:eastAsia="微软雅黑"/>
        </w:rPr>
        <w:br w:type="page"/>
      </w:r>
      <w:bookmarkStart w:id="0" w:name="_GoBack"/>
      <w:bookmarkEnd w:id="0"/>
    </w:p>
    <w:p>
      <w:pPr>
        <w:widowControl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posOffset>1761490</wp:posOffset>
                </wp:positionH>
                <wp:positionV relativeFrom="paragraph">
                  <wp:posOffset>1362075</wp:posOffset>
                </wp:positionV>
                <wp:extent cx="3571875" cy="342900"/>
                <wp:effectExtent l="0" t="0" r="9525" b="3810"/>
                <wp:wrapNone/>
                <wp:docPr id="907" name="文本框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5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"http://kss.ksyun.com/wps-upload-file/2017/08/31/b287e8eb-400c-3b31-2947-33dab97ec2de.docx"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6"/>
                                <w:rFonts w:ascii="微软雅黑" w:hAnsi="微软雅黑" w:eastAsia="微软雅黑"/>
                                <w:b/>
                                <w:color w:val="FF0000"/>
                                <w:sz w:val="32"/>
                              </w:rPr>
                              <w:t>Ctrl+鼠标左键点击</w:t>
                            </w:r>
                            <w:r>
                              <w:rPr>
                                <w:rStyle w:val="6"/>
                                <w:rFonts w:hint="eastAsia" w:ascii="微软雅黑" w:hAnsi="微软雅黑" w:eastAsia="微软雅黑"/>
                                <w:b/>
                                <w:color w:val="FF0000"/>
                                <w:sz w:val="32"/>
                              </w:rPr>
                              <w:t>此处</w:t>
                            </w:r>
                            <w:r>
                              <w:rPr>
                                <w:rStyle w:val="6"/>
                                <w:rFonts w:ascii="微软雅黑" w:hAnsi="微软雅黑" w:eastAsia="微软雅黑"/>
                                <w:b/>
                                <w:color w:val="FF0000"/>
                                <w:sz w:val="32"/>
                              </w:rPr>
                              <w:t>下载图标文件</w:t>
                            </w:r>
                            <w:r>
                              <w:rPr>
                                <w:rStyle w:val="6"/>
                                <w:rFonts w:ascii="微软雅黑" w:hAnsi="微软雅黑" w:eastAsia="微软雅黑"/>
                                <w:b/>
                                <w:color w:val="FF0000"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.7pt;margin-top:107.25pt;height:27pt;width:281.25pt;mso-position-horizontal-relative:margin;z-index:251735040;mso-width-relative:page;mso-height-relative:page;" fillcolor="#FFFFFF [3201]" filled="t" stroked="f" coordsize="21600,21600" o:gfxdata="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11ue&#10;FdoAAAALAQAADwAAAAAAAAABACAAAAAiAAAAZHJzL2Rvd25yZXYueG1sUEsBAhQAFAAAAAgAh07i&#10;QEu1vo8gAgAAEQQAAA4AAAAAAAAAAQAgAAAAKQEAAGRycy9lMm9Eb2MueG1sUEsFBgAAAAAGAAYA&#10;WQEAALsFAAAAAA==&#10;">
                <v:fill on="t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5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FF0000"/>
                          <w:sz w:val="32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"http://kss.ksyun.com/wps-upload-file/2017/08/31/b287e8eb-400c-3b31-2947-33dab97ec2de.docx" </w:instrText>
                      </w:r>
                      <w:r>
                        <w:fldChar w:fldCharType="separate"/>
                      </w:r>
                      <w:r>
                        <w:rPr>
                          <w:rStyle w:val="6"/>
                          <w:rFonts w:ascii="微软雅黑" w:hAnsi="微软雅黑" w:eastAsia="微软雅黑"/>
                          <w:b/>
                          <w:color w:val="FF0000"/>
                          <w:sz w:val="32"/>
                        </w:rPr>
                        <w:t>Ctrl+鼠标左键点击</w:t>
                      </w:r>
                      <w:r>
                        <w:rPr>
                          <w:rStyle w:val="6"/>
                          <w:rFonts w:hint="eastAsia" w:ascii="微软雅黑" w:hAnsi="微软雅黑" w:eastAsia="微软雅黑"/>
                          <w:b/>
                          <w:color w:val="FF0000"/>
                          <w:sz w:val="32"/>
                        </w:rPr>
                        <w:t>此处</w:t>
                      </w:r>
                      <w:r>
                        <w:rPr>
                          <w:rStyle w:val="6"/>
                          <w:rFonts w:ascii="微软雅黑" w:hAnsi="微软雅黑" w:eastAsia="微软雅黑"/>
                          <w:b/>
                          <w:color w:val="FF0000"/>
                          <w:sz w:val="32"/>
                        </w:rPr>
                        <w:t>下载图标文件</w:t>
                      </w:r>
                      <w:r>
                        <w:rPr>
                          <w:rStyle w:val="6"/>
                          <w:rFonts w:ascii="微软雅黑" w:hAnsi="微软雅黑" w:eastAsia="微软雅黑"/>
                          <w:b/>
                          <w:color w:val="FF0000"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72375" cy="1071245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060" cy="10716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w:br w:type="page"/>
      </w:r>
    </w:p>
    <w:p>
      <w:pPr>
        <w:widowControl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72375" cy="10712450"/>
            <wp:effectExtent l="0" t="0" r="0" b="0"/>
            <wp:wrapNone/>
            <wp:docPr id="908" name="图片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图片 90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795" cy="10717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w:br w:type="page"/>
      </w:r>
    </w:p>
    <w:p>
      <w:pPr>
        <w:widowControl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602220" cy="10754995"/>
            <wp:effectExtent l="0" t="0" r="0" b="8890"/>
            <wp:wrapNone/>
            <wp:docPr id="909" name="图片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图片 90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357" cy="10754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ascii="微软雅黑" w:hAnsi="微软雅黑" w:eastAsia="微软雅黑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F4D50"/>
    <w:multiLevelType w:val="multilevel"/>
    <w:tmpl w:val="04FF4D50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A540E7"/>
    <w:multiLevelType w:val="multilevel"/>
    <w:tmpl w:val="09A540E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7253275"/>
    <w:rsid w:val="00021134"/>
    <w:rsid w:val="0003719F"/>
    <w:rsid w:val="000873F5"/>
    <w:rsid w:val="00104BF0"/>
    <w:rsid w:val="001514B3"/>
    <w:rsid w:val="00170D12"/>
    <w:rsid w:val="00182584"/>
    <w:rsid w:val="001B60C0"/>
    <w:rsid w:val="001D0B41"/>
    <w:rsid w:val="001D77EF"/>
    <w:rsid w:val="00232F53"/>
    <w:rsid w:val="0024144E"/>
    <w:rsid w:val="00281884"/>
    <w:rsid w:val="00292939"/>
    <w:rsid w:val="002F039C"/>
    <w:rsid w:val="0030108F"/>
    <w:rsid w:val="00393A50"/>
    <w:rsid w:val="003975B6"/>
    <w:rsid w:val="003E6596"/>
    <w:rsid w:val="003F0ADA"/>
    <w:rsid w:val="00404105"/>
    <w:rsid w:val="004205DA"/>
    <w:rsid w:val="00470F07"/>
    <w:rsid w:val="004E6CD2"/>
    <w:rsid w:val="00500DD0"/>
    <w:rsid w:val="00513AD4"/>
    <w:rsid w:val="00546C21"/>
    <w:rsid w:val="005B26D9"/>
    <w:rsid w:val="005E6540"/>
    <w:rsid w:val="006641DD"/>
    <w:rsid w:val="00682B4D"/>
    <w:rsid w:val="00706689"/>
    <w:rsid w:val="00713C36"/>
    <w:rsid w:val="00727BA6"/>
    <w:rsid w:val="00747B51"/>
    <w:rsid w:val="00771C52"/>
    <w:rsid w:val="007E7908"/>
    <w:rsid w:val="00843EFF"/>
    <w:rsid w:val="008B2992"/>
    <w:rsid w:val="008D0C42"/>
    <w:rsid w:val="008E2CC9"/>
    <w:rsid w:val="008E35BB"/>
    <w:rsid w:val="009475C5"/>
    <w:rsid w:val="0096297B"/>
    <w:rsid w:val="00A81D53"/>
    <w:rsid w:val="00AF67A8"/>
    <w:rsid w:val="00B123A7"/>
    <w:rsid w:val="00B4273B"/>
    <w:rsid w:val="00B471D7"/>
    <w:rsid w:val="00B953AD"/>
    <w:rsid w:val="00BA381E"/>
    <w:rsid w:val="00BA67A0"/>
    <w:rsid w:val="00BE0F79"/>
    <w:rsid w:val="00C3419B"/>
    <w:rsid w:val="00C55E17"/>
    <w:rsid w:val="00C760DB"/>
    <w:rsid w:val="00C94E5C"/>
    <w:rsid w:val="00D24176"/>
    <w:rsid w:val="00D31C3A"/>
    <w:rsid w:val="00D62CEF"/>
    <w:rsid w:val="00E33D9B"/>
    <w:rsid w:val="00E51833"/>
    <w:rsid w:val="00E8295D"/>
    <w:rsid w:val="00ED57B4"/>
    <w:rsid w:val="00EF31D7"/>
    <w:rsid w:val="00F2096C"/>
    <w:rsid w:val="00F342D1"/>
    <w:rsid w:val="00F37685"/>
    <w:rsid w:val="00F44EBB"/>
    <w:rsid w:val="00F45C0B"/>
    <w:rsid w:val="00F55C28"/>
    <w:rsid w:val="00F7003C"/>
    <w:rsid w:val="00F71E56"/>
    <w:rsid w:val="00F85BDB"/>
    <w:rsid w:val="00F921EF"/>
    <w:rsid w:val="00FB1D0D"/>
    <w:rsid w:val="00FB73C4"/>
    <w:rsid w:val="0A353B58"/>
    <w:rsid w:val="0E044CF3"/>
    <w:rsid w:val="47253275"/>
    <w:rsid w:val="6DF1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31616;&#21382;-&#31616;&#27905;&#21019;&#24847;&#24212;&#23626;&#29983;&#20010;&#20154;&#31616;&#21382;&#27169;&#26495;&#19979;&#36733;211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简历-简洁创意应届生个人简历模板下载211.docx</Template>
  <Pages>4</Pages>
  <Words>0</Words>
  <Characters>0</Characters>
  <Lines>1</Lines>
  <Paragraphs>1</Paragraphs>
  <TotalTime>4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2018-03-26T06:07:00Z</dcterms:created>
  <dc:creator>mayn</dc:creator>
  <cp:lastModifiedBy>XXX</cp:lastModifiedBy>
  <dcterms:modified xsi:type="dcterms:W3CDTF">2020-08-24T06:48:01Z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