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media/image1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2F2F2"/>
  <w:body>
    <w:p>
      <w:pPr>
        <w:widowControl/>
        <w:jc w:val="left"/>
        <w:rPr>
          <w:rFonts w:ascii="楷体" w:hAnsi="楷体" w:eastAsia="楷体" w:cs="微软雅黑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675005</wp:posOffset>
                </wp:positionH>
                <wp:positionV relativeFrom="paragraph">
                  <wp:posOffset>8662035</wp:posOffset>
                </wp:positionV>
                <wp:extent cx="7070090" cy="62738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0090" cy="627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幼圆" w:hAnsi="幼圆" w:eastAsia="幼圆" w:cs="幼圆"/>
                                <w:color w:val="323E4F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323E4F"/>
                                <w:kern w:val="0"/>
                                <w:sz w:val="28"/>
                                <w:szCs w:val="28"/>
                                <w:fitText w:val="720" w:id="0"/>
                              </w:rPr>
                              <w:t>姓名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323E4F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323E4F"/>
                                <w:sz w:val="28"/>
                                <w:szCs w:val="28"/>
                                <w:lang w:eastAsia="zh-CN"/>
                              </w:rPr>
                              <w:t>办公资源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323E4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323E4F"/>
                                <w:kern w:val="0"/>
                                <w:sz w:val="28"/>
                                <w:szCs w:val="28"/>
                                <w:fitText w:val="720" w:id="0"/>
                              </w:rPr>
                              <w:t>手机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323E4F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323E4F"/>
                                <w:sz w:val="28"/>
                                <w:szCs w:val="28"/>
                              </w:rPr>
                              <w:t>1688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323E4F"/>
                                <w:sz w:val="28"/>
                                <w:szCs w:val="28"/>
                                <w:lang w:val="en-US" w:eastAsia="zh-CN"/>
                              </w:rPr>
                              <w:t>XXX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color w:val="323E4F"/>
                                <w:sz w:val="28"/>
                                <w:szCs w:val="28"/>
                              </w:rPr>
                              <w:t>8899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323E4F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323E4F"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323E4F"/>
                                <w:kern w:val="0"/>
                                <w:sz w:val="28"/>
                                <w:szCs w:val="28"/>
                                <w:fitText w:val="720" w:id="0"/>
                              </w:rPr>
                              <w:t>邮箱</w:t>
                            </w:r>
                            <w:r>
                              <w:rPr>
                                <w:rFonts w:hint="eastAsia" w:ascii="幼圆" w:hAnsi="幼圆" w:eastAsia="幼圆" w:cs="幼圆"/>
                                <w:color w:val="323E4F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hint="eastAsia" w:hAnsi="幼圆" w:eastAsia="幼圆" w:cs="幼圆" w:asciiTheme="majorAscii"/>
                                <w:color w:val="323E4F"/>
                                <w:sz w:val="28"/>
                                <w:szCs w:val="28"/>
                                <w:lang w:val="en-US" w:eastAsia="zh-CN"/>
                              </w:rPr>
                              <w:t>123456</w:t>
                            </w:r>
                            <w:r>
                              <w:rPr>
                                <w:rFonts w:hint="eastAsia" w:hAnsi="幼圆" w:eastAsia="幼圆" w:cs="幼圆" w:asciiTheme="majorAscii"/>
                                <w:color w:val="323E4F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hint="eastAsia" w:hAnsi="幼圆" w:eastAsia="幼圆" w:cs="幼圆" w:asciiTheme="majorAscii"/>
                                <w:color w:val="323E4F"/>
                                <w:sz w:val="28"/>
                                <w:szCs w:val="28"/>
                                <w:lang w:val="en-US" w:eastAsia="zh-CN"/>
                              </w:rPr>
                              <w:t>qq</w:t>
                            </w:r>
                            <w:r>
                              <w:rPr>
                                <w:rFonts w:hint="eastAsia" w:hAnsi="幼圆" w:eastAsia="幼圆" w:cs="幼圆" w:asciiTheme="majorAscii"/>
                                <w:color w:val="323E4F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hint="eastAsia" w:hAnsi="幼圆" w:eastAsia="幼圆" w:cs="幼圆" w:asciiTheme="majorAscii"/>
                                <w:color w:val="323E4F"/>
                                <w:sz w:val="28"/>
                                <w:szCs w:val="28"/>
                                <w:lang w:val="en-US" w:eastAsia="zh-CN"/>
                              </w:rPr>
                              <w:t>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3.15pt;margin-top:682.05pt;height:49.4pt;width:556.7pt;mso-position-horizontal-relative:page;z-index:251658240;mso-width-relative:page;mso-height-relative:page;" filled="f" stroked="f" coordsize="21600,21600" o:gfxdata="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XzunG2QAAAA4BAAAP&#10;AAAAAAAAAAEAIAAAACIAAABkcnMvZG93bnJldi54bWxQSwECFAAUAAAACACHTuJA/FVPvxcCAAAR&#10;BAAADgAAAAAAAAABACAAAAAoAQAAZHJzL2Uyb0RvYy54bWxQSwUGAAAAAAYABgBZAQAAs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幼圆" w:hAnsi="幼圆" w:eastAsia="幼圆" w:cs="幼圆"/>
                          <w:color w:val="323E4F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323E4F"/>
                          <w:kern w:val="0"/>
                          <w:sz w:val="28"/>
                          <w:szCs w:val="28"/>
                          <w:fitText w:val="720" w:id="1"/>
                        </w:rPr>
                        <w:t>姓名</w:t>
                      </w:r>
                      <w:r>
                        <w:rPr>
                          <w:rFonts w:hint="eastAsia" w:ascii="幼圆" w:hAnsi="幼圆" w:eastAsia="幼圆" w:cs="幼圆"/>
                          <w:color w:val="323E4F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hint="eastAsia" w:ascii="幼圆" w:hAnsi="幼圆" w:eastAsia="幼圆" w:cs="幼圆"/>
                          <w:color w:val="323E4F"/>
                          <w:sz w:val="28"/>
                          <w:szCs w:val="28"/>
                          <w:lang w:eastAsia="zh-CN"/>
                        </w:rPr>
                        <w:t>办公资源</w:t>
                      </w:r>
                      <w:r>
                        <w:rPr>
                          <w:rFonts w:hint="eastAsia" w:ascii="幼圆" w:hAnsi="幼圆" w:eastAsia="幼圆" w:cs="幼圆"/>
                          <w:color w:val="323E4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幼圆" w:hAnsi="幼圆" w:eastAsia="幼圆" w:cs="幼圆"/>
                          <w:color w:val="323E4F"/>
                          <w:kern w:val="0"/>
                          <w:sz w:val="28"/>
                          <w:szCs w:val="28"/>
                          <w:fitText w:val="720" w:id="1"/>
                        </w:rPr>
                        <w:t>手机</w:t>
                      </w:r>
                      <w:r>
                        <w:rPr>
                          <w:rFonts w:hint="eastAsia" w:ascii="幼圆" w:hAnsi="幼圆" w:eastAsia="幼圆" w:cs="幼圆"/>
                          <w:color w:val="323E4F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323E4F"/>
                          <w:sz w:val="28"/>
                          <w:szCs w:val="28"/>
                        </w:rPr>
                        <w:t>1688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323E4F"/>
                          <w:sz w:val="28"/>
                          <w:szCs w:val="28"/>
                          <w:lang w:val="en-US" w:eastAsia="zh-CN"/>
                        </w:rPr>
                        <w:t>XXX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color w:val="323E4F"/>
                          <w:sz w:val="28"/>
                          <w:szCs w:val="28"/>
                        </w:rPr>
                        <w:t>8899</w:t>
                      </w:r>
                      <w:r>
                        <w:rPr>
                          <w:rFonts w:hint="eastAsia" w:ascii="幼圆" w:hAnsi="幼圆" w:eastAsia="幼圆" w:cs="幼圆"/>
                          <w:color w:val="323E4F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 w:ascii="幼圆" w:hAnsi="幼圆" w:eastAsia="幼圆" w:cs="幼圆"/>
                          <w:color w:val="323E4F"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幼圆" w:hAnsi="幼圆" w:eastAsia="幼圆" w:cs="幼圆"/>
                          <w:color w:val="323E4F"/>
                          <w:kern w:val="0"/>
                          <w:sz w:val="28"/>
                          <w:szCs w:val="28"/>
                          <w:fitText w:val="720" w:id="1"/>
                        </w:rPr>
                        <w:t>邮箱</w:t>
                      </w:r>
                      <w:r>
                        <w:rPr>
                          <w:rFonts w:hint="eastAsia" w:ascii="幼圆" w:hAnsi="幼圆" w:eastAsia="幼圆" w:cs="幼圆"/>
                          <w:color w:val="323E4F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hint="eastAsia" w:hAnsi="幼圆" w:eastAsia="幼圆" w:cs="幼圆" w:asciiTheme="majorAscii"/>
                          <w:color w:val="323E4F"/>
                          <w:sz w:val="28"/>
                          <w:szCs w:val="28"/>
                          <w:lang w:val="en-US" w:eastAsia="zh-CN"/>
                        </w:rPr>
                        <w:t>123456</w:t>
                      </w:r>
                      <w:r>
                        <w:rPr>
                          <w:rFonts w:hint="eastAsia" w:hAnsi="幼圆" w:eastAsia="幼圆" w:cs="幼圆" w:asciiTheme="majorAscii"/>
                          <w:color w:val="323E4F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hint="eastAsia" w:hAnsi="幼圆" w:eastAsia="幼圆" w:cs="幼圆" w:asciiTheme="majorAscii"/>
                          <w:color w:val="323E4F"/>
                          <w:sz w:val="28"/>
                          <w:szCs w:val="28"/>
                          <w:lang w:val="en-US" w:eastAsia="zh-CN"/>
                        </w:rPr>
                        <w:t>qq</w:t>
                      </w:r>
                      <w:r>
                        <w:rPr>
                          <w:rFonts w:hint="eastAsia" w:hAnsi="幼圆" w:eastAsia="幼圆" w:cs="幼圆" w:asciiTheme="majorAscii"/>
                          <w:color w:val="323E4F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hint="eastAsia" w:hAnsi="幼圆" w:eastAsia="幼圆" w:cs="幼圆" w:asciiTheme="majorAscii"/>
                          <w:color w:val="323E4F"/>
                          <w:sz w:val="28"/>
                          <w:szCs w:val="28"/>
                          <w:lang w:val="en-US" w:eastAsia="zh-CN"/>
                        </w:rPr>
                        <w:t>com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-1016000</wp:posOffset>
                </wp:positionH>
                <wp:positionV relativeFrom="paragraph">
                  <wp:posOffset>4339590</wp:posOffset>
                </wp:positionV>
                <wp:extent cx="4398010" cy="1849120"/>
                <wp:effectExtent l="0" t="0" r="0" b="0"/>
                <wp:wrapNone/>
                <wp:docPr id="13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8010" cy="18491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pStyle w:val="4"/>
                              <w:ind w:left="0" w:leftChars="0"/>
                              <w:jc w:val="left"/>
                              <w:rPr>
                                <w:rFonts w:hint="eastAsia" w:ascii="幼圆" w:hAnsi="幼圆" w:eastAsia="幼圆" w:cs="幼圆"/>
                                <w:color w:val="000000" w:themeColor="text1"/>
                                <w:kern w:val="24"/>
                                <w:sz w:val="160"/>
                                <w:szCs w:val="1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000000" w:themeColor="text1"/>
                                <w:kern w:val="24"/>
                                <w:sz w:val="160"/>
                                <w:szCs w:val="14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求职简历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80pt;margin-top:341.7pt;height:145.6pt;width:346.3pt;z-index:251669504;mso-width-relative:page;mso-height-relative:page;" filled="f" stroked="f" coordsize="21600,21600" o:gfxdata="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ind w:left="0" w:leftChars="0"/>
                        <w:jc w:val="left"/>
                        <w:rPr>
                          <w:rFonts w:hint="eastAsia" w:ascii="幼圆" w:hAnsi="幼圆" w:eastAsia="幼圆" w:cs="幼圆"/>
                          <w:color w:val="000000" w:themeColor="text1"/>
                          <w:kern w:val="24"/>
                          <w:sz w:val="160"/>
                          <w:szCs w:val="1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000000" w:themeColor="text1"/>
                          <w:kern w:val="24"/>
                          <w:sz w:val="160"/>
                          <w:szCs w:val="14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求职简历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746760</wp:posOffset>
                </wp:positionV>
                <wp:extent cx="2827655" cy="541655"/>
                <wp:effectExtent l="0" t="0" r="0" b="0"/>
                <wp:wrapNone/>
                <wp:docPr id="2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655" cy="541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幼圆" w:hAnsi="幼圆" w:eastAsia="幼圆" w:cs="幼圆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求职意向：英语老师</w:t>
                            </w:r>
                          </w:p>
                          <w:p>
                            <w:pPr>
                              <w:pStyle w:val="5"/>
                              <w:rPr>
                                <w:color w:val="000000" w:themeColor="text1"/>
                                <w:kern w:val="24"/>
                                <w:sz w:val="96"/>
                                <w:szCs w:val="7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42.65pt;margin-top:58.8pt;height:42.65pt;width:222.65pt;z-index:251691008;mso-width-relative:page;mso-height-relative:page;" filled="f" stroked="f" coordsize="21600,21600" o:gfxdata="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L1T/JPYAAAACwEAAA8AAAAAAAAA&#10;AQAgAAAAIgAAAGRycy9kb3ducmV2LnhtbFBLAQIUABQAAAAIAIdO4kC2BlU4nwEAABEDAAAOAAAA&#10;AAAAAAEAIAAAACcBAABkcnMvZTJvRG9jLnhtbFBLBQYAAAAABgAGAFkBAAA4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幼圆" w:hAnsi="幼圆" w:eastAsia="幼圆" w:cs="幼圆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幼圆" w:hAnsi="幼圆" w:eastAsia="幼圆" w:cs="幼圆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求职意向：英语老师</w:t>
                      </w:r>
                    </w:p>
                    <w:p>
                      <w:pPr>
                        <w:pStyle w:val="5"/>
                        <w:rPr>
                          <w:color w:val="000000" w:themeColor="text1"/>
                          <w:kern w:val="24"/>
                          <w:sz w:val="96"/>
                          <w:szCs w:val="7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215900</wp:posOffset>
            </wp:positionV>
            <wp:extent cx="7548245" cy="8167370"/>
            <wp:effectExtent l="0" t="0" r="0" b="5080"/>
            <wp:wrapNone/>
            <wp:docPr id="30" name="图形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形 30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467" cy="816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-556895</wp:posOffset>
                </wp:positionH>
                <wp:positionV relativeFrom="paragraph">
                  <wp:posOffset>-53975</wp:posOffset>
                </wp:positionV>
                <wp:extent cx="1604645" cy="541655"/>
                <wp:effectExtent l="0" t="0" r="0" b="0"/>
                <wp:wrapNone/>
                <wp:docPr id="36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513" cy="5416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hAnsi="Minion Pro" w:eastAsia="思源黑体 Bold" w:cs="Minion Pro" w:asciiTheme="majorAscii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hAnsi="Minion Pro" w:eastAsia="思源黑体 Bold" w:cs="Minion Pro" w:asciiTheme="majorAscii"/>
                                <w:color w:val="000000" w:themeColor="text1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PERSONAL</w:t>
                            </w:r>
                          </w:p>
                          <w:p>
                            <w:pPr>
                              <w:jc w:val="left"/>
                              <w:rPr>
                                <w:rFonts w:hAnsi="思源黑体 Bold" w:eastAsia="思源黑体 Bold" w:asciiTheme="majorAscii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hAnsi="思源黑体 Bold" w:eastAsia="思源黑体 Bold" w:asciiTheme="majorAscii"/>
                                <w:color w:val="000000" w:themeColor="text1"/>
                                <w:sz w:val="40"/>
                                <w:szCs w:val="4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英语老师</w:t>
                            </w:r>
                          </w:p>
                          <w:p>
                            <w:pPr>
                              <w:pStyle w:val="5"/>
                              <w:rPr>
                                <w:rFonts w:asciiTheme="majorAscii"/>
                                <w:color w:val="000000" w:themeColor="text1"/>
                                <w:kern w:val="24"/>
                                <w:sz w:val="96"/>
                                <w:szCs w:val="7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43.85pt;margin-top:-4.25pt;height:42.65pt;width:126.35pt;z-index:251700224;mso-width-relative:page;mso-height-relative:page;" filled="f" stroked="f" coordsize="21600,21600" o:gfxdata="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7++HC1gAAAAkBAAAPAAAAAAAAAAEA&#10;IAAAACIAAABkcnMvZG93bnJldi54bWxQSwECFAAUAAAACACHTuJA4gvitZ8BAAARAwAADgAAAAAA&#10;AAABACAAAAAlAQAAZHJzL2Uyb0RvYy54bWxQSwUGAAAAAAYABgBZAQAANg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hAnsi="Minion Pro" w:eastAsia="思源黑体 Bold" w:cs="Minion Pro" w:asciiTheme="majorAscii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hAnsi="Minion Pro" w:eastAsia="思源黑体 Bold" w:cs="Minion Pro" w:asciiTheme="majorAscii"/>
                          <w:color w:val="000000" w:themeColor="text1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PERSONAL</w:t>
                      </w:r>
                    </w:p>
                    <w:p>
                      <w:pPr>
                        <w:jc w:val="left"/>
                        <w:rPr>
                          <w:rFonts w:hAnsi="思源黑体 Bold" w:eastAsia="思源黑体 Bold" w:asciiTheme="majorAscii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hAnsi="思源黑体 Bold" w:eastAsia="思源黑体 Bold" w:asciiTheme="majorAscii"/>
                          <w:color w:val="000000" w:themeColor="text1"/>
                          <w:sz w:val="40"/>
                          <w:szCs w:val="4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英语老师</w:t>
                      </w:r>
                    </w:p>
                    <w:p>
                      <w:pPr>
                        <w:pStyle w:val="5"/>
                        <w:rPr>
                          <w:rFonts w:asciiTheme="majorAscii"/>
                          <w:color w:val="000000" w:themeColor="text1"/>
                          <w:kern w:val="24"/>
                          <w:sz w:val="96"/>
                          <w:szCs w:val="7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216535</wp:posOffset>
                </wp:positionV>
                <wp:extent cx="1604010" cy="618490"/>
                <wp:effectExtent l="0" t="0" r="0" b="0"/>
                <wp:wrapNone/>
                <wp:docPr id="38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010" cy="618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hint="eastAsia" w:ascii="幼圆" w:hAnsi="幼圆" w:eastAsia="幼圆" w:cs="幼圆"/>
                                <w:color w:val="000000" w:themeColor="text1"/>
                                <w:sz w:val="60"/>
                                <w:szCs w:val="6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hAnsi="Minion Pro" w:eastAsia="幼圆" w:cs="Minion Pro" w:asciiTheme="minorAscii"/>
                                <w:color w:val="000000" w:themeColor="text1"/>
                                <w:sz w:val="60"/>
                                <w:szCs w:val="6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思源黑体 Bold" w:hAnsi="思源黑体 Bold" w:eastAsia="思源黑体 Bold"/>
                                <w:color w:val="000000" w:themeColor="text1"/>
                                <w:sz w:val="60"/>
                                <w:szCs w:val="6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思源黑体 Bold" w:hAnsi="思源黑体 Bold" w:eastAsia="思源黑体 Bold"/>
                                <w:color w:val="000000" w:themeColor="text1"/>
                                <w:sz w:val="60"/>
                                <w:szCs w:val="6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英语老师</w:t>
                            </w:r>
                          </w:p>
                          <w:p>
                            <w:pPr>
                              <w:pStyle w:val="5"/>
                              <w:rPr>
                                <w:color w:val="000000" w:themeColor="text1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26" o:spt="202" type="#_x0000_t202" style="position:absolute;left:0pt;margin-left:-43.95pt;margin-top:17.05pt;height:48.7pt;width:126.3pt;z-index:251702272;mso-width-relative:page;mso-height-relative:page;" filled="f" stroked="f" coordsize="21600,21600" o:gfxdata="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tJXA29gAAAAKAQAADwAAAAAAAAAB&#10;ACAAAAAiAAAAZHJzL2Rvd25yZXYueG1sUEsBAhQAFAAAAAgAh07iQDisbBueAQAAEQMAAA4AAAAA&#10;AAAAAQAgAAAAJwEAAGRycy9lMm9Eb2MueG1sUEsFBgAAAAAGAAYAWQEAADc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hint="eastAsia" w:ascii="幼圆" w:hAnsi="幼圆" w:eastAsia="幼圆" w:cs="幼圆"/>
                          <w:color w:val="000000" w:themeColor="text1"/>
                          <w:sz w:val="60"/>
                          <w:szCs w:val="6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hAnsi="Minion Pro" w:eastAsia="幼圆" w:cs="Minion Pro" w:asciiTheme="minorAscii"/>
                          <w:color w:val="000000" w:themeColor="text1"/>
                          <w:sz w:val="60"/>
                          <w:szCs w:val="6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RESUME</w:t>
                      </w:r>
                    </w:p>
                    <w:p>
                      <w:pPr>
                        <w:jc w:val="left"/>
                        <w:rPr>
                          <w:rFonts w:ascii="思源黑体 Bold" w:hAnsi="思源黑体 Bold" w:eastAsia="思源黑体 Bold"/>
                          <w:color w:val="000000" w:themeColor="text1"/>
                          <w:sz w:val="60"/>
                          <w:szCs w:val="6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思源黑体 Bold" w:hAnsi="思源黑体 Bold" w:eastAsia="思源黑体 Bold"/>
                          <w:color w:val="000000" w:themeColor="text1"/>
                          <w:sz w:val="60"/>
                          <w:szCs w:val="6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英语老师</w:t>
                      </w:r>
                    </w:p>
                    <w:p>
                      <w:pPr>
                        <w:pStyle w:val="5"/>
                        <w:rPr>
                          <w:color w:val="000000" w:themeColor="text1"/>
                          <w:kern w:val="24"/>
                          <w:sz w:val="60"/>
                          <w:szCs w:val="60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Hlk535806976"/>
      <w:bookmarkEnd w:id="0"/>
      <w:r>
        <w:br w:type="page"/>
      </w:r>
    </w:p>
    <w:p>
      <w:pPr>
        <w:ind w:left="-1800" w:leftChars="-857" w:right="40" w:rightChars="19"/>
        <w:rPr>
          <w:rFonts w:ascii="楷体" w:hAnsi="楷体" w:eastAsia="楷体" w:cs="微软雅黑"/>
          <w:sz w:val="24"/>
          <w:szCs w:val="24"/>
        </w:rPr>
      </w:pPr>
      <w:r>
        <w:drawing>
          <wp:anchor distT="0" distB="0" distL="114300" distR="114300" simplePos="0" relativeHeight="252256256" behindDoc="0" locked="0" layoutInCell="1" allowOverlap="1">
            <wp:simplePos x="0" y="0"/>
            <wp:positionH relativeFrom="column">
              <wp:posOffset>-526415</wp:posOffset>
            </wp:positionH>
            <wp:positionV relativeFrom="page">
              <wp:posOffset>365760</wp:posOffset>
            </wp:positionV>
            <wp:extent cx="1507490" cy="1590040"/>
            <wp:effectExtent l="31750" t="31750" r="41910" b="35560"/>
            <wp:wrapNone/>
            <wp:docPr id="8" name="图片 8" descr="C:\Users\computer\Desktop\Word简历头像\2\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computer\Desktop\Word简历头像\2\图片4.png图片4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490" cy="1590040"/>
                    </a:xfrm>
                    <a:prstGeom prst="ellipse">
                      <a:avLst/>
                    </a:prstGeom>
                    <a:ln w="31750" cap="flat" cmpd="sng" algn="ctr">
                      <a:solidFill>
                        <a:srgbClr val="395E58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1275715</wp:posOffset>
                </wp:positionH>
                <wp:positionV relativeFrom="paragraph">
                  <wp:posOffset>-606425</wp:posOffset>
                </wp:positionV>
                <wp:extent cx="4616450" cy="1600200"/>
                <wp:effectExtent l="0" t="0" r="0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16568" cy="1599964"/>
                          <a:chOff x="0" y="0"/>
                          <a:chExt cx="4616568" cy="1599964"/>
                        </a:xfrm>
                      </wpg:grpSpPr>
                      <wps:wsp>
                        <wps:cNvPr id="41" name="文本框 41"/>
                        <wps:cNvSpPr txBox="1"/>
                        <wps:spPr>
                          <a:xfrm>
                            <a:off x="127591" y="680484"/>
                            <a:ext cx="1741805" cy="919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</w:rPr>
                                <w:t>出生年月：1993.10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</w:rPr>
                                <w:t>民族：汉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</w:rPr>
                                <w:t>籍贯：湖北武汉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9" name="文本框 14"/>
                        <wps:cNvSpPr txBox="1"/>
                        <wps:spPr>
                          <a:xfrm>
                            <a:off x="0" y="0"/>
                            <a:ext cx="1926639" cy="620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right="418" w:rightChars="199"/>
                                <w:jc w:val="left"/>
                                <w:rPr>
                                  <w:rFonts w:ascii="思源黑体 Bold" w:hAnsi="思源黑体 Bold" w:eastAsia="思源黑体 Bold" w:cs="微软雅黑"/>
                                  <w:sz w:val="28"/>
                                  <w:szCs w:val="36"/>
                                  <w:u w:val="singl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sz w:val="44"/>
                                  <w:szCs w:val="52"/>
                                  <w:lang w:bidi="ar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幼圆" w:hAnsi="幼圆" w:eastAsia="幼圆" w:cs="幼圆"/>
                                  <w:color w:val="000000" w:themeColor="text1"/>
                                  <w:kern w:val="0"/>
                                  <w:sz w:val="48"/>
                                  <w:szCs w:val="48"/>
                                  <w:lang w:val="en-US" w:eastAsia="zh-CN" w:bidi="ar-SA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办公资源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  <wps:wsp>
                        <wps:cNvPr id="51" name="文本框 48"/>
                        <wps:cNvSpPr txBox="1"/>
                        <wps:spPr>
                          <a:xfrm>
                            <a:off x="1945758" y="106326"/>
                            <a:ext cx="2383790" cy="4464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eastAsia" w:ascii="幼圆" w:hAnsi="幼圆" w:eastAsia="幼圆" w:cs="幼圆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sz w:val="32"/>
                                  <w:szCs w:val="24"/>
                                </w:rPr>
                                <w:t>求职意向：英语老师</w:t>
                              </w:r>
                            </w:p>
                          </w:txbxContent>
                        </wps:txbx>
                        <wps:bodyPr wrap="square" upright="1">
                          <a:noAutofit/>
                        </wps:bodyPr>
                      </wps:wsp>
                      <wps:wsp>
                        <wps:cNvPr id="40" name="文本框 40"/>
                        <wps:cNvSpPr txBox="1"/>
                        <wps:spPr>
                          <a:xfrm>
                            <a:off x="1945758" y="691117"/>
                            <a:ext cx="2670810" cy="904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400" w:lineRule="exact"/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</w:rPr>
                                <w:t>学历：硕士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</w:rPr>
                                <w:t>手机：168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  <w:lang w:val="en-US" w:eastAsia="zh-CN"/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</w:rPr>
                                <w:t>88899</w:t>
                              </w:r>
                            </w:p>
                            <w:p>
                              <w:pPr>
                                <w:spacing w:line="400" w:lineRule="exact"/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</w:rPr>
                                <w:t>邮箱：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  <w:lang w:val="en-US" w:eastAsia="zh-CN"/>
                                </w:rPr>
                                <w:t>XXX</w:t>
                              </w:r>
                              <w:r>
                                <w:rPr>
                                  <w:rFonts w:hint="eastAsia" w:ascii="微软雅黑 Light" w:hAnsi="微软雅黑 Light" w:eastAsia="微软雅黑 Light" w:cs="微软雅黑 Light"/>
                                  <w:sz w:val="24"/>
                                  <w:szCs w:val="24"/>
                                </w:rPr>
                                <w:t>@qq.com</w:t>
                              </w:r>
                            </w:p>
                            <w:p>
                              <w:pPr>
                                <w:rPr>
                                  <w:rFonts w:ascii="微软雅黑" w:hAnsi="微软雅黑" w:eastAsia="微软雅黑" w:cs="微软雅黑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0.45pt;margin-top:-47.75pt;height:126pt;width:363.5pt;z-index:251662336;mso-width-relative:page;mso-height-relative:page;" coordsize="4616568,1599964" o:gfxdata="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">
                <o:lock v:ext="edit" aspectratio="f"/>
                <v:shape id="_x0000_s1026" o:spid="_x0000_s1026" o:spt="202" type="#_x0000_t202" style="position:absolute;left:127591;top:680484;height:919480;width:1741805;" filled="f" stroked="f" coordsize="21600,21600" o:gfxdata="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9vDBr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</w:rPr>
                          <w:t>出生年月：1993.10</w:t>
                        </w:r>
                      </w:p>
                      <w:p>
                        <w:pPr>
                          <w:spacing w:line="400" w:lineRule="exact"/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</w:rPr>
                          <w:t>民族：汉</w:t>
                        </w:r>
                      </w:p>
                      <w:p>
                        <w:pPr>
                          <w:spacing w:line="400" w:lineRule="exact"/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</w:rPr>
                          <w:t>籍贯：湖北武汉</w:t>
                        </w:r>
                      </w:p>
                    </w:txbxContent>
                  </v:textbox>
                </v:shape>
                <v:shape id="文本框 14" o:spid="_x0000_s1026" o:spt="202" type="#_x0000_t202" style="position:absolute;left:0;top:0;height:620304;width:1926639;" filled="f" stroked="f" coordsize="21600,21600" o:gfxdata="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a3PA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right="418" w:rightChars="199"/>
                          <w:jc w:val="left"/>
                          <w:rPr>
                            <w:rFonts w:ascii="思源黑体 Bold" w:hAnsi="思源黑体 Bold" w:eastAsia="思源黑体 Bold" w:cs="微软雅黑"/>
                            <w:sz w:val="28"/>
                            <w:szCs w:val="36"/>
                            <w:u w:val="single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sz w:val="44"/>
                            <w:szCs w:val="52"/>
                            <w:lang w:bidi="ar"/>
                          </w:rPr>
                          <w:t xml:space="preserve"> </w:t>
                        </w:r>
                        <w:r>
                          <w:rPr>
                            <w:rFonts w:hint="eastAsia" w:ascii="幼圆" w:hAnsi="幼圆" w:eastAsia="幼圆" w:cs="幼圆"/>
                            <w:color w:val="000000" w:themeColor="text1"/>
                            <w:kern w:val="0"/>
                            <w:sz w:val="48"/>
                            <w:szCs w:val="48"/>
                            <w:lang w:val="en-US" w:eastAsia="zh-CN" w:bidi="ar-SA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办公资源</w:t>
                        </w:r>
                      </w:p>
                    </w:txbxContent>
                  </v:textbox>
                </v:shape>
                <v:shape id="文本框 48" o:spid="_x0000_s1026" o:spt="202" type="#_x0000_t202" style="position:absolute;left:1945758;top:106326;height:446405;width:2383790;" filled="f" stroked="f" coordsize="21600,21600" o:gfxdata="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AlX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eastAsia" w:ascii="幼圆" w:hAnsi="幼圆" w:eastAsia="幼圆" w:cs="幼圆"/>
                            <w:sz w:val="24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sz w:val="32"/>
                            <w:szCs w:val="24"/>
                          </w:rPr>
                          <w:t>求职意向：英语老师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945758;top:691117;height:904240;width:2670810;" filled="f" stroked="f" coordsize="21600,21600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pacing w:line="400" w:lineRule="exact"/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</w:rPr>
                          <w:t>学历：硕士</w:t>
                        </w:r>
                      </w:p>
                      <w:p>
                        <w:pPr>
                          <w:spacing w:line="400" w:lineRule="exact"/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</w:rPr>
                          <w:t>手机：168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  <w:lang w:val="en-US" w:eastAsia="zh-CN"/>
                          </w:rPr>
                          <w:t>XXX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</w:rPr>
                          <w:t>88899</w:t>
                        </w:r>
                      </w:p>
                      <w:p>
                        <w:pPr>
                          <w:spacing w:line="400" w:lineRule="exact"/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</w:rPr>
                          <w:t>邮箱：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  <w:lang w:val="en-US" w:eastAsia="zh-CN"/>
                          </w:rPr>
                          <w:t>XXX</w:t>
                        </w:r>
                        <w:r>
                          <w:rPr>
                            <w:rFonts w:hint="eastAsia" w:ascii="微软雅黑 Light" w:hAnsi="微软雅黑 Light" w:eastAsia="微软雅黑 Light" w:cs="微软雅黑 Light"/>
                            <w:sz w:val="24"/>
                            <w:szCs w:val="24"/>
                          </w:rPr>
                          <w:t>@qq.com</w:t>
                        </w:r>
                      </w:p>
                      <w:p>
                        <w:pPr>
                          <w:rPr>
                            <w:rFonts w:ascii="微软雅黑" w:hAnsi="微软雅黑" w:eastAsia="微软雅黑" w:cs="微软雅黑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楷体" w:hAnsi="楷体" w:eastAsia="楷体" w:cs="微软雅黑"/>
          <w:sz w:val="24"/>
          <w:szCs w:val="24"/>
        </w:rPr>
        <w:t xml:space="preserve">              </w:t>
      </w:r>
    </w:p>
    <w:p>
      <w:pPr>
        <w:widowControl/>
        <w:jc w:val="left"/>
        <w:rPr>
          <w:rFonts w:ascii="楷体" w:hAnsi="楷体" w:eastAsia="楷体" w:cs="微软雅黑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536575</wp:posOffset>
                </wp:positionH>
                <wp:positionV relativeFrom="paragraph">
                  <wp:posOffset>7943850</wp:posOffset>
                </wp:positionV>
                <wp:extent cx="6452235" cy="5080"/>
                <wp:effectExtent l="0" t="0" r="25400" b="33020"/>
                <wp:wrapNone/>
                <wp:docPr id="47" name="直接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2171" cy="5137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2.25pt;margin-top:625.5pt;height:0.4pt;width:508.05pt;mso-position-horizontal-relative:page;z-index:251627520;mso-width-relative:page;mso-height-relative:page;" filled="f" stroked="t" coordsize="21600,21600" o:gfxdata="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dtGK/2AAAAA0BAAAPAAAAAAAAAAEAIAAA&#10;ACIAAABkcnMvZG93bnJldi54bWxQSwECFAAUAAAACACHTuJA3w4Y19MBAABqAwAADgAAAAAAAAAB&#10;ACAAAAAnAQAAZHJzL2Uyb0RvYy54bWxQSwUGAAAAAAYABgBZAQAAbAUAAAAA&#10;">
                <v:fill on="f" focussize="0,0"/>
                <v:stroke weight="0.5pt" color="#A5A5A5 [3206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5507990</wp:posOffset>
                </wp:positionV>
                <wp:extent cx="6452235" cy="5080"/>
                <wp:effectExtent l="0" t="0" r="25400" b="33020"/>
                <wp:wrapNone/>
                <wp:docPr id="46" name="直接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2171" cy="5137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1.6pt;margin-top:433.7pt;height:0.4pt;width:508.05pt;mso-position-horizontal-relative:page;z-index:251628544;mso-width-relative:page;mso-height-relative:page;" filled="f" stroked="t" coordsize="21600,21600" o:gfxdata="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N/KSAdoAAAALAQAADwAAAAAAAAABACAA&#10;AAAiAAAAZHJzL2Rvd25yZXYueG1sUEsBAhQAFAAAAAgAh07iQCxiPrTSAQAAagMAAA4AAAAAAAAA&#10;AQAgAAAAKQEAAGRycy9lMm9Eb2MueG1sUEsFBgAAAAAGAAYAWQEAAG0FAAAAAA==&#10;">
                <v:fill on="f" focussize="0,0"/>
                <v:stroke weight="0.5pt" color="#A5A5A5 [3206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528320</wp:posOffset>
                </wp:positionH>
                <wp:positionV relativeFrom="paragraph">
                  <wp:posOffset>3887470</wp:posOffset>
                </wp:positionV>
                <wp:extent cx="6452235" cy="5080"/>
                <wp:effectExtent l="0" t="0" r="25400" b="33020"/>
                <wp:wrapNone/>
                <wp:docPr id="45" name="直接连接符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2171" cy="5137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1.6pt;margin-top:306.1pt;height:0.4pt;width:508.05pt;mso-position-horizontal-relative:page;z-index:251629568;mso-width-relative:page;mso-height-relative:page;" filled="f" stroked="t" coordsize="21600,21600" o:gfxdata="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6sKob2QAAAAsBAAAPAAAAAAAAAAEAIAAA&#10;ACIAAABkcnMvZG93bnJldi54bWxQSwECFAAUAAAACACHTuJAOddUEdIBAABqAwAADgAAAAAAAAAB&#10;ACAAAAAoAQAAZHJzL2Uyb0RvYy54bWxQSwUGAAAAAAYABgBZAQAAbAUAAAAA&#10;">
                <v:fill on="f" focussize="0,0"/>
                <v:stroke weight="0.5pt" color="#A5A5A5 [3206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2565400</wp:posOffset>
                </wp:positionV>
                <wp:extent cx="6452235" cy="5080"/>
                <wp:effectExtent l="0" t="0" r="25400" b="33020"/>
                <wp:wrapNone/>
                <wp:docPr id="44" name="直接连接符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2171" cy="5137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202pt;height:0.4pt;width:508.05pt;mso-position-horizontal:center;mso-position-horizontal-relative:page;z-index:251630592;mso-width-relative:page;mso-height-relative:page;" filled="f" stroked="t" coordsize="21600,21600" o:gfxdata="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65v3p1gAAAAkBAAAPAAAAAAAAAAEAIAAAACIA&#10;AABkcnMvZG93bnJldi54bWxQSwECFAAUAAAACACHTuJAyrtyctIBAABqAwAADgAAAAAAAAABACAA&#10;AAAlAQAAZHJzL2Uyb0RvYy54bWxQSwUGAAAAAAYABgBZAQAAaQUAAAAA&#10;">
                <v:fill on="f" focussize="0,0"/>
                <v:stroke weight="0.5pt" color="#A5A5A5 [3206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1310005</wp:posOffset>
                </wp:positionV>
                <wp:extent cx="6452235" cy="5080"/>
                <wp:effectExtent l="0" t="0" r="25400" b="33020"/>
                <wp:wrapNone/>
                <wp:docPr id="43" name="直接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2171" cy="5137"/>
                        </a:xfrm>
                        <a:prstGeom prst="line">
                          <a:avLst/>
                        </a:prstGeom>
                        <a:ln>
                          <a:prstDash val="sysDash"/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top:103.15pt;height:0.4pt;width:508.05pt;mso-position-horizontal:center;mso-position-horizontal-relative:page;z-index:251631616;mso-width-relative:page;mso-height-relative:page;" filled="f" stroked="t" coordsize="21600,21600" o:gfxdata="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3RL+J9cAAAAJAQAADwAAAAAAAAABACAAAAAi&#10;AAAAZHJzL2Rvd25yZXYueG1sUEsBAhQAFAAAAAgAh07iQFK78IDSAQAAagMAAA4AAAAAAAAAAQAg&#10;AAAAJgEAAGRycy9lMm9Eb2MueG1sUEsFBgAAAAAGAAYAWQEAAGoFAAAAAA==&#10;">
                <v:fill on="f" focussize="0,0"/>
                <v:stroke weight="0.5pt" color="#A5A5A5 [3206]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8157845</wp:posOffset>
                </wp:positionV>
                <wp:extent cx="6480175" cy="1003300"/>
                <wp:effectExtent l="0" t="0" r="0" b="635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0" cy="1003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本人具有亲和力，喜欢与学生打交道具备本学科扎实的理论基础，普通话标准，有亲和力，沟通表达能力强；热爱教育教学工作，具有良好的教师职业操守；擅于与学生进行交流互动和学习心理疏导。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642.35pt;height:79pt;width:510.25pt;mso-position-horizontal:center;mso-position-horizontal-relative:page;z-index:251665408;mso-width-relative:page;mso-height-relative:page;" filled="f" stroked="f" coordsize="21600,21600" o:gfxdata="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EItgPbAAAACwEAAA8AAAAAAAAAAQAgAAAAIgAAAGRycy9kb3ducmV2LnhtbFBLAQIUABQAAAAI&#10;AIdO4kC+orJ6IwIAACkEAAAOAAAAAAAAAAEAIAAAACoBAABkcnMvZTJvRG9jLnhtbFBLBQYAAAAA&#10;BgAGAFkBAAC/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本人具有亲和力，喜欢与学生打交道具备本学科扎实的理论基础，普通话标准，有亲和力，沟通表达能力强；热爱教育教学工作，具有良好的教师职业操守；擅于与学生进行交流互动和学习心理疏导。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5800090</wp:posOffset>
                </wp:positionV>
                <wp:extent cx="6579235" cy="1806575"/>
                <wp:effectExtent l="0" t="0" r="0" b="0"/>
                <wp:wrapNone/>
                <wp:docPr id="2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9235" cy="18065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sz w:val="22"/>
                                <w:szCs w:val="22"/>
                              </w:rPr>
                              <w:t>2017.07—至今  广州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sz w:val="22"/>
                                <w:szCs w:val="22"/>
                              </w:rPr>
                              <w:t>教育技术有限公司   语文老师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1、主要负责本学科的备课和教学工作；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2、根据学生的实际情况，制定适宜的教学方案，教学中注重引导和交流；进行教学引导和心理疏导工作；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3、培养学生良好的学习习惯，进行学习方法指导和适度的课后跟踪服务；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4、主动与学生、家长进行沟通，听取学生、家长反馈意见，不断提高教学服务质量；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5、参加学科教研活动，提高教学水平，为公司提供高质量的教学资源/教案。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" o:spid="_x0000_s1026" o:spt="202" type="#_x0000_t202" style="position:absolute;left:0pt;margin-top:456.7pt;height:142.25pt;width:518.05pt;mso-position-horizontal:center;mso-position-horizontal-relative:page;z-index:251672576;mso-width-relative:page;mso-height-relative:page;" filled="f" stroked="f" coordsize="21600,21600" o:gfxdata="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DpxTD2AAAAAoBAAAPAAAAAAAAAAEAIAAAACIAAABkcnMvZG93bnJldi54bWxQSwECFAAU&#10;AAAACACHTuJAfIG7IioCAAAyBAAADgAAAAAAAAABACAAAAAnAQAAZHJzL2Uyb0RvYy54bWxQSwUG&#10;AAAAAAYABgBZAQAAwwUAAAAA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sz w:val="22"/>
                          <w:szCs w:val="22"/>
                        </w:rPr>
                        <w:t>2017.07—至今  广州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sz w:val="22"/>
                          <w:szCs w:val="22"/>
                        </w:rPr>
                        <w:t>教育技术有限公司   语文老师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1、主要负责本学科的备课和教学工作；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2、根据学生的实际情况，制定适宜的教学方案，教学中注重引导和交流；进行教学引导和心理疏导工作；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3、培养学生良好的学习习惯，进行学习方法指导和适度的课后跟踪服务；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4、主动与学生、家长进行沟通，听取学生、家长反馈意见，不断提高教学服务质量；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5、参加学科教研活动，提高教学水平，为公司提供高质量的教学资源/教案。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4126230</wp:posOffset>
                </wp:positionV>
                <wp:extent cx="6480175" cy="1208405"/>
                <wp:effectExtent l="0" t="0" r="0" b="0"/>
                <wp:wrapNone/>
                <wp:docPr id="1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208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2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2014年5月担任学生会主席职位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2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2011年参加在广州广雅中学实习，教初中二年级学生的语文课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2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2011-2015兼职辅导三年级小学生的语文课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2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2015-2017兼职辅导初中一年级的语文课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楷体" w:hAnsi="楷体" w:eastAsia="楷体" w:cs="微软雅黑"/>
                                <w:b/>
                                <w:bCs/>
                                <w:color w:val="000000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" o:spid="_x0000_s1026" o:spt="202" type="#_x0000_t202" style="position:absolute;left:0pt;margin-top:324.9pt;height:95.15pt;width:510.25pt;mso-position-horizontal:center;mso-position-horizontal-relative:page;z-index:251667456;mso-width-relative:page;mso-height-relative:page;" filled="f" stroked="f" coordsize="21600,21600" o:gfxdata="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q&#10;VlCe1gAAAAkBAAAPAAAAAAAAAAEAIAAAACIAAABkcnMvZG93bnJldi54bWxQSwECFAAUAAAACACH&#10;TuJAy69atO0BAADJAwAADgAAAAAAAAABACAAAAAlAQAAZHJzL2Uyb0RvYy54bWxQSwUGAAAAAAYA&#10;BgBZAQAAhA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42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2014年5月担任学生会主席职位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42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2011年参加在广州广雅中学实习，教初中二年级学生的语文课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42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2011-2015兼职辅导三年级小学生的语文课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42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2015-2017兼职辅导初中一年级的语文课</w:t>
                      </w:r>
                    </w:p>
                    <w:p>
                      <w:pPr>
                        <w:spacing w:line="400" w:lineRule="exact"/>
                        <w:rPr>
                          <w:rFonts w:ascii="楷体" w:hAnsi="楷体" w:eastAsia="楷体" w:cs="微软雅黑"/>
                          <w:b/>
                          <w:bCs/>
                          <w:color w:val="000000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2641600</wp:posOffset>
                </wp:positionV>
                <wp:extent cx="6480175" cy="1148080"/>
                <wp:effectExtent l="0" t="0" r="0" b="0"/>
                <wp:wrapNone/>
                <wp:docPr id="39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2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2014年5月荣获国家级奖项—第十届全国大学生汉语比赛大赛国家二等奖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2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2011年-2017年总计共获得校一等奖学金1次，校二等奖学金2次，校三等奖学金2次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420" w:leftChars="0" w:hanging="420" w:firstLineChars="0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2013-2014年荣获“三好学生”称号2次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" o:spid="_x0000_s1026" o:spt="202" type="#_x0000_t202" style="position:absolute;left:0pt;margin-top:208pt;height:90.4pt;width:510.25pt;mso-position-horizontal:center;mso-position-horizontal-relative:page;z-index:251652096;mso-width-relative:page;mso-height-relative:page;" filled="f" stroked="f" coordsize="21600,21600" o:gfxdata="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KWbEdtYAAAAJAQAADwAAAAAAAAABACAAAAAiAAAAZHJzL2Rvd25yZXYueG1sUEsBAhQAFAAAAAgA&#10;h07iQKXONBfuAQAAygMAAA4AAAAAAAAAAQAgAAAAJQEAAGRycy9lMm9Eb2MueG1sUEsFBgAAAAAG&#10;AAYAWQEAAIU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42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2014年5月荣获国家级奖项—第十届全国大学生汉语比赛大赛国家二等奖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42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2011年-2017年总计共获得校一等奖学金1次，校二等奖学金2次，校三等奖学金2次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420" w:leftChars="0" w:hanging="420" w:firstLineChars="0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2013-2014年荣获“三好学生”称号2次</w:t>
                      </w:r>
                    </w:p>
                    <w:p>
                      <w:pPr>
                        <w:spacing w:line="400" w:lineRule="exact"/>
                        <w:rPr>
                          <w:rFonts w:ascii="微软雅黑" w:hAnsi="微软雅黑" w:eastAsia="微软雅黑" w:cs="微软雅黑"/>
                          <w:b/>
                          <w:bCs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1549400</wp:posOffset>
                </wp:positionV>
                <wp:extent cx="6480175" cy="669925"/>
                <wp:effectExtent l="0" t="0" r="0" b="0"/>
                <wp:wrapNone/>
                <wp:docPr id="35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669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2015.09-2017.07  广州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师范大学 ——专业：中文系 | 研究生</w:t>
                            </w:r>
                          </w:p>
                          <w:p>
                            <w:pPr>
                              <w:spacing w:line="400" w:lineRule="exact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2011.09-2015.07  广州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  <w:lang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师范大学 ——专业：中文系  | 本科</w:t>
                            </w:r>
                          </w:p>
                          <w:p>
                            <w:pPr>
                              <w:pStyle w:val="11"/>
                              <w:spacing w:line="400" w:lineRule="exact"/>
                              <w:ind w:firstLine="0" w:firstLineChars="0"/>
                              <w:rPr>
                                <w:rFonts w:ascii="微软雅黑" w:hAnsi="微软雅黑" w:eastAsia="微软雅黑" w:cs="微软雅黑"/>
                                <w:color w:val="383838"/>
                                <w:sz w:val="22"/>
                                <w:szCs w:val="22"/>
                                <w:lang w:bidi="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" o:spid="_x0000_s1026" o:spt="202" type="#_x0000_t202" style="position:absolute;left:0pt;margin-top:122pt;height:52.75pt;width:510.25pt;mso-position-horizontal:center;mso-position-horizontal-relative:page;z-index:251653120;mso-width-relative:page;mso-height-relative:page;" filled="f" stroked="f" coordsize="21600,21600" o:gfxdata="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Cv9ZRjWAAAACQEAAA8AAAAAAAAAAQAgAAAAIgAAAGRycy9kb3ducmV2LnhtbFBLAQIUABQAAAAI&#10;AIdO4kDMF0HT7wEAAMkDAAAOAAAAAAAAAAEAIAAAACUBAABkcnMvZTJvRG9jLnhtbFBLBQYAAAAA&#10;BgAGAFkBAACG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2015.09-2017.07  广州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师范大学 ——专业：中文系 | 研究生</w:t>
                      </w:r>
                    </w:p>
                    <w:p>
                      <w:pPr>
                        <w:spacing w:line="400" w:lineRule="exact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2011.09-2015.07  广州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  <w:lang w:eastAsia="zh-CN"/>
                        </w:rPr>
                        <w:t>XX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师范大学 ——专业：中文系  | 本科</w:t>
                      </w:r>
                    </w:p>
                    <w:p>
                      <w:pPr>
                        <w:pStyle w:val="11"/>
                        <w:spacing w:line="400" w:lineRule="exact"/>
                        <w:ind w:firstLine="0" w:firstLineChars="0"/>
                        <w:rPr>
                          <w:rFonts w:ascii="微软雅黑" w:hAnsi="微软雅黑" w:eastAsia="微软雅黑" w:cs="微软雅黑"/>
                          <w:color w:val="383838"/>
                          <w:sz w:val="22"/>
                          <w:szCs w:val="22"/>
                          <w:lang w:bidi="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1104900</wp:posOffset>
                </wp:positionV>
                <wp:extent cx="1475740" cy="7023100"/>
                <wp:effectExtent l="0" t="0" r="0" b="6985"/>
                <wp:wrapNone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804" cy="7023071"/>
                          <a:chOff x="0" y="0"/>
                          <a:chExt cx="1475804" cy="7023071"/>
                        </a:xfrm>
                      </wpg:grpSpPr>
                      <wps:wsp>
                        <wps:cNvPr id="5" name="平行四边形 87"/>
                        <wps:cNvSpPr/>
                        <wps:spPr>
                          <a:xfrm>
                            <a:off x="41097" y="1315092"/>
                            <a:ext cx="1367790" cy="2965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6" name="平行四边形 87"/>
                        <wps:cNvSpPr/>
                        <wps:spPr>
                          <a:xfrm>
                            <a:off x="0" y="4268912"/>
                            <a:ext cx="1367790" cy="2965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平行四边形 87"/>
                        <wps:cNvSpPr/>
                        <wps:spPr>
                          <a:xfrm>
                            <a:off x="0" y="6693613"/>
                            <a:ext cx="1367790" cy="2965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TextBox 83"/>
                        <wps:cNvSpPr txBox="1"/>
                        <wps:spPr bwMode="auto">
                          <a:xfrm>
                            <a:off x="395555" y="1248310"/>
                            <a:ext cx="1069975" cy="396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7"/>
                                <w:kinsoku w:val="0"/>
                                <w:overflowPunct w:val="0"/>
                                <w:spacing w:before="0" w:beforeAutospacing="0" w:after="0" w:afterAutospacing="0" w:line="480" w:lineRule="exact"/>
                                <w:jc w:val="both"/>
                                <w:rPr>
                                  <w:rFonts w:hint="eastAsia" w:ascii="幼圆" w:hAnsi="幼圆" w:eastAsia="幼圆" w:cs="幼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color w:val="FFFFFF"/>
                                  <w:sz w:val="32"/>
                                  <w:szCs w:val="32"/>
                                </w:rPr>
                                <w:t>荣誉奖项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7" name="TextBox 83"/>
                        <wps:cNvSpPr txBox="1"/>
                        <wps:spPr bwMode="auto">
                          <a:xfrm>
                            <a:off x="400692" y="4207267"/>
                            <a:ext cx="1069975" cy="396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7"/>
                                <w:kinsoku w:val="0"/>
                                <w:overflowPunct w:val="0"/>
                                <w:spacing w:before="0" w:beforeAutospacing="0" w:after="0" w:afterAutospacing="0" w:line="480" w:lineRule="exact"/>
                                <w:jc w:val="both"/>
                                <w:rPr>
                                  <w:rFonts w:hint="eastAsia" w:ascii="幼圆" w:hAnsi="幼圆" w:eastAsia="幼圆" w:cs="幼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color w:val="FFFFFF"/>
                                  <w:sz w:val="32"/>
                                  <w:szCs w:val="32"/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7" name="TextBox 83"/>
                        <wps:cNvSpPr txBox="1"/>
                        <wps:spPr bwMode="auto">
                          <a:xfrm>
                            <a:off x="400692" y="6626831"/>
                            <a:ext cx="1069975" cy="396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7"/>
                                <w:kinsoku w:val="0"/>
                                <w:overflowPunct w:val="0"/>
                                <w:spacing w:before="0" w:beforeAutospacing="0" w:after="0" w:afterAutospacing="0" w:line="480" w:lineRule="exact"/>
                                <w:jc w:val="both"/>
                                <w:rPr>
                                  <w:rFonts w:hint="eastAsia" w:ascii="幼圆" w:hAnsi="幼圆" w:eastAsia="幼圆" w:cs="幼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color w:val="FFFFFF"/>
                                  <w:sz w:val="32"/>
                                  <w:szCs w:val="32"/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87" name="平行四边形 87"/>
                        <wps:cNvSpPr/>
                        <wps:spPr>
                          <a:xfrm>
                            <a:off x="25686" y="61645"/>
                            <a:ext cx="1367790" cy="2965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TextBox 83"/>
                        <wps:cNvSpPr txBox="1"/>
                        <wps:spPr bwMode="auto">
                          <a:xfrm>
                            <a:off x="405829" y="0"/>
                            <a:ext cx="1069975" cy="396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7"/>
                                <w:kinsoku w:val="0"/>
                                <w:overflowPunct w:val="0"/>
                                <w:spacing w:before="0" w:beforeAutospacing="0" w:after="0" w:afterAutospacing="0" w:line="480" w:lineRule="exact"/>
                                <w:jc w:val="both"/>
                                <w:rPr>
                                  <w:rFonts w:hint="eastAsia" w:ascii="幼圆" w:hAnsi="幼圆" w:eastAsia="幼圆" w:cs="幼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color w:val="FFFFFF"/>
                                  <w:sz w:val="32"/>
                                  <w:szCs w:val="32"/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18" name="graduate-user-icon_53453"/>
                        <wps:cNvSpPr>
                          <a:spLocks noChangeAspect="1"/>
                        </wps:cNvSpPr>
                        <wps:spPr bwMode="auto">
                          <a:xfrm>
                            <a:off x="200346" y="123290"/>
                            <a:ext cx="167005" cy="190380"/>
                          </a:xfrm>
                          <a:custGeom>
                            <a:avLst/>
                            <a:gdLst>
                              <a:gd name="connsiteX0" fmla="*/ 337139 w 398058"/>
                              <a:gd name="connsiteY0" fmla="*/ 332848 h 599895"/>
                              <a:gd name="connsiteX1" fmla="*/ 398019 w 398058"/>
                              <a:gd name="connsiteY1" fmla="*/ 517001 h 599895"/>
                              <a:gd name="connsiteX2" fmla="*/ 363889 w 398058"/>
                              <a:gd name="connsiteY2" fmla="*/ 560277 h 599895"/>
                              <a:gd name="connsiteX3" fmla="*/ 325148 w 398058"/>
                              <a:gd name="connsiteY3" fmla="*/ 562119 h 599895"/>
                              <a:gd name="connsiteX4" fmla="*/ 230139 w 398058"/>
                              <a:gd name="connsiteY4" fmla="*/ 598489 h 599895"/>
                              <a:gd name="connsiteX5" fmla="*/ 60966 w 398058"/>
                              <a:gd name="connsiteY5" fmla="*/ 332848 h 599895"/>
                              <a:gd name="connsiteX6" fmla="*/ 167505 w 398058"/>
                              <a:gd name="connsiteY6" fmla="*/ 598489 h 599895"/>
                              <a:gd name="connsiteX7" fmla="*/ 72957 w 398058"/>
                              <a:gd name="connsiteY7" fmla="*/ 562119 h 599895"/>
                              <a:gd name="connsiteX8" fmla="*/ 34216 w 398058"/>
                              <a:gd name="connsiteY8" fmla="*/ 560277 h 599895"/>
                              <a:gd name="connsiteX9" fmla="*/ 87 w 398058"/>
                              <a:gd name="connsiteY9" fmla="*/ 517001 h 599895"/>
                              <a:gd name="connsiteX10" fmla="*/ 60966 w 398058"/>
                              <a:gd name="connsiteY10" fmla="*/ 332848 h 599895"/>
                              <a:gd name="connsiteX11" fmla="*/ 100596 w 398058"/>
                              <a:gd name="connsiteY11" fmla="*/ 298791 h 599895"/>
                              <a:gd name="connsiteX12" fmla="*/ 198822 w 398058"/>
                              <a:gd name="connsiteY12" fmla="*/ 541884 h 599895"/>
                              <a:gd name="connsiteX13" fmla="*/ 297508 w 398058"/>
                              <a:gd name="connsiteY13" fmla="*/ 298791 h 599895"/>
                              <a:gd name="connsiteX14" fmla="*/ 323794 w 398058"/>
                              <a:gd name="connsiteY14" fmla="*/ 319049 h 599895"/>
                              <a:gd name="connsiteX15" fmla="*/ 211273 w 398058"/>
                              <a:gd name="connsiteY15" fmla="*/ 599435 h 599895"/>
                              <a:gd name="connsiteX16" fmla="*/ 199744 w 398058"/>
                              <a:gd name="connsiteY16" fmla="*/ 599895 h 599895"/>
                              <a:gd name="connsiteX17" fmla="*/ 186370 w 398058"/>
                              <a:gd name="connsiteY17" fmla="*/ 599435 h 599895"/>
                              <a:gd name="connsiteX18" fmla="*/ 73849 w 398058"/>
                              <a:gd name="connsiteY18" fmla="*/ 319049 h 599895"/>
                              <a:gd name="connsiteX19" fmla="*/ 100596 w 398058"/>
                              <a:gd name="connsiteY19" fmla="*/ 298791 h 599895"/>
                              <a:gd name="connsiteX20" fmla="*/ 111212 w 398058"/>
                              <a:gd name="connsiteY20" fmla="*/ 161099 h 599895"/>
                              <a:gd name="connsiteX21" fmla="*/ 111673 w 398058"/>
                              <a:gd name="connsiteY21" fmla="*/ 198399 h 599895"/>
                              <a:gd name="connsiteX22" fmla="*/ 198822 w 398058"/>
                              <a:gd name="connsiteY22" fmla="*/ 298788 h 599895"/>
                              <a:gd name="connsiteX23" fmla="*/ 287815 w 398058"/>
                              <a:gd name="connsiteY23" fmla="*/ 181821 h 599895"/>
                              <a:gd name="connsiteX24" fmla="*/ 286892 w 398058"/>
                              <a:gd name="connsiteY24" fmla="*/ 161099 h 599895"/>
                              <a:gd name="connsiteX25" fmla="*/ 198822 w 398058"/>
                              <a:gd name="connsiteY25" fmla="*/ 178598 h 599895"/>
                              <a:gd name="connsiteX26" fmla="*/ 111212 w 398058"/>
                              <a:gd name="connsiteY26" fmla="*/ 161099 h 599895"/>
                              <a:gd name="connsiteX27" fmla="*/ 86773 w 398058"/>
                              <a:gd name="connsiteY27" fmla="*/ 110444 h 599895"/>
                              <a:gd name="connsiteX28" fmla="*/ 107523 w 398058"/>
                              <a:gd name="connsiteY28" fmla="*/ 118733 h 599895"/>
                              <a:gd name="connsiteX29" fmla="*/ 203433 w 398058"/>
                              <a:gd name="connsiteY29" fmla="*/ 156033 h 599895"/>
                              <a:gd name="connsiteX30" fmla="*/ 233865 w 398058"/>
                              <a:gd name="connsiteY30" fmla="*/ 155112 h 599895"/>
                              <a:gd name="connsiteX31" fmla="*/ 295192 w 398058"/>
                              <a:gd name="connsiteY31" fmla="*/ 126101 h 599895"/>
                              <a:gd name="connsiteX32" fmla="*/ 312714 w 398058"/>
                              <a:gd name="connsiteY32" fmla="*/ 117812 h 599895"/>
                              <a:gd name="connsiteX33" fmla="*/ 318248 w 398058"/>
                              <a:gd name="connsiteY33" fmla="*/ 154652 h 599895"/>
                              <a:gd name="connsiteX34" fmla="*/ 341764 w 398058"/>
                              <a:gd name="connsiteY34" fmla="*/ 200241 h 599895"/>
                              <a:gd name="connsiteX35" fmla="*/ 305798 w 398058"/>
                              <a:gd name="connsiteY35" fmla="*/ 246291 h 599895"/>
                              <a:gd name="connsiteX36" fmla="*/ 198822 w 398058"/>
                              <a:gd name="connsiteY36" fmla="*/ 332404 h 599895"/>
                              <a:gd name="connsiteX37" fmla="*/ 91845 w 398058"/>
                              <a:gd name="connsiteY37" fmla="*/ 246291 h 599895"/>
                              <a:gd name="connsiteX38" fmla="*/ 55879 w 398058"/>
                              <a:gd name="connsiteY38" fmla="*/ 200241 h 599895"/>
                              <a:gd name="connsiteX39" fmla="*/ 79395 w 398058"/>
                              <a:gd name="connsiteY39" fmla="*/ 154652 h 599895"/>
                              <a:gd name="connsiteX40" fmla="*/ 86773 w 398058"/>
                              <a:gd name="connsiteY40" fmla="*/ 110444 h 599895"/>
                              <a:gd name="connsiteX41" fmla="*/ 203447 w 398058"/>
                              <a:gd name="connsiteY41" fmla="*/ 1856 h 599895"/>
                              <a:gd name="connsiteX42" fmla="*/ 353748 w 398058"/>
                              <a:gd name="connsiteY42" fmla="*/ 58940 h 599895"/>
                              <a:gd name="connsiteX43" fmla="*/ 360664 w 398058"/>
                              <a:gd name="connsiteY43" fmla="*/ 69068 h 599895"/>
                              <a:gd name="connsiteX44" fmla="*/ 354209 w 398058"/>
                              <a:gd name="connsiteY44" fmla="*/ 79196 h 599895"/>
                              <a:gd name="connsiteX45" fmla="*/ 230188 w 398058"/>
                              <a:gd name="connsiteY45" fmla="*/ 137662 h 599895"/>
                              <a:gd name="connsiteX46" fmla="*/ 206214 w 398058"/>
                              <a:gd name="connsiteY46" fmla="*/ 138582 h 599895"/>
                              <a:gd name="connsiteX47" fmla="*/ 77121 w 398058"/>
                              <a:gd name="connsiteY47" fmla="*/ 87483 h 599895"/>
                              <a:gd name="connsiteX48" fmla="*/ 75738 w 398058"/>
                              <a:gd name="connsiteY48" fmla="*/ 84721 h 599895"/>
                              <a:gd name="connsiteX49" fmla="*/ 78043 w 398058"/>
                              <a:gd name="connsiteY49" fmla="*/ 82419 h 599895"/>
                              <a:gd name="connsiteX50" fmla="*/ 192843 w 398058"/>
                              <a:gd name="connsiteY50" fmla="*/ 82419 h 599895"/>
                              <a:gd name="connsiteX51" fmla="*/ 198837 w 398058"/>
                              <a:gd name="connsiteY51" fmla="*/ 76434 h 599895"/>
                              <a:gd name="connsiteX52" fmla="*/ 192843 w 398058"/>
                              <a:gd name="connsiteY52" fmla="*/ 70449 h 599895"/>
                              <a:gd name="connsiteX53" fmla="*/ 53146 w 398058"/>
                              <a:gd name="connsiteY53" fmla="*/ 70449 h 599895"/>
                              <a:gd name="connsiteX54" fmla="*/ 53146 w 398058"/>
                              <a:gd name="connsiteY54" fmla="*/ 95769 h 599895"/>
                              <a:gd name="connsiteX55" fmla="*/ 57296 w 398058"/>
                              <a:gd name="connsiteY55" fmla="*/ 105897 h 599895"/>
                              <a:gd name="connsiteX56" fmla="*/ 49919 w 398058"/>
                              <a:gd name="connsiteY56" fmla="*/ 117866 h 599895"/>
                              <a:gd name="connsiteX57" fmla="*/ 57296 w 398058"/>
                              <a:gd name="connsiteY57" fmla="*/ 149631 h 599895"/>
                              <a:gd name="connsiteX58" fmla="*/ 43925 w 398058"/>
                              <a:gd name="connsiteY58" fmla="*/ 156997 h 599895"/>
                              <a:gd name="connsiteX59" fmla="*/ 30094 w 398058"/>
                              <a:gd name="connsiteY59" fmla="*/ 149631 h 599895"/>
                              <a:gd name="connsiteX60" fmla="*/ 37471 w 398058"/>
                              <a:gd name="connsiteY60" fmla="*/ 117866 h 599895"/>
                              <a:gd name="connsiteX61" fmla="*/ 30094 w 398058"/>
                              <a:gd name="connsiteY61" fmla="*/ 105897 h 599895"/>
                              <a:gd name="connsiteX62" fmla="*/ 34704 w 398058"/>
                              <a:gd name="connsiteY62" fmla="*/ 96229 h 599895"/>
                              <a:gd name="connsiteX63" fmla="*/ 34704 w 398058"/>
                              <a:gd name="connsiteY63" fmla="*/ 61242 h 599895"/>
                              <a:gd name="connsiteX64" fmla="*/ 43925 w 398058"/>
                              <a:gd name="connsiteY64" fmla="*/ 52035 h 599895"/>
                              <a:gd name="connsiteX65" fmla="*/ 64211 w 398058"/>
                              <a:gd name="connsiteY65" fmla="*/ 52035 h 599895"/>
                              <a:gd name="connsiteX66" fmla="*/ 180856 w 398058"/>
                              <a:gd name="connsiteY66" fmla="*/ 2317 h 599895"/>
                              <a:gd name="connsiteX67" fmla="*/ 203447 w 398058"/>
                              <a:gd name="connsiteY67" fmla="*/ 1856 h 59989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</a:cxnLst>
                            <a:rect l="l" t="t" r="r" b="b"/>
                            <a:pathLst>
                              <a:path w="398058" h="599895">
                                <a:moveTo>
                                  <a:pt x="337139" y="332848"/>
                                </a:moveTo>
                                <a:cubicBezTo>
                                  <a:pt x="367579" y="368758"/>
                                  <a:pt x="393407" y="426766"/>
                                  <a:pt x="398019" y="517001"/>
                                </a:cubicBezTo>
                                <a:cubicBezTo>
                                  <a:pt x="398941" y="539560"/>
                                  <a:pt x="383721" y="558896"/>
                                  <a:pt x="363889" y="560277"/>
                                </a:cubicBezTo>
                                <a:cubicBezTo>
                                  <a:pt x="363428" y="560277"/>
                                  <a:pt x="325148" y="562119"/>
                                  <a:pt x="325148" y="562119"/>
                                </a:cubicBezTo>
                                <a:cubicBezTo>
                                  <a:pt x="306699" y="582376"/>
                                  <a:pt x="273031" y="594806"/>
                                  <a:pt x="230139" y="598489"/>
                                </a:cubicBezTo>
                                <a:close/>
                                <a:moveTo>
                                  <a:pt x="60966" y="332848"/>
                                </a:moveTo>
                                <a:lnTo>
                                  <a:pt x="167505" y="598489"/>
                                </a:lnTo>
                                <a:cubicBezTo>
                                  <a:pt x="126919" y="594806"/>
                                  <a:pt x="91867" y="583757"/>
                                  <a:pt x="72957" y="562119"/>
                                </a:cubicBezTo>
                                <a:cubicBezTo>
                                  <a:pt x="72957" y="562119"/>
                                  <a:pt x="34677" y="560277"/>
                                  <a:pt x="34216" y="560277"/>
                                </a:cubicBezTo>
                                <a:cubicBezTo>
                                  <a:pt x="13923" y="558896"/>
                                  <a:pt x="-1297" y="539560"/>
                                  <a:pt x="87" y="517001"/>
                                </a:cubicBezTo>
                                <a:cubicBezTo>
                                  <a:pt x="4699" y="426766"/>
                                  <a:pt x="30526" y="368758"/>
                                  <a:pt x="60966" y="332848"/>
                                </a:cubicBezTo>
                                <a:close/>
                                <a:moveTo>
                                  <a:pt x="100596" y="298791"/>
                                </a:moveTo>
                                <a:lnTo>
                                  <a:pt x="198822" y="541884"/>
                                </a:lnTo>
                                <a:lnTo>
                                  <a:pt x="297508" y="298791"/>
                                </a:lnTo>
                                <a:cubicBezTo>
                                  <a:pt x="306270" y="304316"/>
                                  <a:pt x="315493" y="310761"/>
                                  <a:pt x="323794" y="319049"/>
                                </a:cubicBezTo>
                                <a:lnTo>
                                  <a:pt x="211273" y="599435"/>
                                </a:lnTo>
                                <a:cubicBezTo>
                                  <a:pt x="207583" y="599435"/>
                                  <a:pt x="203894" y="599895"/>
                                  <a:pt x="199744" y="599895"/>
                                </a:cubicBezTo>
                                <a:cubicBezTo>
                                  <a:pt x="195132" y="599895"/>
                                  <a:pt x="190982" y="599435"/>
                                  <a:pt x="186370" y="599435"/>
                                </a:cubicBezTo>
                                <a:lnTo>
                                  <a:pt x="73849" y="319049"/>
                                </a:lnTo>
                                <a:cubicBezTo>
                                  <a:pt x="82611" y="310761"/>
                                  <a:pt x="91373" y="304316"/>
                                  <a:pt x="100596" y="298791"/>
                                </a:cubicBezTo>
                                <a:close/>
                                <a:moveTo>
                                  <a:pt x="111212" y="161099"/>
                                </a:moveTo>
                                <a:cubicBezTo>
                                  <a:pt x="109828" y="171690"/>
                                  <a:pt x="110289" y="184124"/>
                                  <a:pt x="111673" y="198399"/>
                                </a:cubicBezTo>
                                <a:cubicBezTo>
                                  <a:pt x="118589" y="256882"/>
                                  <a:pt x="152711" y="298788"/>
                                  <a:pt x="198822" y="298788"/>
                                </a:cubicBezTo>
                                <a:cubicBezTo>
                                  <a:pt x="247238" y="298788"/>
                                  <a:pt x="284587" y="249975"/>
                                  <a:pt x="287815" y="181821"/>
                                </a:cubicBezTo>
                                <a:cubicBezTo>
                                  <a:pt x="288276" y="173993"/>
                                  <a:pt x="287815" y="167085"/>
                                  <a:pt x="286892" y="161099"/>
                                </a:cubicBezTo>
                                <a:cubicBezTo>
                                  <a:pt x="263837" y="172151"/>
                                  <a:pt x="232943" y="178598"/>
                                  <a:pt x="198822" y="178598"/>
                                </a:cubicBezTo>
                                <a:cubicBezTo>
                                  <a:pt x="165161" y="178598"/>
                                  <a:pt x="134267" y="172151"/>
                                  <a:pt x="111212" y="161099"/>
                                </a:cubicBezTo>
                                <a:close/>
                                <a:moveTo>
                                  <a:pt x="86773" y="110444"/>
                                </a:moveTo>
                                <a:lnTo>
                                  <a:pt x="107523" y="118733"/>
                                </a:lnTo>
                                <a:lnTo>
                                  <a:pt x="203433" y="156033"/>
                                </a:lnTo>
                                <a:cubicBezTo>
                                  <a:pt x="213577" y="159717"/>
                                  <a:pt x="224182" y="159717"/>
                                  <a:pt x="233865" y="155112"/>
                                </a:cubicBezTo>
                                <a:lnTo>
                                  <a:pt x="295192" y="126101"/>
                                </a:lnTo>
                                <a:lnTo>
                                  <a:pt x="312714" y="117812"/>
                                </a:lnTo>
                                <a:cubicBezTo>
                                  <a:pt x="315481" y="129324"/>
                                  <a:pt x="316864" y="141758"/>
                                  <a:pt x="318248" y="154652"/>
                                </a:cubicBezTo>
                                <a:cubicBezTo>
                                  <a:pt x="336231" y="157875"/>
                                  <a:pt x="346375" y="171690"/>
                                  <a:pt x="341764" y="200241"/>
                                </a:cubicBezTo>
                                <a:cubicBezTo>
                                  <a:pt x="337614" y="224187"/>
                                  <a:pt x="326548" y="244449"/>
                                  <a:pt x="305798" y="246291"/>
                                </a:cubicBezTo>
                                <a:cubicBezTo>
                                  <a:pt x="285509" y="299709"/>
                                  <a:pt x="245393" y="332404"/>
                                  <a:pt x="198822" y="332404"/>
                                </a:cubicBezTo>
                                <a:cubicBezTo>
                                  <a:pt x="149944" y="332404"/>
                                  <a:pt x="112134" y="298327"/>
                                  <a:pt x="91845" y="246291"/>
                                </a:cubicBezTo>
                                <a:cubicBezTo>
                                  <a:pt x="71557" y="244449"/>
                                  <a:pt x="60029" y="224187"/>
                                  <a:pt x="55879" y="200241"/>
                                </a:cubicBezTo>
                                <a:cubicBezTo>
                                  <a:pt x="51268" y="171690"/>
                                  <a:pt x="61412" y="157875"/>
                                  <a:pt x="79395" y="154652"/>
                                </a:cubicBezTo>
                                <a:cubicBezTo>
                                  <a:pt x="80779" y="138995"/>
                                  <a:pt x="83084" y="124259"/>
                                  <a:pt x="86773" y="110444"/>
                                </a:cubicBezTo>
                                <a:close/>
                                <a:moveTo>
                                  <a:pt x="203447" y="1856"/>
                                </a:moveTo>
                                <a:lnTo>
                                  <a:pt x="353748" y="58940"/>
                                </a:lnTo>
                                <a:cubicBezTo>
                                  <a:pt x="357898" y="60782"/>
                                  <a:pt x="360664" y="64465"/>
                                  <a:pt x="360664" y="69068"/>
                                </a:cubicBezTo>
                                <a:cubicBezTo>
                                  <a:pt x="360664" y="73212"/>
                                  <a:pt x="358359" y="77355"/>
                                  <a:pt x="354209" y="79196"/>
                                </a:cubicBezTo>
                                <a:lnTo>
                                  <a:pt x="230188" y="137662"/>
                                </a:lnTo>
                                <a:cubicBezTo>
                                  <a:pt x="222350" y="141344"/>
                                  <a:pt x="214051" y="141805"/>
                                  <a:pt x="206214" y="138582"/>
                                </a:cubicBezTo>
                                <a:lnTo>
                                  <a:pt x="77121" y="87483"/>
                                </a:lnTo>
                                <a:cubicBezTo>
                                  <a:pt x="76199" y="87022"/>
                                  <a:pt x="75277" y="85641"/>
                                  <a:pt x="75738" y="84721"/>
                                </a:cubicBezTo>
                                <a:cubicBezTo>
                                  <a:pt x="75738" y="83339"/>
                                  <a:pt x="76660" y="82419"/>
                                  <a:pt x="78043" y="82419"/>
                                </a:cubicBezTo>
                                <a:lnTo>
                                  <a:pt x="192843" y="82419"/>
                                </a:lnTo>
                                <a:cubicBezTo>
                                  <a:pt x="196071" y="82419"/>
                                  <a:pt x="198837" y="80117"/>
                                  <a:pt x="198837" y="76434"/>
                                </a:cubicBezTo>
                                <a:cubicBezTo>
                                  <a:pt x="198837" y="73212"/>
                                  <a:pt x="196071" y="70449"/>
                                  <a:pt x="192843" y="70449"/>
                                </a:cubicBezTo>
                                <a:lnTo>
                                  <a:pt x="53146" y="70449"/>
                                </a:lnTo>
                                <a:lnTo>
                                  <a:pt x="53146" y="95769"/>
                                </a:lnTo>
                                <a:cubicBezTo>
                                  <a:pt x="55452" y="98531"/>
                                  <a:pt x="57296" y="101754"/>
                                  <a:pt x="57296" y="105897"/>
                                </a:cubicBezTo>
                                <a:cubicBezTo>
                                  <a:pt x="57296" y="110961"/>
                                  <a:pt x="54529" y="115564"/>
                                  <a:pt x="49919" y="117866"/>
                                </a:cubicBezTo>
                                <a:cubicBezTo>
                                  <a:pt x="54529" y="127534"/>
                                  <a:pt x="57296" y="144567"/>
                                  <a:pt x="57296" y="149631"/>
                                </a:cubicBezTo>
                                <a:cubicBezTo>
                                  <a:pt x="57296" y="157457"/>
                                  <a:pt x="51302" y="156997"/>
                                  <a:pt x="43925" y="156997"/>
                                </a:cubicBezTo>
                                <a:cubicBezTo>
                                  <a:pt x="36088" y="156997"/>
                                  <a:pt x="30094" y="157457"/>
                                  <a:pt x="30094" y="149631"/>
                                </a:cubicBezTo>
                                <a:cubicBezTo>
                                  <a:pt x="30094" y="144567"/>
                                  <a:pt x="33321" y="127534"/>
                                  <a:pt x="37471" y="117866"/>
                                </a:cubicBezTo>
                                <a:cubicBezTo>
                                  <a:pt x="33321" y="115564"/>
                                  <a:pt x="30094" y="110961"/>
                                  <a:pt x="30094" y="105897"/>
                                </a:cubicBezTo>
                                <a:cubicBezTo>
                                  <a:pt x="30094" y="101754"/>
                                  <a:pt x="31938" y="98531"/>
                                  <a:pt x="34704" y="96229"/>
                                </a:cubicBezTo>
                                <a:lnTo>
                                  <a:pt x="34704" y="61242"/>
                                </a:lnTo>
                                <a:cubicBezTo>
                                  <a:pt x="34704" y="56178"/>
                                  <a:pt x="38854" y="52035"/>
                                  <a:pt x="43925" y="52035"/>
                                </a:cubicBezTo>
                                <a:lnTo>
                                  <a:pt x="64211" y="52035"/>
                                </a:lnTo>
                                <a:lnTo>
                                  <a:pt x="180856" y="2317"/>
                                </a:lnTo>
                                <a:cubicBezTo>
                                  <a:pt x="188233" y="-446"/>
                                  <a:pt x="196071" y="-906"/>
                                  <a:pt x="203447" y="185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17" name="graduate-user-icon_53453"/>
                        <wps:cNvSpPr>
                          <a:spLocks noChangeAspect="1"/>
                        </wps:cNvSpPr>
                        <wps:spPr bwMode="auto">
                          <a:xfrm>
                            <a:off x="164387" y="1356189"/>
                            <a:ext cx="187496" cy="210867"/>
                          </a:xfrm>
                          <a:custGeom>
                            <a:avLst/>
                            <a:gdLst>
                              <a:gd name="T0" fmla="*/ 8662 w 9400"/>
                              <a:gd name="T1" fmla="*/ 193 h 10581"/>
                              <a:gd name="T2" fmla="*/ 4707 w 9400"/>
                              <a:gd name="T3" fmla="*/ 1016 h 10581"/>
                              <a:gd name="T4" fmla="*/ 2376 w 9400"/>
                              <a:gd name="T5" fmla="*/ 1016 h 10581"/>
                              <a:gd name="T6" fmla="*/ 53 w 9400"/>
                              <a:gd name="T7" fmla="*/ 1843 h 10581"/>
                              <a:gd name="T8" fmla="*/ 2216 w 9400"/>
                              <a:gd name="T9" fmla="*/ 5516 h 10581"/>
                              <a:gd name="T10" fmla="*/ 2015 w 9400"/>
                              <a:gd name="T11" fmla="*/ 6289 h 10581"/>
                              <a:gd name="T12" fmla="*/ 2275 w 9400"/>
                              <a:gd name="T13" fmla="*/ 6262 h 10581"/>
                              <a:gd name="T14" fmla="*/ 2569 w 9400"/>
                              <a:gd name="T15" fmla="*/ 6112 h 10581"/>
                              <a:gd name="T16" fmla="*/ 3159 w 9400"/>
                              <a:gd name="T17" fmla="*/ 6942 h 10581"/>
                              <a:gd name="T18" fmla="*/ 3862 w 9400"/>
                              <a:gd name="T19" fmla="*/ 7821 h 10581"/>
                              <a:gd name="T20" fmla="*/ 3612 w 9400"/>
                              <a:gd name="T21" fmla="*/ 8815 h 10581"/>
                              <a:gd name="T22" fmla="*/ 3603 w 9400"/>
                              <a:gd name="T23" fmla="*/ 9395 h 10581"/>
                              <a:gd name="T24" fmla="*/ 2595 w 9400"/>
                              <a:gd name="T25" fmla="*/ 10424 h 10581"/>
                              <a:gd name="T26" fmla="*/ 2661 w 9400"/>
                              <a:gd name="T27" fmla="*/ 10581 h 10581"/>
                              <a:gd name="T28" fmla="*/ 4707 w 9400"/>
                              <a:gd name="T29" fmla="*/ 10581 h 10581"/>
                              <a:gd name="T30" fmla="*/ 6825 w 9400"/>
                              <a:gd name="T31" fmla="*/ 10525 h 10581"/>
                              <a:gd name="T32" fmla="*/ 5812 w 9400"/>
                              <a:gd name="T33" fmla="*/ 9408 h 10581"/>
                              <a:gd name="T34" fmla="*/ 5561 w 9400"/>
                              <a:gd name="T35" fmla="*/ 9059 h 10581"/>
                              <a:gd name="T36" fmla="*/ 6062 w 9400"/>
                              <a:gd name="T37" fmla="*/ 8461 h 10581"/>
                              <a:gd name="T38" fmla="*/ 5467 w 9400"/>
                              <a:gd name="T39" fmla="*/ 7727 h 10581"/>
                              <a:gd name="T40" fmla="*/ 6326 w 9400"/>
                              <a:gd name="T41" fmla="*/ 6955 h 10581"/>
                              <a:gd name="T42" fmla="*/ 6861 w 9400"/>
                              <a:gd name="T43" fmla="*/ 5817 h 10581"/>
                              <a:gd name="T44" fmla="*/ 7269 w 9400"/>
                              <a:gd name="T45" fmla="*/ 6330 h 10581"/>
                              <a:gd name="T46" fmla="*/ 7412 w 9400"/>
                              <a:gd name="T47" fmla="*/ 6029 h 10581"/>
                              <a:gd name="T48" fmla="*/ 7787 w 9400"/>
                              <a:gd name="T49" fmla="*/ 4848 h 10581"/>
                              <a:gd name="T50" fmla="*/ 1841 w 9400"/>
                              <a:gd name="T51" fmla="*/ 4557 h 10581"/>
                              <a:gd name="T52" fmla="*/ 856 w 9400"/>
                              <a:gd name="T53" fmla="*/ 543 h 10581"/>
                              <a:gd name="T54" fmla="*/ 1460 w 9400"/>
                              <a:gd name="T55" fmla="*/ 1016 h 10581"/>
                              <a:gd name="T56" fmla="*/ 831 w 9400"/>
                              <a:gd name="T57" fmla="*/ 1972 h 10581"/>
                              <a:gd name="T58" fmla="*/ 1486 w 9400"/>
                              <a:gd name="T59" fmla="*/ 2079 h 10581"/>
                              <a:gd name="T60" fmla="*/ 1841 w 9400"/>
                              <a:gd name="T61" fmla="*/ 4557 h 10581"/>
                              <a:gd name="T62" fmla="*/ 6894 w 9400"/>
                              <a:gd name="T63" fmla="*/ 5225 h 10581"/>
                              <a:gd name="T64" fmla="*/ 7937 w 9400"/>
                              <a:gd name="T65" fmla="*/ 2079 h 10581"/>
                              <a:gd name="T66" fmla="*/ 8761 w 9400"/>
                              <a:gd name="T67" fmla="*/ 1664 h 10581"/>
                              <a:gd name="T68" fmla="*/ 7551 w 9400"/>
                              <a:gd name="T69" fmla="*/ 1016 h 10581"/>
                              <a:gd name="T70" fmla="*/ 8978 w 9400"/>
                              <a:gd name="T71" fmla="*/ 1854 h 105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9400" h="10581">
                                <a:moveTo>
                                  <a:pt x="9348" y="1843"/>
                                </a:moveTo>
                                <a:cubicBezTo>
                                  <a:pt x="9319" y="878"/>
                                  <a:pt x="9095" y="338"/>
                                  <a:pt x="8662" y="193"/>
                                </a:cubicBezTo>
                                <a:cubicBezTo>
                                  <a:pt x="8089" y="0"/>
                                  <a:pt x="7383" y="635"/>
                                  <a:pt x="7024" y="1016"/>
                                </a:cubicBezTo>
                                <a:lnTo>
                                  <a:pt x="4707" y="1016"/>
                                </a:lnTo>
                                <a:lnTo>
                                  <a:pt x="4693" y="1016"/>
                                </a:lnTo>
                                <a:lnTo>
                                  <a:pt x="2376" y="1016"/>
                                </a:lnTo>
                                <a:cubicBezTo>
                                  <a:pt x="2017" y="635"/>
                                  <a:pt x="1311" y="0"/>
                                  <a:pt x="738" y="193"/>
                                </a:cubicBezTo>
                                <a:cubicBezTo>
                                  <a:pt x="306" y="338"/>
                                  <a:pt x="81" y="878"/>
                                  <a:pt x="53" y="1843"/>
                                </a:cubicBezTo>
                                <a:cubicBezTo>
                                  <a:pt x="0" y="3589"/>
                                  <a:pt x="933" y="4317"/>
                                  <a:pt x="1613" y="4848"/>
                                </a:cubicBezTo>
                                <a:cubicBezTo>
                                  <a:pt x="1936" y="5101"/>
                                  <a:pt x="2191" y="5300"/>
                                  <a:pt x="2216" y="5516"/>
                                </a:cubicBezTo>
                                <a:cubicBezTo>
                                  <a:pt x="2231" y="5654"/>
                                  <a:pt x="2157" y="5821"/>
                                  <a:pt x="1988" y="6029"/>
                                </a:cubicBezTo>
                                <a:cubicBezTo>
                                  <a:pt x="1924" y="6108"/>
                                  <a:pt x="1936" y="6224"/>
                                  <a:pt x="2015" y="6289"/>
                                </a:cubicBezTo>
                                <a:cubicBezTo>
                                  <a:pt x="2050" y="6317"/>
                                  <a:pt x="2091" y="6330"/>
                                  <a:pt x="2132" y="6330"/>
                                </a:cubicBezTo>
                                <a:cubicBezTo>
                                  <a:pt x="2185" y="6330"/>
                                  <a:pt x="2239" y="6307"/>
                                  <a:pt x="2275" y="6262"/>
                                </a:cubicBezTo>
                                <a:cubicBezTo>
                                  <a:pt x="2403" y="6105"/>
                                  <a:pt x="2490" y="5958"/>
                                  <a:pt x="2540" y="5817"/>
                                </a:cubicBezTo>
                                <a:cubicBezTo>
                                  <a:pt x="2548" y="5929"/>
                                  <a:pt x="2557" y="6028"/>
                                  <a:pt x="2569" y="6112"/>
                                </a:cubicBezTo>
                                <a:cubicBezTo>
                                  <a:pt x="2669" y="6809"/>
                                  <a:pt x="2899" y="6955"/>
                                  <a:pt x="3074" y="6955"/>
                                </a:cubicBezTo>
                                <a:cubicBezTo>
                                  <a:pt x="3107" y="6955"/>
                                  <a:pt x="3136" y="6949"/>
                                  <a:pt x="3159" y="6942"/>
                                </a:cubicBezTo>
                                <a:cubicBezTo>
                                  <a:pt x="3875" y="7409"/>
                                  <a:pt x="3939" y="7645"/>
                                  <a:pt x="3934" y="7727"/>
                                </a:cubicBezTo>
                                <a:cubicBezTo>
                                  <a:pt x="3929" y="7788"/>
                                  <a:pt x="3877" y="7814"/>
                                  <a:pt x="3862" y="7821"/>
                                </a:cubicBezTo>
                                <a:cubicBezTo>
                                  <a:pt x="3808" y="7853"/>
                                  <a:pt x="3331" y="8138"/>
                                  <a:pt x="3338" y="8461"/>
                                </a:cubicBezTo>
                                <a:cubicBezTo>
                                  <a:pt x="3341" y="8603"/>
                                  <a:pt x="3433" y="8722"/>
                                  <a:pt x="3612" y="8815"/>
                                </a:cubicBezTo>
                                <a:cubicBezTo>
                                  <a:pt x="3758" y="8891"/>
                                  <a:pt x="3834" y="8973"/>
                                  <a:pt x="3839" y="9059"/>
                                </a:cubicBezTo>
                                <a:cubicBezTo>
                                  <a:pt x="3847" y="9200"/>
                                  <a:pt x="3671" y="9350"/>
                                  <a:pt x="3603" y="9395"/>
                                </a:cubicBezTo>
                                <a:cubicBezTo>
                                  <a:pt x="3598" y="9399"/>
                                  <a:pt x="3593" y="9403"/>
                                  <a:pt x="3588" y="9408"/>
                                </a:cubicBezTo>
                                <a:lnTo>
                                  <a:pt x="2595" y="10424"/>
                                </a:lnTo>
                                <a:cubicBezTo>
                                  <a:pt x="2569" y="10451"/>
                                  <a:pt x="2561" y="10490"/>
                                  <a:pt x="2576" y="10525"/>
                                </a:cubicBezTo>
                                <a:cubicBezTo>
                                  <a:pt x="2590" y="10559"/>
                                  <a:pt x="2624" y="10581"/>
                                  <a:pt x="2661" y="10581"/>
                                </a:cubicBezTo>
                                <a:lnTo>
                                  <a:pt x="4693" y="10581"/>
                                </a:lnTo>
                                <a:lnTo>
                                  <a:pt x="4707" y="10581"/>
                                </a:lnTo>
                                <a:lnTo>
                                  <a:pt x="6739" y="10581"/>
                                </a:lnTo>
                                <a:cubicBezTo>
                                  <a:pt x="6777" y="10581"/>
                                  <a:pt x="6810" y="10559"/>
                                  <a:pt x="6825" y="10525"/>
                                </a:cubicBezTo>
                                <a:cubicBezTo>
                                  <a:pt x="6839" y="10490"/>
                                  <a:pt x="6831" y="10451"/>
                                  <a:pt x="6805" y="10424"/>
                                </a:cubicBezTo>
                                <a:lnTo>
                                  <a:pt x="5812" y="9408"/>
                                </a:lnTo>
                                <a:cubicBezTo>
                                  <a:pt x="5808" y="9403"/>
                                  <a:pt x="5803" y="9399"/>
                                  <a:pt x="5797" y="9395"/>
                                </a:cubicBezTo>
                                <a:cubicBezTo>
                                  <a:pt x="5729" y="9350"/>
                                  <a:pt x="5554" y="9200"/>
                                  <a:pt x="5561" y="9059"/>
                                </a:cubicBezTo>
                                <a:cubicBezTo>
                                  <a:pt x="5566" y="8973"/>
                                  <a:pt x="5643" y="8891"/>
                                  <a:pt x="5788" y="8815"/>
                                </a:cubicBezTo>
                                <a:cubicBezTo>
                                  <a:pt x="5967" y="8722"/>
                                  <a:pt x="6059" y="8603"/>
                                  <a:pt x="6062" y="8461"/>
                                </a:cubicBezTo>
                                <a:cubicBezTo>
                                  <a:pt x="6069" y="8138"/>
                                  <a:pt x="5592" y="7853"/>
                                  <a:pt x="5538" y="7821"/>
                                </a:cubicBezTo>
                                <a:cubicBezTo>
                                  <a:pt x="5523" y="7814"/>
                                  <a:pt x="5471" y="7788"/>
                                  <a:pt x="5467" y="7727"/>
                                </a:cubicBezTo>
                                <a:cubicBezTo>
                                  <a:pt x="5461" y="7646"/>
                                  <a:pt x="5526" y="7409"/>
                                  <a:pt x="6241" y="6942"/>
                                </a:cubicBezTo>
                                <a:cubicBezTo>
                                  <a:pt x="6264" y="6949"/>
                                  <a:pt x="6293" y="6955"/>
                                  <a:pt x="6326" y="6955"/>
                                </a:cubicBezTo>
                                <a:cubicBezTo>
                                  <a:pt x="6501" y="6955"/>
                                  <a:pt x="6731" y="6809"/>
                                  <a:pt x="6831" y="6112"/>
                                </a:cubicBezTo>
                                <a:cubicBezTo>
                                  <a:pt x="6843" y="6028"/>
                                  <a:pt x="6852" y="5929"/>
                                  <a:pt x="6861" y="5817"/>
                                </a:cubicBezTo>
                                <a:cubicBezTo>
                                  <a:pt x="6910" y="5958"/>
                                  <a:pt x="6998" y="6105"/>
                                  <a:pt x="7125" y="6262"/>
                                </a:cubicBezTo>
                                <a:cubicBezTo>
                                  <a:pt x="7161" y="6307"/>
                                  <a:pt x="7215" y="6330"/>
                                  <a:pt x="7269" y="6330"/>
                                </a:cubicBezTo>
                                <a:cubicBezTo>
                                  <a:pt x="7309" y="6330"/>
                                  <a:pt x="7351" y="6317"/>
                                  <a:pt x="7385" y="6289"/>
                                </a:cubicBezTo>
                                <a:cubicBezTo>
                                  <a:pt x="7464" y="6224"/>
                                  <a:pt x="7476" y="6108"/>
                                  <a:pt x="7412" y="6029"/>
                                </a:cubicBezTo>
                                <a:cubicBezTo>
                                  <a:pt x="7243" y="5821"/>
                                  <a:pt x="7169" y="5654"/>
                                  <a:pt x="7184" y="5516"/>
                                </a:cubicBezTo>
                                <a:cubicBezTo>
                                  <a:pt x="7209" y="5300"/>
                                  <a:pt x="7464" y="5101"/>
                                  <a:pt x="7787" y="4848"/>
                                </a:cubicBezTo>
                                <a:cubicBezTo>
                                  <a:pt x="8468" y="4317"/>
                                  <a:pt x="9400" y="3589"/>
                                  <a:pt x="9348" y="1843"/>
                                </a:cubicBezTo>
                                <a:close/>
                                <a:moveTo>
                                  <a:pt x="1841" y="4557"/>
                                </a:moveTo>
                                <a:cubicBezTo>
                                  <a:pt x="1188" y="4047"/>
                                  <a:pt x="375" y="3413"/>
                                  <a:pt x="422" y="1854"/>
                                </a:cubicBezTo>
                                <a:cubicBezTo>
                                  <a:pt x="445" y="1095"/>
                                  <a:pt x="599" y="630"/>
                                  <a:pt x="856" y="543"/>
                                </a:cubicBezTo>
                                <a:cubicBezTo>
                                  <a:pt x="1112" y="456"/>
                                  <a:pt x="1507" y="708"/>
                                  <a:pt x="1849" y="1016"/>
                                </a:cubicBezTo>
                                <a:lnTo>
                                  <a:pt x="1460" y="1016"/>
                                </a:lnTo>
                                <a:cubicBezTo>
                                  <a:pt x="1053" y="1016"/>
                                  <a:pt x="640" y="1343"/>
                                  <a:pt x="640" y="1664"/>
                                </a:cubicBezTo>
                                <a:cubicBezTo>
                                  <a:pt x="640" y="1791"/>
                                  <a:pt x="708" y="1900"/>
                                  <a:pt x="831" y="1972"/>
                                </a:cubicBezTo>
                                <a:cubicBezTo>
                                  <a:pt x="971" y="2053"/>
                                  <a:pt x="1178" y="2089"/>
                                  <a:pt x="1463" y="2079"/>
                                </a:cubicBezTo>
                                <a:lnTo>
                                  <a:pt x="1486" y="2079"/>
                                </a:lnTo>
                                <a:cubicBezTo>
                                  <a:pt x="2353" y="2079"/>
                                  <a:pt x="2446" y="3969"/>
                                  <a:pt x="2507" y="5225"/>
                                </a:cubicBezTo>
                                <a:cubicBezTo>
                                  <a:pt x="2382" y="4979"/>
                                  <a:pt x="2126" y="4780"/>
                                  <a:pt x="1841" y="4557"/>
                                </a:cubicBezTo>
                                <a:close/>
                                <a:moveTo>
                                  <a:pt x="7560" y="4557"/>
                                </a:moveTo>
                                <a:cubicBezTo>
                                  <a:pt x="7274" y="4780"/>
                                  <a:pt x="7019" y="4979"/>
                                  <a:pt x="6894" y="5225"/>
                                </a:cubicBezTo>
                                <a:cubicBezTo>
                                  <a:pt x="6954" y="3969"/>
                                  <a:pt x="7047" y="2079"/>
                                  <a:pt x="7914" y="2079"/>
                                </a:cubicBezTo>
                                <a:lnTo>
                                  <a:pt x="7937" y="2079"/>
                                </a:lnTo>
                                <a:cubicBezTo>
                                  <a:pt x="8222" y="2089"/>
                                  <a:pt x="8429" y="2053"/>
                                  <a:pt x="8569" y="1972"/>
                                </a:cubicBezTo>
                                <a:cubicBezTo>
                                  <a:pt x="8693" y="1900"/>
                                  <a:pt x="8761" y="1791"/>
                                  <a:pt x="8761" y="1664"/>
                                </a:cubicBezTo>
                                <a:cubicBezTo>
                                  <a:pt x="8761" y="1343"/>
                                  <a:pt x="8347" y="1016"/>
                                  <a:pt x="7941" y="1016"/>
                                </a:cubicBezTo>
                                <a:lnTo>
                                  <a:pt x="7551" y="1016"/>
                                </a:lnTo>
                                <a:cubicBezTo>
                                  <a:pt x="7893" y="708"/>
                                  <a:pt x="8288" y="456"/>
                                  <a:pt x="8545" y="543"/>
                                </a:cubicBezTo>
                                <a:cubicBezTo>
                                  <a:pt x="8802" y="630"/>
                                  <a:pt x="8955" y="1095"/>
                                  <a:pt x="8978" y="1854"/>
                                </a:cubicBezTo>
                                <a:cubicBezTo>
                                  <a:pt x="9025" y="3413"/>
                                  <a:pt x="8212" y="4047"/>
                                  <a:pt x="7560" y="45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0" name="graduate-user-icon_53453"/>
                        <wps:cNvSpPr>
                          <a:spLocks noChangeAspect="1"/>
                        </wps:cNvSpPr>
                        <wps:spPr bwMode="auto">
                          <a:xfrm>
                            <a:off x="148976" y="4310009"/>
                            <a:ext cx="210995" cy="209988"/>
                          </a:xfrm>
                          <a:custGeom>
                            <a:avLst/>
                            <a:gdLst>
                              <a:gd name="connsiteX0" fmla="*/ 163238 w 581423"/>
                              <a:gd name="connsiteY0" fmla="*/ 342880 h 578357"/>
                              <a:gd name="connsiteX1" fmla="*/ 228123 w 581423"/>
                              <a:gd name="connsiteY1" fmla="*/ 407730 h 578357"/>
                              <a:gd name="connsiteX2" fmla="*/ 163238 w 581423"/>
                              <a:gd name="connsiteY2" fmla="*/ 472580 h 578357"/>
                              <a:gd name="connsiteX3" fmla="*/ 98353 w 581423"/>
                              <a:gd name="connsiteY3" fmla="*/ 407730 h 578357"/>
                              <a:gd name="connsiteX4" fmla="*/ 163238 w 581423"/>
                              <a:gd name="connsiteY4" fmla="*/ 342880 h 578357"/>
                              <a:gd name="connsiteX5" fmla="*/ 163247 w 581423"/>
                              <a:gd name="connsiteY5" fmla="*/ 323430 h 578357"/>
                              <a:gd name="connsiteX6" fmla="*/ 78869 w 581423"/>
                              <a:gd name="connsiteY6" fmla="*/ 407783 h 578357"/>
                              <a:gd name="connsiteX7" fmla="*/ 163247 w 581423"/>
                              <a:gd name="connsiteY7" fmla="*/ 492048 h 578357"/>
                              <a:gd name="connsiteX8" fmla="*/ 247625 w 581423"/>
                              <a:gd name="connsiteY8" fmla="*/ 407783 h 578357"/>
                              <a:gd name="connsiteX9" fmla="*/ 163247 w 581423"/>
                              <a:gd name="connsiteY9" fmla="*/ 323430 h 578357"/>
                              <a:gd name="connsiteX10" fmla="*/ 138058 w 581423"/>
                              <a:gd name="connsiteY10" fmla="*/ 237032 h 578357"/>
                              <a:gd name="connsiteX11" fmla="*/ 188347 w 581423"/>
                              <a:gd name="connsiteY11" fmla="*/ 237032 h 578357"/>
                              <a:gd name="connsiteX12" fmla="*/ 208195 w 581423"/>
                              <a:gd name="connsiteY12" fmla="*/ 256854 h 578357"/>
                              <a:gd name="connsiteX13" fmla="*/ 208195 w 581423"/>
                              <a:gd name="connsiteY13" fmla="*/ 281653 h 578357"/>
                              <a:gd name="connsiteX14" fmla="*/ 250206 w 581423"/>
                              <a:gd name="connsiteY14" fmla="*/ 305742 h 578357"/>
                              <a:gd name="connsiteX15" fmla="*/ 271567 w 581423"/>
                              <a:gd name="connsiteY15" fmla="*/ 293475 h 578357"/>
                              <a:gd name="connsiteX16" fmla="*/ 298625 w 581423"/>
                              <a:gd name="connsiteY16" fmla="*/ 300675 h 578357"/>
                              <a:gd name="connsiteX17" fmla="*/ 323814 w 581423"/>
                              <a:gd name="connsiteY17" fmla="*/ 344141 h 578357"/>
                              <a:gd name="connsiteX18" fmla="*/ 325772 w 581423"/>
                              <a:gd name="connsiteY18" fmla="*/ 359162 h 578357"/>
                              <a:gd name="connsiteX19" fmla="*/ 316515 w 581423"/>
                              <a:gd name="connsiteY19" fmla="*/ 371251 h 578357"/>
                              <a:gd name="connsiteX20" fmla="*/ 295065 w 581423"/>
                              <a:gd name="connsiteY20" fmla="*/ 383606 h 578357"/>
                              <a:gd name="connsiteX21" fmla="*/ 297379 w 581423"/>
                              <a:gd name="connsiteY21" fmla="*/ 407783 h 578357"/>
                              <a:gd name="connsiteX22" fmla="*/ 295065 w 581423"/>
                              <a:gd name="connsiteY22" fmla="*/ 431961 h 578357"/>
                              <a:gd name="connsiteX23" fmla="*/ 316515 w 581423"/>
                              <a:gd name="connsiteY23" fmla="*/ 444316 h 578357"/>
                              <a:gd name="connsiteX24" fmla="*/ 323814 w 581423"/>
                              <a:gd name="connsiteY24" fmla="*/ 471337 h 578357"/>
                              <a:gd name="connsiteX25" fmla="*/ 298625 w 581423"/>
                              <a:gd name="connsiteY25" fmla="*/ 514803 h 578357"/>
                              <a:gd name="connsiteX26" fmla="*/ 271567 w 581423"/>
                              <a:gd name="connsiteY26" fmla="*/ 522092 h 578357"/>
                              <a:gd name="connsiteX27" fmla="*/ 250117 w 581423"/>
                              <a:gd name="connsiteY27" fmla="*/ 509737 h 578357"/>
                              <a:gd name="connsiteX28" fmla="*/ 208195 w 581423"/>
                              <a:gd name="connsiteY28" fmla="*/ 533825 h 578357"/>
                              <a:gd name="connsiteX29" fmla="*/ 208195 w 581423"/>
                              <a:gd name="connsiteY29" fmla="*/ 558535 h 578357"/>
                              <a:gd name="connsiteX30" fmla="*/ 188347 w 581423"/>
                              <a:gd name="connsiteY30" fmla="*/ 578357 h 578357"/>
                              <a:gd name="connsiteX31" fmla="*/ 138058 w 581423"/>
                              <a:gd name="connsiteY31" fmla="*/ 578357 h 578357"/>
                              <a:gd name="connsiteX32" fmla="*/ 118210 w 581423"/>
                              <a:gd name="connsiteY32" fmla="*/ 558535 h 578357"/>
                              <a:gd name="connsiteX33" fmla="*/ 118210 w 581423"/>
                              <a:gd name="connsiteY33" fmla="*/ 533825 h 578357"/>
                              <a:gd name="connsiteX34" fmla="*/ 76377 w 581423"/>
                              <a:gd name="connsiteY34" fmla="*/ 509737 h 578357"/>
                              <a:gd name="connsiteX35" fmla="*/ 54927 w 581423"/>
                              <a:gd name="connsiteY35" fmla="*/ 522092 h 578357"/>
                              <a:gd name="connsiteX36" fmla="*/ 39796 w 581423"/>
                              <a:gd name="connsiteY36" fmla="*/ 524047 h 578357"/>
                              <a:gd name="connsiteX37" fmla="*/ 27780 w 581423"/>
                              <a:gd name="connsiteY37" fmla="*/ 514803 h 578357"/>
                              <a:gd name="connsiteX38" fmla="*/ 2680 w 581423"/>
                              <a:gd name="connsiteY38" fmla="*/ 471337 h 578357"/>
                              <a:gd name="connsiteX39" fmla="*/ 9890 w 581423"/>
                              <a:gd name="connsiteY39" fmla="*/ 444316 h 578357"/>
                              <a:gd name="connsiteX40" fmla="*/ 31340 w 581423"/>
                              <a:gd name="connsiteY40" fmla="*/ 431961 h 578357"/>
                              <a:gd name="connsiteX41" fmla="*/ 29026 w 581423"/>
                              <a:gd name="connsiteY41" fmla="*/ 407783 h 578357"/>
                              <a:gd name="connsiteX42" fmla="*/ 31340 w 581423"/>
                              <a:gd name="connsiteY42" fmla="*/ 383606 h 578357"/>
                              <a:gd name="connsiteX43" fmla="*/ 9890 w 581423"/>
                              <a:gd name="connsiteY43" fmla="*/ 371251 h 578357"/>
                              <a:gd name="connsiteX44" fmla="*/ 2680 w 581423"/>
                              <a:gd name="connsiteY44" fmla="*/ 344141 h 578357"/>
                              <a:gd name="connsiteX45" fmla="*/ 27780 w 581423"/>
                              <a:gd name="connsiteY45" fmla="*/ 300675 h 578357"/>
                              <a:gd name="connsiteX46" fmla="*/ 54927 w 581423"/>
                              <a:gd name="connsiteY46" fmla="*/ 293475 h 578357"/>
                              <a:gd name="connsiteX47" fmla="*/ 76288 w 581423"/>
                              <a:gd name="connsiteY47" fmla="*/ 305742 h 578357"/>
                              <a:gd name="connsiteX48" fmla="*/ 118210 w 581423"/>
                              <a:gd name="connsiteY48" fmla="*/ 281653 h 578357"/>
                              <a:gd name="connsiteX49" fmla="*/ 118210 w 581423"/>
                              <a:gd name="connsiteY49" fmla="*/ 256854 h 578357"/>
                              <a:gd name="connsiteX50" fmla="*/ 138058 w 581423"/>
                              <a:gd name="connsiteY50" fmla="*/ 237032 h 578357"/>
                              <a:gd name="connsiteX51" fmla="*/ 185399 w 581423"/>
                              <a:gd name="connsiteY51" fmla="*/ 118 h 578357"/>
                              <a:gd name="connsiteX52" fmla="*/ 250017 w 581423"/>
                              <a:gd name="connsiteY52" fmla="*/ 26070 h 578357"/>
                              <a:gd name="connsiteX53" fmla="*/ 269866 w 581423"/>
                              <a:gd name="connsiteY53" fmla="*/ 101614 h 578357"/>
                              <a:gd name="connsiteX54" fmla="*/ 485617 w 581423"/>
                              <a:gd name="connsiteY54" fmla="*/ 333577 h 578357"/>
                              <a:gd name="connsiteX55" fmla="*/ 559581 w 581423"/>
                              <a:gd name="connsiteY55" fmla="*/ 358907 h 578357"/>
                              <a:gd name="connsiteX56" fmla="*/ 580765 w 581423"/>
                              <a:gd name="connsiteY56" fmla="*/ 425118 h 578357"/>
                              <a:gd name="connsiteX57" fmla="*/ 575335 w 581423"/>
                              <a:gd name="connsiteY57" fmla="*/ 431695 h 578357"/>
                              <a:gd name="connsiteX58" fmla="*/ 566969 w 581423"/>
                              <a:gd name="connsiteY58" fmla="*/ 429562 h 578357"/>
                              <a:gd name="connsiteX59" fmla="*/ 544272 w 581423"/>
                              <a:gd name="connsiteY59" fmla="*/ 405122 h 578357"/>
                              <a:gd name="connsiteX60" fmla="*/ 528251 w 581423"/>
                              <a:gd name="connsiteY60" fmla="*/ 404499 h 578357"/>
                              <a:gd name="connsiteX61" fmla="*/ 486062 w 581423"/>
                              <a:gd name="connsiteY61" fmla="*/ 443604 h 578357"/>
                              <a:gd name="connsiteX62" fmla="*/ 485528 w 581423"/>
                              <a:gd name="connsiteY62" fmla="*/ 459602 h 578357"/>
                              <a:gd name="connsiteX63" fmla="*/ 508225 w 581423"/>
                              <a:gd name="connsiteY63" fmla="*/ 484043 h 578357"/>
                              <a:gd name="connsiteX64" fmla="*/ 509738 w 581423"/>
                              <a:gd name="connsiteY64" fmla="*/ 492486 h 578357"/>
                              <a:gd name="connsiteX65" fmla="*/ 502795 w 581423"/>
                              <a:gd name="connsiteY65" fmla="*/ 497374 h 578357"/>
                              <a:gd name="connsiteX66" fmla="*/ 438177 w 581423"/>
                              <a:gd name="connsiteY66" fmla="*/ 471422 h 578357"/>
                              <a:gd name="connsiteX67" fmla="*/ 418417 w 581423"/>
                              <a:gd name="connsiteY67" fmla="*/ 395879 h 578357"/>
                              <a:gd name="connsiteX68" fmla="*/ 202577 w 581423"/>
                              <a:gd name="connsiteY68" fmla="*/ 163915 h 578357"/>
                              <a:gd name="connsiteX69" fmla="*/ 128702 w 581423"/>
                              <a:gd name="connsiteY69" fmla="*/ 138586 h 578357"/>
                              <a:gd name="connsiteX70" fmla="*/ 107429 w 581423"/>
                              <a:gd name="connsiteY70" fmla="*/ 72374 h 578357"/>
                              <a:gd name="connsiteX71" fmla="*/ 112948 w 581423"/>
                              <a:gd name="connsiteY71" fmla="*/ 65797 h 578357"/>
                              <a:gd name="connsiteX72" fmla="*/ 121225 w 581423"/>
                              <a:gd name="connsiteY72" fmla="*/ 67930 h 578357"/>
                              <a:gd name="connsiteX73" fmla="*/ 143922 w 581423"/>
                              <a:gd name="connsiteY73" fmla="*/ 92371 h 578357"/>
                              <a:gd name="connsiteX74" fmla="*/ 159943 w 581423"/>
                              <a:gd name="connsiteY74" fmla="*/ 92993 h 578357"/>
                              <a:gd name="connsiteX75" fmla="*/ 202132 w 581423"/>
                              <a:gd name="connsiteY75" fmla="*/ 53888 h 578357"/>
                              <a:gd name="connsiteX76" fmla="*/ 205781 w 581423"/>
                              <a:gd name="connsiteY76" fmla="*/ 46067 h 578357"/>
                              <a:gd name="connsiteX77" fmla="*/ 202755 w 581423"/>
                              <a:gd name="connsiteY77" fmla="*/ 37890 h 578357"/>
                              <a:gd name="connsiteX78" fmla="*/ 179969 w 581423"/>
                              <a:gd name="connsiteY78" fmla="*/ 13450 h 578357"/>
                              <a:gd name="connsiteX79" fmla="*/ 178456 w 581423"/>
                              <a:gd name="connsiteY79" fmla="*/ 5006 h 578357"/>
                              <a:gd name="connsiteX80" fmla="*/ 185399 w 581423"/>
                              <a:gd name="connsiteY80" fmla="*/ 118 h 57835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</a:cxnLst>
                            <a:rect l="l" t="t" r="r" b="b"/>
                            <a:pathLst>
                              <a:path w="581423" h="578357">
                                <a:moveTo>
                                  <a:pt x="163238" y="342880"/>
                                </a:moveTo>
                                <a:cubicBezTo>
                                  <a:pt x="199073" y="342880"/>
                                  <a:pt x="228123" y="371914"/>
                                  <a:pt x="228123" y="407730"/>
                                </a:cubicBezTo>
                                <a:cubicBezTo>
                                  <a:pt x="228123" y="443546"/>
                                  <a:pt x="199073" y="472580"/>
                                  <a:pt x="163238" y="472580"/>
                                </a:cubicBezTo>
                                <a:cubicBezTo>
                                  <a:pt x="127403" y="472580"/>
                                  <a:pt x="98353" y="443546"/>
                                  <a:pt x="98353" y="407730"/>
                                </a:cubicBezTo>
                                <a:cubicBezTo>
                                  <a:pt x="98353" y="371914"/>
                                  <a:pt x="127403" y="342880"/>
                                  <a:pt x="163238" y="342880"/>
                                </a:cubicBezTo>
                                <a:close/>
                                <a:moveTo>
                                  <a:pt x="163247" y="323430"/>
                                </a:moveTo>
                                <a:cubicBezTo>
                                  <a:pt x="116697" y="323430"/>
                                  <a:pt x="78869" y="361296"/>
                                  <a:pt x="78869" y="407783"/>
                                </a:cubicBezTo>
                                <a:cubicBezTo>
                                  <a:pt x="78869" y="454182"/>
                                  <a:pt x="116697" y="492048"/>
                                  <a:pt x="163247" y="492048"/>
                                </a:cubicBezTo>
                                <a:cubicBezTo>
                                  <a:pt x="209797" y="492048"/>
                                  <a:pt x="247625" y="454182"/>
                                  <a:pt x="247625" y="407783"/>
                                </a:cubicBezTo>
                                <a:cubicBezTo>
                                  <a:pt x="247625" y="361296"/>
                                  <a:pt x="209797" y="323430"/>
                                  <a:pt x="163247" y="323430"/>
                                </a:cubicBezTo>
                                <a:close/>
                                <a:moveTo>
                                  <a:pt x="138058" y="237032"/>
                                </a:moveTo>
                                <a:lnTo>
                                  <a:pt x="188347" y="237032"/>
                                </a:lnTo>
                                <a:cubicBezTo>
                                  <a:pt x="199294" y="237032"/>
                                  <a:pt x="208195" y="245921"/>
                                  <a:pt x="208195" y="256854"/>
                                </a:cubicBezTo>
                                <a:lnTo>
                                  <a:pt x="208195" y="281653"/>
                                </a:lnTo>
                                <a:cubicBezTo>
                                  <a:pt x="223682" y="287164"/>
                                  <a:pt x="237834" y="295342"/>
                                  <a:pt x="250206" y="305742"/>
                                </a:cubicBezTo>
                                <a:lnTo>
                                  <a:pt x="271567" y="293475"/>
                                </a:lnTo>
                                <a:cubicBezTo>
                                  <a:pt x="281002" y="287964"/>
                                  <a:pt x="293196" y="291253"/>
                                  <a:pt x="298625" y="300675"/>
                                </a:cubicBezTo>
                                <a:lnTo>
                                  <a:pt x="323814" y="344141"/>
                                </a:lnTo>
                                <a:cubicBezTo>
                                  <a:pt x="326395" y="348674"/>
                                  <a:pt x="327107" y="354096"/>
                                  <a:pt x="325772" y="359162"/>
                                </a:cubicBezTo>
                                <a:cubicBezTo>
                                  <a:pt x="324348" y="364318"/>
                                  <a:pt x="321054" y="368584"/>
                                  <a:pt x="316515" y="371251"/>
                                </a:cubicBezTo>
                                <a:lnTo>
                                  <a:pt x="295065" y="383606"/>
                                </a:lnTo>
                                <a:cubicBezTo>
                                  <a:pt x="296489" y="391428"/>
                                  <a:pt x="297379" y="399517"/>
                                  <a:pt x="297379" y="407783"/>
                                </a:cubicBezTo>
                                <a:cubicBezTo>
                                  <a:pt x="297379" y="416050"/>
                                  <a:pt x="296489" y="424050"/>
                                  <a:pt x="295065" y="431961"/>
                                </a:cubicBezTo>
                                <a:lnTo>
                                  <a:pt x="316515" y="444316"/>
                                </a:lnTo>
                                <a:cubicBezTo>
                                  <a:pt x="326039" y="449738"/>
                                  <a:pt x="329243" y="461915"/>
                                  <a:pt x="323814" y="471337"/>
                                </a:cubicBezTo>
                                <a:lnTo>
                                  <a:pt x="298625" y="514803"/>
                                </a:lnTo>
                                <a:cubicBezTo>
                                  <a:pt x="293196" y="524314"/>
                                  <a:pt x="281002" y="527514"/>
                                  <a:pt x="271567" y="522092"/>
                                </a:cubicBezTo>
                                <a:lnTo>
                                  <a:pt x="250117" y="509737"/>
                                </a:lnTo>
                                <a:cubicBezTo>
                                  <a:pt x="237834" y="520136"/>
                                  <a:pt x="223682" y="528314"/>
                                  <a:pt x="208195" y="533825"/>
                                </a:cubicBezTo>
                                <a:lnTo>
                                  <a:pt x="208195" y="558535"/>
                                </a:lnTo>
                                <a:cubicBezTo>
                                  <a:pt x="208195" y="569557"/>
                                  <a:pt x="199294" y="578357"/>
                                  <a:pt x="188347" y="578357"/>
                                </a:cubicBezTo>
                                <a:lnTo>
                                  <a:pt x="138058" y="578357"/>
                                </a:lnTo>
                                <a:cubicBezTo>
                                  <a:pt x="127111" y="578357"/>
                                  <a:pt x="118210" y="569557"/>
                                  <a:pt x="118210" y="558535"/>
                                </a:cubicBezTo>
                                <a:lnTo>
                                  <a:pt x="118210" y="533825"/>
                                </a:lnTo>
                                <a:cubicBezTo>
                                  <a:pt x="102812" y="528314"/>
                                  <a:pt x="88571" y="520136"/>
                                  <a:pt x="76377" y="509737"/>
                                </a:cubicBezTo>
                                <a:lnTo>
                                  <a:pt x="54927" y="522092"/>
                                </a:lnTo>
                                <a:cubicBezTo>
                                  <a:pt x="50388" y="524670"/>
                                  <a:pt x="44958" y="525381"/>
                                  <a:pt x="39796" y="524047"/>
                                </a:cubicBezTo>
                                <a:cubicBezTo>
                                  <a:pt x="34722" y="522714"/>
                                  <a:pt x="30450" y="519336"/>
                                  <a:pt x="27780" y="514803"/>
                                </a:cubicBezTo>
                                <a:lnTo>
                                  <a:pt x="2680" y="471337"/>
                                </a:lnTo>
                                <a:cubicBezTo>
                                  <a:pt x="-2838" y="461915"/>
                                  <a:pt x="455" y="449738"/>
                                  <a:pt x="9890" y="444316"/>
                                </a:cubicBezTo>
                                <a:lnTo>
                                  <a:pt x="31340" y="431961"/>
                                </a:lnTo>
                                <a:cubicBezTo>
                                  <a:pt x="29916" y="424050"/>
                                  <a:pt x="29026" y="416050"/>
                                  <a:pt x="29026" y="407783"/>
                                </a:cubicBezTo>
                                <a:cubicBezTo>
                                  <a:pt x="29026" y="399517"/>
                                  <a:pt x="29916" y="391428"/>
                                  <a:pt x="31340" y="383606"/>
                                </a:cubicBezTo>
                                <a:lnTo>
                                  <a:pt x="9890" y="371251"/>
                                </a:lnTo>
                                <a:cubicBezTo>
                                  <a:pt x="455" y="365740"/>
                                  <a:pt x="-2838" y="353651"/>
                                  <a:pt x="2680" y="344141"/>
                                </a:cubicBezTo>
                                <a:lnTo>
                                  <a:pt x="27780" y="300675"/>
                                </a:lnTo>
                                <a:cubicBezTo>
                                  <a:pt x="33298" y="291253"/>
                                  <a:pt x="45403" y="287964"/>
                                  <a:pt x="54927" y="293475"/>
                                </a:cubicBezTo>
                                <a:lnTo>
                                  <a:pt x="76288" y="305742"/>
                                </a:lnTo>
                                <a:cubicBezTo>
                                  <a:pt x="88571" y="295342"/>
                                  <a:pt x="102723" y="287164"/>
                                  <a:pt x="118210" y="281653"/>
                                </a:cubicBezTo>
                                <a:lnTo>
                                  <a:pt x="118210" y="256854"/>
                                </a:lnTo>
                                <a:cubicBezTo>
                                  <a:pt x="118210" y="245921"/>
                                  <a:pt x="127111" y="237032"/>
                                  <a:pt x="138058" y="237032"/>
                                </a:cubicBezTo>
                                <a:close/>
                                <a:moveTo>
                                  <a:pt x="185399" y="118"/>
                                </a:moveTo>
                                <a:cubicBezTo>
                                  <a:pt x="208896" y="-1126"/>
                                  <a:pt x="232750" y="7495"/>
                                  <a:pt x="250017" y="26070"/>
                                </a:cubicBezTo>
                                <a:cubicBezTo>
                                  <a:pt x="269599" y="47133"/>
                                  <a:pt x="276007" y="75573"/>
                                  <a:pt x="269866" y="101614"/>
                                </a:cubicBezTo>
                                <a:lnTo>
                                  <a:pt x="485617" y="333577"/>
                                </a:lnTo>
                                <a:cubicBezTo>
                                  <a:pt x="512052" y="329311"/>
                                  <a:pt x="540000" y="337843"/>
                                  <a:pt x="559581" y="358907"/>
                                </a:cubicBezTo>
                                <a:cubicBezTo>
                                  <a:pt x="576848" y="377481"/>
                                  <a:pt x="583702" y="401833"/>
                                  <a:pt x="580765" y="425118"/>
                                </a:cubicBezTo>
                                <a:cubicBezTo>
                                  <a:pt x="580409" y="428140"/>
                                  <a:pt x="578273" y="430718"/>
                                  <a:pt x="575335" y="431695"/>
                                </a:cubicBezTo>
                                <a:cubicBezTo>
                                  <a:pt x="572398" y="432673"/>
                                  <a:pt x="569105" y="431784"/>
                                  <a:pt x="566969" y="429562"/>
                                </a:cubicBezTo>
                                <a:lnTo>
                                  <a:pt x="544272" y="405122"/>
                                </a:lnTo>
                                <a:cubicBezTo>
                                  <a:pt x="540000" y="400500"/>
                                  <a:pt x="532879" y="400233"/>
                                  <a:pt x="528251" y="404499"/>
                                </a:cubicBezTo>
                                <a:lnTo>
                                  <a:pt x="486062" y="443604"/>
                                </a:lnTo>
                                <a:cubicBezTo>
                                  <a:pt x="481523" y="447870"/>
                                  <a:pt x="481256" y="455069"/>
                                  <a:pt x="485528" y="459602"/>
                                </a:cubicBezTo>
                                <a:lnTo>
                                  <a:pt x="508225" y="484043"/>
                                </a:lnTo>
                                <a:cubicBezTo>
                                  <a:pt x="510361" y="486264"/>
                                  <a:pt x="510984" y="489553"/>
                                  <a:pt x="509738" y="492486"/>
                                </a:cubicBezTo>
                                <a:cubicBezTo>
                                  <a:pt x="508581" y="495330"/>
                                  <a:pt x="505910" y="497285"/>
                                  <a:pt x="502795" y="497374"/>
                                </a:cubicBezTo>
                                <a:cubicBezTo>
                                  <a:pt x="479298" y="498618"/>
                                  <a:pt x="455444" y="489997"/>
                                  <a:pt x="438177" y="471422"/>
                                </a:cubicBezTo>
                                <a:cubicBezTo>
                                  <a:pt x="418595" y="450359"/>
                                  <a:pt x="412187" y="421919"/>
                                  <a:pt x="418417" y="395879"/>
                                </a:cubicBezTo>
                                <a:lnTo>
                                  <a:pt x="202577" y="163915"/>
                                </a:lnTo>
                                <a:cubicBezTo>
                                  <a:pt x="176142" y="168181"/>
                                  <a:pt x="148194" y="159649"/>
                                  <a:pt x="128702" y="138586"/>
                                </a:cubicBezTo>
                                <a:cubicBezTo>
                                  <a:pt x="111345" y="120011"/>
                                  <a:pt x="104492" y="95748"/>
                                  <a:pt x="107429" y="72374"/>
                                </a:cubicBezTo>
                                <a:cubicBezTo>
                                  <a:pt x="107874" y="69352"/>
                                  <a:pt x="110010" y="66775"/>
                                  <a:pt x="112948" y="65797"/>
                                </a:cubicBezTo>
                                <a:cubicBezTo>
                                  <a:pt x="115885" y="64819"/>
                                  <a:pt x="119089" y="65708"/>
                                  <a:pt x="121225" y="67930"/>
                                </a:cubicBezTo>
                                <a:lnTo>
                                  <a:pt x="143922" y="92371"/>
                                </a:lnTo>
                                <a:cubicBezTo>
                                  <a:pt x="148194" y="96992"/>
                                  <a:pt x="155404" y="97259"/>
                                  <a:pt x="159943" y="92993"/>
                                </a:cubicBezTo>
                                <a:lnTo>
                                  <a:pt x="202132" y="53888"/>
                                </a:lnTo>
                                <a:cubicBezTo>
                                  <a:pt x="204357" y="51844"/>
                                  <a:pt x="205603" y="49000"/>
                                  <a:pt x="205781" y="46067"/>
                                </a:cubicBezTo>
                                <a:cubicBezTo>
                                  <a:pt x="205870" y="43045"/>
                                  <a:pt x="204713" y="40112"/>
                                  <a:pt x="202755" y="37890"/>
                                </a:cubicBezTo>
                                <a:lnTo>
                                  <a:pt x="179969" y="13450"/>
                                </a:lnTo>
                                <a:cubicBezTo>
                                  <a:pt x="177922" y="11228"/>
                                  <a:pt x="177299" y="7939"/>
                                  <a:pt x="178456" y="5006"/>
                                </a:cubicBezTo>
                                <a:cubicBezTo>
                                  <a:pt x="179613" y="2162"/>
                                  <a:pt x="182373" y="207"/>
                                  <a:pt x="185399" y="1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1" name="graduate-user-icon_53453"/>
                        <wps:cNvSpPr>
                          <a:spLocks noChangeAspect="1"/>
                        </wps:cNvSpPr>
                        <wps:spPr bwMode="auto">
                          <a:xfrm>
                            <a:off x="184935" y="6739847"/>
                            <a:ext cx="138458" cy="205281"/>
                          </a:xfrm>
                          <a:custGeom>
                            <a:avLst/>
                            <a:gdLst>
                              <a:gd name="T0" fmla="*/ 2389 w 2509"/>
                              <a:gd name="T1" fmla="*/ 0 h 3716"/>
                              <a:gd name="T2" fmla="*/ 120 w 2509"/>
                              <a:gd name="T3" fmla="*/ 0 h 3716"/>
                              <a:gd name="T4" fmla="*/ 0 w 2509"/>
                              <a:gd name="T5" fmla="*/ 120 h 3716"/>
                              <a:gd name="T6" fmla="*/ 0 w 2509"/>
                              <a:gd name="T7" fmla="*/ 3587 h 3716"/>
                              <a:gd name="T8" fmla="*/ 73 w 2509"/>
                              <a:gd name="T9" fmla="*/ 3697 h 3716"/>
                              <a:gd name="T10" fmla="*/ 203 w 2509"/>
                              <a:gd name="T11" fmla="*/ 3675 h 3716"/>
                              <a:gd name="T12" fmla="*/ 1255 w 2509"/>
                              <a:gd name="T13" fmla="*/ 2683 h 3716"/>
                              <a:gd name="T14" fmla="*/ 2307 w 2509"/>
                              <a:gd name="T15" fmla="*/ 3675 h 3716"/>
                              <a:gd name="T16" fmla="*/ 2389 w 2509"/>
                              <a:gd name="T17" fmla="*/ 3707 h 3716"/>
                              <a:gd name="T18" fmla="*/ 2436 w 2509"/>
                              <a:gd name="T19" fmla="*/ 3697 h 3716"/>
                              <a:gd name="T20" fmla="*/ 2509 w 2509"/>
                              <a:gd name="T21" fmla="*/ 3587 h 3716"/>
                              <a:gd name="T22" fmla="*/ 2509 w 2509"/>
                              <a:gd name="T23" fmla="*/ 120 h 3716"/>
                              <a:gd name="T24" fmla="*/ 2389 w 2509"/>
                              <a:gd name="T25" fmla="*/ 0 h 3716"/>
                              <a:gd name="T26" fmla="*/ 2269 w 2509"/>
                              <a:gd name="T27" fmla="*/ 240 h 3716"/>
                              <a:gd name="T28" fmla="*/ 2269 w 2509"/>
                              <a:gd name="T29" fmla="*/ 415 h 3716"/>
                              <a:gd name="T30" fmla="*/ 240 w 2509"/>
                              <a:gd name="T31" fmla="*/ 415 h 3716"/>
                              <a:gd name="T32" fmla="*/ 240 w 2509"/>
                              <a:gd name="T33" fmla="*/ 240 h 3716"/>
                              <a:gd name="T34" fmla="*/ 2269 w 2509"/>
                              <a:gd name="T35" fmla="*/ 240 h 3716"/>
                              <a:gd name="T36" fmla="*/ 1337 w 2509"/>
                              <a:gd name="T37" fmla="*/ 2431 h 3716"/>
                              <a:gd name="T38" fmla="*/ 1255 w 2509"/>
                              <a:gd name="T39" fmla="*/ 2398 h 3716"/>
                              <a:gd name="T40" fmla="*/ 1172 w 2509"/>
                              <a:gd name="T41" fmla="*/ 2431 h 3716"/>
                              <a:gd name="T42" fmla="*/ 240 w 2509"/>
                              <a:gd name="T43" fmla="*/ 3309 h 3716"/>
                              <a:gd name="T44" fmla="*/ 240 w 2509"/>
                              <a:gd name="T45" fmla="*/ 655 h 3716"/>
                              <a:gd name="T46" fmla="*/ 2269 w 2509"/>
                              <a:gd name="T47" fmla="*/ 655 h 3716"/>
                              <a:gd name="T48" fmla="*/ 2269 w 2509"/>
                              <a:gd name="T49" fmla="*/ 3309 h 3716"/>
                              <a:gd name="T50" fmla="*/ 1337 w 2509"/>
                              <a:gd name="T51" fmla="*/ 2431 h 37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09" h="3716">
                                <a:moveTo>
                                  <a:pt x="2389" y="0"/>
                                </a:moveTo>
                                <a:lnTo>
                                  <a:pt x="120" y="0"/>
                                </a:lnTo>
                                <a:cubicBezTo>
                                  <a:pt x="54" y="0"/>
                                  <a:pt x="0" y="54"/>
                                  <a:pt x="0" y="120"/>
                                </a:cubicBezTo>
                                <a:lnTo>
                                  <a:pt x="0" y="3587"/>
                                </a:lnTo>
                                <a:cubicBezTo>
                                  <a:pt x="0" y="3635"/>
                                  <a:pt x="29" y="3678"/>
                                  <a:pt x="73" y="3697"/>
                                </a:cubicBezTo>
                                <a:cubicBezTo>
                                  <a:pt x="117" y="3716"/>
                                  <a:pt x="168" y="3707"/>
                                  <a:pt x="203" y="3675"/>
                                </a:cubicBezTo>
                                <a:lnTo>
                                  <a:pt x="1255" y="2683"/>
                                </a:lnTo>
                                <a:lnTo>
                                  <a:pt x="2307" y="3675"/>
                                </a:lnTo>
                                <a:cubicBezTo>
                                  <a:pt x="2329" y="3696"/>
                                  <a:pt x="2359" y="3707"/>
                                  <a:pt x="2389" y="3707"/>
                                </a:cubicBezTo>
                                <a:cubicBezTo>
                                  <a:pt x="2405" y="3707"/>
                                  <a:pt x="2421" y="3704"/>
                                  <a:pt x="2436" y="3697"/>
                                </a:cubicBezTo>
                                <a:cubicBezTo>
                                  <a:pt x="2480" y="3678"/>
                                  <a:pt x="2509" y="3635"/>
                                  <a:pt x="2509" y="3587"/>
                                </a:cubicBezTo>
                                <a:lnTo>
                                  <a:pt x="2509" y="120"/>
                                </a:lnTo>
                                <a:cubicBezTo>
                                  <a:pt x="2509" y="54"/>
                                  <a:pt x="2455" y="0"/>
                                  <a:pt x="2389" y="0"/>
                                </a:cubicBezTo>
                                <a:close/>
                                <a:moveTo>
                                  <a:pt x="2269" y="240"/>
                                </a:moveTo>
                                <a:lnTo>
                                  <a:pt x="2269" y="415"/>
                                </a:lnTo>
                                <a:lnTo>
                                  <a:pt x="240" y="415"/>
                                </a:lnTo>
                                <a:lnTo>
                                  <a:pt x="240" y="240"/>
                                </a:lnTo>
                                <a:lnTo>
                                  <a:pt x="2269" y="240"/>
                                </a:lnTo>
                                <a:close/>
                                <a:moveTo>
                                  <a:pt x="1337" y="2431"/>
                                </a:moveTo>
                                <a:cubicBezTo>
                                  <a:pt x="1314" y="2409"/>
                                  <a:pt x="1284" y="2398"/>
                                  <a:pt x="1255" y="2398"/>
                                </a:cubicBezTo>
                                <a:cubicBezTo>
                                  <a:pt x="1225" y="2398"/>
                                  <a:pt x="1195" y="2409"/>
                                  <a:pt x="1172" y="2431"/>
                                </a:cubicBezTo>
                                <a:lnTo>
                                  <a:pt x="240" y="3309"/>
                                </a:lnTo>
                                <a:lnTo>
                                  <a:pt x="240" y="655"/>
                                </a:lnTo>
                                <a:lnTo>
                                  <a:pt x="2269" y="655"/>
                                </a:lnTo>
                                <a:lnTo>
                                  <a:pt x="2269" y="3309"/>
                                </a:lnTo>
                                <a:lnTo>
                                  <a:pt x="1337" y="2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9" name="平行四边形 87"/>
                        <wps:cNvSpPr/>
                        <wps:spPr>
                          <a:xfrm>
                            <a:off x="41097" y="2645595"/>
                            <a:ext cx="1367790" cy="29654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tx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" name="TextBox 83"/>
                        <wps:cNvSpPr txBox="1"/>
                        <wps:spPr bwMode="auto">
                          <a:xfrm>
                            <a:off x="400692" y="2578813"/>
                            <a:ext cx="1069975" cy="396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pStyle w:val="7"/>
                                <w:kinsoku w:val="0"/>
                                <w:overflowPunct w:val="0"/>
                                <w:spacing w:before="0" w:beforeAutospacing="0" w:after="0" w:afterAutospacing="0" w:line="480" w:lineRule="exact"/>
                                <w:jc w:val="both"/>
                                <w:rPr>
                                  <w:rFonts w:hint="eastAsia" w:ascii="幼圆" w:hAnsi="幼圆" w:eastAsia="幼圆" w:cs="幼圆"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幼圆" w:hAnsi="幼圆" w:eastAsia="幼圆" w:cs="幼圆"/>
                                  <w:color w:val="FFFFFF"/>
                                  <w:sz w:val="32"/>
                                  <w:szCs w:val="32"/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050" name=" 2050"/>
                        <wps:cNvSpPr/>
                        <wps:spPr bwMode="auto">
                          <a:xfrm>
                            <a:off x="164387" y="2691829"/>
                            <a:ext cx="196149" cy="196149"/>
                          </a:xfrm>
                          <a:custGeom>
                            <a:avLst/>
                            <a:gdLst>
                              <a:gd name="T0" fmla="*/ 1767542 w 3927"/>
                              <a:gd name="T1" fmla="*/ 308011 h 3928"/>
                              <a:gd name="T2" fmla="*/ 1684137 w 3927"/>
                              <a:gd name="T3" fmla="*/ 390514 h 3928"/>
                              <a:gd name="T4" fmla="*/ 1406885 w 3927"/>
                              <a:gd name="T5" fmla="*/ 115046 h 3928"/>
                              <a:gd name="T6" fmla="*/ 1490290 w 3927"/>
                              <a:gd name="T7" fmla="*/ 32084 h 3928"/>
                              <a:gd name="T8" fmla="*/ 1597525 w 3927"/>
                              <a:gd name="T9" fmla="*/ 28876 h 3928"/>
                              <a:gd name="T10" fmla="*/ 1770750 w 3927"/>
                              <a:gd name="T11" fmla="*/ 200757 h 3928"/>
                              <a:gd name="T12" fmla="*/ 1767542 w 3927"/>
                              <a:gd name="T13" fmla="*/ 308011 h 3928"/>
                              <a:gd name="T14" fmla="*/ 1032021 w 3927"/>
                              <a:gd name="T15" fmla="*/ 1039078 h 3928"/>
                              <a:gd name="T16" fmla="*/ 754768 w 3927"/>
                              <a:gd name="T17" fmla="*/ 763152 h 3928"/>
                              <a:gd name="T18" fmla="*/ 1364724 w 3927"/>
                              <a:gd name="T19" fmla="*/ 156756 h 3928"/>
                              <a:gd name="T20" fmla="*/ 1641977 w 3927"/>
                              <a:gd name="T21" fmla="*/ 432682 h 3928"/>
                              <a:gd name="T22" fmla="*/ 1032021 w 3927"/>
                              <a:gd name="T23" fmla="*/ 1039078 h 3928"/>
                              <a:gd name="T24" fmla="*/ 993526 w 3927"/>
                              <a:gd name="T25" fmla="*/ 1077121 h 3928"/>
                              <a:gd name="T26" fmla="*/ 605373 w 3927"/>
                              <a:gd name="T27" fmla="*/ 1187584 h 3928"/>
                              <a:gd name="T28" fmla="*/ 716274 w 3927"/>
                              <a:gd name="T29" fmla="*/ 801653 h 3928"/>
                              <a:gd name="T30" fmla="*/ 993526 w 3927"/>
                              <a:gd name="T31" fmla="*/ 1077121 h 3928"/>
                              <a:gd name="T32" fmla="*/ 352867 w 3927"/>
                              <a:gd name="T33" fmla="*/ 226883 h 3928"/>
                              <a:gd name="T34" fmla="*/ 179641 w 3927"/>
                              <a:gd name="T35" fmla="*/ 400597 h 3928"/>
                              <a:gd name="T36" fmla="*/ 179641 w 3927"/>
                              <a:gd name="T37" fmla="*/ 1447468 h 3928"/>
                              <a:gd name="T38" fmla="*/ 352867 w 3927"/>
                              <a:gd name="T39" fmla="*/ 1620724 h 3928"/>
                              <a:gd name="T40" fmla="*/ 1400011 w 3927"/>
                              <a:gd name="T41" fmla="*/ 1620724 h 3928"/>
                              <a:gd name="T42" fmla="*/ 1573236 w 3927"/>
                              <a:gd name="T43" fmla="*/ 1447468 h 3928"/>
                              <a:gd name="T44" fmla="*/ 1573236 w 3927"/>
                              <a:gd name="T45" fmla="*/ 759485 h 3928"/>
                              <a:gd name="T46" fmla="*/ 1752419 w 3927"/>
                              <a:gd name="T47" fmla="*/ 585771 h 3928"/>
                              <a:gd name="T48" fmla="*/ 1752419 w 3927"/>
                              <a:gd name="T49" fmla="*/ 1511178 h 3928"/>
                              <a:gd name="T50" fmla="*/ 1457753 w 3927"/>
                              <a:gd name="T51" fmla="*/ 1800397 h 3928"/>
                              <a:gd name="T52" fmla="*/ 289168 w 3927"/>
                              <a:gd name="T53" fmla="*/ 1800397 h 3928"/>
                              <a:gd name="T54" fmla="*/ 0 w 3927"/>
                              <a:gd name="T55" fmla="*/ 1511178 h 3928"/>
                              <a:gd name="T56" fmla="*/ 0 w 3927"/>
                              <a:gd name="T57" fmla="*/ 354304 h 3928"/>
                              <a:gd name="T58" fmla="*/ 289168 w 3927"/>
                              <a:gd name="T59" fmla="*/ 47210 h 3928"/>
                              <a:gd name="T60" fmla="*/ 1214412 w 3927"/>
                              <a:gd name="T61" fmla="*/ 47210 h 3928"/>
                              <a:gd name="T62" fmla="*/ 1040728 w 3927"/>
                              <a:gd name="T63" fmla="*/ 226883 h 3928"/>
                              <a:gd name="T64" fmla="*/ 352867 w 3927"/>
                              <a:gd name="T65" fmla="*/ 226883 h 3928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</a:gdLst>
                            <a:ahLst/>
                            <a:cxnLst>
                              <a:cxn ang="T66">
                                <a:pos x="T0" y="T1"/>
                              </a:cxn>
                              <a:cxn ang="T67">
                                <a:pos x="T2" y="T3"/>
                              </a:cxn>
                              <a:cxn ang="T68">
                                <a:pos x="T4" y="T5"/>
                              </a:cxn>
                              <a:cxn ang="T69">
                                <a:pos x="T6" y="T7"/>
                              </a:cxn>
                              <a:cxn ang="T70">
                                <a:pos x="T8" y="T9"/>
                              </a:cxn>
                              <a:cxn ang="T71">
                                <a:pos x="T10" y="T11"/>
                              </a:cxn>
                              <a:cxn ang="T72">
                                <a:pos x="T12" y="T13"/>
                              </a:cxn>
                              <a:cxn ang="T73">
                                <a:pos x="T14" y="T15"/>
                              </a:cxn>
                              <a:cxn ang="T74">
                                <a:pos x="T16" y="T17"/>
                              </a:cxn>
                              <a:cxn ang="T75">
                                <a:pos x="T18" y="T19"/>
                              </a:cxn>
                              <a:cxn ang="T76">
                                <a:pos x="T20" y="T21"/>
                              </a:cxn>
                              <a:cxn ang="T77">
                                <a:pos x="T22" y="T23"/>
                              </a:cxn>
                              <a:cxn ang="T78">
                                <a:pos x="T24" y="T25"/>
                              </a:cxn>
                              <a:cxn ang="T79">
                                <a:pos x="T26" y="T27"/>
                              </a:cxn>
                              <a:cxn ang="T80">
                                <a:pos x="T28" y="T29"/>
                              </a:cxn>
                              <a:cxn ang="T81">
                                <a:pos x="T30" y="T31"/>
                              </a:cxn>
                              <a:cxn ang="T82">
                                <a:pos x="T32" y="T33"/>
                              </a:cxn>
                              <a:cxn ang="T83">
                                <a:pos x="T34" y="T35"/>
                              </a:cxn>
                              <a:cxn ang="T84">
                                <a:pos x="T36" y="T37"/>
                              </a:cxn>
                              <a:cxn ang="T85">
                                <a:pos x="T38" y="T39"/>
                              </a:cxn>
                              <a:cxn ang="T86">
                                <a:pos x="T40" y="T41"/>
                              </a:cxn>
                              <a:cxn ang="T87">
                                <a:pos x="T42" y="T43"/>
                              </a:cxn>
                              <a:cxn ang="T88">
                                <a:pos x="T44" y="T45"/>
                              </a:cxn>
                              <a:cxn ang="T89">
                                <a:pos x="T46" y="T47"/>
                              </a:cxn>
                              <a:cxn ang="T90">
                                <a:pos x="T48" y="T49"/>
                              </a:cxn>
                              <a:cxn ang="T91">
                                <a:pos x="T50" y="T51"/>
                              </a:cxn>
                              <a:cxn ang="T92">
                                <a:pos x="T52" y="T53"/>
                              </a:cxn>
                              <a:cxn ang="T93">
                                <a:pos x="T54" y="T55"/>
                              </a:cxn>
                              <a:cxn ang="T94">
                                <a:pos x="T56" y="T57"/>
                              </a:cxn>
                              <a:cxn ang="T95">
                                <a:pos x="T58" y="T59"/>
                              </a:cxn>
                              <a:cxn ang="T96">
                                <a:pos x="T60" y="T61"/>
                              </a:cxn>
                              <a:cxn ang="T97">
                                <a:pos x="T62" y="T63"/>
                              </a:cxn>
                              <a:cxn ang="T98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27" h="3928">
                                <a:moveTo>
                                  <a:pt x="3857" y="672"/>
                                </a:moveTo>
                                <a:cubicBezTo>
                                  <a:pt x="3675" y="852"/>
                                  <a:pt x="3675" y="852"/>
                                  <a:pt x="3675" y="852"/>
                                </a:cubicBezTo>
                                <a:cubicBezTo>
                                  <a:pt x="3070" y="251"/>
                                  <a:pt x="3070" y="251"/>
                                  <a:pt x="3070" y="251"/>
                                </a:cubicBezTo>
                                <a:cubicBezTo>
                                  <a:pt x="3252" y="70"/>
                                  <a:pt x="3252" y="70"/>
                                  <a:pt x="3252" y="70"/>
                                </a:cubicBezTo>
                                <a:cubicBezTo>
                                  <a:pt x="3319" y="4"/>
                                  <a:pt x="3424" y="0"/>
                                  <a:pt x="3486" y="63"/>
                                </a:cubicBezTo>
                                <a:cubicBezTo>
                                  <a:pt x="3864" y="438"/>
                                  <a:pt x="3864" y="438"/>
                                  <a:pt x="3864" y="438"/>
                                </a:cubicBezTo>
                                <a:cubicBezTo>
                                  <a:pt x="3927" y="501"/>
                                  <a:pt x="3924" y="605"/>
                                  <a:pt x="3857" y="672"/>
                                </a:cubicBezTo>
                                <a:close/>
                                <a:moveTo>
                                  <a:pt x="2252" y="2267"/>
                                </a:moveTo>
                                <a:cubicBezTo>
                                  <a:pt x="1647" y="1665"/>
                                  <a:pt x="1647" y="1665"/>
                                  <a:pt x="1647" y="1665"/>
                                </a:cubicBezTo>
                                <a:cubicBezTo>
                                  <a:pt x="2978" y="342"/>
                                  <a:pt x="2978" y="342"/>
                                  <a:pt x="2978" y="342"/>
                                </a:cubicBezTo>
                                <a:cubicBezTo>
                                  <a:pt x="3583" y="944"/>
                                  <a:pt x="3583" y="944"/>
                                  <a:pt x="3583" y="944"/>
                                </a:cubicBezTo>
                                <a:lnTo>
                                  <a:pt x="2252" y="2267"/>
                                </a:lnTo>
                                <a:close/>
                                <a:moveTo>
                                  <a:pt x="2168" y="2350"/>
                                </a:moveTo>
                                <a:cubicBezTo>
                                  <a:pt x="1321" y="2591"/>
                                  <a:pt x="1321" y="2591"/>
                                  <a:pt x="1321" y="2591"/>
                                </a:cubicBezTo>
                                <a:cubicBezTo>
                                  <a:pt x="1563" y="1749"/>
                                  <a:pt x="1563" y="1749"/>
                                  <a:pt x="1563" y="1749"/>
                                </a:cubicBezTo>
                                <a:lnTo>
                                  <a:pt x="2168" y="2350"/>
                                </a:lnTo>
                                <a:close/>
                                <a:moveTo>
                                  <a:pt x="770" y="495"/>
                                </a:moveTo>
                                <a:cubicBezTo>
                                  <a:pt x="561" y="495"/>
                                  <a:pt x="392" y="665"/>
                                  <a:pt x="392" y="874"/>
                                </a:cubicBezTo>
                                <a:cubicBezTo>
                                  <a:pt x="392" y="3158"/>
                                  <a:pt x="392" y="3158"/>
                                  <a:pt x="392" y="3158"/>
                                </a:cubicBezTo>
                                <a:cubicBezTo>
                                  <a:pt x="392" y="3367"/>
                                  <a:pt x="561" y="3536"/>
                                  <a:pt x="770" y="3536"/>
                                </a:cubicBezTo>
                                <a:cubicBezTo>
                                  <a:pt x="3055" y="3536"/>
                                  <a:pt x="3055" y="3536"/>
                                  <a:pt x="3055" y="3536"/>
                                </a:cubicBezTo>
                                <a:cubicBezTo>
                                  <a:pt x="3264" y="3536"/>
                                  <a:pt x="3433" y="3367"/>
                                  <a:pt x="3433" y="3158"/>
                                </a:cubicBezTo>
                                <a:cubicBezTo>
                                  <a:pt x="3433" y="1657"/>
                                  <a:pt x="3433" y="1657"/>
                                  <a:pt x="3433" y="1657"/>
                                </a:cubicBezTo>
                                <a:cubicBezTo>
                                  <a:pt x="3824" y="1278"/>
                                  <a:pt x="3824" y="1278"/>
                                  <a:pt x="3824" y="1278"/>
                                </a:cubicBezTo>
                                <a:cubicBezTo>
                                  <a:pt x="3824" y="3297"/>
                                  <a:pt x="3824" y="3297"/>
                                  <a:pt x="3824" y="3297"/>
                                </a:cubicBezTo>
                                <a:cubicBezTo>
                                  <a:pt x="3824" y="3645"/>
                                  <a:pt x="3529" y="3928"/>
                                  <a:pt x="3181" y="3928"/>
                                </a:cubicBezTo>
                                <a:cubicBezTo>
                                  <a:pt x="631" y="3928"/>
                                  <a:pt x="631" y="3928"/>
                                  <a:pt x="631" y="3928"/>
                                </a:cubicBezTo>
                                <a:cubicBezTo>
                                  <a:pt x="283" y="3928"/>
                                  <a:pt x="0" y="3645"/>
                                  <a:pt x="0" y="3297"/>
                                </a:cubicBezTo>
                                <a:cubicBezTo>
                                  <a:pt x="0" y="773"/>
                                  <a:pt x="0" y="773"/>
                                  <a:pt x="0" y="773"/>
                                </a:cubicBezTo>
                                <a:cubicBezTo>
                                  <a:pt x="0" y="425"/>
                                  <a:pt x="283" y="103"/>
                                  <a:pt x="631" y="103"/>
                                </a:cubicBezTo>
                                <a:cubicBezTo>
                                  <a:pt x="2650" y="103"/>
                                  <a:pt x="2650" y="103"/>
                                  <a:pt x="2650" y="103"/>
                                </a:cubicBezTo>
                                <a:cubicBezTo>
                                  <a:pt x="2271" y="495"/>
                                  <a:pt x="2271" y="495"/>
                                  <a:pt x="2271" y="495"/>
                                </a:cubicBezTo>
                                <a:lnTo>
                                  <a:pt x="770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ysClr val="window" lastClr="FFFFFF"/>
                          </a:solidFill>
                          <a:ln>
                            <a:noFill/>
                          </a:ln>
                        </wps:spPr>
                        <wps:bodyPr anchor="ctr" anchorCtr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87pt;height:553pt;width:116.2pt;mso-position-horizontal:center;mso-position-horizontal-relative:page;z-index:251660288;mso-width-relative:page;mso-height-relative:page;" coordsize="1475804,7023071" o:gfxdata="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">
                <o:lock v:ext="edit" aspectratio="f"/>
                <v:roundrect id="平行四边形 87" o:spid="_x0000_s1026" o:spt="2" style="position:absolute;left:41097;top:1315092;height:296545;width:1367790;v-text-anchor:middle;" fillcolor="#000000 [3213]" filled="t" stroked="f" coordsize="21600,21600" arcsize="0.5" o:gfxdata="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2UWhG5AAAA2g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平行四边形 87" o:spid="_x0000_s1026" o:spt="2" style="position:absolute;left:0;top:4268912;height:296545;width:1367790;v-text-anchor:middle;" fillcolor="#000000 [3213]" filled="t" stroked="f" coordsize="21600,21600" arcsize="0.5" o:gfxdata="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LN7S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roundrect id="平行四边形 87" o:spid="_x0000_s1026" o:spt="2" style="position:absolute;left:0;top:6693613;height:296545;width:1367790;v-text-anchor:middle;" fillcolor="#000000 [3213]" filled="t" stroked="f" coordsize="21600,21600" arcsize="0.5" o:gfxdata="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sYeU/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TextBox 83" o:spid="_x0000_s1026" o:spt="202" type="#_x0000_t202" style="position:absolute;left:395555;top:1248310;height:396240;width:1069975;" filled="f" stroked="f" coordsize="21600,21600" o:gfxdata="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jz8Tj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kinsoku w:val="0"/>
                          <w:overflowPunct w:val="0"/>
                          <w:spacing w:before="0" w:beforeAutospacing="0" w:after="0" w:afterAutospacing="0" w:line="480" w:lineRule="exact"/>
                          <w:jc w:val="both"/>
                          <w:rPr>
                            <w:rFonts w:hint="eastAsia" w:ascii="幼圆" w:hAnsi="幼圆" w:eastAsia="幼圆" w:cs="幼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color w:val="FFFFFF"/>
                            <w:sz w:val="32"/>
                            <w:szCs w:val="32"/>
                          </w:rPr>
                          <w:t>荣誉奖项</w:t>
                        </w:r>
                      </w:p>
                    </w:txbxContent>
                  </v:textbox>
                </v:shape>
                <v:shape id="TextBox 83" o:spid="_x0000_s1026" o:spt="202" type="#_x0000_t202" style="position:absolute;left:400692;top:4207267;height:396240;width:1069975;" filled="f" stroked="f" coordsize="21600,21600" o:gfxdata="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fvQu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kinsoku w:val="0"/>
                          <w:overflowPunct w:val="0"/>
                          <w:spacing w:before="0" w:beforeAutospacing="0" w:after="0" w:afterAutospacing="0" w:line="480" w:lineRule="exact"/>
                          <w:jc w:val="both"/>
                          <w:rPr>
                            <w:rFonts w:hint="eastAsia" w:ascii="幼圆" w:hAnsi="幼圆" w:eastAsia="幼圆" w:cs="幼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color w:val="FFFFFF"/>
                            <w:sz w:val="32"/>
                            <w:szCs w:val="32"/>
                          </w:rPr>
                          <w:t>工作经历</w:t>
                        </w:r>
                      </w:p>
                    </w:txbxContent>
                  </v:textbox>
                </v:shape>
                <v:shape id="TextBox 83" o:spid="_x0000_s1026" o:spt="202" type="#_x0000_t202" style="position:absolute;left:400692;top:6626831;height:396240;width:1069975;" filled="f" stroked="f" coordsize="21600,21600" o:gfxdata="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CNtQ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kinsoku w:val="0"/>
                          <w:overflowPunct w:val="0"/>
                          <w:spacing w:before="0" w:beforeAutospacing="0" w:after="0" w:afterAutospacing="0" w:line="480" w:lineRule="exact"/>
                          <w:jc w:val="both"/>
                          <w:rPr>
                            <w:rFonts w:hint="eastAsia" w:ascii="幼圆" w:hAnsi="幼圆" w:eastAsia="幼圆" w:cs="幼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color w:val="FFFFFF"/>
                            <w:sz w:val="32"/>
                            <w:szCs w:val="32"/>
                          </w:rPr>
                          <w:t>自我评价</w:t>
                        </w:r>
                      </w:p>
                    </w:txbxContent>
                  </v:textbox>
                </v:shape>
                <v:roundrect id="平行四边形 87" o:spid="_x0000_s1026" o:spt="2" style="position:absolute;left:25686;top:61645;height:296545;width:1367790;v-text-anchor:middle;" fillcolor="#000000 [3213]" filled="t" stroked="f" coordsize="21600,21600" arcsize="0.5" o:gfxdata="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/VLV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TextBox 83" o:spid="_x0000_s1026" o:spt="202" type="#_x0000_t202" style="position:absolute;left:405829;top:0;height:396240;width:1069975;" filled="f" stroked="f" coordsize="21600,21600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kinsoku w:val="0"/>
                          <w:overflowPunct w:val="0"/>
                          <w:spacing w:before="0" w:beforeAutospacing="0" w:after="0" w:afterAutospacing="0" w:line="480" w:lineRule="exact"/>
                          <w:jc w:val="both"/>
                          <w:rPr>
                            <w:rFonts w:hint="eastAsia" w:ascii="幼圆" w:hAnsi="幼圆" w:eastAsia="幼圆" w:cs="幼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color w:val="FFFFFF"/>
                            <w:sz w:val="32"/>
                            <w:szCs w:val="32"/>
                          </w:rPr>
                          <w:t>教育背景</w:t>
                        </w:r>
                      </w:p>
                    </w:txbxContent>
                  </v:textbox>
                </v:shape>
                <v:shape id="graduate-user-icon_53453" o:spid="_x0000_s1026" o:spt="100" style="position:absolute;left:200346;top:123290;height:190380;width:167005;" fillcolor="#FFFFFF" filled="t" stroked="f" coordsize="398058,599895" o:gfxdata="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2SXMy8AAAA&#10;2wAAAA8AAAAAAAAAAQAgAAAAIgAAAGRycy9kb3ducmV2LnhtbFBLAQIUABQAAAAIAIdO4kAzLwWe&#10;OwAAADkAAAAQAAAAAAAAAAEAIAAAAAsBAABkcnMvc2hhcGV4bWwueG1sUEsFBgAAAAAGAAYAWwEA&#10;ALUDAAAAAA==&#10;" path="m337139,332848c367579,368758,393407,426766,398019,517001c398941,539560,383721,558896,363889,560277c363428,560277,325148,562119,325148,562119c306699,582376,273031,594806,230139,598489xm60966,332848l167505,598489c126919,594806,91867,583757,72957,562119c72957,562119,34677,560277,34216,560277c13923,558896,-1297,539560,87,517001c4699,426766,30526,368758,60966,332848xm100596,298791l198822,541884,297508,298791c306270,304316,315493,310761,323794,319049l211273,599435c207583,599435,203894,599895,199744,599895c195132,599895,190982,599435,186370,599435l73849,319049c82611,310761,91373,304316,100596,298791xm111212,161099c109828,171690,110289,184124,111673,198399c118589,256882,152711,298788,198822,298788c247238,298788,284587,249975,287815,181821c288276,173993,287815,167085,286892,161099c263837,172151,232943,178598,198822,178598c165161,178598,134267,172151,111212,161099xm86773,110444l107523,118733,203433,156033c213577,159717,224182,159717,233865,155112l295192,126101,312714,117812c315481,129324,316864,141758,318248,154652c336231,157875,346375,171690,341764,200241c337614,224187,326548,244449,305798,246291c285509,299709,245393,332404,198822,332404c149944,332404,112134,298327,91845,246291c71557,244449,60029,224187,55879,200241c51268,171690,61412,157875,79395,154652c80779,138995,83084,124259,86773,110444xm203447,1856l353748,58940c357898,60782,360664,64465,360664,69068c360664,73212,358359,77355,354209,79196l230188,137662c222350,141344,214051,141805,206214,138582l77121,87483c76199,87022,75277,85641,75738,84721c75738,83339,76660,82419,78043,82419l192843,82419c196071,82419,198837,80117,198837,76434c198837,73212,196071,70449,192843,70449l53146,70449,53146,95769c55452,98531,57296,101754,57296,105897c57296,110961,54529,115564,49919,117866c54529,127534,57296,144567,57296,149631c57296,157457,51302,156997,43925,156997c36088,156997,30094,157457,30094,149631c30094,144567,33321,127534,37471,117866c33321,115564,30094,110961,30094,105897c30094,101754,31938,98531,34704,96229l34704,61242c34704,56178,38854,52035,43925,52035l64211,52035,180856,2317c188233,-446,196071,-906,203447,1856xe">
                  <v:path o:connectlocs="141446,105631;166988,164073;152669,177807;136415,178391;96554,189933;25578,105631;70276,189933;30609,178391;14355,177807;36,164073;25578,105631;42204,94822;83415,171969;124819,94822;135847,101251;88639,190234;83802,190380;78191,190234;30983,101251;42204,94822;46658,51125;46852,62963;83415,94822;120752,57701;120365,51125;83415,56679;46658,51125;36405,35050;45111,37680;85350,49517;98117,49225;123847,40018;131198,37388;133520,49079;143386,63547;128297,78161;83415,105490;38533,78161;23444,63547;33310,49079;36405,35050;85356,589;148414,18704;151316,21919;148608,25133;96575,43687;86516,43979;32356,27763;31775,26886;32742,26156;80907,26156;83421,24256;80907,22357;22297,22357;22297,30392;24038,33606;20943,37405;24038,47486;18428,49823;12625,47486;15720,37405;12625,33606;14560,30538;14560,19435;18428,16513;26939,16513;75878,735;85356,589" o:connectangles="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graduate-user-icon_53453" o:spid="_x0000_s1026" o:spt="100" style="position:absolute;left:164387;top:1356189;height:210867;width:187496;" fillcolor="#FFFFFF" filled="t" stroked="f" coordsize="9400,10581" o:gfxdata="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ibnN7sAAADb&#10;AAAADwAAAAAAAAABACAAAAAiAAAAZHJzL2Rvd25yZXYueG1sUEsBAhQAFAAAAAgAh07iQDMvBZ47&#10;AAAAOQAAABAAAAAAAAAAAQAgAAAACgEAAGRycy9zaGFwZXhtbC54bWxQSwUGAAAAAAYABgBbAQAA&#10;tAMAAAAA&#10;" path="m9348,1843c9319,878,9095,338,8662,193c8089,0,7383,635,7024,1016l4707,1016,4693,1016,2376,1016c2017,635,1311,0,738,193c306,338,81,878,53,1843c0,3589,933,4317,1613,4848c1936,5101,2191,5300,2216,5516c2231,5654,2157,5821,1988,6029c1924,6108,1936,6224,2015,6289c2050,6317,2091,6330,2132,6330c2185,6330,2239,6307,2275,6262c2403,6105,2490,5958,2540,5817c2548,5929,2557,6028,2569,6112c2669,6809,2899,6955,3074,6955c3107,6955,3136,6949,3159,6942c3875,7409,3939,7645,3934,7727c3929,7788,3877,7814,3862,7821c3808,7853,3331,8138,3338,8461c3341,8603,3433,8722,3612,8815c3758,8891,3834,8973,3839,9059c3847,9200,3671,9350,3603,9395c3598,9399,3593,9403,3588,9408l2595,10424c2569,10451,2561,10490,2576,10525c2590,10559,2624,10581,2661,10581l4693,10581,4707,10581,6739,10581c6777,10581,6810,10559,6825,10525c6839,10490,6831,10451,6805,10424l5812,9408c5808,9403,5803,9399,5797,9395c5729,9350,5554,9200,5561,9059c5566,8973,5643,8891,5788,8815c5967,8722,6059,8603,6062,8461c6069,8138,5592,7853,5538,7821c5523,7814,5471,7788,5467,7727c5461,7646,5526,7409,6241,6942c6264,6949,6293,6955,6326,6955c6501,6955,6731,6809,6831,6112c6843,6028,6852,5929,6861,5817c6910,5958,6998,6105,7125,6262c7161,6307,7215,6330,7269,6330c7309,6330,7351,6317,7385,6289c7464,6224,7476,6108,7412,6029c7243,5821,7169,5654,7184,5516c7209,5300,7464,5101,7787,4848c8468,4317,9400,3589,9348,1843xm1841,4557c1188,4047,375,3413,422,1854c445,1095,599,630,856,543c1112,456,1507,708,1849,1016l1460,1016c1053,1016,640,1343,640,1664c640,1791,708,1900,831,1972c971,2053,1178,2089,1463,2079l1486,2079c2353,2079,2446,3969,2507,5225c2382,4979,2126,4780,1841,4557xm7560,4557c7274,4780,7019,4979,6894,5225c6954,3969,7047,2079,7914,2079l7937,2079c8222,2089,8429,2053,8569,1972c8693,1900,8761,1791,8761,1664c8761,1343,8347,1016,7941,1016l7551,1016c7893,708,8288,456,8545,543c8802,630,8955,1095,8978,1854c9025,3413,8212,4047,7560,4557xe">
                  <v:path o:connectlocs="172775,3846;93887,20247;47392,20247;1057,36728;44201,109927;40191,125332;45378,124794;51242,121805;63010,138345;77032,155863;72046,175672;71866,187231;51760,207738;53077,210867;93887,210867;136134,209750;115928,187490;110921,180535;120914,168617;109046,153990;126180,138605;136852,115926;144990,126149;147842,120150;155322,96614;36721,90815;17074,10821;29121,20247;16575,39299;29640,41432;36721,90815;137510,104128;158314,41432;174750,33161;150615,20247;179078,36948" o:connectangles="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graduate-user-icon_53453" o:spid="_x0000_s1026" o:spt="100" style="position:absolute;left:148976;top:4310009;height:209988;width:210995;" fillcolor="#FFFFFF" filled="t" stroked="f" coordsize="581423,578357" o:gfxdata="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btqPy8AAAA&#10;2wAAAA8AAAAAAAAAAQAgAAAAIgAAAGRycy9kb3ducmV2LnhtbFBLAQIUABQAAAAIAIdO4kAzLwWe&#10;OwAAADkAAAAQAAAAAAAAAAEAIAAAAAsBAABkcnMvc2hhcGV4bWwueG1sUEsFBgAAAAAGAAYAWwEA&#10;ALUDAAAAAA==&#10;" path="m163238,342880c199073,342880,228123,371914,228123,407730c228123,443546,199073,472580,163238,472580c127403,472580,98353,443546,98353,407730c98353,371914,127403,342880,163238,342880xm163247,323430c116697,323430,78869,361296,78869,407783c78869,454182,116697,492048,163247,492048c209797,492048,247625,454182,247625,407783c247625,361296,209797,323430,163247,323430xm138058,237032l188347,237032c199294,237032,208195,245921,208195,256854l208195,281653c223682,287164,237834,295342,250206,305742l271567,293475c281002,287964,293196,291253,298625,300675l323814,344141c326395,348674,327107,354096,325772,359162c324348,364318,321054,368584,316515,371251l295065,383606c296489,391428,297379,399517,297379,407783c297379,416050,296489,424050,295065,431961l316515,444316c326039,449738,329243,461915,323814,471337l298625,514803c293196,524314,281002,527514,271567,522092l250117,509737c237834,520136,223682,528314,208195,533825l208195,558535c208195,569557,199294,578357,188347,578357l138058,578357c127111,578357,118210,569557,118210,558535l118210,533825c102812,528314,88571,520136,76377,509737l54927,522092c50388,524670,44958,525381,39796,524047c34722,522714,30450,519336,27780,514803l2680,471337c-2838,461915,455,449738,9890,444316l31340,431961c29916,424050,29026,416050,29026,407783c29026,399517,29916,391428,31340,383606l9890,371251c455,365740,-2838,353651,2680,344141l27780,300675c33298,291253,45403,287964,54927,293475l76288,305742c88571,295342,102723,287164,118210,281653l118210,256854c118210,245921,127111,237032,138058,237032xm185399,118c208896,-1126,232750,7495,250017,26070c269599,47133,276007,75573,269866,101614l485617,333577c512052,329311,540000,337843,559581,358907c576848,377481,583702,401833,580765,425118c580409,428140,578273,430718,575335,431695c572398,432673,569105,431784,566969,429562l544272,405122c540000,400500,532879,400233,528251,404499l486062,443604c481523,447870,481256,455069,485528,459602l508225,484043c510361,486264,510984,489553,509738,492486c508581,495330,505910,497285,502795,497374c479298,498618,455444,489997,438177,471422c418595,450359,412187,421919,418417,395879l202577,163915c176142,168181,148194,159649,128702,138586c111345,120011,104492,95748,107429,72374c107874,69352,110010,66775,112948,65797c115885,64819,119089,65708,121225,67930l143922,92371c148194,96992,155404,97259,159943,92993l202132,53888c204357,51844,205603,49000,205781,46067c205870,43045,204713,40112,202755,37890l179969,13450c177922,11228,177299,7939,178456,5006c179613,2162,182373,207,185399,118xe">
                  <v:path o:connectlocs="59238,124491;82784,148037;59238,171582;35691,148037;59238,124491;59241,117429;28621,148056;59241,178651;89861,148056;59241,117429;50100,86060;68350,86060;75552,93257;75552,102261;90798,111007;98550,106553;108369,109168;117510,124949;118220,130403;114861,134792;107077,139278;107917,148056;107077,156835;114861,161320;117510,171131;108369,186913;98550,189559;90765,185073;75552,193819;75552,202791;68350,209988;50100,209988;42897,202791;42897,193819;27716,185073;19932,189559;14441,190269;10081,186913;972,171131;3589,161320;11373,156835;10533,148056;11373,139278;3589,134792;972,124949;10081,109168;19932,106553;27684,111007;42897,102261;42897,93257;50100,86060;67280,42;90729,9465;97932,36893;176227,121114;203068,130310;210756,154350;208785,156738;205749,155963;197513,147090;191699,146864;176389,161062;176195,166870;184431,175744;184980,178810;182461,180584;159011,171162;151841,143734;73514,59513;46705,50317;38985,26277;40988,23889;43991,24663;52228,33537;58042,33763;73352,19565;74676,16725;73578,13756;65309,4883;64760,1817;67280,42" o:connectangles="0,0,0,0,0,0,0,0,0,0,0,0,0,0,0,0,0,0,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graduate-user-icon_53453" o:spid="_x0000_s1026" o:spt="100" style="position:absolute;left:184935;top:6739847;height:205281;width:138458;" fillcolor="#FFFFFF" filled="t" stroked="f" coordsize="2509,3716" o:gfxdata="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7oS1K8AAAA&#10;2wAAAA8AAAAAAAAAAQAgAAAAIgAAAGRycy9kb3ducmV2LnhtbFBLAQIUABQAAAAIAIdO4kAzLwWe&#10;OwAAADkAAAAQAAAAAAAAAAEAIAAAAAsBAABkcnMvc2hhcGV4bWwueG1sUEsFBgAAAAAGAAYAWwEA&#10;ALUDAAAAAA==&#10;" path="m2389,0l120,0c54,0,0,54,0,120l0,3587c0,3635,29,3678,73,3697c117,3716,168,3707,203,3675l1255,2683,2307,3675c2329,3696,2359,3707,2389,3707c2405,3707,2421,3704,2436,3697c2480,3678,2509,3635,2509,3587l2509,120c2509,54,2455,0,2389,0xm2269,240l2269,415,240,415,240,240,2269,240xm1337,2431c1314,2409,1284,2398,1255,2398c1225,2398,1195,2409,1172,2431l240,3309,240,655,2269,655,2269,3309,1337,2431xe">
                  <v:path o:connectlocs="131835,0;6622,0;0,6629;0,198154;4028,204231;11202,203016;69256,148215;127310,203016;131835,204783;134429,204231;138458,198154;138458,6629;131835,0;125213,13258;125213,22925;13244,22925;13244,13258;125213,13258;73781,134294;69256,132471;64676,134294;13244,182797;13244,36183;125213,36183;125213,182797;73781,134294" o:connectangles="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roundrect id="平行四边形 87" o:spid="_x0000_s1026" o:spt="2" style="position:absolute;left:41097;top:2645595;height:296545;width:1367790;v-text-anchor:middle;" fillcolor="#000000 [3213]" filled="t" stroked="f" coordsize="21600,21600" arcsize="0.5" o:gfxdata="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2VAUugAAANo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</v:roundrect>
                <v:shape id="TextBox 83" o:spid="_x0000_s1026" o:spt="202" type="#_x0000_t202" style="position:absolute;left:400692;top:2578813;height:396240;width:1069975;" filled="f" stroked="f" coordsize="21600,21600" o:gfxdata="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dWpS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7"/>
                          <w:kinsoku w:val="0"/>
                          <w:overflowPunct w:val="0"/>
                          <w:spacing w:before="0" w:beforeAutospacing="0" w:after="0" w:afterAutospacing="0" w:line="480" w:lineRule="exact"/>
                          <w:jc w:val="both"/>
                          <w:rPr>
                            <w:rFonts w:hint="eastAsia" w:ascii="幼圆" w:hAnsi="幼圆" w:eastAsia="幼圆" w:cs="幼圆"/>
                            <w:color w:val="FFFFFF"/>
                            <w:sz w:val="32"/>
                            <w:szCs w:val="32"/>
                          </w:rPr>
                        </w:pPr>
                        <w:r>
                          <w:rPr>
                            <w:rFonts w:hint="eastAsia" w:ascii="幼圆" w:hAnsi="幼圆" w:eastAsia="幼圆" w:cs="幼圆"/>
                            <w:color w:val="FFFFFF"/>
                            <w:sz w:val="32"/>
                            <w:szCs w:val="32"/>
                          </w:rPr>
                          <w:t>校园经历</w:t>
                        </w:r>
                      </w:p>
                    </w:txbxContent>
                  </v:textbox>
                </v:shape>
                <v:shape id=" 2050" o:spid="_x0000_s1026" o:spt="100" style="position:absolute;left:164387;top:2691829;height:196149;width:196149;v-text-anchor:middle-center;" fillcolor="#FFFFFF" filled="t" stroked="f" coordsize="3927,3928" o:gfxdata="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Lk2ILsAAADd&#10;AAAADwAAAAAAAAABACAAAAAiAAAAZHJzL2Rvd25yZXYueG1sUEsBAhQAFAAAAAgAh07iQDMvBZ47&#10;AAAAOQAAABAAAAAAAAAAAQAgAAAACgEAAGRycy9zaGFwZXhtbC54bWxQSwUGAAAAAAYABgBbAQAA&#10;tAMAAAAA&#10;" path="m3857,672c3675,852,3675,852,3675,852c3070,251,3070,251,3070,251c3252,70,3252,70,3252,70c3319,4,3424,0,3486,63c3864,438,3864,438,3864,438c3927,501,3924,605,3857,672xm2252,2267c1647,1665,1647,1665,1647,1665c2978,342,2978,342,2978,342c3583,944,3583,944,3583,944l2252,2267xm2168,2350c1321,2591,1321,2591,1321,2591c1563,1749,1563,1749,1563,1749l2168,2350xm770,495c561,495,392,665,392,874c392,3158,392,3158,392,3158c392,3367,561,3536,770,3536c3055,3536,3055,3536,3055,3536c3264,3536,3433,3367,3433,3158c3433,1657,3433,1657,3433,1657c3824,1278,3824,1278,3824,1278c3824,3297,3824,3297,3824,3297c3824,3645,3529,3928,3181,3928c631,3928,631,3928,631,3928c283,3928,0,3645,0,3297c0,773,0,773,0,773c0,425,283,103,631,103c2650,103,2650,103,2650,103c2271,495,2271,495,2271,495l770,495xe">
                  <v:path o:connectlocs="88286629,15380868;84120648,19500746;70272239,5744948;74438220,1602149;79794482,1441954;88446865,10025021;88286629,15380868;51548226,51887502;37699767,38108834;68166347,7827783;82014806,21606451;51548226,51887502;49625447,53787221;30237664,59303313;35777038,40031424;49625447,53787221;17625288,11329652;8972855,20004251;8972855,72280906;17625288,80932635;69928891,80932635;78581275,72280906;78581275,37925718;87531253,29251119;87531253,75462335;72813036,89904804;14443599,89904804;0,75462335;0,17692559;14443599,2357483;60658441,2357483;51983131,11329652;17625288,11329652" o:connectangles="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ind w:left="-1800" w:leftChars="-857" w:right="40" w:rightChars="19"/>
        <w:rPr>
          <w:rFonts w:ascii="楷体" w:hAnsi="楷体" w:eastAsia="楷体" w:cs="微软雅黑"/>
          <w:sz w:val="24"/>
          <w:szCs w:val="24"/>
        </w:rPr>
        <w:sectPr>
          <w:pgSz w:w="11906" w:h="16838"/>
          <w:pgMar w:top="1418" w:right="0" w:bottom="0" w:left="2127" w:header="851" w:footer="992" w:gutter="0"/>
          <w:cols w:space="425" w:num="1"/>
          <w:docGrid w:type="lines" w:linePitch="312" w:charSpace="0"/>
        </w:sectPr>
      </w:pPr>
    </w:p>
    <w:p>
      <w:r>
        <mc:AlternateContent>
          <mc:Choice Requires="wps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page">
                  <wp:posOffset>3012440</wp:posOffset>
                </wp:positionH>
                <wp:positionV relativeFrom="paragraph">
                  <wp:posOffset>-495300</wp:posOffset>
                </wp:positionV>
                <wp:extent cx="1367155" cy="60706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7155" cy="607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600" w:lineRule="auto"/>
                              <w:jc w:val="distribute"/>
                              <w:rPr>
                                <w:rFonts w:hint="eastAsia" w:ascii="幼圆" w:hAnsi="幼圆" w:eastAsia="幼圆" w:cs="幼圆"/>
                                <w:b w:val="0"/>
                                <w:bCs w:val="0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幼圆" w:hAnsi="幼圆" w:eastAsia="幼圆" w:cs="幼圆"/>
                                <w:b w:val="0"/>
                                <w:bCs w:val="0"/>
                                <w:sz w:val="56"/>
                                <w:szCs w:val="56"/>
                                <w:lang w:val="en-US" w:eastAsia="zh-CN"/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2pt;margin-top:-39pt;height:47.8pt;width:107.65pt;mso-position-horizontal-relative:page;z-index:252264448;mso-width-relative:page;mso-height-relative:page;" filled="f" stroked="f" coordsize="21600,21600" o:gfxdata="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CzDXaz2wAAAAoBAAAPAAAAAAAAAAEAIAAAACIAAABkcnMvZG93bnJldi54bWxQSwECFAAUAAAA&#10;CACHTuJA7v+UbSQCAAAoBAAADgAAAAAAAAABACAAAAAq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auto"/>
                        <w:jc w:val="distribute"/>
                        <w:rPr>
                          <w:rFonts w:hint="eastAsia" w:ascii="幼圆" w:hAnsi="幼圆" w:eastAsia="幼圆" w:cs="幼圆"/>
                          <w:b w:val="0"/>
                          <w:bCs w:val="0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幼圆" w:hAnsi="幼圆" w:eastAsia="幼圆" w:cs="幼圆"/>
                          <w:b w:val="0"/>
                          <w:bCs w:val="0"/>
                          <w:sz w:val="56"/>
                          <w:szCs w:val="56"/>
                          <w:lang w:val="en-US" w:eastAsia="zh-CN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-1181100</wp:posOffset>
                </wp:positionH>
                <wp:positionV relativeFrom="paragraph">
                  <wp:posOffset>-876300</wp:posOffset>
                </wp:positionV>
                <wp:extent cx="7632700" cy="10972800"/>
                <wp:effectExtent l="0" t="0" r="0" b="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0" cy="10972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93pt;margin-top:-69pt;height:864pt;width:601pt;z-index:251666432;v-text-anchor:middle;mso-width-relative:page;mso-height-relative:page;" filled="f" stroked="f" coordsize="21600,21600" o:gfxdata="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mDFF/ZAAAADwEAAA8AAAAAAAAA&#10;AQAgAAAAIgAAAGRycy9kb3ducmV2LnhtbFBLAQIUABQAAAAIAIdO4kBz+1vWSQIAAHEEAAAOAAAA&#10;AAAAAAEAIAAAACgBAABkcnMvZTJvRG9jLnhtbFBLBQYAAAAABgAGAFkBAADjBQAAAAA=&#10;">
                <v:fill on="f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widowControl/>
        <w:ind w:left="-1800" w:leftChars="-857" w:right="-1758" w:rightChars="-837"/>
        <w:jc w:val="left"/>
      </w:pPr>
    </w:p>
    <w:p>
      <w:pPr>
        <w:widowControl/>
        <w:ind w:left="-1800" w:leftChars="-857" w:right="-1758" w:rightChars="-837"/>
        <w:jc w:val="left"/>
      </w:pPr>
      <w:bookmarkStart w:id="1" w:name="_GoBack"/>
      <w:bookmarkEnd w:id="1"/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411480</wp:posOffset>
                </wp:positionV>
                <wp:extent cx="6477000" cy="8442325"/>
                <wp:effectExtent l="0" t="0" r="0" b="0"/>
                <wp:wrapNone/>
                <wp:docPr id="22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84422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sz w:val="22"/>
                                <w:szCs w:val="22"/>
                              </w:rPr>
                              <w:t>尊敬的校领导：</w:t>
                            </w:r>
                          </w:p>
                          <w:p>
                            <w:pPr>
                              <w:spacing w:line="240" w:lineRule="auto"/>
                              <w:ind w:firstLine="440" w:firstLineChars="20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sz w:val="22"/>
                                <w:szCs w:val="22"/>
                              </w:rPr>
                              <w:t xml:space="preserve">   您好！首先，真诚地感谢您从百忙之中抽出时间来看我的自荐材料。 我是一名2017届的研究生，即将面临毕业。十几年的寒窗苦读，铸就了我的学识与自信。学习与成长更加磨练了我的意志，提高了我的修养！“一分耕耘、一分收获”！我会尽自己最大的努力去做一名合格的老师，实现自己的人生价值。  </w:t>
                            </w:r>
                          </w:p>
                          <w:p>
                            <w:pPr>
                              <w:spacing w:line="240" w:lineRule="auto"/>
                              <w:ind w:firstLine="440" w:firstLineChars="20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sz w:val="22"/>
                                <w:szCs w:val="22"/>
                              </w:rPr>
                              <w:t>我热爱教师这一职业，教书育人不仅仅是一项工作，一名真正的教师将会影响到学生的一生。大学四年学习让我自信能成为一名优秀教师，相信今后在社会上我能很好地发挥自己的知识和能力。</w:t>
                            </w:r>
                          </w:p>
                          <w:p>
                            <w:pPr>
                              <w:spacing w:line="240" w:lineRule="auto"/>
                              <w:ind w:firstLine="440" w:firstLineChars="20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sz w:val="22"/>
                                <w:szCs w:val="22"/>
                              </w:rPr>
                              <w:t>“学高为师，身正为范”是我一直铭记的警言。以此为鉴，我在大学四年中努力学习，不断充实自我，调整自我努力提高自己的专业知识和专业素养。大学四年，各学科成绩良好。大二时通过了英语四级的考试，大三时又以良好的成绩通过了英语六级考试。研究生更加深入地学习了语文教学的内容。</w:t>
                            </w:r>
                          </w:p>
                          <w:p>
                            <w:pPr>
                              <w:spacing w:line="240" w:lineRule="auto"/>
                              <w:ind w:firstLine="440" w:firstLineChars="200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sz w:val="22"/>
                                <w:szCs w:val="22"/>
                              </w:rPr>
                              <w:t>我的未来依然任重而道远。“玉在椟中求善价，钗于匣内待时飞”渴望学成之后的大手施展，更急盼有伯乐的赏识与信任。我会用我的实际行动回报您对我的选择，用我的青春与才智为贵单位的快速发展作出贡献！我相信自己，更相信您！给我一个机会，蓄势而后发的我会还你们一个惊喜!</w:t>
                            </w:r>
                          </w:p>
                          <w:p>
                            <w:pPr>
                              <w:pStyle w:val="3"/>
                              <w:spacing w:line="240" w:lineRule="auto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此致</w:t>
                            </w:r>
                          </w:p>
                          <w:p>
                            <w:pPr>
                              <w:spacing w:line="240" w:lineRule="auto"/>
                              <w:jc w:val="left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敬礼！</w:t>
                            </w:r>
                          </w:p>
                          <w:p>
                            <w:pPr>
                              <w:spacing w:line="240" w:lineRule="auto"/>
                              <w:ind w:firstLine="440" w:firstLineChars="200"/>
                              <w:jc w:val="right"/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3E3A39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3F3F3F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color w:val="3E3A39"/>
                                <w:sz w:val="22"/>
                                <w:szCs w:val="22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/>
                                <w:bCs/>
                                <w:color w:val="3E3A39"/>
                                <w:sz w:val="22"/>
                                <w:szCs w:val="22"/>
                              </w:rPr>
                              <w:t xml:space="preserve">                                                                                                    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b w:val="0"/>
                                <w:bCs w:val="0"/>
                                <w:color w:val="3E3A39"/>
                                <w:sz w:val="22"/>
                                <w:szCs w:val="22"/>
                                <w:lang w:eastAsia="zh-CN"/>
                              </w:rPr>
                              <w:t>办公资源</w:t>
                            </w:r>
                          </w:p>
                          <w:p>
                            <w:pPr>
                              <w:spacing w:line="240" w:lineRule="auto"/>
                              <w:ind w:firstLine="440" w:firstLineChars="200"/>
                              <w:jc w:val="right"/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20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微软雅黑 Light" w:hAnsi="微软雅黑 Light" w:eastAsia="微软雅黑 Light" w:cs="微软雅黑 Light"/>
                                <w:sz w:val="22"/>
                                <w:szCs w:val="22"/>
                              </w:rPr>
                              <w:t>年12月19日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6" o:spt="202" type="#_x0000_t202" style="position:absolute;left:0pt;margin-top:32.4pt;height:664.75pt;width:510pt;mso-position-horizontal:center;mso-position-horizontal-relative:margin;z-index:251674624;mso-width-relative:page;mso-height-relative:page;" filled="f" stroked="f" coordsize="21600,21600" o:gfxdata="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AFvuHtUA&#10;AAAJAQAADwAAAAAAAAABACAAAAAiAAAAZHJzL2Rvd25yZXYueG1sUEsBAhQAFAAAAAgAh07iQKXv&#10;GQewAQAAMwMAAA4AAAAAAAAAAQAgAAAAJAEAAGRycy9lMm9Eb2MueG1sUEsFBgAAAAAGAAYAWQEA&#10;AEY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sz w:val="22"/>
                          <w:szCs w:val="22"/>
                        </w:rPr>
                        <w:t>尊敬的校领导：</w:t>
                      </w:r>
                    </w:p>
                    <w:p>
                      <w:pPr>
                        <w:spacing w:line="240" w:lineRule="auto"/>
                        <w:ind w:firstLine="440" w:firstLineChars="20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sz w:val="22"/>
                          <w:szCs w:val="22"/>
                        </w:rPr>
                        <w:t xml:space="preserve">   您好！首先，真诚地感谢您从百忙之中抽出时间来看我的自荐材料。 我是一名2017届的研究生，即将面临毕业。十几年的寒窗苦读，铸就了我的学识与自信。学习与成长更加磨练了我的意志，提高了我的修养！“一分耕耘、一分收获”！我会尽自己最大的努力去做一名合格的老师，实现自己的人生价值。  </w:t>
                      </w:r>
                    </w:p>
                    <w:p>
                      <w:pPr>
                        <w:spacing w:line="240" w:lineRule="auto"/>
                        <w:ind w:firstLine="440" w:firstLineChars="20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sz w:val="22"/>
                          <w:szCs w:val="22"/>
                        </w:rPr>
                        <w:t>我热爱教师这一职业，教书育人不仅仅是一项工作，一名真正的教师将会影响到学生的一生。大学四年学习让我自信能成为一名优秀教师，相信今后在社会上我能很好地发挥自己的知识和能力。</w:t>
                      </w:r>
                    </w:p>
                    <w:p>
                      <w:pPr>
                        <w:spacing w:line="240" w:lineRule="auto"/>
                        <w:ind w:firstLine="440" w:firstLineChars="20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sz w:val="22"/>
                          <w:szCs w:val="22"/>
                        </w:rPr>
                        <w:t>“学高为师，身正为范”是我一直铭记的警言。以此为鉴，我在大学四年中努力学习，不断充实自我，调整自我努力提高自己的专业知识和专业素养。大学四年，各学科成绩良好。大二时通过了英语四级的考试，大三时又以良好的成绩通过了英语六级考试。研究生更加深入地学习了语文教学的内容。</w:t>
                      </w:r>
                    </w:p>
                    <w:p>
                      <w:pPr>
                        <w:spacing w:line="240" w:lineRule="auto"/>
                        <w:ind w:firstLine="440" w:firstLineChars="200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sz w:val="22"/>
                          <w:szCs w:val="22"/>
                        </w:rPr>
                        <w:t>我的未来依然任重而道远。“玉在椟中求善价，钗于匣内待时飞”渴望学成之后的大手施展，更急盼有伯乐的赏识与信任。我会用我的实际行动回报您对我的选择，用我的青春与才智为贵单位的快速发展作出贡献！我相信自己，更相信您！给我一个机会，蓄势而后发的我会还你们一个惊喜!</w:t>
                      </w:r>
                    </w:p>
                    <w:p>
                      <w:pPr>
                        <w:pStyle w:val="3"/>
                        <w:spacing w:line="240" w:lineRule="auto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此致</w:t>
                      </w:r>
                    </w:p>
                    <w:p>
                      <w:pPr>
                        <w:spacing w:line="240" w:lineRule="auto"/>
                        <w:jc w:val="left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敬礼！</w:t>
                      </w:r>
                    </w:p>
                    <w:p>
                      <w:pPr>
                        <w:spacing w:line="240" w:lineRule="auto"/>
                        <w:ind w:firstLine="440" w:firstLineChars="200"/>
                        <w:jc w:val="right"/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3E3A39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color w:val="3F3F3F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color w:val="3E3A39"/>
                          <w:sz w:val="22"/>
                          <w:szCs w:val="22"/>
                        </w:rPr>
                        <w:t xml:space="preserve">                     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/>
                          <w:bCs/>
                          <w:color w:val="3E3A39"/>
                          <w:sz w:val="22"/>
                          <w:szCs w:val="22"/>
                        </w:rPr>
                        <w:t xml:space="preserve">                                                                                                    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b w:val="0"/>
                          <w:bCs w:val="0"/>
                          <w:color w:val="3E3A39"/>
                          <w:sz w:val="22"/>
                          <w:szCs w:val="22"/>
                          <w:lang w:eastAsia="zh-CN"/>
                        </w:rPr>
                        <w:t>办公资源</w:t>
                      </w:r>
                    </w:p>
                    <w:p>
                      <w:pPr>
                        <w:spacing w:line="240" w:lineRule="auto"/>
                        <w:ind w:firstLine="440" w:firstLineChars="200"/>
                        <w:jc w:val="right"/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  <w:lang w:val="en-US" w:eastAsia="zh-CN"/>
                        </w:rPr>
                        <w:t>XX</w:t>
                      </w:r>
                      <w:r>
                        <w:rPr>
                          <w:rFonts w:hint="eastAsia" w:ascii="微软雅黑 Light" w:hAnsi="微软雅黑 Light" w:eastAsia="微软雅黑 Light" w:cs="微软雅黑 Light"/>
                          <w:sz w:val="22"/>
                          <w:szCs w:val="22"/>
                        </w:rPr>
                        <w:t>年12月19日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  <w:embedRegular r:id="rId1" w:fontKey="{D36DAD26-BC68-4F97-BB42-14CD570BD4CD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04ED2F2E-0C22-4A4D-A417-AC78A001395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3" w:fontKey="{A0A7C26B-6D1A-4DE2-B9D0-59DE6D8A26F9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0CFDBCA4-ABEB-4CC4-997C-FB0E539F90E7}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  <w:embedRegular r:id="rId5" w:fontKey="{76314D6F-3F49-4D0C-A0FD-F5319F591861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5A13E73B-C3D0-4D25-927C-C79ED8EA1B92}"/>
  </w:font>
  <w:font w:name="Minion Pro">
    <w:altName w:val="Segoe Print"/>
    <w:panose1 w:val="02040503050306020203"/>
    <w:charset w:val="00"/>
    <w:family w:val="auto"/>
    <w:pitch w:val="default"/>
    <w:sig w:usb0="00000000" w:usb1="00000000" w:usb2="00000000" w:usb3="00000000" w:csb0="2000019F" w:csb1="00000000"/>
    <w:embedRegular r:id="rId7" w:fontKey="{D6189B93-C938-43D3-8809-2945807E94D3}"/>
  </w:font>
  <w:font w:name="思源黑体 Bold">
    <w:altName w:val="黑体"/>
    <w:panose1 w:val="020B0800000000000000"/>
    <w:charset w:val="86"/>
    <w:family w:val="swiss"/>
    <w:pitch w:val="default"/>
    <w:sig w:usb0="00000000" w:usb1="00000000" w:usb2="00000016" w:usb3="00000000" w:csb0="002E0107" w:csb1="00000000"/>
    <w:embedRegular r:id="rId8" w:fontKey="{FC90D568-50E7-48E0-8D39-F40AE0969248}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  <w:embedRegular r:id="rId9" w:fontKey="{78531766-AB3D-4BB2-BE0C-D033379F7B0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D4F7E8D"/>
    <w:multiLevelType w:val="singleLevel"/>
    <w:tmpl w:val="ED4F7E8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embedTrueTypeFonts/>
  <w:saveSubset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1DA"/>
    <w:rsid w:val="00051335"/>
    <w:rsid w:val="00066CD6"/>
    <w:rsid w:val="00071B4E"/>
    <w:rsid w:val="000F3800"/>
    <w:rsid w:val="00113F52"/>
    <w:rsid w:val="00132254"/>
    <w:rsid w:val="00152654"/>
    <w:rsid w:val="00153943"/>
    <w:rsid w:val="001731FE"/>
    <w:rsid w:val="001B3E93"/>
    <w:rsid w:val="0021030F"/>
    <w:rsid w:val="002273F8"/>
    <w:rsid w:val="00261C93"/>
    <w:rsid w:val="00295FDA"/>
    <w:rsid w:val="00296E0C"/>
    <w:rsid w:val="002A36A4"/>
    <w:rsid w:val="002B364D"/>
    <w:rsid w:val="002E2EF9"/>
    <w:rsid w:val="002E737F"/>
    <w:rsid w:val="002F0075"/>
    <w:rsid w:val="00300F99"/>
    <w:rsid w:val="00314A3F"/>
    <w:rsid w:val="003359DE"/>
    <w:rsid w:val="00341B1D"/>
    <w:rsid w:val="00385E51"/>
    <w:rsid w:val="004508F7"/>
    <w:rsid w:val="00466D9A"/>
    <w:rsid w:val="0049587F"/>
    <w:rsid w:val="004A543B"/>
    <w:rsid w:val="004E5CD1"/>
    <w:rsid w:val="00527CDD"/>
    <w:rsid w:val="005426BA"/>
    <w:rsid w:val="005557DC"/>
    <w:rsid w:val="005C474C"/>
    <w:rsid w:val="005C68D8"/>
    <w:rsid w:val="005D2DAC"/>
    <w:rsid w:val="005D7186"/>
    <w:rsid w:val="00681818"/>
    <w:rsid w:val="00685B3E"/>
    <w:rsid w:val="00686606"/>
    <w:rsid w:val="00697FD3"/>
    <w:rsid w:val="006F0A62"/>
    <w:rsid w:val="00706442"/>
    <w:rsid w:val="00723B1C"/>
    <w:rsid w:val="00724B7B"/>
    <w:rsid w:val="0074167E"/>
    <w:rsid w:val="00761252"/>
    <w:rsid w:val="00787DC7"/>
    <w:rsid w:val="007F1721"/>
    <w:rsid w:val="008749FB"/>
    <w:rsid w:val="00876162"/>
    <w:rsid w:val="008A6D3A"/>
    <w:rsid w:val="009027C8"/>
    <w:rsid w:val="0090374E"/>
    <w:rsid w:val="00925935"/>
    <w:rsid w:val="00951FFA"/>
    <w:rsid w:val="009E2B11"/>
    <w:rsid w:val="009E646B"/>
    <w:rsid w:val="009E688E"/>
    <w:rsid w:val="00A071DA"/>
    <w:rsid w:val="00A51444"/>
    <w:rsid w:val="00AA5BE5"/>
    <w:rsid w:val="00AB0CCF"/>
    <w:rsid w:val="00AC4B79"/>
    <w:rsid w:val="00AD2FD3"/>
    <w:rsid w:val="00AF03E4"/>
    <w:rsid w:val="00AF5110"/>
    <w:rsid w:val="00AF6EFC"/>
    <w:rsid w:val="00B02607"/>
    <w:rsid w:val="00B34709"/>
    <w:rsid w:val="00B64BD0"/>
    <w:rsid w:val="00B87273"/>
    <w:rsid w:val="00BD07E3"/>
    <w:rsid w:val="00BF6A0E"/>
    <w:rsid w:val="00C03003"/>
    <w:rsid w:val="00C247ED"/>
    <w:rsid w:val="00C32940"/>
    <w:rsid w:val="00C52475"/>
    <w:rsid w:val="00C80E11"/>
    <w:rsid w:val="00CB2489"/>
    <w:rsid w:val="00CB3E2D"/>
    <w:rsid w:val="00D241CB"/>
    <w:rsid w:val="00D331C7"/>
    <w:rsid w:val="00D43C1A"/>
    <w:rsid w:val="00D43F27"/>
    <w:rsid w:val="00D906E9"/>
    <w:rsid w:val="00D95AC9"/>
    <w:rsid w:val="00DB1C2F"/>
    <w:rsid w:val="00DD03E0"/>
    <w:rsid w:val="00DE0CD0"/>
    <w:rsid w:val="00E26EEB"/>
    <w:rsid w:val="00E26F47"/>
    <w:rsid w:val="00E82D85"/>
    <w:rsid w:val="00F22BC3"/>
    <w:rsid w:val="00F45BF0"/>
    <w:rsid w:val="00FC1474"/>
    <w:rsid w:val="00FD2E8A"/>
    <w:rsid w:val="00FE72BE"/>
    <w:rsid w:val="3E752C17"/>
    <w:rsid w:val="4840736D"/>
    <w:rsid w:val="5A801F1A"/>
    <w:rsid w:val="665F6DB5"/>
    <w:rsid w:val="6C720E38"/>
    <w:rsid w:val="7DDF530D"/>
    <w:rsid w:val="7F9E6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Calibri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qFormat="1" w:uiPriority="99" w:semiHidden="0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semiHidden="0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Autospacing="1" w:afterAutospacing="1"/>
      <w:jc w:val="left"/>
      <w:outlineLvl w:val="0"/>
    </w:pPr>
    <w:rPr>
      <w:rFonts w:hint="eastAsia" w:ascii="宋体" w:hAnsi="宋体" w:eastAsia="宋体"/>
      <w:b/>
      <w:kern w:val="44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Salutation"/>
    <w:basedOn w:val="1"/>
    <w:next w:val="1"/>
    <w:link w:val="14"/>
    <w:unhideWhenUsed/>
    <w:uiPriority w:val="99"/>
    <w:rPr>
      <w:rFonts w:ascii="微软雅黑" w:hAnsi="微软雅黑" w:eastAsia="微软雅黑" w:cs="微软雅黑"/>
      <w:color w:val="3F3F3F"/>
      <w:sz w:val="30"/>
      <w:szCs w:val="30"/>
    </w:rPr>
  </w:style>
  <w:style w:type="paragraph" w:styleId="4">
    <w:name w:val="Closing"/>
    <w:basedOn w:val="1"/>
    <w:link w:val="15"/>
    <w:unhideWhenUsed/>
    <w:qFormat/>
    <w:uiPriority w:val="99"/>
    <w:pPr>
      <w:ind w:left="100" w:leftChars="2100"/>
    </w:pPr>
    <w:rPr>
      <w:rFonts w:ascii="微软雅黑" w:hAnsi="微软雅黑" w:eastAsia="微软雅黑" w:cs="微软雅黑"/>
      <w:color w:val="3F3F3F"/>
      <w:sz w:val="30"/>
      <w:szCs w:val="30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Cs w:val="24"/>
    </w:rPr>
  </w:style>
  <w:style w:type="character" w:customStyle="1" w:styleId="10">
    <w:name w:val="ask-title"/>
    <w:basedOn w:val="9"/>
    <w:qFormat/>
    <w:uiPriority w:val="0"/>
  </w:style>
  <w:style w:type="paragraph" w:customStyle="1" w:styleId="11">
    <w:name w:val="列出段落1"/>
    <w:basedOn w:val="1"/>
    <w:qFormat/>
    <w:uiPriority w:val="34"/>
    <w:pPr>
      <w:ind w:firstLine="420" w:firstLineChars="200"/>
    </w:pPr>
    <w:rPr>
      <w:rFonts w:ascii="宋体" w:hAnsi="宋体" w:eastAsia="宋体" w:cs="宋体"/>
      <w:kern w:val="0"/>
      <w:sz w:val="24"/>
      <w:szCs w:val="24"/>
    </w:rPr>
  </w:style>
  <w:style w:type="character" w:customStyle="1" w:styleId="12">
    <w:name w:val="页眉 字符"/>
    <w:link w:val="6"/>
    <w:qFormat/>
    <w:uiPriority w:val="99"/>
    <w:rPr>
      <w:sz w:val="18"/>
      <w:szCs w:val="18"/>
    </w:rPr>
  </w:style>
  <w:style w:type="character" w:customStyle="1" w:styleId="13">
    <w:name w:val="页脚 字符"/>
    <w:link w:val="5"/>
    <w:qFormat/>
    <w:uiPriority w:val="99"/>
    <w:rPr>
      <w:sz w:val="18"/>
      <w:szCs w:val="18"/>
    </w:rPr>
  </w:style>
  <w:style w:type="character" w:customStyle="1" w:styleId="14">
    <w:name w:val="称呼 字符"/>
    <w:link w:val="3"/>
    <w:uiPriority w:val="99"/>
    <w:rPr>
      <w:rFonts w:ascii="微软雅黑" w:hAnsi="微软雅黑" w:eastAsia="微软雅黑" w:cs="微软雅黑"/>
      <w:color w:val="3F3F3F"/>
      <w:kern w:val="2"/>
      <w:sz w:val="30"/>
      <w:szCs w:val="30"/>
    </w:rPr>
  </w:style>
  <w:style w:type="character" w:customStyle="1" w:styleId="15">
    <w:name w:val="结束语 字符"/>
    <w:link w:val="4"/>
    <w:qFormat/>
    <w:uiPriority w:val="99"/>
    <w:rPr>
      <w:rFonts w:ascii="微软雅黑" w:hAnsi="微软雅黑" w:eastAsia="微软雅黑" w:cs="微软雅黑"/>
      <w:color w:val="3F3F3F"/>
      <w:kern w:val="2"/>
      <w:sz w:val="30"/>
      <w:szCs w:val="30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sv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31291;&#22771;&#20799;\&#31616;&#21382;\&#35201;&#19978;&#20256;&#30340;\&#19978;&#20256;\&#24050;&#19978;&#20256;\&#26032;&#24314;&#25991;&#20214;&#22841;\&#32769;&#24072;&#31616;&#21382;&#22871;&#35013;01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713A140-1E3C-4C9C-B931-7C0188E86A6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老师简历套装01</Template>
  <Pages>4</Pages>
  <Words>7</Words>
  <Characters>44</Characters>
  <Lines>1</Lines>
  <Paragraphs>1</Paragraphs>
  <TotalTime>8</TotalTime>
  <ScaleCrop>false</ScaleCrop>
  <LinksUpToDate>false</LinksUpToDate>
  <CharactersWithSpaces>50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2019-09-30T01:43:00Z</dcterms:created>
  <dc:creator>computer</dc:creator>
  <cp:lastModifiedBy>XXX</cp:lastModifiedBy>
  <dcterms:modified xsi:type="dcterms:W3CDTF">2020-08-25T07:34:29Z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  <property fmtid="{D5CDD505-2E9C-101B-9397-08002B2CF9AE}" pid="3" name="KSORubyTemplateID" linkTarget="0">
    <vt:lpwstr>4</vt:lpwstr>
  </property>
</Properties>
</file>