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617"/>
        </w:tabs>
        <w:jc w:val="left"/>
        <w:rPr>
          <w:sz w:val="21"/>
        </w:rPr>
      </w:pPr>
      <w:r>
        <w:rPr>
          <w:sz w:val="21"/>
        </w:rPr>
        <w:drawing>
          <wp:anchor distT="0" distB="0" distL="114300" distR="114300" simplePos="0" relativeHeight="3401435136" behindDoc="1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-927735</wp:posOffset>
            </wp:positionV>
            <wp:extent cx="7582535" cy="10692130"/>
            <wp:effectExtent l="0" t="0" r="18415" b="13970"/>
            <wp:wrapNone/>
            <wp:docPr id="8" name="图片 8" descr="QQ图片2019050712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905071251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617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17"/>
        </w:tabs>
        <w:jc w:val="left"/>
        <w:rPr>
          <w:rFonts w:hint="eastAsia" w:cstheme="minorBidi"/>
          <w:color w:val="3B3838" w:themeColor="background2" w:themeShade="40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401436160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2887980</wp:posOffset>
                </wp:positionV>
                <wp:extent cx="4124960" cy="2294255"/>
                <wp:effectExtent l="0" t="0" r="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960" cy="2294255"/>
                          <a:chOff x="16895" y="6564"/>
                          <a:chExt cx="6496" cy="3613"/>
                        </a:xfrm>
                      </wpg:grpSpPr>
                      <wps:wsp>
                        <wps:cNvPr id="36" name="文本框 36"/>
                        <wps:cNvSpPr txBox="1"/>
                        <wps:spPr>
                          <a:xfrm>
                            <a:off x="16895" y="6564"/>
                            <a:ext cx="6496" cy="23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144"/>
                                  <w:szCs w:val="1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144"/>
                                  <w:szCs w:val="1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17050" y="8550"/>
                            <a:ext cx="5716" cy="7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70" name="组合 70"/>
                        <wpg:cNvGrpSpPr/>
                        <wpg:grpSpPr>
                          <a:xfrm>
                            <a:off x="17278" y="9185"/>
                            <a:ext cx="5384" cy="992"/>
                            <a:chOff x="3663" y="26392"/>
                            <a:chExt cx="5384" cy="992"/>
                          </a:xfrm>
                        </wpg:grpSpPr>
                        <wps:wsp>
                          <wps:cNvPr id="22" name="文本框 22"/>
                          <wps:cNvSpPr txBox="1"/>
                          <wps:spPr>
                            <a:xfrm>
                              <a:off x="5172" y="26392"/>
                              <a:ext cx="2379" cy="9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财务岗位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7" name="直接连接符 47"/>
                          <wps:cNvCnPr/>
                          <wps:spPr>
                            <a:xfrm>
                              <a:off x="7913" y="26916"/>
                              <a:ext cx="1134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直接连接符 49"/>
                          <wps:cNvCnPr/>
                          <wps:spPr>
                            <a:xfrm>
                              <a:off x="3663" y="26916"/>
                              <a:ext cx="1134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35pt;margin-top:227.4pt;height:180.65pt;width:324.8pt;z-index:-893531136;mso-width-relative:page;mso-height-relative:page;" coordorigin="16895,6564" coordsize="6496,3613" o:gfxdata="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">
                <o:lock v:ext="edit" aspectratio="f"/>
                <v:shape id="_x0000_s1026" o:spid="_x0000_s1026" o:spt="202" type="#_x0000_t202" style="position:absolute;left:16895;top:6564;height:2333;width:6496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144"/>
                            <w:szCs w:val="1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144"/>
                            <w:szCs w:val="1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求职简历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050;top:8550;height:792;width:5716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PERSONAL RESUME</w:t>
                        </w:r>
                      </w:p>
                    </w:txbxContent>
                  </v:textbox>
                </v:shape>
                <v:group id="_x0000_s1026" o:spid="_x0000_s1026" o:spt="203" style="position:absolute;left:17278;top:9185;height:992;width:5384;" coordorigin="3663,26392" coordsize="5384,992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5172;top:26392;height:992;width:2379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distribute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财务岗位</w:t>
                          </w:r>
                        </w:p>
                      </w:txbxContent>
                    </v:textbox>
                  </v:shape>
                  <v:line id="_x0000_s1026" o:spid="_x0000_s1026" o:spt="20" style="position:absolute;left:7913;top:26916;height:0;width:1134;" filled="f" stroked="t" coordsize="21600,21600" o:gfxdata="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ACo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 [3212]" miterlimit="8" joinstyle="miter"/>
                    <v:imagedata o:title=""/>
                    <o:lock v:ext="edit" aspectratio="f"/>
                  </v:line>
                  <v:line id="_x0000_s1026" o:spid="_x0000_s1026" o:spt="20" style="position:absolute;left:3663;top:26916;height:0;width:1134;" filled="f" stroked="t" coordsize="21600,21600" o:gfxdata="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MzS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 [3212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01435136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8180705</wp:posOffset>
                </wp:positionV>
                <wp:extent cx="2901315" cy="762000"/>
                <wp:effectExtent l="0" t="0" r="1333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0135" y="9491345"/>
                          <a:ext cx="2901315" cy="762000"/>
                        </a:xfrm>
                        <a:prstGeom prst="rect">
                          <a:avLst/>
                        </a:prstGeom>
                        <a:solidFill>
                          <a:srgbClr val="AA79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05pt;margin-top:644.15pt;height:60pt;width:228.45pt;z-index:-893532160;v-text-anchor:middle;mso-width-relative:page;mso-height-relative:page;" fillcolor="#AA7958" filled="t" stroked="f" coordsize="21600,21600" o:gfxdata="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Iczq62AAAAA0BAAAPAAAAAAAAAAEAIAAAACIAAABkcnMvZG93bnJldi54bWxQSwECFAAU&#10;AAAACACHTuJAAwkLdWMCAACWBAAADgAAAAAAAAABACAAAAAn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2617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3401422848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-364490</wp:posOffset>
                </wp:positionV>
                <wp:extent cx="2049145" cy="1474470"/>
                <wp:effectExtent l="0" t="0" r="0" b="0"/>
                <wp:wrapNone/>
                <wp:docPr id="4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87040" y="1975485"/>
                          <a:ext cx="204914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w w:val="97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0694C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>生日：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1994.06.11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w w:val="97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手机：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 xml:space="preserve">13800000000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 xml:space="preserve">湛江市霞山区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90694C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12345@qq.com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71.2pt;margin-top:-28.7pt;height:116.1pt;width:161.35pt;z-index:-893544448;mso-width-relative:page;mso-height-relative:page;" filled="f" stroked="f" coordsize="21600,21600" o:gfxdata="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t/dmbcAAAACwEAAA8AAAAAAAAAAQAgAAAAIgAAAGRycy9kb3ducmV2&#10;LnhtbFBLAQIUABQAAAAIAIdO4kD+JGf7MQIAADI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w w:val="97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0694C"/>
                          <w:sz w:val="24"/>
                          <w:szCs w:val="24"/>
                          <w:u w:val="none"/>
                          <w:lang w:eastAsia="zh-CN"/>
                        </w:rPr>
                        <w:t>生日：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  <w:t>1994.06.11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w w:val="97"/>
                          <w:sz w:val="24"/>
                          <w:szCs w:val="24"/>
                          <w:u w:val="none"/>
                          <w:lang w:val="en-US" w:eastAsia="zh-CN"/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  <w:t>手机：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  <w:t xml:space="preserve">13800000000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  <w:t xml:space="preserve">湛江市霞山区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sz w:val="28"/>
                          <w:szCs w:val="28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90694C"/>
                          <w:sz w:val="24"/>
                          <w:szCs w:val="24"/>
                          <w:u w:val="none"/>
                          <w:lang w:val="en-US" w:eastAsia="zh-CN"/>
                        </w:rPr>
                        <w:t>12345@qq.com</w:t>
                      </w: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401417728" behindDoc="0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-483235</wp:posOffset>
            </wp:positionV>
            <wp:extent cx="1367790" cy="1764030"/>
            <wp:effectExtent l="0" t="0" r="3810" b="7620"/>
            <wp:wrapNone/>
            <wp:docPr id="5" name="图片 5" descr="C:\Users\mayn\Desktop\新简历头像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ayn\Desktop\新简历头像\5.png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01409536" behindDoc="0" locked="0" layoutInCell="1" allowOverlap="1">
                <wp:simplePos x="0" y="0"/>
                <wp:positionH relativeFrom="column">
                  <wp:posOffset>-522605</wp:posOffset>
                </wp:positionH>
                <wp:positionV relativeFrom="paragraph">
                  <wp:posOffset>-433070</wp:posOffset>
                </wp:positionV>
                <wp:extent cx="1663700" cy="101473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4120" y="601345"/>
                          <a:ext cx="1663700" cy="101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90694C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0694C"/>
                                <w:sz w:val="72"/>
                                <w:szCs w:val="72"/>
                                <w:lang w:val="en-US" w:eastAsia="zh-CN"/>
                              </w:rPr>
                              <w:t>陈XX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1.15pt;margin-top:-34.1pt;height:79.9pt;width:131pt;z-index:-893557760;mso-width-relative:page;mso-height-relative:page;" filled="f" stroked="f" coordsize="21600,21600" o:gfxdata="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wIZN7bAAAACgEAAA8AAAAAAAAAAQAgAAAAIgAAAGRycy9kb3ducmV2LnhtbFBL&#10;AQIUABQAAAAIAIdO4kCqt9RWLAIAACU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90694C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0694C"/>
                          <w:sz w:val="72"/>
                          <w:szCs w:val="72"/>
                          <w:lang w:val="en-US" w:eastAsia="zh-CN"/>
                        </w:rPr>
                        <w:t>陈XX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617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w:drawing>
          <wp:anchor distT="0" distB="0" distL="114300" distR="114300" simplePos="0" relativeHeight="340143718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-1112520</wp:posOffset>
            </wp:positionV>
            <wp:extent cx="7560310" cy="10692130"/>
            <wp:effectExtent l="0" t="0" r="2540" b="13970"/>
            <wp:wrapNone/>
            <wp:docPr id="74" name="图片 74" descr="QQ图片20190507125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QQ图片201905071254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617"/>
        </w:tabs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401422848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78105</wp:posOffset>
                </wp:positionV>
                <wp:extent cx="2280285" cy="550545"/>
                <wp:effectExtent l="0" t="0" r="0" b="0"/>
                <wp:wrapNone/>
                <wp:docPr id="3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13125" y="1021715"/>
                          <a:ext cx="228028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color w:val="90694C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0694C"/>
                                <w:sz w:val="28"/>
                                <w:szCs w:val="28"/>
                                <w:lang w:val="en-US" w:eastAsia="zh-CN"/>
                              </w:rPr>
                              <w:t>求职意向：财务类型岗位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9" o:spid="_x0000_s1026" o:spt="202" type="#_x0000_t202" style="position:absolute;left:0pt;margin-left:-41.45pt;margin-top:6.15pt;height:43.35pt;width:179.55pt;z-index:-893544448;mso-width-relative:page;mso-height-relative:page;" filled="f" stroked="f" coordsize="21600,21600" o:gfxdata="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vZCGTaAAAACQEAAA8AAAAAAAAAAQAgAAAAIgAAAGRycy9kb3ducmV2LnhtbFBL&#10;AQIUABQAAAAIAIdO4kB0IknhLQIAACYEAAAOAAAAAAAAAAEAIAAAACk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b/>
                          <w:bCs/>
                          <w:color w:val="90694C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0694C"/>
                          <w:sz w:val="28"/>
                          <w:szCs w:val="28"/>
                          <w:lang w:val="en-US" w:eastAsia="zh-CN"/>
                        </w:rPr>
                        <w:t>求职意向：财务类型岗位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2"/>
          <w:szCs w:val="22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br w:type="textWrapping"/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3401408512" behindDoc="0" locked="0" layoutInCell="1" allowOverlap="1">
                <wp:simplePos x="0" y="0"/>
                <wp:positionH relativeFrom="column">
                  <wp:posOffset>-522605</wp:posOffset>
                </wp:positionH>
                <wp:positionV relativeFrom="paragraph">
                  <wp:posOffset>185420</wp:posOffset>
                </wp:positionV>
                <wp:extent cx="1067435" cy="6791325"/>
                <wp:effectExtent l="0" t="0" r="0" b="0"/>
                <wp:wrapNone/>
                <wp:docPr id="44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25780" y="2438400"/>
                          <a:ext cx="1067435" cy="6791325"/>
                          <a:chOff x="4855" y="21204"/>
                          <a:chExt cx="1681" cy="10695"/>
                        </a:xfrm>
                      </wpg:grpSpPr>
                      <wps:wsp>
                        <wps:cNvPr id="21" name="文本框 10"/>
                        <wps:cNvSpPr txBox="1"/>
                        <wps:spPr>
                          <a:xfrm>
                            <a:off x="4860" y="28856"/>
                            <a:ext cx="1676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240" w:hanging="280" w:hangingChars="100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8"/>
                                  <w:szCs w:val="28"/>
                                  <w:u w:val="none"/>
                                  <w:shd w:val="clear" w:fill="F5F5F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 xml:space="preserve">技能证书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upright="0" compatLnSpc="1">
                          <a:spAutoFit/>
                        </wps:bodyPr>
                      </wps:wsp>
                      <wps:wsp>
                        <wps:cNvPr id="24" name="文本框 10"/>
                        <wps:cNvSpPr txBox="1"/>
                        <wps:spPr>
                          <a:xfrm>
                            <a:off x="4855" y="31265"/>
                            <a:ext cx="1418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fill="F5F5F5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>自我评价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upright="0" compatLnSpc="1">
                          <a:spAutoFit/>
                        </wps:bodyPr>
                      </wps:wsp>
                      <wps:wsp>
                        <wps:cNvPr id="15" name="文本框 10"/>
                        <wps:cNvSpPr txBox="1"/>
                        <wps:spPr>
                          <a:xfrm>
                            <a:off x="4865" y="23598"/>
                            <a:ext cx="1581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DC3E6" w:themeColor="accent1" w:themeTint="99"/>
                                  <w:sz w:val="28"/>
                                  <w:szCs w:val="28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 xml:space="preserve">工作经历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upright="0" compatLnSpc="1">
                          <a:noAutofit/>
                        </wps:bodyPr>
                      </wps:wsp>
                      <wps:wsp>
                        <wps:cNvPr id="45" name="文本框 10"/>
                        <wps:cNvSpPr txBox="1"/>
                        <wps:spPr>
                          <a:xfrm>
                            <a:off x="4875" y="21204"/>
                            <a:ext cx="1610" cy="6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8"/>
                                  <w:szCs w:val="28"/>
                                  <w:u w:val="none"/>
                                  <w:lang w:eastAsia="zh-CN"/>
                                </w:rPr>
                                <w:t>教育背景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upright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26" o:spt="203" style="position:absolute;left:0pt;margin-left:-41.15pt;margin-top:14.6pt;height:534.75pt;width:84.05pt;z-index:-893558784;mso-width-relative:page;mso-height-relative:page;" coordorigin="4855,21204" coordsize="1681,10695" o:gfxdata="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By1+Z52gAAAAoBAAAPAAAAAAAAAAEAIAAAACIAAABk&#10;cnMvZG93bnJldi54bWxQSwECFAAUAAAACACHTuJARpY05yEDAAASDQAADgAAAAAAAAABACAAAAAp&#10;AQAAZHJzL2Uyb0RvYy54bWxQSwUGAAAAAAYABgBZAQAAvAYAAAAA&#10;">
                <o:lock v:ext="edit" aspectratio="f"/>
                <v:shape id="文本框 10" o:spid="_x0000_s1026" o:spt="202" type="#_x0000_t202" style="position:absolute;left:4860;top:28856;height:634;width:1676;" filled="f" stroked="f" coordsize="21600,21600" o:gfxdata="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WQ6ftwAAANs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ind w:left="240" w:hanging="280" w:hangingChars="100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8"/>
                            <w:szCs w:val="28"/>
                            <w:u w:val="none"/>
                            <w:shd w:val="clear" w:fill="F5F5F5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 xml:space="preserve">技能证书 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4855;top:31265;height:634;width:1418;mso-wrap-style:none;" filled="f" stroked="f" coordsize="21600,21600" o:gfxdata="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L38G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4"/>
                            <w:szCs w:val="24"/>
                            <w:u w:val="none"/>
                            <w:shd w:val="clear" w:fill="F5F5F5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>自我评价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4865;top:23598;height:668;width:1581;" filled="f" stroked="f" coordsize="21600,21600" o:gfxdata="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ugd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DC3E6" w:themeColor="accent1" w:themeTint="99"/>
                            <w:sz w:val="28"/>
                            <w:szCs w:val="28"/>
                            <w:u w:val="none"/>
                            <w:lang w:eastAsia="zh-CN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 xml:space="preserve">工作经历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4875;top:21204;height:639;width:1610;" filled="f" stroked="f" coordsize="21600,21600" o:gfxdata="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Yj2m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8"/>
                            <w:szCs w:val="28"/>
                            <w:u w:val="none"/>
                            <w:lang w:eastAsia="zh-CN"/>
                          </w:rPr>
                          <w:t>教育背景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340143718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171450</wp:posOffset>
                </wp:positionV>
                <wp:extent cx="2475865" cy="6772275"/>
                <wp:effectExtent l="0" t="0" r="0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6772275"/>
                          <a:chOff x="13881" y="21226"/>
                          <a:chExt cx="3899" cy="10665"/>
                        </a:xfrm>
                      </wpg:grpSpPr>
                      <wps:wsp>
                        <wps:cNvPr id="55" name="文本框 55"/>
                        <wps:cNvSpPr txBox="1"/>
                        <wps:spPr>
                          <a:xfrm>
                            <a:off x="13881" y="21226"/>
                            <a:ext cx="3345" cy="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  <w:t>Educational background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" name="文本框 57"/>
                        <wps:cNvSpPr txBox="1"/>
                        <wps:spPr>
                          <a:xfrm>
                            <a:off x="14646" y="23671"/>
                            <a:ext cx="2910" cy="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8" name="文本框 58"/>
                        <wps:cNvSpPr txBox="1"/>
                        <wps:spPr>
                          <a:xfrm>
                            <a:off x="14496" y="28891"/>
                            <a:ext cx="3284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  <w:t>Certificate of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14916" y="31321"/>
                            <a:ext cx="2340" cy="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90694C"/>
                                  <w:sz w:val="28"/>
                                  <w:szCs w:val="28"/>
                                </w:rPr>
                                <w:t>Self-evaluation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1.55pt;margin-top:13.5pt;height:533.25pt;width:194.95pt;z-index:-893530112;mso-width-relative:page;mso-height-relative:page;" coordorigin="13881,21226" coordsize="3899,10665" o:gfxdata="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JYKJ33aAAAADAEAAA8AAAAAAAAAAQAgAAAAIgAAAGRy&#10;cy9kb3ducmV2LnhtbFBLAQIUABQAAAAIAIdO4kA9hbUzIAMAAPYMAAAOAAAAAAAAAAEAIAAAACkB&#10;AABkcnMvZTJvRG9jLnhtbFBLBQYAAAAABgAGAFkBAAC7BgAAAAA=&#10;">
                <o:lock v:ext="edit" aspectratio="f"/>
                <v:shape id="_x0000_s1026" o:spid="_x0000_s1026" o:spt="202" type="#_x0000_t202" style="position:absolute;left:13881;top:21226;height:630;width:3345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  <w:t>Educational background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646;top:23671;height:645;width:2910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  <w:t>Work experience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496;top:28891;height:675;width:3284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  <w:t>Certificate of Skills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916;top:31321;height:570;width:2340;" filled="f" stroked="f" coordsize="21600,21600" o:gfxdata="UEsDBAoAAAAAAIdO4kAAAAAAAAAAAAAAAAAEAAAAZHJzL1BLAwQUAAAACACHTuJAkyI6/b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yI6/b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90694C"/>
                            <w:sz w:val="28"/>
                            <w:szCs w:val="28"/>
                          </w:rPr>
                          <w:t>Self-evaluation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401395200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233045</wp:posOffset>
                </wp:positionV>
                <wp:extent cx="6555740" cy="7388225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40" cy="7388225"/>
                          <a:chOff x="6903" y="21997"/>
                          <a:chExt cx="10426" cy="11635"/>
                        </a:xfrm>
                      </wpg:grpSpPr>
                      <wps:wsp>
                        <wps:cNvPr id="26" name="文本框 26"/>
                        <wps:cNvSpPr txBox="1"/>
                        <wps:spPr>
                          <a:xfrm>
                            <a:off x="6903" y="29863"/>
                            <a:ext cx="10002" cy="1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</w:rPr>
                                <w:t>语言能力：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通过大学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英语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CET4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shd w:val="clear" w:fill="FFFFFF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普通话二级甲等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203864" w:themeColor="accent5" w:themeShade="80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eastAsia="zh-CN"/>
                                </w:rPr>
                                <w:t>专业技能：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熟悉增值税一般纳税人的报税程序。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eastAsia="zh-CN"/>
                                </w:rPr>
                                <w:t>办公技能：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熟练掌握OFFice 、CAD 、PHOTOSHOP 、SKETCH UP 等必备软件。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6903" y="31887"/>
                            <a:ext cx="10268" cy="1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kern w:val="0"/>
                                  <w:sz w:val="22"/>
                                  <w:szCs w:val="22"/>
                                  <w:shd w:val="clear" w:fill="FFFFFF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kern w:val="0"/>
                                  <w:sz w:val="22"/>
                                  <w:szCs w:val="22"/>
                                  <w:shd w:val="clear" w:fill="FFFFFF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性格沉静，耐力足，喜欢思考，对物体的搭配组合喜欢追求完美，势必做到自己满意为止。从事会计专业学习四年，熟悉掌握相应的议论知识，在校期间曾参加过会计实习，理论与实践相结合，即接触到了实际工作经验又巩固了理论知识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fill="FFFFFF"/>
                                </w:rPr>
                                <w:br w:type="textWrapping"/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fill="FFFFFF"/>
                                </w:rPr>
                                <w:br w:type="textWrapping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  <wps:wsp>
                        <wps:cNvPr id="7" name="文本框 17"/>
                        <wps:cNvSpPr txBox="1"/>
                        <wps:spPr>
                          <a:xfrm>
                            <a:off x="6903" y="24397"/>
                            <a:ext cx="10254" cy="2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</w:rPr>
                                <w:t>2016.07-2017.08                      广州天安节能科技园                     财务部/会计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本人在职期间负责财务工作，熟悉整个会计工作流程，并独立完成整套账务处理，能够熟练使用office     办公软件，熟悉增值税一般纳税人的报税程序。　　　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从事会计凭证的编制，总账和各种明细帐的登记，科目汇总表和银行余额调节表的编制。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  <wps:wsp>
                        <wps:cNvPr id="18" name="文本框 17"/>
                        <wps:cNvSpPr txBox="1"/>
                        <wps:spPr>
                          <a:xfrm>
                            <a:off x="6903" y="26586"/>
                            <a:ext cx="10426" cy="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90694C"/>
                                  <w:spacing w:val="0"/>
                                  <w:sz w:val="24"/>
                                  <w:szCs w:val="24"/>
                                  <w:shd w:val="clear" w:fill="F5F8FD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</w:rPr>
                                <w:t>2017.08-2019.02                      广州市星之电子集团                       财务部主管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i w:val="0"/>
                                  <w:caps w:val="0"/>
                                  <w:color w:val="90694C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 负责增值税一般纳税人申报表等的填制申报，增值税发票领购开据及进项税额的抵扣及权衡进销情况。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 负责地税的网上申报及个税的明细申报及缴纳，统计局网上报表的填制及申报。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3. 负责公司所得税汇算清缴，执照等证件的年检，其他及财务相关的对内，对外事务。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  <wps:wsp>
                        <wps:cNvPr id="50" name="文本框 50"/>
                        <wps:cNvSpPr txBox="1"/>
                        <wps:spPr>
                          <a:xfrm>
                            <a:off x="6907" y="21997"/>
                            <a:ext cx="10298" cy="1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203864" w:themeColor="accent5" w:themeShade="8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2"/>
                                  <w:szCs w:val="22"/>
                                  <w:lang w:val="en-US" w:eastAsia="zh-CN"/>
                                </w:rPr>
                                <w:t>13.09-2017.06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       华南农业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2"/>
                                  <w:szCs w:val="22"/>
                                </w:rPr>
                                <w:t>大学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0694C"/>
                                  <w:sz w:val="22"/>
                                  <w:szCs w:val="22"/>
                                  <w:lang w:val="en-US" w:eastAsia="zh-CN"/>
                                </w:rPr>
                                <w:t>/经济学院                 财务/会计专业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203864" w:themeColor="accent5" w:themeShade="8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主修课程：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《会计学基础》 、《成本会计》、《财务管理》、《高级会计》、《经济法》、《税法》、《审计》等专业课程。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2pt;margin-top:18.35pt;height:581.75pt;width:516.2pt;z-index:-893572096;mso-width-relative:page;mso-height-relative:page;" coordorigin="6903,21997" coordsize="10426,11635" o:gfxdata="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AyntDa2gAAAAsBAAAPAAAAAAAAAAEAIAAAACIAAABkcnMvZG93bnJldi54bWxQSwECFAAUAAAA&#10;CACHTuJAMckiaUIDAADCDwAADgAAAAAAAAABACAAAAApAQAAZHJzL2Uyb0RvYy54bWxQSwUGAAAA&#10;AAYABgBZAQAA3QYAAAAA&#10;">
                <o:lock v:ext="edit" aspectratio="f"/>
                <v:shape id="_x0000_s1026" o:spid="_x0000_s1026" o:spt="202" type="#_x0000_t202" style="position:absolute;left:6903;top:29863;height:1335;width:10002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shd w:val="clear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</w:rPr>
                          <w:t>语言能力：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通过大学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shd w:val="clear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英语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CET4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shd w:val="clear" w:fill="FFFFFF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shd w:val="clear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普通话二级甲等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203864" w:themeColor="accent5" w:themeShade="80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eastAsia="zh-CN"/>
                          </w:rPr>
                          <w:t>专业技能：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熟悉增值税一般纳税人的报税程序。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eastAsia="zh-CN"/>
                          </w:rPr>
                          <w:t>办公技能：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熟练掌握OFFice 、CAD 、PHOTOSHOP 、SKETCH UP 等必备软件。</w:t>
                        </w:r>
                      </w:p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903;top:31887;height:1745;width:10268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595959" w:themeColor="text1" w:themeTint="A6"/>
                            <w:spacing w:val="0"/>
                            <w:kern w:val="0"/>
                            <w:sz w:val="22"/>
                            <w:szCs w:val="22"/>
                            <w:shd w:val="clear" w:fill="FFFFFF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auto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595959" w:themeColor="text1" w:themeTint="A6"/>
                            <w:spacing w:val="0"/>
                            <w:kern w:val="0"/>
                            <w:sz w:val="22"/>
                            <w:szCs w:val="22"/>
                            <w:shd w:val="clear" w:fill="FFFFFF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性格沉静，耐力足，喜欢思考，对物体的搭配组合喜欢追求完美，势必做到自己满意为止。从事会计专业学习四年，熟悉掌握相应的议论知识，在校期间曾参加过会计实习，理论与实践相结合，即接触到了实际工作经验又巩固了理论知识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auto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auto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auto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auto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auto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333333"/>
                            <w:spacing w:val="0"/>
                            <w:sz w:val="21"/>
                            <w:szCs w:val="21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333333"/>
                            <w:spacing w:val="0"/>
                            <w:sz w:val="21"/>
                            <w:szCs w:val="21"/>
                            <w:shd w:val="clear" w:fill="FFFFFF"/>
                          </w:rPr>
                          <w:br w:type="textWrapping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333333"/>
                            <w:spacing w:val="0"/>
                            <w:sz w:val="21"/>
                            <w:szCs w:val="21"/>
                            <w:shd w:val="clear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333333"/>
                            <w:spacing w:val="0"/>
                            <w:sz w:val="21"/>
                            <w:szCs w:val="21"/>
                            <w:shd w:val="clear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auto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333333"/>
                            <w:spacing w:val="0"/>
                            <w:sz w:val="21"/>
                            <w:szCs w:val="21"/>
                            <w:shd w:val="clear" w:fill="FFFFFF"/>
                          </w:rPr>
                          <w:br w:type="textWrapping"/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6903;top:24397;height:2507;width:10254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</w:rPr>
                          <w:t>2016.07-2017.08                      广州天安节能科技园                     财务部/会计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</w:rPr>
                          <w:t>工作描述：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本人在职期间负责财务工作，熟悉整个会计工作流程，并独立完成整套账务处理，能够熟练使用office     办公软件，熟悉增值税一般纳税人的报税程序。　　　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从事会计凭证的编制，总账和各种明细帐的登记，科目汇总表和银行余额调节表的编制。</w:t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6903;top:26586;height:2086;width:10426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90694C"/>
                            <w:spacing w:val="0"/>
                            <w:sz w:val="24"/>
                            <w:szCs w:val="24"/>
                            <w:shd w:val="clear" w:fill="F5F8FD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</w:rPr>
                          <w:t>2017.08-2019.02                      广州市星之电子集团                       财务部主管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i w:val="0"/>
                            <w:caps w:val="0"/>
                            <w:color w:val="90694C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</w:rPr>
                          <w:t>工作描述：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 负责增值税一般纳税人申报表等的填制申报，增值税发票领购开据及进项税额的抵扣及权衡进销情况。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 负责地税的网上申报及个税的明细申报及缴纳，统计局网上报表的填制及申报。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2"/>
                            <w:szCs w:val="22"/>
                            <w:u w:val="none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3. 负责公司所得税汇算清缴，执照等证件的年检，其他及财务相关的对内，对外事务。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907;top:21997;height:1295;width:10298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lef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203864" w:themeColor="accent5" w:themeShade="8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2"/>
                            <w:szCs w:val="22"/>
                            <w:lang w:val="en-US" w:eastAsia="zh-CN"/>
                          </w:rPr>
                          <w:t>13.09-2017.06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2"/>
                            <w:szCs w:val="22"/>
                            <w:lang w:val="en-US" w:eastAsia="zh-CN"/>
                          </w:rPr>
                          <w:t xml:space="preserve">                     华南农业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2"/>
                            <w:szCs w:val="22"/>
                          </w:rPr>
                          <w:t>大学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0694C"/>
                            <w:sz w:val="22"/>
                            <w:szCs w:val="22"/>
                            <w:lang w:val="en-US" w:eastAsia="zh-CN"/>
                          </w:rPr>
                          <w:t>/经济学院                 财务/会计专业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203864" w:themeColor="accent5" w:themeShade="80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主修课程：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《会计学基础》 、《成本会计》、《财务管理》、《高级会计》、《经济法》、《税法》、《审计》等专业课程。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340143001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84455</wp:posOffset>
                </wp:positionV>
                <wp:extent cx="6360160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87575" y="2624455"/>
                          <a:ext cx="63601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06749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1.25pt;margin-top:6.65pt;height:0pt;width:500.8pt;z-index:-893537280;mso-width-relative:page;mso-height-relative:page;" filled="f" stroked="t" coordsize="21600,21600" o:gfxdata="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DfFkL/YAAAACQEAAA8AAAAA&#10;AAAAAQAgAAAAIgAAAGRycy9kb3ducmV2LnhtbFBLAQIUABQAAAAIAIdO4kBTNp/92wEAAHADAAAO&#10;AAAAAAAAAAEAIAAAACcBAABkcnMvZTJvRG9jLnhtbFBLBQYAAAAABgAGAFkBAAB0BQAAAAA=&#10;">
                <v:fill on="f" focussize="0,0"/>
                <v:stroke weight="0.5pt" color="#906749 [3204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3401430016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179705</wp:posOffset>
                </wp:positionV>
                <wp:extent cx="6332220" cy="0"/>
                <wp:effectExtent l="0" t="0" r="0" b="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06749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9.05pt;margin-top:14.15pt;height:0pt;width:498.6pt;z-index:-893537280;mso-width-relative:page;mso-height-relative:page;" filled="f" stroked="t" coordsize="21600,21600" o:gfxdata="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gbxr+dgAAAAJAQAADwAAAAAAAAABACAAAAAiAAAA&#10;ZHJzL2Rvd25yZXYueG1sUEsBAhQAFAAAAAgAh07iQB+cJBLOAQAAZAMAAA4AAAAAAAAAAQAgAAAA&#10;JwEAAGRycy9lMm9Eb2MueG1sUEsFBgAAAAAGAAYAWQEAAGcFAAAAAA==&#10;">
                <v:fill on="f" focussize="0,0"/>
                <v:stroke weight="0.5pt" color="#906749 [3204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3401430016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158750</wp:posOffset>
                </wp:positionV>
                <wp:extent cx="6344920" cy="0"/>
                <wp:effectExtent l="0" t="0" r="0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06749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0.05pt;margin-top:12.5pt;height:0pt;width:499.6pt;z-index:-893537280;mso-width-relative:page;mso-height-relative:page;" filled="f" stroked="t" coordsize="21600,21600" o:gfxdata="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oO7MStYAAAAJAQAADwAAAAAAAAABACAAAAAiAAAAZHJz&#10;L2Rvd25yZXYueG1sUEsBAhQAFAAAAAgAh07iQBIVnfjNAQAAZAMAAA4AAAAAAAAAAQAgAAAAJQEA&#10;AGRycy9lMm9Eb2MueG1sUEsFBgAAAAAGAAYAWQEAAGQFAAAAAA==&#10;">
                <v:fill on="f" focussize="0,0"/>
                <v:stroke weight="0.5pt" color="#906749 [3204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3401430016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25400</wp:posOffset>
                </wp:positionV>
                <wp:extent cx="6408420" cy="0"/>
                <wp:effectExtent l="0" t="0" r="0" b="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84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06749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5.05pt;margin-top:2pt;height:0pt;width:504.6pt;z-index:-893537280;mso-width-relative:page;mso-height-relative:page;" filled="f" stroked="t" coordsize="21600,21600" o:gfxdata="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efe53UAAAABwEAAA8AAAAAAAAAAQAgAAAAIgAAAGRycy9k&#10;b3ducmV2LnhtbFBLAQIUABQAAAAIAIdO4kCvu34bzQEAAGQDAAAOAAAAAAAAAAEAIAAAACMBAABk&#10;cnMvZTJvRG9jLnhtbFBLBQYAAAAABgAGAFkBAABiBQAAAAA=&#10;">
                <v:fill on="f" focussize="0,0"/>
                <v:stroke weight="0.5pt" color="#906749 [3204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sz w:val="21"/>
        </w:rPr>
        <w:drawing>
          <wp:anchor distT="0" distB="0" distL="114300" distR="114300" simplePos="0" relativeHeight="3401437184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-914400</wp:posOffset>
            </wp:positionV>
            <wp:extent cx="7560310" cy="10692130"/>
            <wp:effectExtent l="0" t="0" r="2540" b="13970"/>
            <wp:wrapNone/>
            <wp:docPr id="80" name="图片 80" descr="QQ图片20190507125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QQ图片201905071254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40141363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-250825</wp:posOffset>
                </wp:positionV>
                <wp:extent cx="4081780" cy="638810"/>
                <wp:effectExtent l="0" t="0" r="13970" b="889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0670" y="737870"/>
                          <a:ext cx="4081780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94694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color w:val="94694E"/>
                                <w:sz w:val="44"/>
                                <w:szCs w:val="44"/>
                              </w:rPr>
                              <w:t>A letter of recommendation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1pt;margin-top:-19.75pt;height:50.3pt;width:321.4pt;z-index:-893553664;mso-width-relative:page;mso-height-relative:page;" filled="f" stroked="f" coordsize="21600,21600" o:gfxdata="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XYRP7bAAAACQEAAA8AAAAAAAAAAQAgAAAAIgAAAGRycy9kb3ducmV2LnhtbFBLAQIU&#10;ABQAAAAIAIdO4kD8fyIsKQIAACU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94694E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color w:val="94694E"/>
                          <w:sz w:val="44"/>
                          <w:szCs w:val="44"/>
                        </w:rPr>
                        <w:t>A letter of recommendation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3401394176" behindDoc="0" locked="0" layoutInCell="1" allowOverlap="1">
                <wp:simplePos x="0" y="0"/>
                <wp:positionH relativeFrom="column">
                  <wp:posOffset>-962660</wp:posOffset>
                </wp:positionH>
                <wp:positionV relativeFrom="paragraph">
                  <wp:posOffset>-734060</wp:posOffset>
                </wp:positionV>
                <wp:extent cx="7200900" cy="10885805"/>
                <wp:effectExtent l="0" t="0" r="0" b="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23" cy="10886063"/>
                          <a:chOff x="17285" y="18899"/>
                          <a:chExt cx="10946" cy="16428"/>
                        </a:xfrm>
                        <a:noFill/>
                      </wpg:grpSpPr>
                      <wps:wsp>
                        <wps:cNvPr id="127" name="矩形 127"/>
                        <wps:cNvSpPr/>
                        <wps:spPr>
                          <a:xfrm>
                            <a:off x="17285" y="18899"/>
                            <a:ext cx="10946" cy="155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7542" y="21584"/>
                            <a:ext cx="10467" cy="137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　敬爱的先生/女士：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您好!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首先真诚地感谢您在百忙之中浏览此份简历，这对一个即将迈出校门的学子而言，将是一份莫大的鼓励。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我叫陈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，是广州华南农业大学/经济学院财务管理专业17级应届毕业生，经慎重考虑欲加盟贵公司。我希望我能有幸同贵公司一起共创明日的辉煌。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在校期间，我积极向上、奋发进取，不断从各个方面完善自己，取得长足的发展，全面提高了自己的综合素质。在工作中我能做到勤勤恳恳、认真负责、精心组织、力求做到最好。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学习方面，我系统地学习了基础会计、财务会计、财务管理、成本会计、税收、统计学、经济法、资产评估等专业知识，我努力认真地学好每一门功课，基本掌握了从事各项管理工作及相关工作的能力，熟练使用用友ERP-U8、金蝶KIS等财务软件，能够熟练使用Word、PowerPoint、 Excel、Access等Office软件，很好的完善了自己的知识结构。我积极参加了各种与专业相关的培训。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假期实践的工作中，使我学会了思考，学会了做人，学会了如何与人共事，锻炼了组织能力和沟通，协调能力，培养了吃苦耐劳，乐于奉献，关心集体，务实求进的思想。现在我正处于人生中精力充沛的时期，我渴望在更广阔的天地里展露自己的才能，我不满足于现有的知识水平，期望在实践中得到锻炼和提高，因此我希望能够加入你们的单位 。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愿贵公司事业蒸蒸日上。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此致</w:t>
                              </w:r>
                            </w:p>
                            <w:p>
                              <w:pPr>
                                <w:ind w:firstLine="220" w:firstLineChars="100"/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敬礼</w:t>
                              </w:r>
                            </w:p>
                            <w:p>
                              <w:pPr>
                                <w:ind w:firstLine="7920" w:firstLineChars="3600"/>
                                <w:rPr>
                                  <w:rFonts w:hint="default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                                          20**年**月**日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5.8pt;margin-top:-57.8pt;height:857.15pt;width:567pt;z-index:-893573120;mso-width-relative:page;mso-height-relative:page;" coordorigin="17285,18899" coordsize="10946,16428" o:gfxdata="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BPkDro3AAAAA4BAAAPAAAAAAAAAAEAIAAAACIA&#10;AABkcnMvZG93bnJldi54bWxQSwECFAAUAAAACACHTuJAVZHxIiIDAAAwCAAADgAAAAAAAAABACAA&#10;AAArAQAAZHJzL2Uyb0RvYy54bWxQSwUGAAAAAAYABgBZAQAAvwYAAAAA&#10;">
                <o:lock v:ext="edit" aspectratio="f"/>
                <v:rect id="_x0000_s1026" o:spid="_x0000_s1026" o:spt="1" style="position:absolute;left:17285;top:18899;height:15592;width:10946;v-text-anchor:middle;" filled="t" stroked="f" coordsize="21600,21600" o:gfxdata="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sjW+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7542;top:21584;height:13743;width:10467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　敬爱的先生/女士：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您好!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首先真诚地感谢您在百忙之中浏览此份简历，这对一个即将迈出校门的学子而言，将是一份莫大的鼓励。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我叫陈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，是广州华南农业大学/经济学院财务管理专业17级应届毕业生，经慎重考虑欲加盟贵公司。我希望我能有幸同贵公司一起共创明日的辉煌。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在校期间，我积极向上、奋发进取，不断从各个方面完善自己，取得长足的发展，全面提高了自己的综合素质。在工作中我能做到勤勤恳恳、认真负责、精心组织、力求做到最好。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在学习方面，我系统地学习了基础会计、财务会计、财务管理、成本会计、税收、统计学、经济法、资产评估等专业知识，我努力认真地学好每一门功课，基本掌握了从事各项管理工作及相关工作的能力，熟练使用用友ERP-U8、金蝶KIS等财务软件，能够熟练使用Word、PowerPoint、 Excel、Access等Office软件，很好的完善了自己的知识结构。我积极参加了各种与专业相关的培训。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在假期实践的工作中，使我学会了思考，学会了做人，学会了如何与人共事，锻炼了组织能力和沟通，协调能力，培养了吃苦耐劳，乐于奉献，关心集体，务实求进的思想。现在我正处于人生中精力充沛的时期，我渴望在更广阔的天地里展露自己的才能，我不满足于现有的知识水平，期望在实践中得到锻炼和提高，因此我希望能够加入你们的单位 。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愿贵公司事业蒸蒸日上。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此致</w:t>
                        </w:r>
                      </w:p>
                      <w:p>
                        <w:pPr>
                          <w:ind w:firstLine="220" w:firstLineChars="100"/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敬礼</w:t>
                        </w:r>
                      </w:p>
                      <w:p>
                        <w:pPr>
                          <w:ind w:firstLine="7920" w:firstLineChars="3600"/>
                          <w:rPr>
                            <w:rFonts w:hint="default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XX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                                                             20**年**月**日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200"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401417728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2540</wp:posOffset>
                </wp:positionV>
                <wp:extent cx="1772920" cy="670560"/>
                <wp:effectExtent l="0" t="0" r="0" b="0"/>
                <wp:wrapNone/>
                <wp:docPr id="15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40025" y="695960"/>
                          <a:ext cx="177292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94694E"/>
                                <w:sz w:val="72"/>
                                <w:szCs w:val="72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94694E"/>
                                <w:sz w:val="72"/>
                                <w:szCs w:val="72"/>
                                <w:vertAlign w:val="baseline"/>
                                <w:lang w:eastAsia="zh-CN"/>
                              </w:rPr>
                              <w:t>自荐信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84"/>
                                <w:szCs w:val="84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8" o:spid="_x0000_s1026" o:spt="202" type="#_x0000_t202" style="position:absolute;left:0pt;margin-left:117.05pt;margin-top:0.2pt;height:52.8pt;width:139.6pt;z-index:-893549568;mso-width-relative:page;mso-height-relative:page;" filled="f" stroked="f" coordsize="21600,21600" o:gfxdata="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PzhXgdkAAAAIAQAADwAAAAAAAAABACAAAAAiAAAAZHJzL2Rvd25yZXYueG1sUEsBAhQA&#10;FAAAAAgAh07iQFXmOeoqAgAAJw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bCs/>
                          <w:color w:val="94694E"/>
                          <w:sz w:val="72"/>
                          <w:szCs w:val="72"/>
                          <w:vertAlign w:val="baseline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94694E"/>
                          <w:sz w:val="72"/>
                          <w:szCs w:val="72"/>
                          <w:vertAlign w:val="baseline"/>
                          <w:lang w:eastAsia="zh-CN"/>
                        </w:rPr>
                        <w:t>自荐信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84"/>
                          <w:szCs w:val="84"/>
                          <w:vertAlign w:val="baseline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401440256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7590155</wp:posOffset>
                </wp:positionV>
                <wp:extent cx="3115310" cy="85090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88210" y="10216515"/>
                          <a:ext cx="311531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TEL/13800000000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E-MAIL/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1234@qq.com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75pt;margin-top:597.65pt;height:67pt;width:245.3pt;z-index:-893527040;mso-width-relative:page;mso-height-relative:page;" filled="f" stroked="f" coordsize="21600,21600" o:gfxdata="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/t9Xud0AAAANAQAADwAAAAAAAAABACAAAAAiAAAAZHJzL2Rvd25yZXYueG1s&#10;UEsBAhQAFAAAAAgAh07iQCFPpGwsAgAAJ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TEL/13800000000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E-MAIL/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1234@qq.com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01438208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8722995</wp:posOffset>
                </wp:positionV>
                <wp:extent cx="2286000" cy="403225"/>
                <wp:effectExtent l="0" t="0" r="0" b="1587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2400" y="9611360"/>
                          <a:ext cx="2286000" cy="403225"/>
                        </a:xfrm>
                        <a:prstGeom prst="rect">
                          <a:avLst/>
                        </a:prstGeom>
                        <a:solidFill>
                          <a:srgbClr val="AA79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6pt;margin-top:686.85pt;height:31.75pt;width:180pt;z-index:-893529088;v-text-anchor:middle;mso-width-relative:page;mso-height-relative:page;" fillcolor="#AA7958" filled="t" stroked="f" coordsize="21600,21600" o:gfxdata="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TOuQLtgAAAANAQAADwAAAAAAAAABACAAAAAiAAAAZHJzL2Rvd25yZXYueG1sUEsBAhQA&#10;FAAAAAgAh07iQLcWxP1kAgAAlgQAAA4AAAAAAAAAAQAgAAAAJwEAAGRycy9lMm9Eb2MueG1sUEsF&#10;BgAAAAAGAAYAWQEAAP0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401435136" behindDoc="1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-914400</wp:posOffset>
            </wp:positionV>
            <wp:extent cx="7582535" cy="10692130"/>
            <wp:effectExtent l="0" t="0" r="18415" b="13970"/>
            <wp:wrapNone/>
            <wp:docPr id="92" name="图片 92" descr="QQ图片2019050712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QQ图片201905071251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5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0143923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3849370</wp:posOffset>
                </wp:positionV>
                <wp:extent cx="3002915" cy="1164590"/>
                <wp:effectExtent l="0" t="0" r="6985" b="1651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6125" y="4849495"/>
                          <a:ext cx="3002915" cy="1164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谢谢审阅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7pt;margin-top:303.1pt;height:91.7pt;width:236.45pt;z-index:-893528064;mso-width-relative:page;mso-height-relative:page;" filled="f" stroked="f" coordsize="21600,21600" o:gfxdata="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1w7VLcAAAACwEAAA8AAAAAAAAAAQAgAAAAIgAAAGRycy9kb3ducmV2Lnht&#10;bFBLAQIUABQAAAAIAIdO4kBgxmnxLgIAACc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谢谢审阅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93F8E"/>
    <w:multiLevelType w:val="singleLevel"/>
    <w:tmpl w:val="66293F8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870D6A"/>
    <w:rsid w:val="00A01F14"/>
    <w:rsid w:val="00C955E7"/>
    <w:rsid w:val="015948FC"/>
    <w:rsid w:val="01606F2F"/>
    <w:rsid w:val="016E687E"/>
    <w:rsid w:val="02626FDB"/>
    <w:rsid w:val="026505A9"/>
    <w:rsid w:val="02E75267"/>
    <w:rsid w:val="02F36351"/>
    <w:rsid w:val="0365578F"/>
    <w:rsid w:val="039D69E8"/>
    <w:rsid w:val="0422613B"/>
    <w:rsid w:val="048B6165"/>
    <w:rsid w:val="04BD0EC0"/>
    <w:rsid w:val="051B1316"/>
    <w:rsid w:val="05880156"/>
    <w:rsid w:val="06884BD2"/>
    <w:rsid w:val="06CA367C"/>
    <w:rsid w:val="07A85433"/>
    <w:rsid w:val="07BA00A5"/>
    <w:rsid w:val="084B11B6"/>
    <w:rsid w:val="08AB38BE"/>
    <w:rsid w:val="08D7722D"/>
    <w:rsid w:val="097D62F1"/>
    <w:rsid w:val="09824FC9"/>
    <w:rsid w:val="0A1524CD"/>
    <w:rsid w:val="0AE720D6"/>
    <w:rsid w:val="0AEC6C46"/>
    <w:rsid w:val="0AF73546"/>
    <w:rsid w:val="0B0F1187"/>
    <w:rsid w:val="0B5952B2"/>
    <w:rsid w:val="0B8A22CD"/>
    <w:rsid w:val="0BD130CA"/>
    <w:rsid w:val="0BE900E5"/>
    <w:rsid w:val="0C050478"/>
    <w:rsid w:val="0C211F96"/>
    <w:rsid w:val="0C753FA4"/>
    <w:rsid w:val="0C880AD3"/>
    <w:rsid w:val="0D9C2B8F"/>
    <w:rsid w:val="0ED31406"/>
    <w:rsid w:val="0F5961AF"/>
    <w:rsid w:val="0F774115"/>
    <w:rsid w:val="0F844B05"/>
    <w:rsid w:val="0FB04F73"/>
    <w:rsid w:val="0FC36A69"/>
    <w:rsid w:val="101C71B7"/>
    <w:rsid w:val="10E723CE"/>
    <w:rsid w:val="113E04E5"/>
    <w:rsid w:val="11B761BA"/>
    <w:rsid w:val="11D125C0"/>
    <w:rsid w:val="11F64CD0"/>
    <w:rsid w:val="121076EC"/>
    <w:rsid w:val="131D7A5D"/>
    <w:rsid w:val="133F588B"/>
    <w:rsid w:val="13514BE2"/>
    <w:rsid w:val="13A6201B"/>
    <w:rsid w:val="14CB4CE5"/>
    <w:rsid w:val="14D7773C"/>
    <w:rsid w:val="151C11CE"/>
    <w:rsid w:val="153563E8"/>
    <w:rsid w:val="15870D6A"/>
    <w:rsid w:val="160A4D1C"/>
    <w:rsid w:val="161718AA"/>
    <w:rsid w:val="16831654"/>
    <w:rsid w:val="173A0A3B"/>
    <w:rsid w:val="17721C2A"/>
    <w:rsid w:val="185B2F24"/>
    <w:rsid w:val="1985510A"/>
    <w:rsid w:val="19FB07DA"/>
    <w:rsid w:val="1AB82DDD"/>
    <w:rsid w:val="1B921FA3"/>
    <w:rsid w:val="1D0C20CC"/>
    <w:rsid w:val="1DAF16EC"/>
    <w:rsid w:val="1DBD5022"/>
    <w:rsid w:val="1DF91003"/>
    <w:rsid w:val="1E7F6A12"/>
    <w:rsid w:val="1EA1081C"/>
    <w:rsid w:val="1EAE688F"/>
    <w:rsid w:val="1F871D4D"/>
    <w:rsid w:val="20E015BB"/>
    <w:rsid w:val="216D6FA6"/>
    <w:rsid w:val="21721A0F"/>
    <w:rsid w:val="2176413B"/>
    <w:rsid w:val="217C7278"/>
    <w:rsid w:val="21B94E72"/>
    <w:rsid w:val="22844280"/>
    <w:rsid w:val="22F92228"/>
    <w:rsid w:val="23B13884"/>
    <w:rsid w:val="23DE28AC"/>
    <w:rsid w:val="2471278D"/>
    <w:rsid w:val="248B2381"/>
    <w:rsid w:val="248B73FD"/>
    <w:rsid w:val="24A90353"/>
    <w:rsid w:val="24FC0FC4"/>
    <w:rsid w:val="26607738"/>
    <w:rsid w:val="269C7498"/>
    <w:rsid w:val="27066CC8"/>
    <w:rsid w:val="288758C0"/>
    <w:rsid w:val="29227566"/>
    <w:rsid w:val="29404517"/>
    <w:rsid w:val="296915A7"/>
    <w:rsid w:val="2A4C6326"/>
    <w:rsid w:val="2A830874"/>
    <w:rsid w:val="2CB6667D"/>
    <w:rsid w:val="2CE35829"/>
    <w:rsid w:val="2E390411"/>
    <w:rsid w:val="2E946766"/>
    <w:rsid w:val="2F641EBE"/>
    <w:rsid w:val="2FAF0147"/>
    <w:rsid w:val="2FC1523E"/>
    <w:rsid w:val="31685009"/>
    <w:rsid w:val="327F0F71"/>
    <w:rsid w:val="329955A7"/>
    <w:rsid w:val="32B14A24"/>
    <w:rsid w:val="32F95EB8"/>
    <w:rsid w:val="33414DD2"/>
    <w:rsid w:val="33CC43AA"/>
    <w:rsid w:val="342A452A"/>
    <w:rsid w:val="346E06E6"/>
    <w:rsid w:val="347C262D"/>
    <w:rsid w:val="34C66E27"/>
    <w:rsid w:val="356B02EA"/>
    <w:rsid w:val="357B05F3"/>
    <w:rsid w:val="358E20F3"/>
    <w:rsid w:val="35B758C9"/>
    <w:rsid w:val="36154494"/>
    <w:rsid w:val="36DE6184"/>
    <w:rsid w:val="3706239C"/>
    <w:rsid w:val="375234F4"/>
    <w:rsid w:val="376F5106"/>
    <w:rsid w:val="382B21DE"/>
    <w:rsid w:val="38543AB7"/>
    <w:rsid w:val="389114B8"/>
    <w:rsid w:val="39120C33"/>
    <w:rsid w:val="391A23A2"/>
    <w:rsid w:val="39455CE9"/>
    <w:rsid w:val="39CC4ECF"/>
    <w:rsid w:val="39ED48E6"/>
    <w:rsid w:val="39FA60AD"/>
    <w:rsid w:val="3ABF6CB9"/>
    <w:rsid w:val="3B16633F"/>
    <w:rsid w:val="3B3D091C"/>
    <w:rsid w:val="3B5F6F97"/>
    <w:rsid w:val="3B8064B4"/>
    <w:rsid w:val="3C4418B6"/>
    <w:rsid w:val="3E466A5C"/>
    <w:rsid w:val="3E8B0691"/>
    <w:rsid w:val="3E9B792E"/>
    <w:rsid w:val="3F2F376F"/>
    <w:rsid w:val="40BF5994"/>
    <w:rsid w:val="40F30D73"/>
    <w:rsid w:val="41557B6E"/>
    <w:rsid w:val="41790A3E"/>
    <w:rsid w:val="41A6056E"/>
    <w:rsid w:val="41C64958"/>
    <w:rsid w:val="41C86E6B"/>
    <w:rsid w:val="41EA70E6"/>
    <w:rsid w:val="41FD0F27"/>
    <w:rsid w:val="42285AD5"/>
    <w:rsid w:val="425B4F4D"/>
    <w:rsid w:val="42C14ECA"/>
    <w:rsid w:val="43C26834"/>
    <w:rsid w:val="44384520"/>
    <w:rsid w:val="444E61C6"/>
    <w:rsid w:val="445B05EC"/>
    <w:rsid w:val="44AA7D60"/>
    <w:rsid w:val="44C60A40"/>
    <w:rsid w:val="45F31A99"/>
    <w:rsid w:val="46520CB1"/>
    <w:rsid w:val="47564ADE"/>
    <w:rsid w:val="47AC6AD0"/>
    <w:rsid w:val="480A3D4C"/>
    <w:rsid w:val="48145542"/>
    <w:rsid w:val="485348C6"/>
    <w:rsid w:val="487D657B"/>
    <w:rsid w:val="48CE382D"/>
    <w:rsid w:val="49720C9D"/>
    <w:rsid w:val="49A40D80"/>
    <w:rsid w:val="4A907F10"/>
    <w:rsid w:val="4ABA788B"/>
    <w:rsid w:val="4AD21B96"/>
    <w:rsid w:val="4AD40609"/>
    <w:rsid w:val="4AF217DF"/>
    <w:rsid w:val="4AFD3D9B"/>
    <w:rsid w:val="4B82305D"/>
    <w:rsid w:val="4BA70941"/>
    <w:rsid w:val="4C4B3EA6"/>
    <w:rsid w:val="4CC23387"/>
    <w:rsid w:val="4D0872AC"/>
    <w:rsid w:val="4D3B6A0F"/>
    <w:rsid w:val="4D5B0ED4"/>
    <w:rsid w:val="4D7015AF"/>
    <w:rsid w:val="4E743B6D"/>
    <w:rsid w:val="4F24275F"/>
    <w:rsid w:val="4F4A5757"/>
    <w:rsid w:val="4F801660"/>
    <w:rsid w:val="4F923741"/>
    <w:rsid w:val="4FA97D0A"/>
    <w:rsid w:val="507A4545"/>
    <w:rsid w:val="507F1D42"/>
    <w:rsid w:val="50B56338"/>
    <w:rsid w:val="50C2348C"/>
    <w:rsid w:val="50CE04FF"/>
    <w:rsid w:val="517033A5"/>
    <w:rsid w:val="51CF39BB"/>
    <w:rsid w:val="52183042"/>
    <w:rsid w:val="53473A66"/>
    <w:rsid w:val="535444D6"/>
    <w:rsid w:val="54035DA2"/>
    <w:rsid w:val="54281A68"/>
    <w:rsid w:val="54A5089B"/>
    <w:rsid w:val="54A76F96"/>
    <w:rsid w:val="55363595"/>
    <w:rsid w:val="553C4E23"/>
    <w:rsid w:val="55CA6E86"/>
    <w:rsid w:val="56C2667F"/>
    <w:rsid w:val="570261B1"/>
    <w:rsid w:val="571A6095"/>
    <w:rsid w:val="57345A35"/>
    <w:rsid w:val="584F0D84"/>
    <w:rsid w:val="590B562B"/>
    <w:rsid w:val="5952239C"/>
    <w:rsid w:val="598C720F"/>
    <w:rsid w:val="5A523088"/>
    <w:rsid w:val="5A8576AC"/>
    <w:rsid w:val="5AA25A78"/>
    <w:rsid w:val="5B5D0462"/>
    <w:rsid w:val="5BDC68DC"/>
    <w:rsid w:val="5BDF5338"/>
    <w:rsid w:val="5C8E6AF0"/>
    <w:rsid w:val="5CCF45D0"/>
    <w:rsid w:val="5CFF2752"/>
    <w:rsid w:val="5D114FAC"/>
    <w:rsid w:val="5D3B05CE"/>
    <w:rsid w:val="5E433D45"/>
    <w:rsid w:val="5F3A367B"/>
    <w:rsid w:val="5FEB3022"/>
    <w:rsid w:val="6001183A"/>
    <w:rsid w:val="609D6C90"/>
    <w:rsid w:val="60B15756"/>
    <w:rsid w:val="61262616"/>
    <w:rsid w:val="612E53CB"/>
    <w:rsid w:val="62D11AC6"/>
    <w:rsid w:val="637C0EDD"/>
    <w:rsid w:val="645D596A"/>
    <w:rsid w:val="648A0F80"/>
    <w:rsid w:val="64A35119"/>
    <w:rsid w:val="65F16D65"/>
    <w:rsid w:val="662441BF"/>
    <w:rsid w:val="66CA0F9B"/>
    <w:rsid w:val="6741264A"/>
    <w:rsid w:val="67BE2C89"/>
    <w:rsid w:val="68EA60D8"/>
    <w:rsid w:val="69566450"/>
    <w:rsid w:val="69613E3B"/>
    <w:rsid w:val="6A1E5932"/>
    <w:rsid w:val="6ABC082B"/>
    <w:rsid w:val="6AFC3B09"/>
    <w:rsid w:val="6B5735EA"/>
    <w:rsid w:val="6B581A35"/>
    <w:rsid w:val="6BB5235A"/>
    <w:rsid w:val="6BF50942"/>
    <w:rsid w:val="6BFB16E4"/>
    <w:rsid w:val="6C28366B"/>
    <w:rsid w:val="6C7525DE"/>
    <w:rsid w:val="6CF75110"/>
    <w:rsid w:val="6D5F3C65"/>
    <w:rsid w:val="6D8A15EF"/>
    <w:rsid w:val="6DA50BD1"/>
    <w:rsid w:val="6EF42AB9"/>
    <w:rsid w:val="6F1F103D"/>
    <w:rsid w:val="6FC630F2"/>
    <w:rsid w:val="6FD541D5"/>
    <w:rsid w:val="6FD679F9"/>
    <w:rsid w:val="706F2DED"/>
    <w:rsid w:val="708E65A9"/>
    <w:rsid w:val="70F56426"/>
    <w:rsid w:val="711B26E0"/>
    <w:rsid w:val="71254A7E"/>
    <w:rsid w:val="725A6B72"/>
    <w:rsid w:val="73324396"/>
    <w:rsid w:val="73391443"/>
    <w:rsid w:val="739C08C9"/>
    <w:rsid w:val="744A5C88"/>
    <w:rsid w:val="74DA21D0"/>
    <w:rsid w:val="753E7F7F"/>
    <w:rsid w:val="75602E22"/>
    <w:rsid w:val="75A2043A"/>
    <w:rsid w:val="75E81A7F"/>
    <w:rsid w:val="75F42857"/>
    <w:rsid w:val="7637391C"/>
    <w:rsid w:val="769A2557"/>
    <w:rsid w:val="77004E17"/>
    <w:rsid w:val="770A4842"/>
    <w:rsid w:val="772439A9"/>
    <w:rsid w:val="775B672B"/>
    <w:rsid w:val="779B69B2"/>
    <w:rsid w:val="7878098F"/>
    <w:rsid w:val="78F22DC3"/>
    <w:rsid w:val="79016DD0"/>
    <w:rsid w:val="794E559A"/>
    <w:rsid w:val="7A0F76C5"/>
    <w:rsid w:val="7A3159CE"/>
    <w:rsid w:val="7A4F49F3"/>
    <w:rsid w:val="7A753155"/>
    <w:rsid w:val="7ABA25E6"/>
    <w:rsid w:val="7ABE4841"/>
    <w:rsid w:val="7AFA3C73"/>
    <w:rsid w:val="7B24326E"/>
    <w:rsid w:val="7B2654EF"/>
    <w:rsid w:val="7B416306"/>
    <w:rsid w:val="7B8E4C54"/>
    <w:rsid w:val="7C5523AE"/>
    <w:rsid w:val="7C825308"/>
    <w:rsid w:val="7CA42E4D"/>
    <w:rsid w:val="7D090FF5"/>
    <w:rsid w:val="7E0B56A9"/>
    <w:rsid w:val="7E187159"/>
    <w:rsid w:val="7FF53A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  <w:sz w:val="24"/>
      <w:szCs w:val="24"/>
    </w:rPr>
  </w:style>
  <w:style w:type="character" w:styleId="8">
    <w:name w:val="FollowedHyperlink"/>
    <w:basedOn w:val="6"/>
    <w:qFormat/>
    <w:uiPriority w:val="0"/>
    <w:rPr>
      <w:color w:val="07519A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yperlink"/>
    <w:basedOn w:val="6"/>
    <w:qFormat/>
    <w:uiPriority w:val="0"/>
    <w:rPr>
      <w:color w:val="0000FF"/>
      <w:u w:val="single"/>
    </w:rPr>
  </w:style>
  <w:style w:type="character" w:styleId="11">
    <w:name w:val="HTML Code"/>
    <w:basedOn w:val="6"/>
    <w:qFormat/>
    <w:uiPriority w:val="0"/>
    <w:rPr>
      <w:rFonts w:ascii="Courier New" w:hAnsi="Courier New"/>
      <w:sz w:val="20"/>
    </w:rPr>
  </w:style>
  <w:style w:type="character" w:styleId="12">
    <w:name w:val="HTML Cite"/>
    <w:basedOn w:val="6"/>
    <w:qFormat/>
    <w:uiPriority w:val="0"/>
  </w:style>
  <w:style w:type="character" w:customStyle="1" w:styleId="13">
    <w:name w:val="num1"/>
    <w:basedOn w:val="6"/>
    <w:qFormat/>
    <w:uiPriority w:val="0"/>
    <w:rPr>
      <w:color w:val="FFFFFF"/>
      <w:shd w:val="clear" w:fill="FF5858"/>
    </w:rPr>
  </w:style>
  <w:style w:type="character" w:customStyle="1" w:styleId="14">
    <w:name w:val="num3"/>
    <w:basedOn w:val="6"/>
    <w:qFormat/>
    <w:uiPriority w:val="0"/>
    <w:rPr>
      <w:color w:val="FFFFFF"/>
      <w:shd w:val="clear" w:fill="9DD6F9"/>
    </w:rPr>
  </w:style>
  <w:style w:type="character" w:customStyle="1" w:styleId="15">
    <w:name w:val="num2"/>
    <w:basedOn w:val="6"/>
    <w:qFormat/>
    <w:uiPriority w:val="0"/>
    <w:rPr>
      <w:color w:val="FFFFFF"/>
      <w:shd w:val="clear" w:fill="FEAD64"/>
    </w:rPr>
  </w:style>
  <w:style w:type="character" w:customStyle="1" w:styleId="16">
    <w:name w:val="thr"/>
    <w:basedOn w:val="6"/>
    <w:qFormat/>
    <w:uiPriority w:val="0"/>
    <w:rPr>
      <w:shd w:val="clear" w:fill="FFD800"/>
    </w:rPr>
  </w:style>
  <w:style w:type="character" w:customStyle="1" w:styleId="17">
    <w:name w:val="fr"/>
    <w:basedOn w:val="6"/>
    <w:qFormat/>
    <w:uiPriority w:val="0"/>
    <w:rPr>
      <w:shd w:val="clear" w:fill="FF3C00"/>
    </w:rPr>
  </w:style>
  <w:style w:type="character" w:customStyle="1" w:styleId="18">
    <w:name w:val="sec"/>
    <w:basedOn w:val="6"/>
    <w:qFormat/>
    <w:uiPriority w:val="0"/>
    <w:rPr>
      <w:shd w:val="clear" w:fill="FF6600"/>
    </w:rPr>
  </w:style>
  <w:style w:type="paragraph" w:customStyle="1" w:styleId="19">
    <w:name w:val="content"/>
    <w:basedOn w:val="1"/>
    <w:qFormat/>
    <w:uiPriority w:val="0"/>
    <w:pPr>
      <w:spacing w:after="600" w:afterAutospacing="0" w:line="405" w:lineRule="atLeast"/>
      <w:jc w:val="left"/>
    </w:pPr>
    <w:rPr>
      <w:rFonts w:ascii="微软雅黑" w:hAnsi="微软雅黑" w:eastAsia="微软雅黑" w:cs="微软雅黑"/>
      <w:kern w:val="0"/>
      <w:sz w:val="36"/>
      <w:szCs w:val="3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&#20013;&#24515;\86a0f3a0a63a294abd640d8c5e61f9ac\&#31616;&#27905;&#22797;&#21476;&#22871;&#35013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简洁复古套装简历.docx</Template>
  <Pages>7</Pages>
  <Words>0</Words>
  <Characters>0</Characters>
  <Lines>0</Lines>
  <Paragraphs>0</Paragraphs>
  <TotalTime>12</TotalTime>
  <ScaleCrop>false</ScaleCrop>
  <LinksUpToDate>false</LinksUpToDate>
  <CharactersWithSpaces>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2020-07-21T08:37:00Z</dcterms:created>
  <dc:creator>mayn</dc:creator>
  <cp:lastModifiedBy>XXX</cp:lastModifiedBy>
  <dcterms:modified xsi:type="dcterms:W3CDTF">2020-08-26T02:42:41Z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RubyTemplateID" linkTarget="0">
    <vt:lpwstr>4</vt:lpwstr>
  </property>
  <property fmtid="{D5CDD505-2E9C-101B-9397-08002B2CF9AE}" pid="4" name="KSOTemplateKey">
    <vt:lpwstr>1.0_wpAk8zjpgQURbSymwhXhIwILKcT6SR27w0C1qEm1Pr0vTwGyvdw3jxYQruzss2W7o2PFqagK+Rwl3DGfQEwumA==</vt:lpwstr>
  </property>
</Properties>
</file>