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-941070</wp:posOffset>
            </wp:positionV>
            <wp:extent cx="7592695" cy="10739755"/>
            <wp:effectExtent l="0" t="0" r="8255" b="4445"/>
            <wp:wrapNone/>
            <wp:docPr id="1" name="图片 1" descr="未标题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4997450</wp:posOffset>
                </wp:positionV>
                <wp:extent cx="3667760" cy="2182495"/>
                <wp:effectExtent l="0" t="0" r="0" b="825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760" cy="2182495"/>
                          <a:chOff x="9788" y="8737"/>
                          <a:chExt cx="5776" cy="3437"/>
                        </a:xfrm>
                      </wpg:grpSpPr>
                      <wpg:grpSp>
                        <wpg:cNvPr id="5" name="组合 101"/>
                        <wpg:cNvGrpSpPr/>
                        <wpg:grpSpPr>
                          <a:xfrm>
                            <a:off x="10544" y="8737"/>
                            <a:ext cx="5020" cy="3437"/>
                            <a:chOff x="6172" y="4030"/>
                            <a:chExt cx="4537" cy="3437"/>
                          </a:xfrm>
                        </wpg:grpSpPr>
                        <wps:wsp>
                          <wps:cNvPr id="6" name="文本框 65"/>
                          <wps:cNvSpPr txBox="1"/>
                          <wps:spPr>
                            <a:xfrm>
                              <a:off x="6179" y="4896"/>
                              <a:ext cx="4262" cy="6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联系电话：13888XXXX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>
                          <wps:cNvPr id="12" name="文本框 49"/>
                          <wps:cNvSpPr txBox="1"/>
                          <wps:spPr>
                            <a:xfrm>
                              <a:off x="6172" y="4030"/>
                              <a:ext cx="3077" cy="6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sz w:val="56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姓    名：办公资源网那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13" name="文本框 65"/>
                          <wps:cNvSpPr txBox="1"/>
                          <wps:spPr>
                            <a:xfrm>
                              <a:off x="6194" y="6775"/>
                              <a:ext cx="4515" cy="6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电子邮箱：13XXX@.com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>
                          <wps:cNvPr id="59" name="文本框 65"/>
                          <wps:cNvSpPr txBox="1"/>
                          <wps:spPr>
                            <a:xfrm>
                              <a:off x="6192" y="5834"/>
                              <a:ext cx="3744" cy="7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32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毕业院校：惠州大学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</wpg:grpSp>
                      <wpg:grpSp>
                        <wpg:cNvPr id="14" name="组合 5"/>
                        <wpg:cNvGrpSpPr/>
                        <wpg:grpSpPr>
                          <a:xfrm>
                            <a:off x="9788" y="8867"/>
                            <a:ext cx="571" cy="3259"/>
                            <a:chOff x="9805" y="8767"/>
                            <a:chExt cx="604" cy="3442"/>
                          </a:xfrm>
                        </wpg:grpSpPr>
                        <wpg:grpSp>
                          <wpg:cNvPr id="35" name="组合 11"/>
                          <wpg:cNvGrpSpPr/>
                          <wpg:grpSpPr>
                            <a:xfrm>
                              <a:off x="9820" y="11620"/>
                              <a:ext cx="589" cy="589"/>
                              <a:chOff x="3999" y="13018"/>
                              <a:chExt cx="500" cy="500"/>
                            </a:xfrm>
                          </wpg:grpSpPr>
                          <wps:wsp>
                            <wps:cNvPr id="62" name="椭圆 17"/>
                            <wps:cNvSpPr/>
                            <wps:spPr>
                              <a:xfrm>
                                <a:off x="3999" y="13018"/>
                                <a:ext cx="500" cy="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A17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numCol="1" spcCol="0" rtlCol="0" fromWordArt="0" anchor="ctr" anchorCtr="0" forceAA="0" compatLnSpc="1"/>
                          </wps:wsp>
                          <wps:wsp>
                            <wps:cNvPr id="63" name="AutoShape 80"/>
                            <wps:cNvSpPr/>
                            <wps:spPr bwMode="auto">
                              <a:xfrm>
                                <a:off x="4118" y="13154"/>
                                <a:ext cx="269" cy="238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10800 h 21600"/>
                                  <a:gd name="T2" fmla="*/ 10800 w 21600"/>
                                  <a:gd name="T3" fmla="*/ 10800 h 21600"/>
                                  <a:gd name="T4" fmla="*/ 10800 w 21600"/>
                                  <a:gd name="T5" fmla="*/ 10800 h 21600"/>
                                  <a:gd name="T6" fmla="*/ 10800 w 21600"/>
                                  <a:gd name="T7" fmla="*/ 108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265" y="0"/>
                                    </a:moveTo>
                                    <a:cubicBezTo>
                                      <a:pt x="20632" y="0"/>
                                      <a:pt x="20946" y="161"/>
                                      <a:pt x="21208" y="475"/>
                                    </a:cubicBezTo>
                                    <a:cubicBezTo>
                                      <a:pt x="21470" y="795"/>
                                      <a:pt x="21599" y="1174"/>
                                      <a:pt x="21599" y="1618"/>
                                    </a:cubicBezTo>
                                    <a:lnTo>
                                      <a:pt x="21599" y="19981"/>
                                    </a:lnTo>
                                    <a:cubicBezTo>
                                      <a:pt x="21599" y="20422"/>
                                      <a:pt x="21470" y="20800"/>
                                      <a:pt x="21208" y="21118"/>
                                    </a:cubicBezTo>
                                    <a:cubicBezTo>
                                      <a:pt x="20946" y="21438"/>
                                      <a:pt x="20632" y="21599"/>
                                      <a:pt x="20265" y="21599"/>
                                    </a:cubicBezTo>
                                    <a:lnTo>
                                      <a:pt x="1346" y="21599"/>
                                    </a:lnTo>
                                    <a:cubicBezTo>
                                      <a:pt x="979" y="21599"/>
                                      <a:pt x="663" y="21438"/>
                                      <a:pt x="396" y="21118"/>
                                    </a:cubicBezTo>
                                    <a:cubicBezTo>
                                      <a:pt x="132" y="20804"/>
                                      <a:pt x="0" y="20425"/>
                                      <a:pt x="0" y="19981"/>
                                    </a:cubicBezTo>
                                    <a:lnTo>
                                      <a:pt x="0" y="1618"/>
                                    </a:lnTo>
                                    <a:cubicBezTo>
                                      <a:pt x="0" y="1177"/>
                                      <a:pt x="132" y="798"/>
                                      <a:pt x="396" y="475"/>
                                    </a:cubicBezTo>
                                    <a:cubicBezTo>
                                      <a:pt x="663" y="161"/>
                                      <a:pt x="979" y="0"/>
                                      <a:pt x="1346" y="0"/>
                                    </a:cubicBezTo>
                                    <a:lnTo>
                                      <a:pt x="20265" y="0"/>
                                    </a:lnTo>
                                    <a:close/>
                                    <a:moveTo>
                                      <a:pt x="1802" y="2161"/>
                                    </a:moveTo>
                                    <a:lnTo>
                                      <a:pt x="1802" y="3078"/>
                                    </a:lnTo>
                                    <a:cubicBezTo>
                                      <a:pt x="1802" y="3365"/>
                                      <a:pt x="1855" y="3674"/>
                                      <a:pt x="1966" y="3994"/>
                                    </a:cubicBezTo>
                                    <a:cubicBezTo>
                                      <a:pt x="2073" y="4314"/>
                                      <a:pt x="2213" y="4631"/>
                                      <a:pt x="2382" y="4928"/>
                                    </a:cubicBezTo>
                                    <a:cubicBezTo>
                                      <a:pt x="2548" y="5228"/>
                                      <a:pt x="2732" y="5507"/>
                                      <a:pt x="2933" y="5765"/>
                                    </a:cubicBezTo>
                                    <a:cubicBezTo>
                                      <a:pt x="3131" y="6024"/>
                                      <a:pt x="3329" y="6241"/>
                                      <a:pt x="3525" y="6420"/>
                                    </a:cubicBezTo>
                                    <a:cubicBezTo>
                                      <a:pt x="4304" y="7131"/>
                                      <a:pt x="5085" y="7836"/>
                                      <a:pt x="5863" y="8538"/>
                                    </a:cubicBezTo>
                                    <a:cubicBezTo>
                                      <a:pt x="6640" y="9237"/>
                                      <a:pt x="7418" y="9948"/>
                                      <a:pt x="8202" y="10682"/>
                                    </a:cubicBezTo>
                                    <a:cubicBezTo>
                                      <a:pt x="8356" y="10832"/>
                                      <a:pt x="8545" y="11002"/>
                                      <a:pt x="8762" y="11211"/>
                                    </a:cubicBezTo>
                                    <a:cubicBezTo>
                                      <a:pt x="8983" y="11410"/>
                                      <a:pt x="9208" y="11607"/>
                                      <a:pt x="9443" y="11795"/>
                                    </a:cubicBezTo>
                                    <a:cubicBezTo>
                                      <a:pt x="9678" y="11989"/>
                                      <a:pt x="9911" y="12156"/>
                                      <a:pt x="10141" y="12289"/>
                                    </a:cubicBezTo>
                                    <a:cubicBezTo>
                                      <a:pt x="10371" y="12427"/>
                                      <a:pt x="10584" y="12494"/>
                                      <a:pt x="10780" y="12494"/>
                                    </a:cubicBezTo>
                                    <a:lnTo>
                                      <a:pt x="10802" y="12494"/>
                                    </a:lnTo>
                                    <a:lnTo>
                                      <a:pt x="10826" y="12494"/>
                                    </a:lnTo>
                                    <a:cubicBezTo>
                                      <a:pt x="11022" y="12494"/>
                                      <a:pt x="11235" y="12427"/>
                                      <a:pt x="11465" y="12289"/>
                                    </a:cubicBezTo>
                                    <a:cubicBezTo>
                                      <a:pt x="11696" y="12156"/>
                                      <a:pt x="11926" y="11989"/>
                                      <a:pt x="12156" y="11795"/>
                                    </a:cubicBezTo>
                                    <a:cubicBezTo>
                                      <a:pt x="12386" y="11607"/>
                                      <a:pt x="12611" y="11410"/>
                                      <a:pt x="12824" y="11211"/>
                                    </a:cubicBezTo>
                                    <a:cubicBezTo>
                                      <a:pt x="13040" y="11005"/>
                                      <a:pt x="13228" y="10832"/>
                                      <a:pt x="13392" y="10682"/>
                                    </a:cubicBezTo>
                                    <a:cubicBezTo>
                                      <a:pt x="14176" y="9948"/>
                                      <a:pt x="14954" y="9231"/>
                                      <a:pt x="15731" y="8532"/>
                                    </a:cubicBezTo>
                                    <a:cubicBezTo>
                                      <a:pt x="16509" y="7827"/>
                                      <a:pt x="17288" y="7122"/>
                                      <a:pt x="18071" y="6420"/>
                                    </a:cubicBezTo>
                                    <a:cubicBezTo>
                                      <a:pt x="18265" y="6253"/>
                                      <a:pt x="18463" y="6035"/>
                                      <a:pt x="18661" y="5771"/>
                                    </a:cubicBezTo>
                                    <a:cubicBezTo>
                                      <a:pt x="18862" y="5507"/>
                                      <a:pt x="19043" y="5225"/>
                                      <a:pt x="19212" y="4928"/>
                                    </a:cubicBezTo>
                                    <a:cubicBezTo>
                                      <a:pt x="19381" y="4628"/>
                                      <a:pt x="19521" y="4314"/>
                                      <a:pt x="19636" y="3994"/>
                                    </a:cubicBezTo>
                                    <a:cubicBezTo>
                                      <a:pt x="19748" y="3674"/>
                                      <a:pt x="19805" y="3362"/>
                                      <a:pt x="19805" y="3078"/>
                                    </a:cubicBezTo>
                                    <a:lnTo>
                                      <a:pt x="19805" y="2161"/>
                                    </a:lnTo>
                                    <a:lnTo>
                                      <a:pt x="1802" y="2161"/>
                                    </a:lnTo>
                                    <a:close/>
                                    <a:moveTo>
                                      <a:pt x="19805" y="19429"/>
                                    </a:moveTo>
                                    <a:lnTo>
                                      <a:pt x="19805" y="7451"/>
                                    </a:lnTo>
                                    <a:cubicBezTo>
                                      <a:pt x="19562" y="7745"/>
                                      <a:pt x="19337" y="7974"/>
                                      <a:pt x="19124" y="8150"/>
                                    </a:cubicBezTo>
                                    <a:cubicBezTo>
                                      <a:pt x="18297" y="8902"/>
                                      <a:pt x="17467" y="9648"/>
                                      <a:pt x="16634" y="10394"/>
                                    </a:cubicBezTo>
                                    <a:cubicBezTo>
                                      <a:pt x="15802" y="11140"/>
                                      <a:pt x="14977" y="11910"/>
                                      <a:pt x="14154" y="12694"/>
                                    </a:cubicBezTo>
                                    <a:cubicBezTo>
                                      <a:pt x="13679" y="13152"/>
                                      <a:pt x="13165" y="13596"/>
                                      <a:pt x="12614" y="14013"/>
                                    </a:cubicBezTo>
                                    <a:cubicBezTo>
                                      <a:pt x="12063" y="14439"/>
                                      <a:pt x="11451" y="14650"/>
                                      <a:pt x="10780" y="14650"/>
                                    </a:cubicBezTo>
                                    <a:cubicBezTo>
                                      <a:pt x="10138" y="14650"/>
                                      <a:pt x="9541" y="14438"/>
                                      <a:pt x="8988" y="14013"/>
                                    </a:cubicBezTo>
                                    <a:cubicBezTo>
                                      <a:pt x="8432" y="13593"/>
                                      <a:pt x="7915" y="13152"/>
                                      <a:pt x="7440" y="12694"/>
                                    </a:cubicBezTo>
                                    <a:cubicBezTo>
                                      <a:pt x="6627" y="11907"/>
                                      <a:pt x="5802" y="11140"/>
                                      <a:pt x="4965" y="10388"/>
                                    </a:cubicBezTo>
                                    <a:cubicBezTo>
                                      <a:pt x="4130" y="9636"/>
                                      <a:pt x="3298" y="8896"/>
                                      <a:pt x="2470" y="8150"/>
                                    </a:cubicBezTo>
                                    <a:cubicBezTo>
                                      <a:pt x="2257" y="7989"/>
                                      <a:pt x="2037" y="7748"/>
                                      <a:pt x="1802" y="7451"/>
                                    </a:cubicBezTo>
                                    <a:lnTo>
                                      <a:pt x="1802" y="19429"/>
                                    </a:lnTo>
                                    <a:lnTo>
                                      <a:pt x="19805" y="194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lIns="16726" tIns="16726" rIns="16726" bIns="16726" anchor="ctr"/>
                          </wps:wsp>
                        </wpg:grpSp>
                        <wpg:grpSp>
                          <wpg:cNvPr id="28" name="组合 53"/>
                          <wpg:cNvGrpSpPr/>
                          <wpg:grpSpPr>
                            <a:xfrm>
                              <a:off x="9810" y="8767"/>
                              <a:ext cx="589" cy="590"/>
                              <a:chOff x="2350047" y="1723922"/>
                              <a:chExt cx="317500" cy="317500"/>
                            </a:xfrm>
                          </wpg:grpSpPr>
                          <wps:wsp>
                            <wps:cNvPr id="44" name="椭圆 21"/>
                            <wps:cNvSpPr/>
                            <wps:spPr>
                              <a:xfrm>
                                <a:off x="2350047" y="1723922"/>
                                <a:ext cx="317500" cy="317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A17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numCol="1" spcCol="0" rtlCol="0" fromWordArt="0" anchor="ctr" anchorCtr="0" forceAA="0" compatLnSpc="1"/>
                          </wps:wsp>
                          <wps:wsp>
                            <wps:cNvPr id="47" name="Freeform 91"/>
                            <wps:cNvSpPr/>
                            <wps:spPr bwMode="auto">
                              <a:xfrm>
                                <a:off x="2452434" y="1766887"/>
                                <a:ext cx="107145" cy="212985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 h 288"/>
                                  <a:gd name="T2" fmla="*/ 72 w 144"/>
                                  <a:gd name="T3" fmla="*/ 0 h 288"/>
                                  <a:gd name="T4" fmla="*/ 0 w 144"/>
                                  <a:gd name="T5" fmla="*/ 72 h 288"/>
                                  <a:gd name="T6" fmla="*/ 36 w 144"/>
                                  <a:gd name="T7" fmla="*/ 134 h 288"/>
                                  <a:gd name="T8" fmla="*/ 0 w 144"/>
                                  <a:gd name="T9" fmla="*/ 288 h 288"/>
                                  <a:gd name="T10" fmla="*/ 144 w 144"/>
                                  <a:gd name="T11" fmla="*/ 288 h 288"/>
                                  <a:gd name="T12" fmla="*/ 109 w 144"/>
                                  <a:gd name="T13" fmla="*/ 134 h 288"/>
                                  <a:gd name="T14" fmla="*/ 144 w 144"/>
                                  <a:gd name="T15" fmla="*/ 72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4" h="288">
                                    <a:moveTo>
                                      <a:pt x="144" y="72"/>
                                    </a:moveTo>
                                    <a:cubicBezTo>
                                      <a:pt x="144" y="32"/>
                                      <a:pt x="112" y="0"/>
                                      <a:pt x="72" y="0"/>
                                    </a:cubicBezTo>
                                    <a:cubicBezTo>
                                      <a:pt x="33" y="0"/>
                                      <a:pt x="0" y="32"/>
                                      <a:pt x="0" y="72"/>
                                    </a:cubicBezTo>
                                    <a:cubicBezTo>
                                      <a:pt x="0" y="98"/>
                                      <a:pt x="14" y="121"/>
                                      <a:pt x="36" y="134"/>
                                    </a:cubicBezTo>
                                    <a:cubicBezTo>
                                      <a:pt x="0" y="288"/>
                                      <a:pt x="0" y="288"/>
                                      <a:pt x="0" y="288"/>
                                    </a:cubicBezTo>
                                    <a:cubicBezTo>
                                      <a:pt x="144" y="288"/>
                                      <a:pt x="144" y="288"/>
                                      <a:pt x="144" y="288"/>
                                    </a:cubicBezTo>
                                    <a:cubicBezTo>
                                      <a:pt x="109" y="134"/>
                                      <a:pt x="109" y="134"/>
                                      <a:pt x="109" y="134"/>
                                    </a:cubicBezTo>
                                    <a:cubicBezTo>
                                      <a:pt x="130" y="121"/>
                                      <a:pt x="144" y="98"/>
                                      <a:pt x="144" y="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="horz" wrap="square" numCol="1" anchor="t" anchorCtr="0" compatLnSpc="1"/>
                          </wps:wsp>
                        </wpg:grpSp>
                        <wpg:grpSp>
                          <wpg:cNvPr id="37" name="组合 66"/>
                          <wpg:cNvGrpSpPr/>
                          <wpg:grpSpPr>
                            <a:xfrm>
                              <a:off x="9805" y="10648"/>
                              <a:ext cx="589" cy="590"/>
                              <a:chOff x="4477" y="13011"/>
                              <a:chExt cx="716" cy="717"/>
                            </a:xfrm>
                          </wpg:grpSpPr>
                          <wps:wsp>
                            <wps:cNvPr id="40" name="椭圆 13"/>
                            <wps:cNvSpPr/>
                            <wps:spPr>
                              <a:xfrm>
                                <a:off x="4477" y="13011"/>
                                <a:ext cx="716" cy="7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A17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numCol="1" spcCol="0" rtlCol="0" fromWordArt="0" anchor="ctr" anchorCtr="0" forceAA="0" compatLnSpc="1"/>
                          </wps:wsp>
                          <wps:wsp>
                            <wps:cNvPr id="29" name="Freeform 188"/>
                            <wps:cNvSpPr/>
                            <wps:spPr bwMode="auto">
                              <a:xfrm>
                                <a:off x="4633" y="13231"/>
                                <a:ext cx="394" cy="345"/>
                              </a:xfrm>
                              <a:custGeom>
                                <a:avLst/>
                                <a:gdLst>
                                  <a:gd name="T0" fmla="*/ 217 w 288"/>
                                  <a:gd name="T1" fmla="*/ 0 h 252"/>
                                  <a:gd name="T2" fmla="*/ 144 w 288"/>
                                  <a:gd name="T3" fmla="*/ 44 h 252"/>
                                  <a:gd name="T4" fmla="*/ 72 w 288"/>
                                  <a:gd name="T5" fmla="*/ 0 h 252"/>
                                  <a:gd name="T6" fmla="*/ 0 w 288"/>
                                  <a:gd name="T7" fmla="*/ 72 h 252"/>
                                  <a:gd name="T8" fmla="*/ 36 w 288"/>
                                  <a:gd name="T9" fmla="*/ 144 h 252"/>
                                  <a:gd name="T10" fmla="*/ 144 w 288"/>
                                  <a:gd name="T11" fmla="*/ 252 h 252"/>
                                  <a:gd name="T12" fmla="*/ 252 w 288"/>
                                  <a:gd name="T13" fmla="*/ 144 h 252"/>
                                  <a:gd name="T14" fmla="*/ 288 w 288"/>
                                  <a:gd name="T15" fmla="*/ 72 h 252"/>
                                  <a:gd name="T16" fmla="*/ 217 w 288"/>
                                  <a:gd name="T17" fmla="*/ 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8" h="252">
                                    <a:moveTo>
                                      <a:pt x="217" y="0"/>
                                    </a:moveTo>
                                    <a:cubicBezTo>
                                      <a:pt x="180" y="0"/>
                                      <a:pt x="144" y="44"/>
                                      <a:pt x="144" y="44"/>
                                    </a:cubicBezTo>
                                    <a:cubicBezTo>
                                      <a:pt x="144" y="44"/>
                                      <a:pt x="108" y="0"/>
                                      <a:pt x="72" y="0"/>
                                    </a:cubicBezTo>
                                    <a:cubicBezTo>
                                      <a:pt x="35" y="0"/>
                                      <a:pt x="0" y="18"/>
                                      <a:pt x="0" y="72"/>
                                    </a:cubicBezTo>
                                    <a:cubicBezTo>
                                      <a:pt x="0" y="111"/>
                                      <a:pt x="36" y="144"/>
                                      <a:pt x="36" y="144"/>
                                    </a:cubicBezTo>
                                    <a:cubicBezTo>
                                      <a:pt x="144" y="252"/>
                                      <a:pt x="144" y="252"/>
                                      <a:pt x="144" y="252"/>
                                    </a:cubicBezTo>
                                    <a:cubicBezTo>
                                      <a:pt x="252" y="144"/>
                                      <a:pt x="252" y="144"/>
                                      <a:pt x="252" y="144"/>
                                    </a:cubicBezTo>
                                    <a:cubicBezTo>
                                      <a:pt x="252" y="144"/>
                                      <a:pt x="288" y="111"/>
                                      <a:pt x="288" y="72"/>
                                    </a:cubicBezTo>
                                    <a:cubicBezTo>
                                      <a:pt x="288" y="18"/>
                                      <a:pt x="253" y="0"/>
                                      <a:pt x="2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numCol="1" anchor="t" anchorCtr="0" compatLnSpc="1"/>
                          </wps:wsp>
                        </wpg:grpSp>
                        <wpg:grpSp>
                          <wpg:cNvPr id="55" name="组合 8"/>
                          <wpg:cNvGrpSpPr/>
                          <wpg:grpSpPr>
                            <a:xfrm>
                              <a:off x="9815" y="9676"/>
                              <a:ext cx="589" cy="589"/>
                              <a:chOff x="2350047" y="2163709"/>
                              <a:chExt cx="317500" cy="317500"/>
                            </a:xfrm>
                          </wpg:grpSpPr>
                          <wps:wsp>
                            <wps:cNvPr id="60" name="椭圆 9"/>
                            <wps:cNvSpPr/>
                            <wps:spPr>
                              <a:xfrm>
                                <a:off x="2350047" y="2163709"/>
                                <a:ext cx="317500" cy="317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A17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numCol="1" spcCol="0" rtlCol="0" fromWordArt="0" anchor="ctr" anchorCtr="0" forceAA="0" compatLnSpc="1"/>
                          </wps:wsp>
                          <wps:wsp>
                            <wps:cNvPr id="30" name="任意多边形 10"/>
                            <wps:cNvSpPr/>
                            <wps:spPr>
                              <a:xfrm flipH="1">
                                <a:off x="2422156" y="2230358"/>
                                <a:ext cx="170475" cy="172910"/>
                              </a:xfrm>
                              <a:custGeom>
                                <a:avLst/>
                                <a:gdLst>
                                  <a:gd name="connsiteX0" fmla="*/ 383381 w 439854"/>
                                  <a:gd name="connsiteY0" fmla="*/ 0 h 445872"/>
                                  <a:gd name="connsiteX1" fmla="*/ 347663 w 439854"/>
                                  <a:gd name="connsiteY1" fmla="*/ 345281 h 445872"/>
                                  <a:gd name="connsiteX2" fmla="*/ 0 w 439854"/>
                                  <a:gd name="connsiteY2" fmla="*/ 385762 h 445872"/>
                                  <a:gd name="connsiteX3" fmla="*/ 102394 w 439854"/>
                                  <a:gd name="connsiteY3" fmla="*/ 297657 h 445872"/>
                                  <a:gd name="connsiteX4" fmla="*/ 292894 w 439854"/>
                                  <a:gd name="connsiteY4" fmla="*/ 288131 h 445872"/>
                                  <a:gd name="connsiteX5" fmla="*/ 292894 w 439854"/>
                                  <a:gd name="connsiteY5" fmla="*/ 102394 h 445872"/>
                                  <a:gd name="connsiteX6" fmla="*/ 383381 w 439854"/>
                                  <a:gd name="connsiteY6" fmla="*/ 0 h 445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9854" h="445872">
                                    <a:moveTo>
                                      <a:pt x="383381" y="0"/>
                                    </a:moveTo>
                                    <a:cubicBezTo>
                                      <a:pt x="514350" y="167482"/>
                                      <a:pt x="381000" y="306387"/>
                                      <a:pt x="347663" y="345281"/>
                                    </a:cubicBezTo>
                                    <a:cubicBezTo>
                                      <a:pt x="300831" y="389732"/>
                                      <a:pt x="123032" y="522287"/>
                                      <a:pt x="0" y="385762"/>
                                    </a:cubicBezTo>
                                    <a:cubicBezTo>
                                      <a:pt x="24606" y="338931"/>
                                      <a:pt x="65881" y="313531"/>
                                      <a:pt x="102394" y="297657"/>
                                    </a:cubicBezTo>
                                    <a:cubicBezTo>
                                      <a:pt x="203995" y="404813"/>
                                      <a:pt x="267493" y="304800"/>
                                      <a:pt x="292894" y="288131"/>
                                    </a:cubicBezTo>
                                    <a:cubicBezTo>
                                      <a:pt x="340519" y="245269"/>
                                      <a:pt x="369094" y="178593"/>
                                      <a:pt x="292894" y="102394"/>
                                    </a:cubicBezTo>
                                    <a:cubicBezTo>
                                      <a:pt x="297656" y="68262"/>
                                      <a:pt x="342900" y="24606"/>
                                      <a:pt x="38338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6.6pt;margin-top:393.5pt;height:171.85pt;width:288.8pt;z-index:251684864;mso-width-relative:page;mso-height-relative:page;" coordorigin="9788,8737" coordsize="5776,3437" o:gfxdata="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">
                <o:lock v:ext="edit" aspectratio="f"/>
                <v:group id="组合 101" o:spid="_x0000_s1026" o:spt="203" style="position:absolute;left:10544;top:8737;height:3437;width:5020;" coordorigin="6172,4030" coordsize="4537,3437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65" o:spid="_x0000_s1026" o:spt="202" type="#_x0000_t202" style="position:absolute;left:6179;top:4896;height:620;width:4262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联系电话：13888XXXX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6172;top:4030;height:668;width:3077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sz w:val="56"/>
                              <w:szCs w:val="7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sz w:val="32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姓    名：办公资源网那</w:t>
                          </w:r>
                        </w:p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文本框 65" o:spid="_x0000_s1026" o:spt="202" type="#_x0000_t202" style="position:absolute;left:6194;top:6775;height:692;width:4515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电子邮箱：13XXX@.com</w:t>
                          </w:r>
                        </w:p>
                      </w:txbxContent>
                    </v:textbox>
                  </v:shape>
                  <v:shape id="文本框 65" o:spid="_x0000_s1026" o:spt="202" type="#_x0000_t202" style="position:absolute;left:6192;top:5834;height:772;width:3744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32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毕业院校：惠州大学</w:t>
                          </w:r>
                        </w:p>
                      </w:txbxContent>
                    </v:textbox>
                  </v:shape>
                </v:group>
                <v:group id="组合 5" o:spid="_x0000_s1026" o:spt="203" style="position:absolute;left:9788;top:8867;height:3259;width:571;" coordorigin="9805,8767" coordsize="604,344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1" o:spid="_x0000_s1026" o:spt="203" style="position:absolute;left:9820;top:11620;height:589;width:589;" coordorigin="3999,13018" coordsize="500,5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7" o:spid="_x0000_s1026" o:spt="3" type="#_x0000_t3" style="position:absolute;left:3999;top:13018;height:500;width:500;v-text-anchor:middle;" fillcolor="#D8A17B" filled="t" stroked="f" coordsize="21600,21600" o:gfxdata="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djM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AutoShape 80" o:spid="_x0000_s1026" o:spt="100" style="position:absolute;left:4118;top:13154;height:238;width:269;v-text-anchor:middle;" fillcolor="#FFFFFF [3212]" filled="t" stroked="f" coordsize="21600,21600" o:gfxdata="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D7+r4A&#10;AADbAAAADwAAAAAAAAABACAAAAAiAAAAZHJzL2Rvd25yZXYueG1sUEsBAhQAFAAAAAgAh07iQDMv&#10;BZ47AAAAOQAAABAAAAAAAAAAAQAgAAAADQEAAGRycy9zaGFwZXhtbC54bWxQSwUGAAAAAAYABgBb&#10;AQAAtwMAAAAA&#10;" path="m20265,0c20632,0,20946,161,21208,475c21470,795,21599,1174,21599,1618l21599,19981c21599,20422,21470,20800,21208,21118c20946,21438,20632,21599,20265,21599l1346,21599c979,21599,663,21438,396,21118c132,20804,0,20425,0,19981l0,1618c0,1177,132,798,396,475c663,161,979,0,1346,0l20265,0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>
                      <v:path o:connectlocs="134,119;134,119;134,119;134,119" o:connectangles="0,0,0,0"/>
                      <v:fill on="t" focussize="0,0"/>
                      <v:stroke on="f"/>
                      <v:imagedata o:title=""/>
                      <o:lock v:ext="edit" aspectratio="f"/>
                      <v:textbox inset="0.0182917760279965in,0.0182917760279965in,0.0182917760279965in,0.0182917760279965in"/>
                    </v:shape>
                  </v:group>
                  <v:group id="组合 53" o:spid="_x0000_s1026" o:spt="203" style="position:absolute;left:9810;top:8767;height:590;width:589;" coordorigin="2350047,1723922" coordsize="317500,31750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椭圆 21" o:spid="_x0000_s1026" o:spt="3" type="#_x0000_t3" style="position:absolute;left:2350047;top:1723922;height:317500;width:317500;v-text-anchor:middle;" fillcolor="#D8A17B" filled="t" stroked="f" coordsize="21600,21600" o:gfxdata="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blD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Freeform 91" o:spid="_x0000_s1026" o:spt="100" style="position:absolute;left:2452434;top:1766887;height:212985;width:107145;" fillcolor="#FFFFFF [3212]" filled="t" stroked="f" coordsize="144,288" o:gfxdata="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2quLvQAA&#10;ANsAAAAPAAAAAAAAAAEAIAAAACIAAABkcnMvZG93bnJldi54bWxQSwECFAAUAAAACACHTuJAMy8F&#10;njsAAAA5AAAAEAAAAAAAAAABACAAAAAMAQAAZHJzL3NoYXBleG1sLnhtbFBLBQYAAAAABgAGAFsB&#10;AAC2AwAAAAA=&#10;" path="m144,72c144,32,112,0,72,0c33,0,0,32,0,72c0,98,14,121,36,134c0,288,0,288,0,288c144,288,144,288,144,288c109,134,109,134,109,134c130,121,144,98,144,72xe">
                      <v:path textboxrect="0,0,144,288" o:connectlocs="107145,53246;53572,0;0,53246;26786,99097;0,212985;107145,212985;81102,99097;107145,53246" o:connectangles="0,0,0,0,0,0,0,0"/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组合 66" o:spid="_x0000_s1026" o:spt="203" style="position:absolute;left:9805;top:10648;height:590;width:589;" coordorigin="4477,13011" coordsize="716,717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3" o:spid="_x0000_s1026" o:spt="3" type="#_x0000_t3" style="position:absolute;left:4477;top:13011;height:717;width:716;v-text-anchor:middle;" fillcolor="#D8A17B" filled="t" stroked="f" coordsize="21600,21600" o:gfxdata="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/r9A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Freeform 188" o:spid="_x0000_s1026" o:spt="100" style="position:absolute;left:4633;top:13231;height:345;width:394;" fillcolor="#FFFFFF [3212]" filled="t" stroked="f" coordsize="288,252" o:gfxdata="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5iDAvQAA&#10;ANsAAAAPAAAAAAAAAAEAIAAAACIAAABkcnMvZG93bnJldi54bWxQSwECFAAUAAAACACHTuJAMy8F&#10;njsAAAA5AAAAEAAAAAAAAAABACAAAAAMAQAAZHJzL3NoYXBleG1sLnhtbFBLBQYAAAAABgAGAFsB&#10;AAC2AwAAAAA=&#10;" path="m217,0c180,0,144,44,144,44c144,44,108,0,72,0c35,0,0,18,0,72c0,111,36,144,36,144c144,252,144,252,144,252c252,144,252,144,252,144c252,144,288,111,288,72c288,18,253,0,217,0xe">
                      <v:path o:connectlocs="296,0;197,60;98,0;0,98;49,197;197,345;344,197;394,98;296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8" o:spid="_x0000_s1026" o:spt="203" style="position:absolute;left:9815;top:9676;height:589;width:589;" coordorigin="2350047,2163709" coordsize="317500,31750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9" o:spid="_x0000_s1026" o:spt="3" type="#_x0000_t3" style="position:absolute;left:2350047;top:2163709;height:317500;width:317500;v-text-anchor:middle;" fillcolor="#D8A17B" filled="t" stroked="f" coordsize="21600,21600" o:gfxdata="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vjIL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任意多边形 10" o:spid="_x0000_s1026" o:spt="100" style="position:absolute;left:2422156;top:2230358;flip:x;height:172910;width:170475;v-text-anchor:middle;" fillcolor="#FFFFFF [3212]" filled="t" stroked="f" coordsize="439854,445872" o:gfxdata="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6jMhS5AAAA2wAA&#10;AA8AAAAAAAAAAQAgAAAAIgAAAGRycy9kb3ducmV2LnhtbFBLAQIUABQAAAAIAIdO4kAzLwWeOwAA&#10;ADkAAAAQAAAAAAAAAAEAIAAAAAgBAABkcnMvc2hhcGV4bWwueG1sUEsFBgAAAAAGAAYAWwEAALID&#10;AAAAAA==&#10;" path="m383381,0c514350,167482,381000,306387,347663,345281c300831,389732,123032,522287,0,385762c24606,338931,65881,313531,102394,297657c203995,404813,267493,304800,292894,288131c340519,245269,369094,178593,292894,102394c297656,68262,342900,24606,383381,0xe">
                      <v:path o:connectlocs="148587,0;134744,133900;0,149599;39685,115431;113517,111737;113517,39708;148587,0" o:connectangles="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1464945</wp:posOffset>
                </wp:positionV>
                <wp:extent cx="1455420" cy="213868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213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D8A17B"/>
                                <w:sz w:val="220"/>
                                <w:szCs w:val="26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D8A17B"/>
                                <w:sz w:val="220"/>
                                <w:szCs w:val="260"/>
                                <w:lang w:eastAsia="zh-CN"/>
                              </w:rPr>
                              <w:t>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pt;margin-top:115.35pt;height:168.4pt;width:114.6pt;z-index:251713536;mso-width-relative:page;mso-height-relative:page;" filled="f" stroked="f" coordsize="21600,21600" o:gfxdata="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qWdtK3AAAAAsBAAAPAAAAAAAAAAEAIAAAACIAAABkcnMv&#10;ZG93bnJldi54bWxQSwECFAAUAAAACACHTuJApEei9f8BAADP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color w:val="D8A17B"/>
                          <w:sz w:val="220"/>
                          <w:szCs w:val="26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D8A17B"/>
                          <w:sz w:val="220"/>
                          <w:szCs w:val="260"/>
                          <w:lang w:eastAsia="zh-CN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2875915</wp:posOffset>
                </wp:positionV>
                <wp:extent cx="1488440" cy="175641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D8A17B"/>
                                <w:sz w:val="220"/>
                                <w:szCs w:val="26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D8A17B"/>
                                <w:sz w:val="220"/>
                                <w:szCs w:val="260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1pt;margin-top:226.45pt;height:138.3pt;width:117.2pt;z-index:251712512;mso-width-relative:page;mso-height-relative:page;" filled="f" stroked="f" coordsize="21600,21600" o:gfxdata="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CyGeTcAAAACwEAAA8AAAAAAAAAAQAgAAAAIgAAAGRycy9k&#10;b3ducmV2LnhtbFBLAQIUABQAAAAIAIdO4kBQxIRm/gEAAM8DAAAOAAAAAAAAAAEAIAAAACs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color w:val="D8A17B"/>
                          <w:sz w:val="220"/>
                          <w:szCs w:val="26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D8A17B"/>
                          <w:sz w:val="220"/>
                          <w:szCs w:val="260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14138275</wp:posOffset>
            </wp:positionH>
            <wp:positionV relativeFrom="paragraph">
              <wp:posOffset>-2307590</wp:posOffset>
            </wp:positionV>
            <wp:extent cx="7727315" cy="3284220"/>
            <wp:effectExtent l="0" t="0" r="6985" b="11430"/>
            <wp:wrapNone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-937895</wp:posOffset>
            </wp:positionV>
            <wp:extent cx="7585710" cy="10729595"/>
            <wp:effectExtent l="0" t="0" r="15240" b="14605"/>
            <wp:wrapNone/>
            <wp:docPr id="2" name="图片 2" descr="未标题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7752715</wp:posOffset>
                </wp:positionV>
                <wp:extent cx="508000" cy="269875"/>
                <wp:effectExtent l="6350" t="6350" r="19050" b="9525"/>
                <wp:wrapNone/>
                <wp:docPr id="9" name="缺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9875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1" type="#_x0000_t21" style="position:absolute;left:0pt;margin-left:-65.45pt;margin-top:610.45pt;height:21.25pt;width:40pt;z-index:-251595776;v-text-anchor:middle;mso-width-relative:page;mso-height-relative:page;" fillcolor="#FFFFFF [3212]" filled="t" stroked="t" coordsize="21600,21600" o:gfxdata="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R8DBtkAAAAOAQAADwAAAAAAAAABACAAAAAi&#10;AAAAZHJzL2Rvd25yZXYueG1sUEsBAhQAFAAAAAgAh07iQAl5B9lCAgAAagQAAA4AAAAAAAAAAQAg&#10;AAAAKAEAAGRycy9lMm9Eb2MueG1sUEsFBgAAAAAGAAYAWQEAANwFAAAAAA==&#10;" adj="36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6497320</wp:posOffset>
                </wp:positionV>
                <wp:extent cx="508000" cy="269875"/>
                <wp:effectExtent l="6350" t="6350" r="19050" b="9525"/>
                <wp:wrapNone/>
                <wp:docPr id="8" name="缺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9875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1" type="#_x0000_t21" style="position:absolute;left:0pt;margin-left:-62.45pt;margin-top:511.6pt;height:21.25pt;width:40pt;z-index:-251594752;v-text-anchor:middle;mso-width-relative:page;mso-height-relative:page;" fillcolor="#FFFFFF [3212]" filled="t" stroked="t" coordsize="21600,21600" o:gfxdata="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/HzAbaAAAADgEAAA8AAAAAAAAAAQAgAAAA&#10;IgAAAGRycy9kb3ducmV2LnhtbFBLAQIUABQAAAAIAIdO4kBgRTmtQgIAAGoEAAAOAAAAAAAAAAEA&#10;IAAAACkBAABkcnMvZTJvRG9jLnhtbFBLBQYAAAAABgAGAFkBAADdBQAAAAA=&#10;" adj="36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3154045</wp:posOffset>
                </wp:positionV>
                <wp:extent cx="508000" cy="269875"/>
                <wp:effectExtent l="6350" t="6350" r="19050" b="9525"/>
                <wp:wrapNone/>
                <wp:docPr id="7" name="缺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9875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1" type="#_x0000_t21" style="position:absolute;left:0pt;margin-left:-63.8pt;margin-top:248.35pt;height:21.25pt;width:40pt;z-index:-251593728;v-text-anchor:middle;mso-width-relative:page;mso-height-relative:page;" fillcolor="#FFFFFF [3212]" filled="t" stroked="t" coordsize="21600,21600" o:gfxdata="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g3OP9oAAAAMAQAADwAAAAAAAAABACAAAAAiAAAAZHJz&#10;L2Rvd25yZXYueG1sUEsBAhQAFAAAAAgAh07iQCdDCeg7AgAAXwQAAA4AAAAAAAAAAQAgAAAAKQEA&#10;AGRycy9lMm9Eb2MueG1sUEsFBgAAAAAGAAYAWQEAANYFAAAAAA==&#10;" adj="36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-772160</wp:posOffset>
                </wp:positionH>
                <wp:positionV relativeFrom="paragraph">
                  <wp:posOffset>1763395</wp:posOffset>
                </wp:positionV>
                <wp:extent cx="508000" cy="269875"/>
                <wp:effectExtent l="6350" t="6350" r="19050" b="9525"/>
                <wp:wrapNone/>
                <wp:docPr id="4" name="缺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40" y="2700655"/>
                          <a:ext cx="508000" cy="269875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1" type="#_x0000_t21" style="position:absolute;left:0pt;margin-left:-60.8pt;margin-top:138.85pt;height:21.25pt;width:40pt;z-index:-251592704;v-text-anchor:middle;mso-width-relative:page;mso-height-relative:page;" fillcolor="#FFFFFF [3212]" filled="t" stroked="t" coordsize="21600,21600" o:gfxdata="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AgMqraAAAADAEAAA8AAAAAAAAA&#10;AQAgAAAAIgAAAGRycy9kb3ducmV2LnhtbFBLAQIUABQAAAAIAIdO4kDSTNfwSAIAAGoEAAAOAAAA&#10;AAAAAAEAIAAAACkBAABkcnMvZTJvRG9jLnhtbFBLBQYAAAAABgAGAFkBAADjBQAAAAA=&#10;" adj="36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-1189355</wp:posOffset>
                </wp:positionH>
                <wp:positionV relativeFrom="paragraph">
                  <wp:posOffset>-264160</wp:posOffset>
                </wp:positionV>
                <wp:extent cx="4162425" cy="1360805"/>
                <wp:effectExtent l="0" t="0" r="9525" b="1079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845" y="650240"/>
                          <a:ext cx="4162425" cy="1360805"/>
                        </a:xfrm>
                        <a:prstGeom prst="rect">
                          <a:avLst/>
                        </a:prstGeom>
                        <a:solidFill>
                          <a:srgbClr val="D8A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.65pt;margin-top:-20.8pt;height:107.15pt;width:327.75pt;z-index:-251650048;v-text-anchor:middle;mso-width-relative:page;mso-height-relative:page;" fillcolor="#D8A17B" filled="t" stroked="f" coordsize="21600,21600" o:gfxdata="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G2BK9sAAAAMAQAADwAAAAAAAAABACAA&#10;AAAiAAAAZHJzL2Rvd25yZXYueG1sUEsBAhQAFAAAAAgAh07iQP5bUfxDAgAARwQAAA4AAAAAAAAA&#10;AQAgAAAAKgEAAGRycy9lMm9Eb2MueG1sUEsFBgAAAAAGAAYAWQEAAN8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-57150</wp:posOffset>
                </wp:positionV>
                <wp:extent cx="1727835" cy="9213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2975" y="1167765"/>
                          <a:ext cx="1727835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族：汉族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8pt;margin-top:-4.5pt;height:72.55pt;width:136.05pt;z-index:251700224;mso-width-relative:page;mso-height-relative:page;" filled="f" stroked="f" coordsize="21600,21600" o:gfxdata="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a0u3LcAAAACwEAAA8AAAAAAAAAAQAg&#10;AAAAIgAAAGRycy9kb3ducmV2LnhtbFBLAQIUABQAAAAIAIdO4kBvacUJCgIAANg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政治面貌：党员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-29845</wp:posOffset>
                </wp:positionV>
                <wp:extent cx="1668145" cy="9118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8030" y="1112520"/>
                          <a:ext cx="1668145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生日：1996.12.19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手机：123123123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6pt;margin-top:-2.35pt;height:71.8pt;width:131.35pt;z-index:251698176;mso-width-relative:page;mso-height-relative:page;" filled="f" stroked="f" coordsize="21600,21600" o:gfxdata="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/K1H7bAAAACgEAAA8AAAAAAAAAAQAgAAAA&#10;IgAAAGRycy9kb3ducmV2LnhtbFBLAQIUABQAAAAIAIdO4kCV9sePCAIAANgDAAAOAAAAAAAAAAEA&#10;IAAAACo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生日：1996.12.19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手机：123123123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401320</wp:posOffset>
                </wp:positionV>
                <wp:extent cx="2650490" cy="4984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81705" y="648970"/>
                          <a:ext cx="2650490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求职意向：服装设计师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55pt;margin-top:31.6pt;height:39.25pt;width:208.7pt;z-index:251695104;mso-width-relative:page;mso-height-relative:page;" filled="f" stroked="f" coordsize="21600,21600" o:gfxdata="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6oFJ2wAAAAkBAAAPAAAAAAAAAAEAIAAA&#10;ACIAAABkcnMvZG93bnJldi54bWxQSwECFAAUAAAACACHTuJAg/dpwAkCAADXAwAADgAAAAAAAAAB&#10;ACAAAAAq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求职意向：服装设计师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-257175</wp:posOffset>
                </wp:positionV>
                <wp:extent cx="2058670" cy="83439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7420" y="556895"/>
                          <a:ext cx="205867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叶根友毛笔行书2.0版" w:hAnsi="叶根友毛笔行书2.0版" w:eastAsia="叶根友毛笔行书2.0版" w:cs="叶根友毛笔行书2.0版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65pt;margin-top:-20.25pt;height:65.7pt;width:162.1pt;z-index:251696128;mso-width-relative:page;mso-height-relative:page;" filled="f" stroked="f" coordsize="21600,21600" o:gfxdata="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9VYDtsAAAAKAQAADwAAAAAAAAABACAA&#10;AAAiAAAAZHJzL2Rvd25yZXYueG1sUEsBAhQAFAAAAAgAh07iQGugpQgKAgAA1wMAAA4AAAAAAAAA&#10;AQAgAAAAKg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叶根友毛笔行书2.0版" w:hAnsi="叶根友毛笔行书2.0版" w:eastAsia="叶根友毛笔行书2.0版" w:cs="叶根友毛笔行书2.0版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-382270</wp:posOffset>
                </wp:positionV>
                <wp:extent cx="1123950" cy="1442720"/>
                <wp:effectExtent l="44450" t="44450" r="107950" b="11303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442720"/>
                          <a:chOff x="13825" y="18382"/>
                          <a:chExt cx="2267" cy="290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7" name="矩形 67"/>
                        <wps:cNvSpPr/>
                        <wps:spPr>
                          <a:xfrm>
                            <a:off x="13825" y="18382"/>
                            <a:ext cx="2267" cy="29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6" name="图片 3" descr="C:\Users\mayn\Desktop\简历头像\头像\10.png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09" y="18471"/>
                            <a:ext cx="1911" cy="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2.35pt;margin-top:-30.1pt;height:113.6pt;width:88.5pt;z-index:-251648000;mso-width-relative:page;mso-height-relative:page;" coordorigin="13825,18382" coordsize="2267,2908" o:gfxdata="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">
                <o:lock v:ext="edit" aspectratio="f"/>
                <v:rect id="_x0000_s1026" o:spid="_x0000_s1026" o:spt="1" style="position:absolute;left:13825;top:18382;height:2908;width:2267;v-text-anchor:middle;" filled="f" stroked="t" coordsize="21600,21600" o:gfxdata="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TsH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4.5pt" color="#FFFFFF [3212]" miterlimit="8" joinstyle="miter"/>
                  <v:imagedata o:title=""/>
                  <o:lock v:ext="edit" aspectratio="f"/>
                </v:rect>
                <v:shape id="图片 3" o:spid="_x0000_s1026" o:spt="75" alt="C:\Users\mayn\Desktop\简历头像\头像\10.png10" type="#_x0000_t75" style="position:absolute;left:14009;top:18471;height:2749;width:1911;" filled="f" o:preferrelative="t" stroked="t" coordsize="21600,21600" o:gfxdata="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EeAL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joinstyle="round"/>
                  <v:imagedata r:id="rId7" o:title="1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-1004570</wp:posOffset>
                </wp:positionH>
                <wp:positionV relativeFrom="paragraph">
                  <wp:posOffset>7747635</wp:posOffset>
                </wp:positionV>
                <wp:extent cx="1959610" cy="269875"/>
                <wp:effectExtent l="0" t="0" r="2540" b="1587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269875"/>
                        </a:xfrm>
                        <a:prstGeom prst="rect">
                          <a:avLst/>
                        </a:prstGeom>
                        <a:solidFill>
                          <a:srgbClr val="D8A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9.1pt;margin-top:610.05pt;height:21.25pt;width:154.3pt;z-index:-251654144;v-text-anchor:middle;mso-width-relative:page;mso-height-relative:page;" fillcolor="#D8A17B" filled="t" stroked="f" coordsize="21600,21600" o:gfxdata="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Y+oPrbAAAADgEAAA8AAAAAAAAAAQAgAAAAIgAAAGRycy9k&#10;b3ducmV2LnhtbFBLAQIUABQAAAAIAIdO4kA5t7dvOAIAADwEAAAOAAAAAAAAAAEAIAAAACoBAABk&#10;cnMvZTJvRG9jLnhtbFBLBQYAAAAABgAGAFkBAADU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-639445</wp:posOffset>
                </wp:positionH>
                <wp:positionV relativeFrom="paragraph">
                  <wp:posOffset>6531610</wp:posOffset>
                </wp:positionV>
                <wp:extent cx="186055" cy="188595"/>
                <wp:effectExtent l="0" t="0" r="4445" b="2540"/>
                <wp:wrapNone/>
                <wp:docPr id="86" name="1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6055" cy="188595"/>
                        </a:xfrm>
                        <a:custGeom>
                          <a:avLst/>
                          <a:gdLst>
                            <a:gd name="T0" fmla="*/ 41 w 97"/>
                            <a:gd name="T1" fmla="*/ 83 h 101"/>
                            <a:gd name="T2" fmla="*/ 41 w 97"/>
                            <a:gd name="T3" fmla="*/ 91 h 101"/>
                            <a:gd name="T4" fmla="*/ 97 w 97"/>
                            <a:gd name="T5" fmla="*/ 87 h 101"/>
                            <a:gd name="T6" fmla="*/ 93 w 97"/>
                            <a:gd name="T7" fmla="*/ 48 h 101"/>
                            <a:gd name="T8" fmla="*/ 37 w 97"/>
                            <a:gd name="T9" fmla="*/ 52 h 101"/>
                            <a:gd name="T10" fmla="*/ 93 w 97"/>
                            <a:gd name="T11" fmla="*/ 56 h 101"/>
                            <a:gd name="T12" fmla="*/ 93 w 97"/>
                            <a:gd name="T13" fmla="*/ 48 h 101"/>
                            <a:gd name="T14" fmla="*/ 93 w 97"/>
                            <a:gd name="T15" fmla="*/ 21 h 101"/>
                            <a:gd name="T16" fmla="*/ 93 w 97"/>
                            <a:gd name="T17" fmla="*/ 14 h 101"/>
                            <a:gd name="T18" fmla="*/ 37 w 97"/>
                            <a:gd name="T19" fmla="*/ 17 h 101"/>
                            <a:gd name="T20" fmla="*/ 26 w 97"/>
                            <a:gd name="T21" fmla="*/ 38 h 101"/>
                            <a:gd name="T22" fmla="*/ 1 w 97"/>
                            <a:gd name="T23" fmla="*/ 41 h 101"/>
                            <a:gd name="T24" fmla="*/ 4 w 97"/>
                            <a:gd name="T25" fmla="*/ 66 h 101"/>
                            <a:gd name="T26" fmla="*/ 29 w 97"/>
                            <a:gd name="T27" fmla="*/ 63 h 101"/>
                            <a:gd name="T28" fmla="*/ 26 w 97"/>
                            <a:gd name="T29" fmla="*/ 38 h 101"/>
                            <a:gd name="T30" fmla="*/ 8 w 97"/>
                            <a:gd name="T31" fmla="*/ 59 h 101"/>
                            <a:gd name="T32" fmla="*/ 22 w 97"/>
                            <a:gd name="T33" fmla="*/ 45 h 101"/>
                            <a:gd name="T34" fmla="*/ 26 w 97"/>
                            <a:gd name="T35" fmla="*/ 73 h 101"/>
                            <a:gd name="T36" fmla="*/ 1 w 97"/>
                            <a:gd name="T37" fmla="*/ 76 h 101"/>
                            <a:gd name="T38" fmla="*/ 4 w 97"/>
                            <a:gd name="T39" fmla="*/ 101 h 101"/>
                            <a:gd name="T40" fmla="*/ 29 w 97"/>
                            <a:gd name="T41" fmla="*/ 98 h 101"/>
                            <a:gd name="T42" fmla="*/ 26 w 97"/>
                            <a:gd name="T43" fmla="*/ 73 h 101"/>
                            <a:gd name="T44" fmla="*/ 8 w 97"/>
                            <a:gd name="T45" fmla="*/ 94 h 101"/>
                            <a:gd name="T46" fmla="*/ 22 w 97"/>
                            <a:gd name="T47" fmla="*/ 80 h 101"/>
                            <a:gd name="T48" fmla="*/ 34 w 97"/>
                            <a:gd name="T49" fmla="*/ 1 h 101"/>
                            <a:gd name="T50" fmla="*/ 12 w 97"/>
                            <a:gd name="T51" fmla="*/ 22 h 101"/>
                            <a:gd name="T52" fmla="*/ 2 w 97"/>
                            <a:gd name="T53" fmla="*/ 16 h 101"/>
                            <a:gd name="T54" fmla="*/ 1 w 97"/>
                            <a:gd name="T55" fmla="*/ 21 h 101"/>
                            <a:gd name="T56" fmla="*/ 12 w 97"/>
                            <a:gd name="T57" fmla="*/ 31 h 101"/>
                            <a:gd name="T58" fmla="*/ 15 w 97"/>
                            <a:gd name="T59" fmla="*/ 30 h 101"/>
                            <a:gd name="T60" fmla="*/ 35 w 97"/>
                            <a:gd name="T61" fmla="*/ 3 h 101"/>
                            <a:gd name="T62" fmla="*/ 34 w 97"/>
                            <a:gd name="T63" fmla="*/ 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97" h="101">
                              <a:moveTo>
                                <a:pt x="93" y="83"/>
                              </a:moveTo>
                              <a:cubicBezTo>
                                <a:pt x="41" y="83"/>
                                <a:pt x="41" y="83"/>
                                <a:pt x="41" y="83"/>
                              </a:cubicBezTo>
                              <a:cubicBezTo>
                                <a:pt x="39" y="83"/>
                                <a:pt x="37" y="85"/>
                                <a:pt x="37" y="87"/>
                              </a:cubicBezTo>
                              <a:cubicBezTo>
                                <a:pt x="37" y="89"/>
                                <a:pt x="39" y="91"/>
                                <a:pt x="41" y="91"/>
                              </a:cubicBezTo>
                              <a:cubicBezTo>
                                <a:pt x="93" y="91"/>
                                <a:pt x="93" y="91"/>
                                <a:pt x="93" y="91"/>
                              </a:cubicBezTo>
                              <a:cubicBezTo>
                                <a:pt x="95" y="91"/>
                                <a:pt x="97" y="89"/>
                                <a:pt x="97" y="87"/>
                              </a:cubicBezTo>
                              <a:cubicBezTo>
                                <a:pt x="97" y="85"/>
                                <a:pt x="95" y="83"/>
                                <a:pt x="93" y="83"/>
                              </a:cubicBezTo>
                              <a:close/>
                              <a:moveTo>
                                <a:pt x="93" y="48"/>
                              </a:moveTo>
                              <a:cubicBezTo>
                                <a:pt x="41" y="48"/>
                                <a:pt x="41" y="48"/>
                                <a:pt x="41" y="48"/>
                              </a:cubicBezTo>
                              <a:cubicBezTo>
                                <a:pt x="39" y="48"/>
                                <a:pt x="37" y="50"/>
                                <a:pt x="37" y="52"/>
                              </a:cubicBezTo>
                              <a:cubicBezTo>
                                <a:pt x="37" y="54"/>
                                <a:pt x="39" y="56"/>
                                <a:pt x="41" y="56"/>
                              </a:cubicBezTo>
                              <a:cubicBezTo>
                                <a:pt x="93" y="56"/>
                                <a:pt x="93" y="56"/>
                                <a:pt x="93" y="56"/>
                              </a:cubicBezTo>
                              <a:cubicBezTo>
                                <a:pt x="95" y="56"/>
                                <a:pt x="97" y="54"/>
                                <a:pt x="97" y="52"/>
                              </a:cubicBezTo>
                              <a:cubicBezTo>
                                <a:pt x="97" y="50"/>
                                <a:pt x="95" y="48"/>
                                <a:pt x="93" y="48"/>
                              </a:cubicBezTo>
                              <a:close/>
                              <a:moveTo>
                                <a:pt x="41" y="21"/>
                              </a:moveTo>
                              <a:cubicBezTo>
                                <a:pt x="93" y="21"/>
                                <a:pt x="93" y="21"/>
                                <a:pt x="93" y="21"/>
                              </a:cubicBezTo>
                              <a:cubicBezTo>
                                <a:pt x="95" y="21"/>
                                <a:pt x="97" y="19"/>
                                <a:pt x="97" y="17"/>
                              </a:cubicBezTo>
                              <a:cubicBezTo>
                                <a:pt x="97" y="15"/>
                                <a:pt x="95" y="14"/>
                                <a:pt x="93" y="14"/>
                              </a:cubicBez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  <a:cubicBezTo>
                                <a:pt x="39" y="14"/>
                                <a:pt x="37" y="15"/>
                                <a:pt x="37" y="17"/>
                              </a:cubicBezTo>
                              <a:cubicBezTo>
                                <a:pt x="37" y="19"/>
                                <a:pt x="39" y="21"/>
                                <a:pt x="41" y="21"/>
                              </a:cubicBezTo>
                              <a:close/>
                              <a:moveTo>
                                <a:pt x="26" y="38"/>
                              </a:moveTo>
                              <a:cubicBezTo>
                                <a:pt x="4" y="38"/>
                                <a:pt x="4" y="38"/>
                                <a:pt x="4" y="38"/>
                              </a:cubicBezTo>
                              <a:cubicBezTo>
                                <a:pt x="3" y="38"/>
                                <a:pt x="1" y="39"/>
                                <a:pt x="1" y="41"/>
                              </a:cubicBezTo>
                              <a:cubicBezTo>
                                <a:pt x="1" y="63"/>
                                <a:pt x="1" y="63"/>
                                <a:pt x="1" y="63"/>
                              </a:cubicBezTo>
                              <a:cubicBezTo>
                                <a:pt x="1" y="65"/>
                                <a:pt x="3" y="66"/>
                                <a:pt x="4" y="66"/>
                              </a:cubicBezTo>
                              <a:cubicBezTo>
                                <a:pt x="26" y="66"/>
                                <a:pt x="26" y="66"/>
                                <a:pt x="26" y="66"/>
                              </a:cubicBezTo>
                              <a:cubicBezTo>
                                <a:pt x="28" y="66"/>
                                <a:pt x="29" y="65"/>
                                <a:pt x="29" y="63"/>
                              </a:cubicBezTo>
                              <a:cubicBezTo>
                                <a:pt x="29" y="41"/>
                                <a:pt x="29" y="41"/>
                                <a:pt x="29" y="41"/>
                              </a:cubicBezTo>
                              <a:cubicBezTo>
                                <a:pt x="29" y="39"/>
                                <a:pt x="28" y="38"/>
                                <a:pt x="26" y="38"/>
                              </a:cubicBezTo>
                              <a:close/>
                              <a:moveTo>
                                <a:pt x="22" y="59"/>
                              </a:moveTo>
                              <a:cubicBezTo>
                                <a:pt x="8" y="59"/>
                                <a:pt x="8" y="59"/>
                                <a:pt x="8" y="59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22" y="59"/>
                                <a:pt x="22" y="59"/>
                              </a:cubicBezTo>
                              <a:close/>
                              <a:moveTo>
                                <a:pt x="26" y="73"/>
                              </a:move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3" y="73"/>
                                <a:pt x="1" y="74"/>
                                <a:pt x="1" y="76"/>
                              </a:cubicBezTo>
                              <a:cubicBezTo>
                                <a:pt x="1" y="98"/>
                                <a:pt x="1" y="98"/>
                                <a:pt x="1" y="98"/>
                              </a:cubicBezTo>
                              <a:cubicBezTo>
                                <a:pt x="1" y="100"/>
                                <a:pt x="3" y="101"/>
                                <a:pt x="4" y="101"/>
                              </a:cubicBezTo>
                              <a:cubicBezTo>
                                <a:pt x="26" y="101"/>
                                <a:pt x="26" y="101"/>
                                <a:pt x="26" y="101"/>
                              </a:cubicBezTo>
                              <a:cubicBezTo>
                                <a:pt x="28" y="101"/>
                                <a:pt x="29" y="100"/>
                                <a:pt x="29" y="98"/>
                              </a:cubicBezTo>
                              <a:cubicBezTo>
                                <a:pt x="29" y="76"/>
                                <a:pt x="29" y="76"/>
                                <a:pt x="29" y="76"/>
                              </a:cubicBezTo>
                              <a:cubicBezTo>
                                <a:pt x="29" y="74"/>
                                <a:pt x="28" y="73"/>
                                <a:pt x="26" y="73"/>
                              </a:cubicBezTo>
                              <a:close/>
                              <a:moveTo>
                                <a:pt x="22" y="94"/>
                              </a:moveTo>
                              <a:cubicBezTo>
                                <a:pt x="8" y="94"/>
                                <a:pt x="8" y="94"/>
                                <a:pt x="8" y="94"/>
                              </a:cubicBezTo>
                              <a:cubicBezTo>
                                <a:pt x="8" y="80"/>
                                <a:pt x="8" y="80"/>
                                <a:pt x="8" y="80"/>
                              </a:cubicBezTo>
                              <a:cubicBezTo>
                                <a:pt x="22" y="80"/>
                                <a:pt x="22" y="80"/>
                                <a:pt x="22" y="80"/>
                              </a:cubicBezTo>
                              <a:cubicBezTo>
                                <a:pt x="22" y="94"/>
                                <a:pt x="22" y="94"/>
                                <a:pt x="22" y="94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2" y="0"/>
                                <a:pt x="30" y="0"/>
                                <a:pt x="29" y="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6" y="16"/>
                                <a:pt x="6" y="16"/>
                                <a:pt x="6" y="16"/>
                              </a:cubicBezTo>
                              <a:cubicBezTo>
                                <a:pt x="5" y="15"/>
                                <a:pt x="3" y="15"/>
                                <a:pt x="2" y="16"/>
                              </a:cubicBezTo>
                              <a:cubicBezTo>
                                <a:pt x="1" y="16"/>
                                <a:pt x="0" y="17"/>
                                <a:pt x="0" y="18"/>
                              </a:cubicBezTo>
                              <a:cubicBezTo>
                                <a:pt x="0" y="19"/>
                                <a:pt x="1" y="20"/>
                                <a:pt x="1" y="2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10" y="31"/>
                                <a:pt x="11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3" y="31"/>
                                <a:pt x="14" y="31"/>
                                <a:pt x="15" y="30"/>
                              </a:cubicBezTo>
                              <a:cubicBezTo>
                                <a:pt x="34" y="6"/>
                                <a:pt x="34" y="6"/>
                                <a:pt x="34" y="6"/>
                              </a:cubicBezTo>
                              <a:cubicBezTo>
                                <a:pt x="35" y="5"/>
                                <a:pt x="35" y="4"/>
                                <a:pt x="35" y="3"/>
                              </a:cubicBezTo>
                              <a:cubicBezTo>
                                <a:pt x="35" y="2"/>
                                <a:pt x="34" y="2"/>
                                <a:pt x="34" y="1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4" y="1"/>
                                <a:pt x="34" y="1"/>
                                <a:pt x="34" y="1"/>
                              </a:cubicBezTo>
                            </a:path>
                          </a:pathLst>
                        </a:custGeom>
                        <a:solidFill>
                          <a:srgbClr val="D8A17B"/>
                        </a:solidFill>
                        <a:ln>
                          <a:noFill/>
                        </a:ln>
                        <a:effectLst/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1 122" o:spid="_x0000_s1026" o:spt="100" style="position:absolute;left:0pt;margin-left:-50.35pt;margin-top:514.3pt;height:14.85pt;width:14.65pt;z-index:251676672;mso-width-relative:page;mso-height-relative:page;" fillcolor="#D8A17B" filled="t" stroked="f" coordsize="97,101" o:gfxdata="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<v:path o:connectlocs="78641,154984;78641,169922;186055,162453;178382,89629;70969,97098;178382,104567;178382,89629;178382,39212;178382,26141;70969,31743;49870,70956;1918,76558;7672,123240;55624,117638;49870,70956;15344,110169;42198,84027;49870,136311;1918,141913;7672,188595;55624,182993;49870,136311;15344,175524;42198,149382;65215,1867;23017,41080;3836,29876;1918,39212;23017,57885;28771,56018;67133,5601;65215,1867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-982345</wp:posOffset>
                </wp:positionH>
                <wp:positionV relativeFrom="paragraph">
                  <wp:posOffset>6492240</wp:posOffset>
                </wp:positionV>
                <wp:extent cx="1959610" cy="269875"/>
                <wp:effectExtent l="0" t="0" r="2540" b="158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269875"/>
                        </a:xfrm>
                        <a:prstGeom prst="rect">
                          <a:avLst/>
                        </a:prstGeom>
                        <a:solidFill>
                          <a:srgbClr val="D8A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7.35pt;margin-top:511.2pt;height:21.25pt;width:154.3pt;z-index:-251653120;v-text-anchor:middle;mso-width-relative:page;mso-height-relative:page;" fillcolor="#D8A17B" filled="t" stroked="f" coordsize="21600,21600" o:gfxdata="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HE0633AAAAA4BAAAPAAAAAAAAAAEAIAAAACIAAABkcnMv&#10;ZG93bnJldi54bWxQSwECFAAUAAAACACHTuJAZlL65TgCAAA8BAAADgAAAAAAAAABACAAAAArAQAA&#10;ZHJzL2Uyb0RvYy54bWxQSwUGAAAAAAYABgBZAQAA1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3178810</wp:posOffset>
                </wp:positionV>
                <wp:extent cx="207645" cy="200660"/>
                <wp:effectExtent l="0" t="0" r="1905" b="8890"/>
                <wp:wrapNone/>
                <wp:docPr id="31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645" cy="20066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A17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26" o:spt="100" style="position:absolute;left:0pt;flip:x;margin-left:-51.7pt;margin-top:250.3pt;height:15.8pt;width:16.35pt;z-index:251674624;v-text-anchor:middle;mso-width-relative:page;mso-height-relative:page;" fillcolor="#D8A17B" filled="t" stroked="f" coordsize="3261356,2766950" o:gfxdata="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207645,100497;207645,191033;207537,192130;207323,193105;207109,193958;206574,194811;206146,195664;205611,196517;204862,197248;203898,197979;202186,199197;200045,200050;197690,200538;195229,200660;12522,200660;10061,200538;7706,200050;5565,199197;3639,197979;2996,197248;2247,196517;1605,195664;1070,194811;535,193958;321,193105;107,192130;0,191033;0,100741;12522,104518;25902,108418;42064,112804;50626,115241;59403,117435;67966,119384;76421,121212;84449,122796;91834,123893;98363,124746;101146,124990;103822,125111;106498,124990;109495,124746;115917,123893;123195,122796;131223,121212;139678,119384;148348,117191;157018,114998;165687,112683;181742,108296;195229,104275;96050,87493;90232,94120;90232,95321;96050,101948;111594,101948;117412,95321;117412,94120;111594,87493;103822,12640;70966,34014;70750,35725;136894,35725;136678,34014;103822,12640;103822,0;144526,35426;144542,35725;195229,35725;197690,35847;200045,36335;202186,37188;203898,38406;204862,39137;205611,39868;206146,40721;206574,41574;207109,42427;207323,43280;207538,44255;207645,45352;207645,96225;207644,96225;207644,96225;195229,100002;181743,104024;165688,108410;157018,110725;148348,112919;139678,115112;131223,116940;123195,118524;115917,119621;109495,120473;106498,120717;103822,120839;101146,120717;98363,120473;91834,119621;84449,118524;76422,116940;67966,115112;59403,113162;50627,110969;42064,108532;25902,104145;12523,100246;0,96469;0,96620;0,96620;0,70454;0,45352;107,44255;321,43280;535,42427;1070,41574;1605,40721;2247,39868;2997,39137;3639,38406;5565,37188;7706,36335;10061,35847;12523,35725;63102,35725;63118,35426;103822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-983615</wp:posOffset>
                </wp:positionH>
                <wp:positionV relativeFrom="paragraph">
                  <wp:posOffset>3157220</wp:posOffset>
                </wp:positionV>
                <wp:extent cx="1959610" cy="269875"/>
                <wp:effectExtent l="0" t="0" r="2540" b="1587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269875"/>
                        </a:xfrm>
                        <a:prstGeom prst="rect">
                          <a:avLst/>
                        </a:prstGeom>
                        <a:solidFill>
                          <a:srgbClr val="D8A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7.45pt;margin-top:248.6pt;height:21.25pt;width:154.3pt;z-index:-251652096;v-text-anchor:middle;mso-width-relative:page;mso-height-relative:page;" fillcolor="#D8A17B" filled="t" stroked="f" coordsize="21600,21600" o:gfxdata="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1+uudwAAAAMAQAADwAAAAAAAAABACAAAAAiAAAAZHJzL2Rv&#10;d25yZXYueG1sUEsBAhQAFAAAAAgAh07iQMZ7XaA2AgAAPAQAAA4AAAAAAAAAAQAgAAAAKwEAAGRy&#10;cy9lMm9Eb2MueG1sUEsFBgAAAAAGAAYAWQEAANM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1620520</wp:posOffset>
                </wp:positionV>
                <wp:extent cx="1160145" cy="520065"/>
                <wp:effectExtent l="0" t="0" r="0" b="0"/>
                <wp:wrapNone/>
                <wp:docPr id="5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20065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176" type="#_x0000_t176" style="position:absolute;left:0pt;margin-left:-15.75pt;margin-top:127.6pt;height:40.95pt;width:91.35pt;z-index:251673600;mso-width-relative:page;mso-height-relative:page;" filled="f" stroked="f" coordsize="21600,21600" o:gfxdata="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k/H9vXAAAACwEAAA8AAAAAAAAAAQAgAAAAIgAAAGRy&#10;cy9kb3ducmV2LnhtbFBLAQIUABQAAAAIAIdO4kB2/qhkBgIAAOEDAAAOAAAAAAAAAAEAIAAAACY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1819910</wp:posOffset>
                </wp:positionV>
                <wp:extent cx="303530" cy="207010"/>
                <wp:effectExtent l="0" t="0" r="1270" b="3175"/>
                <wp:wrapNone/>
                <wp:docPr id="32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3530" cy="207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D8A17B"/>
                        </a:solidFill>
                        <a:ln w="9525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55.35pt;margin-top:143.3pt;height:16.3pt;width:23.9pt;z-index:251672576;mso-width-relative:page;mso-height-relative:page;" fillcolor="#D8A17B" filled="t" stroked="f" coordsize="263,184" o:gfxdata="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-985520</wp:posOffset>
                </wp:positionH>
                <wp:positionV relativeFrom="paragraph">
                  <wp:posOffset>1766570</wp:posOffset>
                </wp:positionV>
                <wp:extent cx="1959610" cy="269875"/>
                <wp:effectExtent l="0" t="0" r="2540" b="1587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" y="2680970"/>
                          <a:ext cx="1959610" cy="269875"/>
                        </a:xfrm>
                        <a:prstGeom prst="rect">
                          <a:avLst/>
                        </a:prstGeom>
                        <a:solidFill>
                          <a:srgbClr val="D8A1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7.6pt;margin-top:139.1pt;height:21.25pt;width:154.3pt;z-index:-251651072;v-text-anchor:middle;mso-width-relative:page;mso-height-relative:page;" fillcolor="#D8A17B" filled="t" stroked="f" coordsize="21600,21600" o:gfxdata="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hW2ntwAAAAMAQAADwAAAAAAAAABACAA&#10;AAAiAAAAZHJzL2Rvd25yZXYueG1sUEsBAhQAFAAAAAgAh07iQIql0Q9CAgAARwQAAA4AAAAAAAAA&#10;AQAgAAAAKwEAAGRycy9lMm9Eb2MueG1sUEsFBgAAAAAGAAYAWQEAAN8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-260985</wp:posOffset>
                </wp:positionV>
                <wp:extent cx="3959225" cy="1360805"/>
                <wp:effectExtent l="0" t="0" r="3175" b="1079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25" cy="136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35pt;margin-top:-20.55pt;height:107.15pt;width:311.75pt;z-index:-251649024;v-text-anchor:middle;mso-width-relative:page;mso-height-relative:page;" fillcolor="#D9D9D9 [2732]" filled="t" stroked="f" coordsize="21600,21600" o:gfxdata="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XF9kHaAAAADAEAAA8AAAAAAAAA&#10;AQAgAAAAIgAAAGRycy9kb3ducmV2LnhtbFBLAQIUABQAAAAIAIdO4kD2tyfWSAIAAF8EAAAOAAAA&#10;AAAAAAEAIAAAACkBAABkcnMvZTJvRG9jLnhtbFBLBQYAAAAABgAGAFkBAADj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7785100</wp:posOffset>
                </wp:positionV>
                <wp:extent cx="174625" cy="205740"/>
                <wp:effectExtent l="0" t="0" r="15875" b="3810"/>
                <wp:wrapNone/>
                <wp:docPr id="85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625" cy="20574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A17B"/>
                        </a:solidFill>
                        <a:ln>
                          <a:noFill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26" o:spt="100" style="position:absolute;left:0pt;margin-left:-51.9pt;margin-top:613pt;height:16.2pt;width:13.75pt;z-index:251675648;v-text-anchor:middle;mso-width-relative:page;mso-height-relative:page;" fillcolor="#D8A17B" filled="t" stroked="f" coordsize="1679575,2125662" o:gfxdata="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2866,90355;67096,97209;66327,101228;65439,106045;67155,111164;96029,162582;92124,110091;93218,104861;92035,100567;95348,96769;109016,89750;121530,90383;130731,98833;138659,108302;145286,118816;150434,130570;154102,143589;156143,157985;149694,168637;129192,176812;107685,182070;85497,184327;62007,183336;38784,178849;16566,171005;0,162252;1597,146975;4910,133240;9821,120908;16212,109926;23992,100209;33045,91594;44464,83281;86487,496;96395,3003;105358,7413;113018,13448;119082,20833;123371,29376;125589,38829;125323,49742;121892,60654;115710,70189;107162,77878;95153,83941;87048,85925;78293,86476;68503,85291;59511,82287;51436,77713;44130,71292;38156,63024;34370,53572;32979,43238;34163,33455;37594,24526;42918,16562;49898,9865;58298,4739;67852,1350;7820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8268335</wp:posOffset>
                </wp:positionV>
                <wp:extent cx="6736715" cy="76517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765175"/>
                        </a:xfrm>
                        <a:prstGeom prst="flowChart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乐观上进、刻苦耐劳、工作认真负责、有较高的纪律性，独立适应性强.善于沟通，有团队精神，敢于担当，心态乐观，能适应各种环境，敢于迎接新挑战，有较高的审美观，对广州、深圳面辅料市场极为熟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64.25pt;margin-top:651.05pt;height:60.25pt;width:530.45pt;z-index:251691008;mso-width-relative:page;mso-height-relative:page;" filled="f" stroked="f" coordsize="21600,21600" o:gfxdata="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5/4AtgAAAAOAQAADwAAAAAAAAABACAAAAAiAAAAZHJz&#10;L2Rvd25yZXYueG1sUEsBAhQAFAAAAAgAh07iQEmxBKcEAgAA2gMAAA4AAAAAAAAAAQAgAAAAJw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乐观上进、刻苦耐劳、工作认真负责、有较高的纪律性，独立适应性强.善于沟通，有团队精神，敢于担当，心态乐观，能适应各种环境，敢于迎接新挑战，有较高的审美观，对广州、深圳面辅料市场极为熟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1911985</wp:posOffset>
                </wp:positionV>
                <wp:extent cx="5035550" cy="24765"/>
                <wp:effectExtent l="0" t="4445" r="12700" b="889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03120" y="2806065"/>
                          <a:ext cx="5035550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D8A17B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1.3pt;margin-top:150.55pt;height:1.95pt;width:396.5pt;z-index:251715584;mso-width-relative:page;mso-height-relative:page;" filled="f" stroked="t" coordsize="21600,21600" o:gfxdata="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5Y347XAAAA&#10;CwEAAA8AAAAAAAAAAQAgAAAAIgAAAGRycy9kb3ducmV2LnhtbFBLAQIUABQAAAAIAIdO4kCxZR7+&#10;5QEAAIADAAAOAAAAAAAAAAEAIAAAACYBAABkcnMvZTJvRG9jLnhtbFBLBQYAAAAABgAGAFkBAAB9&#10;BQAAAAA=&#10;">
                <v:fill on="f" focussize="0,0"/>
                <v:stroke weight="0.5pt" color="#D8A17B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7860030</wp:posOffset>
                </wp:positionV>
                <wp:extent cx="5035550" cy="24765"/>
                <wp:effectExtent l="0" t="4445" r="12700" b="889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5550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D8A17B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2.5pt;margin-top:618.9pt;height:1.95pt;width:396.5pt;z-index:251670528;mso-width-relative:page;mso-height-relative:page;" filled="f" stroked="t" coordsize="21600,21600" o:gfxdata="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enE1dgAAAANAQAADwAA&#10;AAAAAAABACAAAAAiAAAAZHJzL2Rvd25yZXYueG1sUEsBAhQAFAAAAAgAh07iQMbclCfdAQAAdAMA&#10;AA4AAAAAAAAAAQAgAAAAJwEAAGRycy9lMm9Eb2MueG1sUEsFBgAAAAAGAAYAWQEAAHYFAAAAAA==&#10;">
                <v:fill on="f" focussize="0,0"/>
                <v:stroke weight="0.5pt" color="#D8A17B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6632575</wp:posOffset>
                </wp:positionV>
                <wp:extent cx="5035550" cy="24765"/>
                <wp:effectExtent l="0" t="4445" r="12700" b="889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5550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D8A17B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3.35pt;margin-top:522.25pt;height:1.95pt;width:396.5pt;z-index:251716608;mso-width-relative:page;mso-height-relative:page;" filled="f" stroked="t" coordsize="21600,21600" o:gfxdata="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WJV19kAAAANAQAADwAA&#10;AAAAAAABACAAAAAiAAAAZHJzL2Rvd25yZXYueG1sUEsBAhQAFAAAAAgAh07iQEWk/+PcAQAAdAMA&#10;AA4AAAAAAAAAAQAgAAAAKAEAAGRycy9lMm9Eb2MueG1sUEsFBgAAAAAGAAYAWQEAAHYFAAAAAA==&#10;">
                <v:fill on="f" focussize="0,0"/>
                <v:stroke weight="0.5pt" color="#D8A17B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3289300</wp:posOffset>
                </wp:positionV>
                <wp:extent cx="5035550" cy="24765"/>
                <wp:effectExtent l="0" t="4445" r="12700" b="889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5550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D8A17B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2.05pt;margin-top:259pt;height:1.95pt;width:396.5pt;z-index:251669504;mso-width-relative:page;mso-height-relative:page;" filled="f" stroked="t" coordsize="21600,21600" o:gfxdata="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m3wePYAAAACwEAAA8AAAAA&#10;AAAAAQAgAAAAIgAAAGRycy9kb3ducmV2LnhtbFBLAQIUABQAAAAIAIdO4kAPxXzT2wEAAHQDAAAO&#10;AAAAAAAAAAEAIAAAACcBAABkcnMvZTJvRG9jLnhtbFBLBQYAAAAABgAGAFkBAAB0BQAAAAA=&#10;">
                <v:fill on="f" focussize="0,0"/>
                <v:stroke weight="0.5pt" color="#D8A17B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-791210</wp:posOffset>
                </wp:positionH>
                <wp:positionV relativeFrom="paragraph">
                  <wp:posOffset>2133600</wp:posOffset>
                </wp:positionV>
                <wp:extent cx="6689090" cy="802640"/>
                <wp:effectExtent l="0" t="0" r="0" b="0"/>
                <wp:wrapNone/>
                <wp:docPr id="129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2004/9-2008/6                    惠州学院艺术设计                          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主修服装艺术设计、熟悉服装绘画、服装制板、服装展示设计、毛织服装设计、针梭织服装设计、对PS、CD、AI等软件较为熟练。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-62.3pt;margin-top:168pt;height:63.2pt;width:526.7pt;mso-position-horizontal-relative:margin;z-index:251687936;mso-width-relative:page;mso-height-relative:page;" filled="f" stroked="f" coordsize="21600,21600" o:gfxdata="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83g+D2QAAAAwBAAAPAAAAAAAAAAEAIAAAACIAAABkcnMv&#10;ZG93bnJldi54bWxQSwECFAAUAAAACACHTuJALWcqS8kBAAB8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2004/9-2008/6                    惠州学院艺术设计                          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主修服装艺术设计、熟悉服装绘画、服装制板、服装展示设计、毛织服装设计、针梭织服装设计、对PS、CD、AI等软件较为熟练。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3054350</wp:posOffset>
                </wp:positionV>
                <wp:extent cx="1097280" cy="506095"/>
                <wp:effectExtent l="0" t="0" r="0" b="0"/>
                <wp:wrapNone/>
                <wp:docPr id="89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10.75pt;margin-top:240.5pt;height:39.85pt;width:86.4pt;z-index:251693056;mso-width-relative:page;mso-height-relative:page;" filled="f" stroked="f" coordsize="21600,21600" o:gfxdata="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m0tBfbAAAACwEAAA8AAAAAAAAAAQAgAAAAIgAAAGRycy9kb3du&#10;cmV2LnhtbFBLAQIUABQAAAAIAIdO4kBuooV1/AEAAMwDAAAOAAAAAAAAAAEAIAAAACoBAABkcnMv&#10;ZTJvRG9jLnhtbFBLBQYAAAAABgAGAFkBAAC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3664585</wp:posOffset>
                </wp:positionV>
                <wp:extent cx="6788150" cy="135318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2013/10-2014/8                 深圳XXX服饰有限公司                        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服装/纺织/皮革 | 50-150人 | 民营公司 | 设计部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3pt;margin-top:288.55pt;height:106.55pt;width:534.5pt;z-index:251688960;mso-width-relative:page;mso-height-relative:page;" filled="f" stroked="f" coordsize="21600,21600" o:gfxdata="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msTYt3QAAAAwBAAAPAAAAAAAAAAEAIAAAACIAAABkcnMvZG93&#10;bnJldi54bWxQSwECFAAUAAAACACHTuJAPH17jfsBAADNAwAADgAAAAAAAAABACAAAAAs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2013/10-2014/8                 深圳XXX服饰有限公司                        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服装/纺织/皮革 | 50-150人 | 民营公司 | 设计部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5006975</wp:posOffset>
                </wp:positionV>
                <wp:extent cx="6807200" cy="127571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27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2012/7-2013/8                  XXXXX服饰有限公司                         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服装/纺织/皮革 | 少于50人 | 民营公司 | 设计部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3pt;margin-top:394.25pt;height:100.45pt;width:536pt;z-index:251689984;mso-width-relative:page;mso-height-relative:page;" filled="f" stroked="f" coordsize="21600,21600" o:gfxdata="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NOx2N4AAAAMAQAADwAAAAAAAAABACAAAAAiAAAAZHJz&#10;L2Rvd25yZXYueG1sUEsBAhQAFAAAAAgAh07iQJc5hQD+AQAAzQMAAA4AAAAAAAAAAQAgAAAALQ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2012/7-2013/8                  XXXXX服饰有限公司                         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服装/纺织/皮革 | 少于50人 | 民营公司 | 设计部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6387465</wp:posOffset>
                </wp:positionV>
                <wp:extent cx="1134110" cy="484505"/>
                <wp:effectExtent l="0" t="0" r="0" b="0"/>
                <wp:wrapNone/>
                <wp:docPr id="5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prstMaterial="clear"/>
                              </w:rPr>
                            </w:pP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prstMaterial="clear"/>
                              </w:rPr>
                              <w:t>技能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prstMaterial="clear"/>
                              </w:rPr>
                              <w:t>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12.9pt;margin-top:502.95pt;height:38.15pt;width:89.3pt;z-index:251685888;mso-width-relative:page;mso-height-relative:page;" filled="f" stroked="f" coordsize="21600,21600" o:gfxdata="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2LXENoAAAANAQAADwAAAAAAAAABACAAAAAiAAAAZHJzL2Rvd25y&#10;ZXYueG1sUEsBAhQAFAAAAAgAh07iQGypxRz8AQAAzAMAAA4AAAAAAAAAAQAgAAAAKQEAAGRycy9l&#10;Mm9Eb2MueG1sUEsFBgAAAAAGAAYAWQEAAJ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prstMaterial="clear"/>
                        </w:rPr>
                      </w:pP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prstMaterial="clear"/>
                        </w:rPr>
                        <w:t>技能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prstMaterial="clear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7620000</wp:posOffset>
                </wp:positionV>
                <wp:extent cx="1121410" cy="484505"/>
                <wp:effectExtent l="0" t="0" r="0" b="0"/>
                <wp:wrapNone/>
                <wp:docPr id="9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13.65pt;margin-top:600pt;height:38.15pt;width:88.3pt;z-index:251694080;mso-width-relative:page;mso-height-relative:page;" filled="f" stroked="f" coordsize="21600,21600" o:gfxdata="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zz/udgAAAANAQAADwAAAAAAAAABACAAAAAiAAAAZHJzL2Rvd25yZXYu&#10;eG1sUEsBAhQAFAAAAAgAh07iQHcVOrL7AQAAzAMAAA4AAAAAAAAAAQAgAAAAJwEAAGRycy9lMm9E&#10;b2MueG1sUEsFBgAAAAAGAAYAWQEAAJ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6893560</wp:posOffset>
                </wp:positionV>
                <wp:extent cx="6778625" cy="7461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625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2007-2007学年度荣获实践与创新活动优秀奖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2006-2006在惠州学院第十三届科技文化艺术节玩转T台服装创意设计大赛以作品《幽灵新娘》荣获二等奖。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3pt;margin-top:542.8pt;height:58.75pt;width:533.75pt;z-index:251686912;mso-width-relative:page;mso-height-relative:page;" filled="f" stroked="f" coordsize="21600,21600" o:gfxdata="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dtsETeAAAADgEAAA8AAAAAAAAAAQAgAAAAIgAAAGRycy9k&#10;b3ducmV2LnhtbFBLAQIUABQAAAAIAIdO4kDoxJg+/AEAAMwDAAAOAAAAAAAAAAEAIAAAAC0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2007-2007学年度荣获实践与创新活动优秀奖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2006-2006在惠州学院第十三届科技文化艺术节玩转T台服装创意设计大赛以作品《幽灵新娘》荣获二等奖。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3197225</wp:posOffset>
                </wp:positionV>
                <wp:extent cx="6490970" cy="1424305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97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45pt;margin-top:251.75pt;height:112.15pt;width:511.1pt;z-index:-251624448;v-text-anchor:middle;mso-width-relative:page;mso-height-relative:page;" filled="f" stroked="f" coordsize="21600,21600" o:gfxdata="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qS+traAAAACwEAAA8AAAAAAAAAAQAgAAAAIgAAAGRycy9kb3ducmV2LnhtbFBLAQIUABQAAAAI&#10;AIdO4kDGn93+JAIAABQEAAAOAAAAAAAAAAEAIAAAACkBAABkcnMvZTJvRG9jLnhtbFBLBQYAAAAA&#10;BgAGAFkBAAC/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</w:p>
    <w:p>
      <w:pPr>
        <w:rPr>
          <w:rFonts w:hint="eastAsia" w:eastAsiaTheme="minorEastAsia"/>
          <w:i/>
          <w:iCs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-937895</wp:posOffset>
            </wp:positionV>
            <wp:extent cx="7585710" cy="10729595"/>
            <wp:effectExtent l="0" t="0" r="15240" b="14605"/>
            <wp:wrapNone/>
            <wp:docPr id="10" name="图片 10" descr="未标题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标题-1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467995</wp:posOffset>
                </wp:positionV>
                <wp:extent cx="2179955" cy="984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70530" y="1059180"/>
                          <a:ext cx="2179955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叶根友毛笔行书2.0版" w:hAnsi="叶根友毛笔行书2.0版" w:eastAsia="叶根友毛笔行书2.0版" w:cs="叶根友毛笔行书2.0版"/>
                                <w:color w:val="000000" w:themeColor="text1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叶根友毛笔行书2.0版" w:hAnsi="叶根友毛笔行书2.0版" w:eastAsia="叶根友毛笔行书2.0版" w:cs="叶根友毛笔行书2.0版"/>
                                <w:color w:val="000000" w:themeColor="text1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55pt;margin-top:36.85pt;height:77.55pt;width:171.65pt;z-index:251679744;mso-width-relative:page;mso-height-relative:page;" filled="f" stroked="f" coordsize="21600,21600" o:gfxdata="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SYdZ3bAAAACgEAAA8AAAAAAAAAAQAgAAAA&#10;IgAAAGRycy9kb3ducmV2LnhtbFBLAQIUABQAAAAIAIdO4kArjN9UCAIAANgDAAAOAAAAAAAAAAEA&#10;IAAAACo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叶根友毛笔行书2.0版" w:hAnsi="叶根友毛笔行书2.0版" w:eastAsia="叶根友毛笔行书2.0版" w:cs="叶根友毛笔行书2.0版"/>
                          <w:color w:val="000000" w:themeColor="text1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叶根友毛笔行书2.0版" w:hAnsi="叶根友毛笔行书2.0版" w:eastAsia="叶根友毛笔行书2.0版" w:cs="叶根友毛笔行书2.0版"/>
                          <w:color w:val="000000" w:themeColor="text1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1395095</wp:posOffset>
                </wp:positionV>
                <wp:extent cx="6638925" cy="712978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712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尊敬的领导：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您好！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首先衷心感谢您在百忙之中浏览我的自荐信，为一位满腔热情的大学生开启一扇希望之门。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我叫XXX，是一名即将于XXX年XXX月毕业于XXX学院，XXX专业的学生。借此择业之际，我怀着一颗赤诚的心和对事业的执著追求，真诚地推荐自己。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我热爱XXX专业，在校期间，系统学习了XXX专业的理论与实践知识，并且以社会对人才的需求为向导，努力使自己向复合型人才方向发展，在课余时间，学习计算机知识，，熟练使用网络，能够快速的在网上查找所需要的资料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就个人来讲能够吃苦耐劳、诚实、自信、敬业，，具有一定的工作能力及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"https://www.baidu.com/s?wd=%E7%BB%84%E7%BB%87%E5%8D%8F%E8%B0%83%E8%83%BD%E5%8A%9B&amp;tn=SE_PcZhidaonwhc_ngpagmjz&amp;rsv_dl=gh_pc_zhidao" \t "https://zhidao.baidu.com/question/_blank"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组织协调能力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，具有较强的责任心我有很强的动手能力，并且脚踏实地的努力的办好每一件事。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积极参加操作性较强的实习和设计，我就特殊地强调了我们的实际动手能力，因为我深知，在现今社会中，空有理论是远远不够的，需要将所学理论应用到实际中去，参加多项社会活动。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过去并不代表未来，勤奋才是真实的内涵，对于实际工作我相信，我能够很快适应工作环境，熟悉业务，并且在实际工作中不断学习，不断完善自己，做好本职工作。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“惧怀逸兴思斗志，欲上青天揽日月。”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期待您的反馈！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敬礼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5pt;margin-top:109.85pt;height:561.4pt;width:522.75pt;z-index:251680768;mso-width-relative:page;mso-height-relative:page;" filled="f" stroked="f" coordsize="21600,21600" o:gfxdata="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xeHat0AAAANAQAADwAAAAAAAAABACAAAAAiAAAAZHJz&#10;L2Rvd25yZXYueG1sUEsBAhQAFAAAAAgAh07iQGcSFoH/AQAAzQMAAA4AAAAAAAAAAQAgAAAALA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尊敬的领导：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您好！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首先衷心感谢您在百忙之中浏览我的自荐信，为一位满腔热情的大学生开启一扇希望之门。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我叫XXX，是一名即将于XXX年XXX月毕业于XXX学院，XXX专业的学生。借此择业之际，我怀着一颗赤诚的心和对事业的执著追求，真诚地推荐自己。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我热爱XXX专业，在校期间，系统学习了XXX专业的理论与实践知识，并且以社会对人才的需求为向导，努力使自己向复合型人才方向发展，在课余时间，学习计算机知识，，熟练使用网络，能够快速的在网上查找所需要的资料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就个人来讲能够吃苦耐劳、诚实、自信、敬业，，具有一定的工作能力及</w:t>
                      </w:r>
                      <w:r>
                        <w:fldChar w:fldCharType="begin"/>
                      </w:r>
                      <w:r>
                        <w:instrText xml:space="preserve"> HYPERLINK "https://www.baidu.com/s?wd=%E7%BB%84%E7%BB%87%E5%8D%8F%E8%B0%83%E8%83%BD%E5%8A%9B&amp;tn=SE_PcZhidaonwhc_ngpagmjz&amp;rsv_dl=gh_pc_zhidao" \t "https://zhidao.baidu.com/question/_blank"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u w:val="none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组织协调能力</w:t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u w:val="none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，具有较强的责任心我有很强的动手能力，并且脚踏实地的努力的办好每一件事。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积极参加操作性较强的实习和设计，我就特殊地强调了我们的实际动手能力，因为我深知，在现今社会中，空有理论是远远不够的，需要将所学理论应用到实际中去，参加多项社会活动。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过去并不代表未来，勤奋才是真实的内涵，对于实际工作我相信，我能够很快适应工作环境，熟悉业务，并且在实际工作中不断学习，不断完善自己，做好本职工作。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“惧怀逸兴思斗志，欲上青天揽日月。”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期待您的反馈！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敬礼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8032115</wp:posOffset>
                </wp:positionV>
                <wp:extent cx="2177415" cy="993775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自荐人：XXX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XX年XX月XX日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1pt;margin-top:632.45pt;height:78.25pt;width:171.45pt;z-index:251677696;mso-width-relative:page;mso-height-relative:page;" filled="f" stroked="f" coordsize="21600,21600" o:gfxdata="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cLffo3QAAAA4BAAAPAAAAAAAAAAEAIAAAACIAAABkcnMv&#10;ZG93bnJldi54bWxQSwECFAAUAAAACACHTuJAaz/BAv4BAADM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自荐人：XXX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XX年XX月XX日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i/>
          <w:iCs/>
          <w:sz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45363E"/>
    <w:rsid w:val="001B2066"/>
    <w:rsid w:val="006A4F4D"/>
    <w:rsid w:val="00906B82"/>
    <w:rsid w:val="00942D62"/>
    <w:rsid w:val="00AA30BF"/>
    <w:rsid w:val="00C152A9"/>
    <w:rsid w:val="00C70775"/>
    <w:rsid w:val="01606F2F"/>
    <w:rsid w:val="01C65500"/>
    <w:rsid w:val="023A2F70"/>
    <w:rsid w:val="0254132E"/>
    <w:rsid w:val="02B56BEF"/>
    <w:rsid w:val="02B870AD"/>
    <w:rsid w:val="02E75267"/>
    <w:rsid w:val="03053626"/>
    <w:rsid w:val="03CE717F"/>
    <w:rsid w:val="03E90C95"/>
    <w:rsid w:val="04142ADF"/>
    <w:rsid w:val="048D5BCF"/>
    <w:rsid w:val="04C40B75"/>
    <w:rsid w:val="050D3479"/>
    <w:rsid w:val="056944A2"/>
    <w:rsid w:val="05A46503"/>
    <w:rsid w:val="05AA56D4"/>
    <w:rsid w:val="05D10254"/>
    <w:rsid w:val="05D533AC"/>
    <w:rsid w:val="05F17B88"/>
    <w:rsid w:val="063B1F20"/>
    <w:rsid w:val="06FF1F3E"/>
    <w:rsid w:val="0713775B"/>
    <w:rsid w:val="077269D5"/>
    <w:rsid w:val="07C826A0"/>
    <w:rsid w:val="08053688"/>
    <w:rsid w:val="08197586"/>
    <w:rsid w:val="088876D4"/>
    <w:rsid w:val="096F7836"/>
    <w:rsid w:val="09EF0092"/>
    <w:rsid w:val="0A476790"/>
    <w:rsid w:val="0A4F5CC8"/>
    <w:rsid w:val="0A7D2521"/>
    <w:rsid w:val="0B5A3394"/>
    <w:rsid w:val="0BFE233D"/>
    <w:rsid w:val="0C647247"/>
    <w:rsid w:val="0D152DFB"/>
    <w:rsid w:val="0D5D6E86"/>
    <w:rsid w:val="0D89018B"/>
    <w:rsid w:val="0DA771ED"/>
    <w:rsid w:val="0DCF5F64"/>
    <w:rsid w:val="0E097F29"/>
    <w:rsid w:val="0E2B2E64"/>
    <w:rsid w:val="0E7D793E"/>
    <w:rsid w:val="105F523F"/>
    <w:rsid w:val="10791C51"/>
    <w:rsid w:val="10A6469C"/>
    <w:rsid w:val="10F16729"/>
    <w:rsid w:val="11746F83"/>
    <w:rsid w:val="117C4B42"/>
    <w:rsid w:val="11931C65"/>
    <w:rsid w:val="12B56D47"/>
    <w:rsid w:val="131F36E0"/>
    <w:rsid w:val="135F4F1E"/>
    <w:rsid w:val="13A55599"/>
    <w:rsid w:val="13B409EB"/>
    <w:rsid w:val="149F6D63"/>
    <w:rsid w:val="150A439D"/>
    <w:rsid w:val="15235D44"/>
    <w:rsid w:val="166E1ABE"/>
    <w:rsid w:val="171D7D93"/>
    <w:rsid w:val="17A95248"/>
    <w:rsid w:val="17AD49B5"/>
    <w:rsid w:val="17CB414A"/>
    <w:rsid w:val="18047D02"/>
    <w:rsid w:val="182737A1"/>
    <w:rsid w:val="184F1AD2"/>
    <w:rsid w:val="18A23BEF"/>
    <w:rsid w:val="1915752F"/>
    <w:rsid w:val="19683537"/>
    <w:rsid w:val="19D26D93"/>
    <w:rsid w:val="1A2B0E68"/>
    <w:rsid w:val="1A7F5A3D"/>
    <w:rsid w:val="1AA9509E"/>
    <w:rsid w:val="1AA97869"/>
    <w:rsid w:val="1AD3303C"/>
    <w:rsid w:val="1B2C2467"/>
    <w:rsid w:val="1B5D6CB0"/>
    <w:rsid w:val="1BA56DC1"/>
    <w:rsid w:val="1C2D7107"/>
    <w:rsid w:val="1C470DF0"/>
    <w:rsid w:val="1CDF1235"/>
    <w:rsid w:val="1D0A100E"/>
    <w:rsid w:val="1D1B6577"/>
    <w:rsid w:val="1DF62F17"/>
    <w:rsid w:val="1E2C588B"/>
    <w:rsid w:val="1E501303"/>
    <w:rsid w:val="1EC761F7"/>
    <w:rsid w:val="1ED20A6C"/>
    <w:rsid w:val="1EDA387F"/>
    <w:rsid w:val="1EF67FC5"/>
    <w:rsid w:val="1F2518E4"/>
    <w:rsid w:val="1F3D2E53"/>
    <w:rsid w:val="1F6B5147"/>
    <w:rsid w:val="1FCC4E39"/>
    <w:rsid w:val="2085217F"/>
    <w:rsid w:val="20BA1445"/>
    <w:rsid w:val="20DE7358"/>
    <w:rsid w:val="20ED030A"/>
    <w:rsid w:val="223712A1"/>
    <w:rsid w:val="228864AF"/>
    <w:rsid w:val="22CC631B"/>
    <w:rsid w:val="22E4376D"/>
    <w:rsid w:val="22E6283D"/>
    <w:rsid w:val="232954D1"/>
    <w:rsid w:val="234D3C95"/>
    <w:rsid w:val="254041F2"/>
    <w:rsid w:val="2544245C"/>
    <w:rsid w:val="25502CA0"/>
    <w:rsid w:val="26AF7DF1"/>
    <w:rsid w:val="26C063EE"/>
    <w:rsid w:val="26D57E5F"/>
    <w:rsid w:val="26DB575D"/>
    <w:rsid w:val="275076A3"/>
    <w:rsid w:val="27612BCD"/>
    <w:rsid w:val="279C2BDE"/>
    <w:rsid w:val="282361AF"/>
    <w:rsid w:val="282500B6"/>
    <w:rsid w:val="28272954"/>
    <w:rsid w:val="289E6138"/>
    <w:rsid w:val="29740935"/>
    <w:rsid w:val="29E95FD9"/>
    <w:rsid w:val="2A9F3252"/>
    <w:rsid w:val="2ABC2F91"/>
    <w:rsid w:val="2ABE2C41"/>
    <w:rsid w:val="2B291CE7"/>
    <w:rsid w:val="2B811FD6"/>
    <w:rsid w:val="2C070901"/>
    <w:rsid w:val="2C537F04"/>
    <w:rsid w:val="2C5D2C42"/>
    <w:rsid w:val="2CA73660"/>
    <w:rsid w:val="2CC20414"/>
    <w:rsid w:val="2CE301C7"/>
    <w:rsid w:val="2D1251DA"/>
    <w:rsid w:val="2D2C59C6"/>
    <w:rsid w:val="2D5753B3"/>
    <w:rsid w:val="2D8C60E2"/>
    <w:rsid w:val="2DA4114E"/>
    <w:rsid w:val="2E2E04F4"/>
    <w:rsid w:val="2E60183F"/>
    <w:rsid w:val="2FAE0FF2"/>
    <w:rsid w:val="2FB52537"/>
    <w:rsid w:val="2FD23A79"/>
    <w:rsid w:val="302571B6"/>
    <w:rsid w:val="30285B97"/>
    <w:rsid w:val="309B65D4"/>
    <w:rsid w:val="30F433A7"/>
    <w:rsid w:val="31021FA6"/>
    <w:rsid w:val="311F3C00"/>
    <w:rsid w:val="324C38F7"/>
    <w:rsid w:val="32677FEB"/>
    <w:rsid w:val="327C42CC"/>
    <w:rsid w:val="32892172"/>
    <w:rsid w:val="32925DC9"/>
    <w:rsid w:val="32B9531F"/>
    <w:rsid w:val="32BD2F34"/>
    <w:rsid w:val="32FB7C2F"/>
    <w:rsid w:val="33915A45"/>
    <w:rsid w:val="33A72F4F"/>
    <w:rsid w:val="344420DD"/>
    <w:rsid w:val="34654DF5"/>
    <w:rsid w:val="34854D79"/>
    <w:rsid w:val="34E31F62"/>
    <w:rsid w:val="35DD2E97"/>
    <w:rsid w:val="35EE66BC"/>
    <w:rsid w:val="36263020"/>
    <w:rsid w:val="365437AC"/>
    <w:rsid w:val="37E00570"/>
    <w:rsid w:val="380B31AF"/>
    <w:rsid w:val="390F4E3E"/>
    <w:rsid w:val="39FD0AC5"/>
    <w:rsid w:val="3A2D5F55"/>
    <w:rsid w:val="3A397C84"/>
    <w:rsid w:val="3A704481"/>
    <w:rsid w:val="3ABE0451"/>
    <w:rsid w:val="3BE455A6"/>
    <w:rsid w:val="3C795AFB"/>
    <w:rsid w:val="3C7F2389"/>
    <w:rsid w:val="3CA56B60"/>
    <w:rsid w:val="3D2D74ED"/>
    <w:rsid w:val="3D853B95"/>
    <w:rsid w:val="3E3F7D4E"/>
    <w:rsid w:val="3E5C4389"/>
    <w:rsid w:val="3EBB65B5"/>
    <w:rsid w:val="3EED738A"/>
    <w:rsid w:val="3EF612F1"/>
    <w:rsid w:val="3F13622B"/>
    <w:rsid w:val="3F773F76"/>
    <w:rsid w:val="3FC15367"/>
    <w:rsid w:val="3FC609D8"/>
    <w:rsid w:val="40163267"/>
    <w:rsid w:val="40305517"/>
    <w:rsid w:val="405745FA"/>
    <w:rsid w:val="40872785"/>
    <w:rsid w:val="40992A4B"/>
    <w:rsid w:val="41730FF8"/>
    <w:rsid w:val="42401AE9"/>
    <w:rsid w:val="430D173C"/>
    <w:rsid w:val="43167F96"/>
    <w:rsid w:val="439465F6"/>
    <w:rsid w:val="43DB5555"/>
    <w:rsid w:val="43F202E7"/>
    <w:rsid w:val="442F3338"/>
    <w:rsid w:val="44453DDE"/>
    <w:rsid w:val="445821DF"/>
    <w:rsid w:val="4489122A"/>
    <w:rsid w:val="44A25BB4"/>
    <w:rsid w:val="45CD4445"/>
    <w:rsid w:val="466C5178"/>
    <w:rsid w:val="46713E24"/>
    <w:rsid w:val="477A08AD"/>
    <w:rsid w:val="47F7797E"/>
    <w:rsid w:val="481249B1"/>
    <w:rsid w:val="485E624C"/>
    <w:rsid w:val="48843F35"/>
    <w:rsid w:val="48BF7991"/>
    <w:rsid w:val="49123756"/>
    <w:rsid w:val="49191580"/>
    <w:rsid w:val="49F713F7"/>
    <w:rsid w:val="49F727FC"/>
    <w:rsid w:val="4A051EC9"/>
    <w:rsid w:val="4A8D3B83"/>
    <w:rsid w:val="4A93687C"/>
    <w:rsid w:val="4B8D6CF2"/>
    <w:rsid w:val="4BAB6F72"/>
    <w:rsid w:val="4BD07C32"/>
    <w:rsid w:val="4C0E11E0"/>
    <w:rsid w:val="4C6C50DD"/>
    <w:rsid w:val="4C6F58C1"/>
    <w:rsid w:val="4CB42E9C"/>
    <w:rsid w:val="4CF14003"/>
    <w:rsid w:val="4CF14333"/>
    <w:rsid w:val="4D27225D"/>
    <w:rsid w:val="4D301D44"/>
    <w:rsid w:val="4D571CDE"/>
    <w:rsid w:val="4D793CA5"/>
    <w:rsid w:val="4D7B6396"/>
    <w:rsid w:val="4DC63704"/>
    <w:rsid w:val="4ECD13EA"/>
    <w:rsid w:val="4F064202"/>
    <w:rsid w:val="4FDB6016"/>
    <w:rsid w:val="50814B0C"/>
    <w:rsid w:val="50AD0394"/>
    <w:rsid w:val="50E32F83"/>
    <w:rsid w:val="50E66688"/>
    <w:rsid w:val="51DA4268"/>
    <w:rsid w:val="51E11D1B"/>
    <w:rsid w:val="525301C8"/>
    <w:rsid w:val="52673763"/>
    <w:rsid w:val="527E4FA1"/>
    <w:rsid w:val="52D25E72"/>
    <w:rsid w:val="52E76460"/>
    <w:rsid w:val="52F71A4E"/>
    <w:rsid w:val="53581CDF"/>
    <w:rsid w:val="537F5E26"/>
    <w:rsid w:val="542303E8"/>
    <w:rsid w:val="559A3BA1"/>
    <w:rsid w:val="55C7196D"/>
    <w:rsid w:val="56246DB4"/>
    <w:rsid w:val="567D0B79"/>
    <w:rsid w:val="56C21314"/>
    <w:rsid w:val="574148A2"/>
    <w:rsid w:val="578640F5"/>
    <w:rsid w:val="589A1208"/>
    <w:rsid w:val="58B47F04"/>
    <w:rsid w:val="58DE6F8A"/>
    <w:rsid w:val="59076194"/>
    <w:rsid w:val="593C4D5B"/>
    <w:rsid w:val="5B090D91"/>
    <w:rsid w:val="5B4712B9"/>
    <w:rsid w:val="5B677082"/>
    <w:rsid w:val="5B966421"/>
    <w:rsid w:val="5B9D5AD5"/>
    <w:rsid w:val="5C434EF1"/>
    <w:rsid w:val="5C6F4F8C"/>
    <w:rsid w:val="5D6D6477"/>
    <w:rsid w:val="5E43591D"/>
    <w:rsid w:val="5E8541E0"/>
    <w:rsid w:val="5EAD3096"/>
    <w:rsid w:val="5ECB34C2"/>
    <w:rsid w:val="5EE462C7"/>
    <w:rsid w:val="5F45363E"/>
    <w:rsid w:val="5F490A4D"/>
    <w:rsid w:val="5F852CF9"/>
    <w:rsid w:val="60D22D45"/>
    <w:rsid w:val="6182580E"/>
    <w:rsid w:val="6194536F"/>
    <w:rsid w:val="619517BF"/>
    <w:rsid w:val="61E84D77"/>
    <w:rsid w:val="62350D89"/>
    <w:rsid w:val="629038A5"/>
    <w:rsid w:val="629372B1"/>
    <w:rsid w:val="63332492"/>
    <w:rsid w:val="6359705E"/>
    <w:rsid w:val="636C0A3C"/>
    <w:rsid w:val="63A02257"/>
    <w:rsid w:val="63F735D5"/>
    <w:rsid w:val="6509022D"/>
    <w:rsid w:val="65EE64C6"/>
    <w:rsid w:val="66613AB4"/>
    <w:rsid w:val="66EB7C01"/>
    <w:rsid w:val="66EC72C2"/>
    <w:rsid w:val="672D3C5A"/>
    <w:rsid w:val="67902DFD"/>
    <w:rsid w:val="67C62AAD"/>
    <w:rsid w:val="68545B5F"/>
    <w:rsid w:val="685C2C47"/>
    <w:rsid w:val="68764109"/>
    <w:rsid w:val="68BC1457"/>
    <w:rsid w:val="68F81C68"/>
    <w:rsid w:val="68F93166"/>
    <w:rsid w:val="69183B11"/>
    <w:rsid w:val="692A34CF"/>
    <w:rsid w:val="69515CF9"/>
    <w:rsid w:val="69605E3A"/>
    <w:rsid w:val="69645F1D"/>
    <w:rsid w:val="6A43491A"/>
    <w:rsid w:val="6A492614"/>
    <w:rsid w:val="6B603EF6"/>
    <w:rsid w:val="6B786E8A"/>
    <w:rsid w:val="6B876852"/>
    <w:rsid w:val="6BAD65A2"/>
    <w:rsid w:val="6BC20FCA"/>
    <w:rsid w:val="6D535020"/>
    <w:rsid w:val="6DC7318E"/>
    <w:rsid w:val="6DF66434"/>
    <w:rsid w:val="6F972993"/>
    <w:rsid w:val="6F994C35"/>
    <w:rsid w:val="70276E26"/>
    <w:rsid w:val="70802BE8"/>
    <w:rsid w:val="70CE0FA6"/>
    <w:rsid w:val="70F035AC"/>
    <w:rsid w:val="7117073A"/>
    <w:rsid w:val="711856FD"/>
    <w:rsid w:val="71D5205C"/>
    <w:rsid w:val="720A0932"/>
    <w:rsid w:val="736D1EA1"/>
    <w:rsid w:val="73885205"/>
    <w:rsid w:val="73931214"/>
    <w:rsid w:val="73DB1DEE"/>
    <w:rsid w:val="747361A0"/>
    <w:rsid w:val="74C86F63"/>
    <w:rsid w:val="74EB4F3B"/>
    <w:rsid w:val="75EC1E18"/>
    <w:rsid w:val="75FD7858"/>
    <w:rsid w:val="75FE43BB"/>
    <w:rsid w:val="76082678"/>
    <w:rsid w:val="760F5249"/>
    <w:rsid w:val="761348B1"/>
    <w:rsid w:val="767C4940"/>
    <w:rsid w:val="786945CD"/>
    <w:rsid w:val="78A341DF"/>
    <w:rsid w:val="78F97A03"/>
    <w:rsid w:val="79030655"/>
    <w:rsid w:val="791C4261"/>
    <w:rsid w:val="7A8905D9"/>
    <w:rsid w:val="7B3D5F4F"/>
    <w:rsid w:val="7B5417AF"/>
    <w:rsid w:val="7B5C79A1"/>
    <w:rsid w:val="7BE16C50"/>
    <w:rsid w:val="7C711578"/>
    <w:rsid w:val="7C825308"/>
    <w:rsid w:val="7CA45F95"/>
    <w:rsid w:val="7DBE362A"/>
    <w:rsid w:val="7DCF1E12"/>
    <w:rsid w:val="7DD155BD"/>
    <w:rsid w:val="7E097CCE"/>
    <w:rsid w:val="7E531632"/>
    <w:rsid w:val="7E865C29"/>
    <w:rsid w:val="7FEB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1b2300cc44fa29ac6da6154f53378fdc\&#28165;&#26032;&#24212;&#23626;&#29983;&#27714;&#32844;&#22871;&#35013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2020-08-26T03:37:05Z</dcterms:created>
  <dc:creator>mayn</dc:creator>
  <cp:lastModifiedBy>XXX</cp:lastModifiedBy>
  <dcterms:modified xsi:type="dcterms:W3CDTF">2020-08-26T04:01:39Z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