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Times New Roman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cs="Times New Roman"/>
        </w:rPr>
      </w:pPr>
      <w:r>
        <w:rPr>
          <w:rFonts w:cs="Times New Roman"/>
          <w:sz w:val="18"/>
          <w:szCs w:val="1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4643755" cy="2044065"/>
            <wp:effectExtent l="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04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8793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793115" cy="1160780"/>
                                  <wp:effectExtent l="0" t="0" r="6985" b="1270"/>
                                  <wp:docPr id="226" name="图片 2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图片 226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79" r="5181" b="123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115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691008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PfvFNgAAAAMAQAADwAAAAAA&#10;AAABACAAAAAiAAAAZHJzL2Rvd25yZXYueG1sUEsBAhQAFAAAAAgAh07iQK8tLn6hAQAAE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drawing>
                          <wp:inline distT="0" distB="0" distL="0" distR="0">
                            <wp:extent cx="793115" cy="1160780"/>
                            <wp:effectExtent l="0" t="0" r="6985" b="1270"/>
                            <wp:docPr id="226" name="图片 2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图片 226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79" r="5181" b="123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115" cy="116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5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86912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HVjbVPYAAAADAEAAA8AAAAAAAAAAQAgAAAAIgAAAGRycy9kb3ducmV2Lnht&#10;bFBLAQIUABQAAAAIAIdO4kC2AlbF3QIAADgGAAAOAAAAAAAAAAEAIAAAACcBAABkcnMvZTJvRG9j&#10;LnhtbFBLBQYAAAAABgAGAFkBAAB2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rFonts w:cs="Times New Roman"/>
        </w:rPr>
        <w:t xml:space="preserve"> </w: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85888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L8JZw2AAAAAsBAAAP&#10;AAAAAAAAAAEAIAAAACIAAABkcnMvZG93bnJldi54bWxQSwECFAAUAAAACACHTuJA/F9gHd8BAACT&#10;AwAADgAAAAAAAAABACAAAAAnAQAAZHJzL2Uyb0RvYy54bWxQSwUGAAAAAAYABgBZAQAAe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2291080</wp:posOffset>
                </wp:positionV>
                <wp:extent cx="2125980" cy="3482975"/>
                <wp:effectExtent l="0" t="1905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025" cy="3483134"/>
                          <a:chOff x="0" y="144516"/>
                          <a:chExt cx="2126025" cy="3483134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1752600"/>
                            <a:ext cx="2126025" cy="1875050"/>
                            <a:chOff x="41556" y="2452255"/>
                            <a:chExt cx="2126139" cy="1875393"/>
                          </a:xfrm>
                        </wpg:grpSpPr>
                        <wps:wsp>
                          <wps:cNvPr id="7" name="文本框 7"/>
                          <wps:cNvSpPr txBox="1"/>
                          <wps:spPr>
                            <a:xfrm>
                              <a:off x="41556" y="2452255"/>
                              <a:ext cx="2047985" cy="9367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hint="default" w:eastAsia="微软雅黑"/>
                                    <w:color w:val="5F953B"/>
                                    <w:spacing w:val="60"/>
                                    <w:sz w:val="5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5F953B"/>
                                    <w:spacing w:val="60"/>
                                    <w:sz w:val="56"/>
                                  </w:rPr>
                                  <w:t>李</w:t>
                                </w:r>
                                <w:r>
                                  <w:rPr>
                                    <w:rFonts w:hint="eastAsia"/>
                                    <w:color w:val="5F953B"/>
                                    <w:spacing w:val="60"/>
                                    <w:sz w:val="56"/>
                                    <w:lang w:val="en-US" w:eastAsia="zh-CN"/>
                                  </w:rPr>
                                  <w:t>XX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color w:val="5F953B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5F953B"/>
                                  </w:rPr>
                                  <w:t>求职</w:t>
                                </w:r>
                                <w:r>
                                  <w:rPr>
                                    <w:color w:val="5F953B"/>
                                  </w:rPr>
                                  <w:t>意向：</w:t>
                                </w:r>
                                <w:r>
                                  <w:rPr>
                                    <w:rFonts w:hint="eastAsia"/>
                                    <w:color w:val="5F953B"/>
                                  </w:rPr>
                                  <w:t>财务会计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" name="文本框 5"/>
                          <wps:cNvSpPr txBox="1"/>
                          <wps:spPr>
                            <a:xfrm>
                              <a:off x="332447" y="3657600"/>
                              <a:ext cx="1835248" cy="6700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color w:val="5F953B"/>
                                  </w:rPr>
                                </w:pPr>
                                <w:r>
                                  <w:rPr>
                                    <w:color w:val="5F953B"/>
                                  </w:rPr>
                                  <w:t>138-0000-0000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5F953B"/>
                                  </w:rPr>
                                </w:pPr>
                                <w:r>
                                  <w:rPr>
                                    <w:color w:val="5F953B"/>
                                  </w:rPr>
                                  <w:t>123@126.com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" name="Freeform 127"/>
                          <wps:cNvSpPr>
                            <a:spLocks noChangeAspect="1"/>
                          </wps:cNvSpPr>
                          <wps:spPr bwMode="auto">
                            <a:xfrm>
                              <a:off x="103909" y="3740727"/>
                              <a:ext cx="143510" cy="143510"/>
                            </a:xfrm>
                            <a:custGeom>
                              <a:avLst/>
                              <a:gdLst>
                                <a:gd name="T0" fmla="*/ 1905 w 4545"/>
                                <a:gd name="T1" fmla="*/ 2640 h 4545"/>
                                <a:gd name="T2" fmla="*/ 1302 w 4545"/>
                                <a:gd name="T3" fmla="*/ 1588 h 4545"/>
                                <a:gd name="T4" fmla="*/ 1329 w 4545"/>
                                <a:gd name="T5" fmla="*/ 581 h 4545"/>
                                <a:gd name="T6" fmla="*/ 295 w 4545"/>
                                <a:gd name="T7" fmla="*/ 702 h 4545"/>
                                <a:gd name="T8" fmla="*/ 1365 w 4545"/>
                                <a:gd name="T9" fmla="*/ 3180 h 4545"/>
                                <a:gd name="T10" fmla="*/ 3843 w 4545"/>
                                <a:gd name="T11" fmla="*/ 4250 h 4545"/>
                                <a:gd name="T12" fmla="*/ 3964 w 4545"/>
                                <a:gd name="T13" fmla="*/ 3217 h 4545"/>
                                <a:gd name="T14" fmla="*/ 2957 w 4545"/>
                                <a:gd name="T15" fmla="*/ 3243 h 4545"/>
                                <a:gd name="T16" fmla="*/ 1905 w 4545"/>
                                <a:gd name="T17" fmla="*/ 2640 h 4545"/>
                                <a:gd name="T18" fmla="*/ 1905 w 4545"/>
                                <a:gd name="T19" fmla="*/ 2640 h 4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45" h="4545">
                                  <a:moveTo>
                                    <a:pt x="1905" y="2640"/>
                                  </a:moveTo>
                                  <a:cubicBezTo>
                                    <a:pt x="1502" y="2238"/>
                                    <a:pt x="1118" y="1772"/>
                                    <a:pt x="1302" y="1588"/>
                                  </a:cubicBezTo>
                                  <a:cubicBezTo>
                                    <a:pt x="1566" y="1324"/>
                                    <a:pt x="1795" y="1162"/>
                                    <a:pt x="1329" y="581"/>
                                  </a:cubicBezTo>
                                  <a:cubicBezTo>
                                    <a:pt x="862" y="0"/>
                                    <a:pt x="550" y="446"/>
                                    <a:pt x="295" y="702"/>
                                  </a:cubicBezTo>
                                  <a:cubicBezTo>
                                    <a:pt x="0" y="996"/>
                                    <a:pt x="279" y="2095"/>
                                    <a:pt x="1365" y="3180"/>
                                  </a:cubicBezTo>
                                  <a:cubicBezTo>
                                    <a:pt x="2450" y="4265"/>
                                    <a:pt x="3549" y="4545"/>
                                    <a:pt x="3843" y="4250"/>
                                  </a:cubicBezTo>
                                  <a:cubicBezTo>
                                    <a:pt x="4099" y="3995"/>
                                    <a:pt x="4545" y="3684"/>
                                    <a:pt x="3964" y="3217"/>
                                  </a:cubicBezTo>
                                  <a:cubicBezTo>
                                    <a:pt x="3383" y="2750"/>
                                    <a:pt x="3221" y="2979"/>
                                    <a:pt x="2957" y="3243"/>
                                  </a:cubicBezTo>
                                  <a:cubicBezTo>
                                    <a:pt x="2773" y="3426"/>
                                    <a:pt x="2307" y="3042"/>
                                    <a:pt x="1905" y="2640"/>
                                  </a:cubicBezTo>
                                  <a:cubicBezTo>
                                    <a:pt x="1905" y="2640"/>
                                    <a:pt x="1905" y="2640"/>
                                    <a:pt x="1905" y="26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E737B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" name="Freeform 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3909" y="4114800"/>
                              <a:ext cx="143510" cy="117475"/>
                            </a:xfrm>
                            <a:custGeom>
                              <a:avLst/>
                              <a:gdLst>
                                <a:gd name="T0" fmla="*/ 3585 w 4099"/>
                                <a:gd name="T1" fmla="*/ 3358 h 3358"/>
                                <a:gd name="T2" fmla="*/ 514 w 4099"/>
                                <a:gd name="T3" fmla="*/ 3358 h 3358"/>
                                <a:gd name="T4" fmla="*/ 0 w 4099"/>
                                <a:gd name="T5" fmla="*/ 2878 h 3358"/>
                                <a:gd name="T6" fmla="*/ 0 w 4099"/>
                                <a:gd name="T7" fmla="*/ 900 h 3358"/>
                                <a:gd name="T8" fmla="*/ 1897 w 4099"/>
                                <a:gd name="T9" fmla="*/ 2014 h 3358"/>
                                <a:gd name="T10" fmla="*/ 1919 w 4099"/>
                                <a:gd name="T11" fmla="*/ 2037 h 3358"/>
                                <a:gd name="T12" fmla="*/ 2162 w 4099"/>
                                <a:gd name="T13" fmla="*/ 2037 h 3358"/>
                                <a:gd name="T14" fmla="*/ 4099 w 4099"/>
                                <a:gd name="T15" fmla="*/ 906 h 3358"/>
                                <a:gd name="T16" fmla="*/ 4099 w 4099"/>
                                <a:gd name="T17" fmla="*/ 2878 h 3358"/>
                                <a:gd name="T18" fmla="*/ 3585 w 4099"/>
                                <a:gd name="T19" fmla="*/ 3358 h 3358"/>
                                <a:gd name="T20" fmla="*/ 2049 w 4099"/>
                                <a:gd name="T21" fmla="*/ 1816 h 3358"/>
                                <a:gd name="T22" fmla="*/ 120 w 4099"/>
                                <a:gd name="T23" fmla="*/ 684 h 3358"/>
                                <a:gd name="T24" fmla="*/ 0 w 4099"/>
                                <a:gd name="T25" fmla="*/ 637 h 3358"/>
                                <a:gd name="T26" fmla="*/ 0 w 4099"/>
                                <a:gd name="T27" fmla="*/ 479 h 3358"/>
                                <a:gd name="T28" fmla="*/ 514 w 4099"/>
                                <a:gd name="T29" fmla="*/ 0 h 3358"/>
                                <a:gd name="T30" fmla="*/ 3585 w 4099"/>
                                <a:gd name="T31" fmla="*/ 0 h 3358"/>
                                <a:gd name="T32" fmla="*/ 4099 w 4099"/>
                                <a:gd name="T33" fmla="*/ 479 h 3358"/>
                                <a:gd name="T34" fmla="*/ 4099 w 4099"/>
                                <a:gd name="T35" fmla="*/ 640 h 3358"/>
                                <a:gd name="T36" fmla="*/ 3983 w 4099"/>
                                <a:gd name="T37" fmla="*/ 686 h 3358"/>
                                <a:gd name="T38" fmla="*/ 2049 w 4099"/>
                                <a:gd name="T39" fmla="*/ 1816 h 3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99" h="3358">
                                  <a:moveTo>
                                    <a:pt x="3585" y="3358"/>
                                  </a:moveTo>
                                  <a:cubicBezTo>
                                    <a:pt x="514" y="3358"/>
                                    <a:pt x="514" y="3358"/>
                                    <a:pt x="514" y="3358"/>
                                  </a:cubicBezTo>
                                  <a:cubicBezTo>
                                    <a:pt x="230" y="3358"/>
                                    <a:pt x="0" y="3143"/>
                                    <a:pt x="0" y="2878"/>
                                  </a:cubicBezTo>
                                  <a:cubicBezTo>
                                    <a:pt x="0" y="900"/>
                                    <a:pt x="0" y="900"/>
                                    <a:pt x="0" y="900"/>
                                  </a:cubicBezTo>
                                  <a:cubicBezTo>
                                    <a:pt x="1897" y="2014"/>
                                    <a:pt x="1897" y="2014"/>
                                    <a:pt x="1897" y="2014"/>
                                  </a:cubicBezTo>
                                  <a:cubicBezTo>
                                    <a:pt x="1904" y="2021"/>
                                    <a:pt x="1910" y="2028"/>
                                    <a:pt x="1919" y="2037"/>
                                  </a:cubicBezTo>
                                  <a:cubicBezTo>
                                    <a:pt x="1986" y="2100"/>
                                    <a:pt x="2095" y="2100"/>
                                    <a:pt x="2162" y="2037"/>
                                  </a:cubicBezTo>
                                  <a:cubicBezTo>
                                    <a:pt x="4099" y="906"/>
                                    <a:pt x="4099" y="906"/>
                                    <a:pt x="4099" y="906"/>
                                  </a:cubicBezTo>
                                  <a:cubicBezTo>
                                    <a:pt x="4099" y="2878"/>
                                    <a:pt x="4099" y="2878"/>
                                    <a:pt x="4099" y="2878"/>
                                  </a:cubicBezTo>
                                  <a:cubicBezTo>
                                    <a:pt x="4099" y="3143"/>
                                    <a:pt x="3869" y="3358"/>
                                    <a:pt x="3585" y="3358"/>
                                  </a:cubicBezTo>
                                  <a:close/>
                                  <a:moveTo>
                                    <a:pt x="2049" y="1816"/>
                                  </a:moveTo>
                                  <a:cubicBezTo>
                                    <a:pt x="120" y="684"/>
                                    <a:pt x="120" y="684"/>
                                    <a:pt x="120" y="684"/>
                                  </a:cubicBezTo>
                                  <a:cubicBezTo>
                                    <a:pt x="87" y="653"/>
                                    <a:pt x="43" y="637"/>
                                    <a:pt x="0" y="637"/>
                                  </a:cubicBezTo>
                                  <a:cubicBezTo>
                                    <a:pt x="0" y="479"/>
                                    <a:pt x="0" y="479"/>
                                    <a:pt x="0" y="479"/>
                                  </a:cubicBezTo>
                                  <a:cubicBezTo>
                                    <a:pt x="0" y="214"/>
                                    <a:pt x="230" y="0"/>
                                    <a:pt x="514" y="0"/>
                                  </a:cubicBezTo>
                                  <a:cubicBezTo>
                                    <a:pt x="3585" y="0"/>
                                    <a:pt x="3585" y="0"/>
                                    <a:pt x="3585" y="0"/>
                                  </a:cubicBezTo>
                                  <a:cubicBezTo>
                                    <a:pt x="3869" y="0"/>
                                    <a:pt x="4099" y="214"/>
                                    <a:pt x="4099" y="479"/>
                                  </a:cubicBezTo>
                                  <a:cubicBezTo>
                                    <a:pt x="4099" y="640"/>
                                    <a:pt x="4099" y="640"/>
                                    <a:pt x="4099" y="640"/>
                                  </a:cubicBezTo>
                                  <a:cubicBezTo>
                                    <a:pt x="4057" y="641"/>
                                    <a:pt x="4015" y="656"/>
                                    <a:pt x="3983" y="686"/>
                                  </a:cubicBezTo>
                                  <a:lnTo>
                                    <a:pt x="2049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53B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9" name="图片 19" descr="C:\Users\mayn\Desktop\新简历头像\9_副本.png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5714" flipH="1">
                            <a:off x="90807" y="144516"/>
                            <a:ext cx="1440845" cy="1440246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5F953B"/>
                            </a:solidFill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8.3pt;margin-top:180.4pt;height:274.25pt;width:167.4pt;z-index:251706368;mso-width-relative:page;mso-height-relative:page;" coordorigin="0,144516" coordsize="2126025,3483134" o:gfxdata="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">
                <o:lock v:ext="edit" aspectratio="f"/>
                <v:group id="_x0000_s1026" o:spid="_x0000_s1026" o:spt="203" style="position:absolute;left:0;top:1752600;height:1875050;width:2126025;" coordorigin="41556,2452255" coordsize="2126139,187539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41556;top:2452255;height:936797;width:2047985;" filled="f" stroked="f" coordsize="21600,21600" o:gfxdata="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9k1S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hint="default" w:eastAsia="微软雅黑"/>
                              <w:color w:val="5F953B"/>
                              <w:spacing w:val="60"/>
                              <w:sz w:val="56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5F953B"/>
                              <w:spacing w:val="60"/>
                              <w:sz w:val="56"/>
                            </w:rPr>
                            <w:t>李</w:t>
                          </w:r>
                          <w:r>
                            <w:rPr>
                              <w:rFonts w:hint="eastAsia"/>
                              <w:color w:val="5F953B"/>
                              <w:spacing w:val="60"/>
                              <w:sz w:val="56"/>
                              <w:lang w:val="en-US" w:eastAsia="zh-CN"/>
                            </w:rPr>
                            <w:t>XX</w:t>
                          </w:r>
                        </w:p>
                        <w:p>
                          <w:pPr>
                            <w:snapToGrid w:val="0"/>
                            <w:jc w:val="left"/>
                            <w:rPr>
                              <w:color w:val="5F953B"/>
                            </w:rPr>
                          </w:pPr>
                          <w:r>
                            <w:rPr>
                              <w:rFonts w:hint="eastAsia"/>
                              <w:color w:val="5F953B"/>
                            </w:rPr>
                            <w:t>求职</w:t>
                          </w:r>
                          <w:r>
                            <w:rPr>
                              <w:color w:val="5F953B"/>
                            </w:rPr>
                            <w:t>意向：</w:t>
                          </w:r>
                          <w:r>
                            <w:rPr>
                              <w:rFonts w:hint="eastAsia"/>
                              <w:color w:val="5F953B"/>
                            </w:rPr>
                            <w:t>财务会计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332447;top:3657600;height:670048;width:1835248;" filled="f" stroked="f" coordsize="21600,21600" o:gfxdata="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e+0FStAAAANoAAAAPAAAA&#10;AAAAAAEAIAAAACIAAABkcnMvZG93bnJldi54bWxQSwECFAAUAAAACACHTuJAMy8FnjsAAAA5AAAA&#10;EAAAAAAAAAABACAAAAADAQAAZHJzL3NoYXBleG1sLnhtbFBLBQYAAAAABgAGAFsBAACtAwAAAAA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color w:val="5F953B"/>
                            </w:rPr>
                          </w:pPr>
                          <w:r>
                            <w:rPr>
                              <w:color w:val="5F953B"/>
                            </w:rPr>
                            <w:t>138-0000-0000</w:t>
                          </w:r>
                        </w:p>
                        <w:p>
                          <w:pPr>
                            <w:snapToGrid w:val="0"/>
                            <w:rPr>
                              <w:color w:val="5F953B"/>
                            </w:rPr>
                          </w:pPr>
                          <w:r>
                            <w:rPr>
                              <w:color w:val="5F953B"/>
                            </w:rPr>
                            <w:t>123@126.com</w:t>
                          </w:r>
                        </w:p>
                      </w:txbxContent>
                    </v:textbox>
                  </v:shape>
                  <v:shape id="Freeform 127" o:spid="_x0000_s1026" o:spt="100" style="position:absolute;left:103909;top:3740727;height:143510;width:143510;" fillcolor="#6E737B" filled="t" stroked="f" coordsize="4545,4545" o:gfxdata="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5A8uugAAANsA&#10;AAAPAAAAAAAAAAEAIAAAACIAAABkcnMvZG93bnJldi54bWxQSwECFAAUAAAACACHTuJAMy8FnjsA&#10;AAA5AAAAEAAAAAAAAAABACAAAAAJAQAAZHJzL3NoYXBleG1sLnhtbFBLBQYAAAAABgAGAFsBAACz&#10;AwAAAAA=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  <v:path o:connectlocs="60151,83358;41111,50141;41963,18345;9314,22165;43100,100409;121344,134195;125164,101577;93368,102398;60151,83358;60151,83358" o:connectangles="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0" o:spid="_x0000_s1026" o:spt="100" style="position:absolute;left:103909;top:4114800;height:117475;width:143510;" fillcolor="#5F953B" filled="t" stroked="f" coordsize="4099,3358" o:gfxdata="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hn3W8AAAA&#10;2wAAAA8AAAAAAAAAAQAgAAAAIgAAAGRycy9kb3ducmV2LnhtbFBLAQIUABQAAAAIAIdO4kAzLwWe&#10;OwAAADkAAAAQAAAAAAAAAAEAIAAAAAsBAABkcnMvc2hhcGV4bWwueG1sUEsFBgAAAAAGAAYAWwEA&#10;ALUDAAAAAA==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    <v:path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_x0000_s1026" o:spid="_x0000_s1026" o:spt="75" alt="C:\Users\mayn\Desktop\新简历头像\9_副本.png9_副本" type="#_x0000_t75" style="position:absolute;left:90807;top:144516;flip:x;height:1440246;width:1440845;rotation:-17164f;" filled="f" o:preferrelative="t" stroked="t" coordsize="21600,21600" o:gfxdata="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5qvh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5F953B" joinstyle="round"/>
                  <v:imagedata r:id="rId6" o:title="9_副本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  <w:sz w:val="18"/>
          <w:szCs w:val="1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4199255</wp:posOffset>
            </wp:positionH>
            <wp:positionV relativeFrom="paragraph">
              <wp:posOffset>1927860</wp:posOffset>
            </wp:positionV>
            <wp:extent cx="1764030" cy="4679315"/>
            <wp:effectExtent l="0" t="0" r="8255" b="7620"/>
            <wp:wrapNone/>
            <wp:docPr id="35851" name="图片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" name="图片 358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5662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46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18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713720"/>
            <wp:effectExtent l="0" t="0" r="3175" b="0"/>
            <wp:wrapNone/>
            <wp:docPr id="35850" name="图片 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" name="图片 358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sz w:val="18"/>
          <w:szCs w:val="18"/>
        </w:rPr>
        <w:t xml:space="preserve"> </w:t>
      </w:r>
      <w:bookmarkStart w:id="0" w:name="_GoBack"/>
      <w:bookmarkEnd w:id="0"/>
      <w:r>
        <w:rPr>
          <w:rFonts w:cs="Times New Roman"/>
          <w:sz w:val="18"/>
          <w:szCs w:val="18"/>
        </w:rPr>
        <w:br w:type="page"/>
      </w:r>
      <w:r>
        <w:rPr>
          <w:rFonts w:cs="Times New Roman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2383155</wp:posOffset>
                </wp:positionH>
                <wp:positionV relativeFrom="page">
                  <wp:posOffset>791845</wp:posOffset>
                </wp:positionV>
                <wp:extent cx="1692275" cy="1039495"/>
                <wp:effectExtent l="0" t="0" r="3810" b="825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000" cy="1039559"/>
                          <a:chOff x="472433" y="51817"/>
                          <a:chExt cx="1692381" cy="1039559"/>
                        </a:xfrm>
                      </wpg:grpSpPr>
                      <wps:wsp>
                        <wps:cNvPr id="21" name="文本框 17"/>
                        <wps:cNvSpPr txBox="1"/>
                        <wps:spPr>
                          <a:xfrm>
                            <a:off x="509038" y="51817"/>
                            <a:ext cx="1585316" cy="792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5F953B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hint="eastAsia"/>
                                  <w:color w:val="5F953B"/>
                                  <w:sz w:val="72"/>
                                  <w:szCs w:val="72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华文行楷" w:eastAsia="华文行楷"/>
                                  <w:color w:val="5F953B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472433" y="877831"/>
                            <a:ext cx="1692381" cy="21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7.65pt;margin-top:62.35pt;height:81.85pt;width:133.25pt;mso-position-horizontal-relative:margin;mso-position-vertical-relative:page;z-index:251689984;mso-width-relative:page;mso-height-relative:page;" coordorigin="472433,51817" coordsize="1692381,1039559" o:gfxdata="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">
                <o:lock v:ext="edit" aspectratio="f"/>
                <v:shape id="文本框 17" o:spid="_x0000_s1026" o:spt="202" type="#_x0000_t202" style="position:absolute;left:509038;top:51817;height:792480;width:1585316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5F953B"/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color w:val="5F953B"/>
                            <w:sz w:val="72"/>
                            <w:szCs w:val="72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华文行楷" w:eastAsia="华文行楷"/>
                            <w:color w:val="5F953B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472433;top:877831;height:213545;width:1692381;" filled="f" o:preferrelative="t" stroked="f" coordsize="21600,21600" o:gfxdata="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t7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top="56582f" grayscale="t" bilevel="t"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  <w:sz w:val="18"/>
          <w:szCs w:val="1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5647055</wp:posOffset>
            </wp:positionH>
            <wp:positionV relativeFrom="paragraph">
              <wp:posOffset>7520940</wp:posOffset>
            </wp:positionV>
            <wp:extent cx="828040" cy="2196465"/>
            <wp:effectExtent l="0" t="0" r="0" b="0"/>
            <wp:wrapNone/>
            <wp:docPr id="35849" name="图片 3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9" name="图片 358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5662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21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240665</wp:posOffset>
                </wp:positionH>
                <wp:positionV relativeFrom="page">
                  <wp:posOffset>2028190</wp:posOffset>
                </wp:positionV>
                <wp:extent cx="5968365" cy="7630795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538" cy="763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我叫李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是广东</w:t>
                            </w:r>
                            <w:r>
                              <w:rPr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会计专业的应届生。在校期间，在师友的严格 教益及个人的努力下，系统地掌握了有关理论，</w:t>
                            </w:r>
                            <w:r>
                              <w:rPr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财务</w:t>
                            </w:r>
                            <w:r>
                              <w:rPr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学期间曾担任过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hint="default" w:eastAsia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敬礼                                                            申请人：李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XX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szCs w:val="21"/>
                              </w:rPr>
                              <w:t>09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.95pt;margin-top:159.7pt;height:600.85pt;width:469.95pt;mso-position-horizontal-relative:margin;mso-position-vertical-relative:page;z-index:251708416;mso-width-relative:page;mso-height-relative:page;" filled="f" stroked="f" coordsize="21600,21600" o:gfxdata="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FCDqdgAAAALAQAADwAAAAAAAAABACAA&#10;AAAiAAAAZHJzL2Rvd25yZXYueG1sUEsBAhQAFAAAAAgAh07iQBxuXLUNAgAA4A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我叫李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是广东</w:t>
                      </w:r>
                      <w:r>
                        <w:rPr>
                          <w:szCs w:val="21"/>
                        </w:rPr>
                        <w:t>广州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szCs w:val="21"/>
                        </w:rPr>
                        <w:t>大学</w:t>
                      </w:r>
                      <w:r>
                        <w:rPr>
                          <w:rFonts w:hint="eastAsia"/>
                          <w:szCs w:val="21"/>
                        </w:rPr>
                        <w:t>会计专业的应届生。在校期间，在师友的严格 教益及个人的努力下，系统地掌握了有关理论，</w:t>
                      </w:r>
                      <w:r>
                        <w:rPr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szCs w:val="21"/>
                        </w:rPr>
                        <w:t>财务</w:t>
                      </w:r>
                      <w:r>
                        <w:rPr>
                          <w:szCs w:val="21"/>
                        </w:rPr>
                        <w:t>岗位的职业需求。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一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学期间曾担任过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三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szCs w:val="21"/>
                        </w:rPr>
                        <w:t>行业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hint="default" w:eastAsia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敬礼                                                            申请人：李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XX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申请时间： </w:t>
                      </w:r>
                      <w:r>
                        <w:rPr>
                          <w:rFonts w:hint="eastAsia" w:cs="Arial Unicode MS"/>
                          <w:szCs w:val="21"/>
                        </w:rPr>
                        <w:t>20</w:t>
                      </w:r>
                      <w:r>
                        <w:rPr>
                          <w:rFonts w:hint="eastAsia" w:cs="Arial Unicode MS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szCs w:val="21"/>
                        </w:rPr>
                        <w:t>09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 w:val="18"/>
          <w:szCs w:val="1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0310" cy="10713720"/>
            <wp:effectExtent l="0" t="0" r="317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88960;v-text-anchor:middle;mso-width-relative:page;mso-height-relative:page;" fillcolor="#F2F2F2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All5&#10;3gAAAA4BAAAPAAAAAAAAAAEAIAAAACIAAABkcnMvZG93bnJldi54bWxQSwECFAAUAAAACACHTuJA&#10;Nxf0XcYCAAByBQAADgAAAAAAAAABACAAAAAtAQAAZHJzL2Uyb0RvYy54bWxQSwUGAAAAAAYABgBZ&#10;AQAAZQ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 w:val="18"/>
          <w:szCs w:val="18"/>
        </w:rPr>
        <w:br w:type="page"/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7769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EpIkJo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+Q7oJA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MWaevvZAAAACQEAAA8AAAAAAAAAAQAg&#10;AAAAIgAAAGRycy9kb3ducmV2LnhtbFBLAQIUABQAAAAIAIdO4kBKSJCa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6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8076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yPJSOjA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7974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Qsv7KL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7WJ3f2gAAAAwBAAAPAAAAAAAAAAEA&#10;IAAAACIAAABkcnMvZG93bnJldi54bWxQSwECFAAUAAAACACHTuJAULL+yi0JAABNMAAADgAAAAAA&#10;AAABACAAAAAp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78720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Dkswz8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FlhyHV1hV8KGWw4BprC/hxQEzPj/AZjE44MHrU2BYPtzO6dAnjfVlnyYHzM3I&#10;USrg95qvWXXwdM+EwjNcVBRWJbxLfXAZkMeD37ENqyCcS7quDLqP1qwpcfyCPgYa3qZBo35n9pI6&#10;KuB9JLiTkcvQKqw6cfyO6GgQvRVHG1yycVCOev+nRXPQzpiymxLT1hFlfKVtKzuB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OSzDPy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2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81792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vPuaAv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2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84864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j3+nwiw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25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8384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Co9bORM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7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8281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PR9KAg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K6q4ePZAAAACwEAAA8AAAAAAAAAAQAg&#10;AAAAIgAAAGRycy9kb3ducmV2LnhtbFBLAQIUABQAAAAIAIdO4kD0fSgI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rPr>
          <w:rFonts w:cs="Times New Roman"/>
        </w:rPr>
      </w:pPr>
      <w:r>
        <w:rPr>
          <w:rFonts w:cs="Times New Roman"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-926465</wp:posOffset>
            </wp:positionH>
            <wp:positionV relativeFrom="page">
              <wp:align>top</wp:align>
            </wp:positionV>
            <wp:extent cx="8323580" cy="10717530"/>
            <wp:effectExtent l="0" t="0" r="1905" b="7620"/>
            <wp:wrapNone/>
            <wp:docPr id="35856" name="图片 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6" name="图片 358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6" t="6507" r="7885" b="6387"/>
                    <a:stretch>
                      <a:fillRect/>
                    </a:stretch>
                  </pic:blipFill>
                  <pic:spPr>
                    <a:xfrm>
                      <a:off x="0" y="0"/>
                      <a:ext cx="8325372" cy="107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-34290</wp:posOffset>
                </wp:positionH>
                <wp:positionV relativeFrom="page">
                  <wp:posOffset>-27940</wp:posOffset>
                </wp:positionV>
                <wp:extent cx="2195830" cy="479425"/>
                <wp:effectExtent l="0" t="0" r="0" b="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479425"/>
                        </a:xfrm>
                        <a:prstGeom prst="rect">
                          <a:avLst/>
                        </a:prstGeom>
                        <a:solidFill>
                          <a:srgbClr val="5F953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-2.2pt;height:37.75pt;width:172.9pt;mso-position-horizontal-relative:page;mso-position-vertical-relative:page;z-index:251692032;v-text-anchor:middle;mso-width-relative:page;mso-height-relative:page;" fillcolor="#5F953B" filled="t" stroked="f" coordsize="21600,21600" o:gfxdata="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Z08utYAAAAIAQAADwAAAAAAAAABACAAAAAiAAAAZHJzL2Rvd25yZXYueG1sUEsBAhQAFAAAAAgA&#10;h07iQEbpJJ5gAgAAmA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798195</wp:posOffset>
                </wp:positionV>
                <wp:extent cx="251460" cy="251460"/>
                <wp:effectExtent l="0" t="0" r="15240" b="1524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80531" cy="380531"/>
                        </a:xfrm>
                      </wpg:grpSpPr>
                      <wps:wsp>
                        <wps:cNvPr id="31" name="流程图: 联系 31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rgbClr val="5F953B"/>
                          </a:solidFill>
                          <a:ln w="1270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203" y="84406"/>
                            <a:ext cx="323139" cy="225396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.05pt;margin-top:62.85pt;height:19.8pt;width:19.8pt;mso-position-vertical-relative:page;z-index:251700224;mso-width-relative:page;mso-height-relative:page;" coordsize="380531,380531" o:gfxdata="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">
                <o:lock v:ext="edit" aspectratio="f"/>
                <v:shape id="_x0000_s1026" o:spid="_x0000_s1026" o:spt="120" type="#_x0000_t120" style="position:absolute;left:0;top:0;height:380531;width:380531;v-text-anchor:middle;" fillcolor="#5F953B" filled="t" stroked="t" coordsize="21600,21600" o:gfxdata="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9+11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8497B0" miterlimit="8" joinstyle="miter"/>
                  <v:imagedata o:title=""/>
                  <o:lock v:ext="edit" aspectratio="f"/>
                </v:shape>
                <v:shape id="Freeform 142" o:spid="_x0000_s1026" o:spt="100" style="position:absolute;left:42203;top:84406;height:225396;width:323139;" fillcolor="#F2F2F2" filled="t" stroked="f" coordsize="263,184" o:gfxdata="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WIJi8AAAA&#10;2w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313309,51449;172013,2449;156040,2449;13515,51449;13515,62473;46689,74723;30716,121272;20887,135972;29487,149447;0,211921;23344,225396;45460,148222;51603,135972;44231,122497;61433,80848;62661,79623;160955,40424;169555,44099;169555,44099;165869,53899;83549,86973;157269,111473;173241,111473;314538,63698;313309,51449;313309,51449;157269,129847;67576,100448;67576,122497;74948,139647;68805,155572;74948,164147;256791,160472;264163,148222;264163,99223;173241,129847;157269,129847;157269,129847;157269,129847;157269,129847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2091690</wp:posOffset>
                </wp:positionH>
                <wp:positionV relativeFrom="page">
                  <wp:posOffset>705485</wp:posOffset>
                </wp:positionV>
                <wp:extent cx="4841875" cy="911606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911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5F953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5F953B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8496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.7      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大学             金融（硕士）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政治经济学、西方经济学、财政学、国际经济学、货币银行学、国际金融管理、证券投资学、保险学、商业银行业务管理、中央银行业务、投资银行理.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.7      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大学             会计（本科）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政治经济学、西方经济学、财政学、国际经济学、货币银行学、国际金融管理、证券投资学、保险学、商业银行业务管理、中央银行业务、投资银行理.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5F953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5F953B"/>
                                <w:sz w:val="32"/>
                                <w:szCs w:val="32"/>
                              </w:rPr>
                              <w:t>实践经历</w:t>
                            </w: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.8-20</w:t>
                            </w:r>
                            <w:r>
                              <w:rPr>
                                <w:rFonts w:ascii="微软雅黑" w:hAnsi="微软雅黑"/>
                                <w:color w:val="5F953B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color w:val="5F953B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.7-201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.7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广州电子科技有限公司 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 xml:space="preserve">2016. 8-2017.9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F953B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 w:eastAsia="微软雅黑"/>
                                <w:color w:val="5F953B"/>
                                <w:szCs w:val="21"/>
                              </w:rPr>
                              <w:t>学生会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404040"/>
                                <w:szCs w:val="21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5F953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5F953B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5B9BD5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40404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1"/>
                                <w:szCs w:val="21"/>
                              </w:rPr>
                              <w:t>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/>
                                <w:sz w:val="21"/>
                                <w:szCs w:val="21"/>
                              </w:rPr>
                              <w:t>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4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firstLineChars="0"/>
                              <w:jc w:val="both"/>
                              <w:rPr>
                                <w:rFonts w:ascii="微软雅黑" w:hAnsi="微软雅黑" w:eastAsia="微软雅黑"/>
                                <w:color w:val="40404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/>
                                <w:sz w:val="21"/>
                                <w:szCs w:val="21"/>
                              </w:rPr>
                              <w:t>个性稳重、思维严谨、乐观豁达、容易相处，团队荣誉感强.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4.7pt;margin-top:55.55pt;height:717.8pt;width:381.25pt;mso-position-horizontal-relative:margin;mso-position-vertical-relative:page;z-index:251711488;mso-width-relative:page;mso-height-relative:page;" filled="f" stroked="f" coordsize="21600,21600" o:gfxdata="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hkrbrZAAAADQEAAA8AAAAAAAAAAQAgAAAA&#10;IgAAAGRycy9kb3ducmV2LnhtbFBLAQIUABQAAAAIAIdO4kCm4jib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color w:val="5F953B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5F953B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8496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20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15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.9-201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.7      广州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大学             金融（硕士）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政治经济学、西方经济学、财政学、国际经济学、货币银行学、国际金融管理、证券投资学、保险学、商业银行业务管理、中央银行业务、投资银行理.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20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.9-201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.7      广州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大学             会计（本科）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政治经济学、西方经济学、财政学、国际经济学、货币银行学、国际金融管理、证券投资学、保险学、商业银行业务管理、中央银行业务、投资银行理.</w:t>
                      </w:r>
                    </w:p>
                    <w:p>
                      <w:pPr>
                        <w:snapToGrid w:val="0"/>
                        <w:rPr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5F953B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5F953B"/>
                          <w:sz w:val="32"/>
                          <w:szCs w:val="32"/>
                        </w:rPr>
                        <w:t>实践经历</w:t>
                      </w: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.8-20</w:t>
                      </w:r>
                      <w:r>
                        <w:rPr>
                          <w:rFonts w:ascii="微软雅黑" w:hAnsi="微软雅黑"/>
                          <w:color w:val="5F953B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color w:val="5F953B"/>
                          <w:szCs w:val="21"/>
                        </w:rPr>
                        <w:t>1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广州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科技有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限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公司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.7-201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 xml:space="preserve">.7    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 xml:space="preserve"> 广州电子科技有限公司 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 xml:space="preserve">2016. 8-2017.9     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5F953B"/>
                          <w:szCs w:val="21"/>
                        </w:rPr>
                        <w:t>大学</w:t>
                      </w:r>
                      <w:r>
                        <w:rPr>
                          <w:rFonts w:ascii="微软雅黑" w:hAnsi="微软雅黑" w:eastAsia="微软雅黑"/>
                          <w:color w:val="5F953B"/>
                          <w:szCs w:val="21"/>
                        </w:rPr>
                        <w:t>学生会           会长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负责学生会的工作汇报，资产管理工作</w:t>
                      </w:r>
                      <w:r>
                        <w:rPr>
                          <w:color w:val="404040"/>
                          <w:szCs w:val="21"/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5F953B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5F953B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snapToGrid w:val="0"/>
                        <w:rPr>
                          <w:color w:val="5B9BD5"/>
                          <w:sz w:val="6"/>
                          <w:szCs w:val="6"/>
                        </w:rPr>
                      </w:pP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40404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1"/>
                          <w:szCs w:val="21"/>
                        </w:rPr>
                        <w:t>有</w:t>
                      </w:r>
                      <w:r>
                        <w:rPr>
                          <w:rFonts w:hint="eastAsia" w:ascii="微软雅黑" w:hAnsi="微软雅黑" w:eastAsia="微软雅黑"/>
                          <w:color w:val="404040"/>
                          <w:sz w:val="21"/>
                          <w:szCs w:val="21"/>
                        </w:rPr>
                        <w:t>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rFonts w:ascii="微软雅黑" w:hAnsi="微软雅黑" w:eastAsia="微软雅黑"/>
                          <w:color w:val="404040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14"/>
                        <w:widowControl w:val="0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firstLineChars="0"/>
                        <w:jc w:val="both"/>
                        <w:rPr>
                          <w:rFonts w:ascii="微软雅黑" w:hAnsi="微软雅黑" w:eastAsia="微软雅黑"/>
                          <w:color w:val="40404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/>
                          <w:sz w:val="21"/>
                          <w:szCs w:val="21"/>
                        </w:rPr>
                        <w:t>个性稳重、思维严谨、乐观豁达、容易相处，团队荣誉感强.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leftMargin">
                  <wp:posOffset>849630</wp:posOffset>
                </wp:positionH>
                <wp:positionV relativeFrom="page">
                  <wp:posOffset>-673100</wp:posOffset>
                </wp:positionV>
                <wp:extent cx="633095" cy="1652270"/>
                <wp:effectExtent l="4763" t="0" r="317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095" cy="165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9pt;margin-top:-53pt;height:130.1pt;width:49.85pt;mso-position-horizontal-relative:page;mso-position-vertical-relative:page;rotation:-5898240f;z-index:251693056;mso-width-relative:page;mso-height-relative:page;" filled="f" stroked="f" coordsize="21600,21600" o:gfxdata="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xtace2QAAAAwBAAAPAAAAAAAAAAEAIAAAACIAAABkcnMvZG93bnJldi54&#10;bWxQSwECFAAUAAAACACHTuJANbS/gDICAAA5BAAADgAAAAAAAAABACAAAAAo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distribute"/>
                        <w:rPr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z w:val="52"/>
                          <w:szCs w:val="5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cs="Times New Roman"/>
        </w:rPr>
      </w:pPr>
      <w:r>
        <w:rPr>
          <w:rFonts w:cs="Times New Roma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170180</wp:posOffset>
            </wp:positionV>
            <wp:extent cx="1548765" cy="1548130"/>
            <wp:effectExtent l="38100" t="38100" r="51435" b="52070"/>
            <wp:wrapNone/>
            <wp:docPr id="21504" name="图片 21504" descr="C:\Users\mayn\Desktop\新简历头像\9_副本.png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" name="图片 21504" descr="C:\Users\mayn\Desktop\新简历头像\9_副本.png9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5714" flipH="1">
                      <a:off x="0" y="0"/>
                      <a:ext cx="1548765" cy="1548130"/>
                    </a:xfrm>
                    <a:prstGeom prst="ellipse">
                      <a:avLst/>
                    </a:prstGeom>
                    <a:ln w="38100">
                      <a:solidFill>
                        <a:srgbClr val="5F953B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ge">
                  <wp:posOffset>3197225</wp:posOffset>
                </wp:positionV>
                <wp:extent cx="1212850" cy="611505"/>
                <wp:effectExtent l="0" t="0" r="0" b="17145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t>李</w:t>
                            </w: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cr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6.25pt;margin-top:251.75pt;height:48.15pt;width:95.5pt;mso-position-vertical-relative:page;z-index:251695104;mso-width-relative:page;mso-height-relative:page;" filled="f" stroked="f" coordsize="21600,21600" o:gfxdata="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wTfkNoAAAALAQAADwAAAAAAAAABACAAAAAiAAAAZHJzL2Rvd25yZXYueG1s&#10;UEsBAhQAFAAAAAgAh07iQN8CTQz2AQAAugMAAA4AAAAAAAAAAQAgAAAAKQEAAGRycy9lMm9Eb2Mu&#10;eG1sUEsFBgAAAAAGAAYAWQEAAJEFAAAAAA==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</w:rPr>
                        <w:t>李</w:t>
                      </w: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</w:rPr>
                        <w:cr/>
                      </w:r>
                    </w:p>
                    <w:p>
                      <w:pPr>
                        <w:adjustRightInd w:val="0"/>
                        <w:snapToGrid w:val="0"/>
                        <w:jc w:val="distribute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3040380</wp:posOffset>
                </wp:positionV>
                <wp:extent cx="2164715" cy="8049260"/>
                <wp:effectExtent l="0" t="0" r="6985" b="889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8049260"/>
                        </a:xfrm>
                        <a:prstGeom prst="rect">
                          <a:avLst/>
                        </a:prstGeom>
                        <a:solidFill>
                          <a:srgbClr val="5F953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pt;margin-top:239.4pt;height:633.8pt;width:170.45pt;mso-position-horizontal-relative:page;mso-position-vertical-relative:page;z-index:251694080;v-text-anchor:middle;mso-width-relative:page;mso-height-relative:page;" fillcolor="#5F953B" filled="t" stroked="f" coordsize="21600,21600" o:gfxdata="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9Y&#10;wUjbAAAACwEAAA8AAAAAAAAAAQAgAAAAIgAAAGRycy9kb3ducmV2LnhtbFBLAQIUABQAAAAIAIdO&#10;4kDRRn4OWQIAAI4EAAAOAAAAAAAAAAEAIAAAACo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3729990</wp:posOffset>
                </wp:positionV>
                <wp:extent cx="251460" cy="251460"/>
                <wp:effectExtent l="0" t="0" r="15240" b="1524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80531" cy="380531"/>
                        </a:xfrm>
                      </wpg:grpSpPr>
                      <wps:wsp>
                        <wps:cNvPr id="37" name="流程图: 联系 37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rgbClr val="5F953B"/>
                          </a:solidFill>
                          <a:ln w="1270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039" y="84405"/>
                            <a:ext cx="215894" cy="201651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.05pt;margin-top:293.7pt;height:19.8pt;width:19.8pt;mso-position-vertical-relative:page;z-index:251701248;mso-width-relative:page;mso-height-relative:page;" coordsize="380531,380531" o:gfxdata="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">
                <o:lock v:ext="edit" aspectratio="f"/>
                <v:shape id="_x0000_s1026" o:spid="_x0000_s1026" o:spt="120" type="#_x0000_t120" style="position:absolute;left:0;top:0;height:380531;width:380531;v-text-anchor:middle;" fillcolor="#5F953B" filled="t" stroked="t" coordsize="21600,21600" o:gfxdata="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tCa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8497B0" miterlimit="8" joinstyle="miter"/>
                  <v:imagedata o:title=""/>
                  <o:lock v:ext="edit" aspectratio="f"/>
                </v:shape>
                <v:shape id="Freeform 103" o:spid="_x0000_s1026" o:spt="100" style="position:absolute;left:83039;top:84405;height:201651;width:215894;" fillcolor="#F2F2F2" filled="t" stroked="f" coordsize="120,112" o:gfxdata="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X91BrgAAADbAAAA&#10;DwAAAAAAAAABACAAAAAiAAAAZHJzL2Rvd25yZXYueG1sUEsBAhQAFAAAAAgAh07iQDMvBZ47AAAA&#10;OQAAABAAAAAAAAAAAQAgAAAABwEAAGRycy9zaGFwZXhtbC54bWxQSwUGAAAAAAYABgBbAQAAsQMA&#10;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86357,113428;93554,106226;120540,106226;125938,113428;125938,122430;120540,129632;93554,129632;86357,122430;86357,113428;62969,36009;7196,36009;0,46811;0,82820;66567,109827;75562,109827;75562,102625;82759,97224;125938,97224;136732,102625;136732,109827;147527,109827;214094,82820;214094,45011;206898,36009;149326,36009;62969,36009;133134,36009;133134,23405;129536,16204;84558,16204;79161,23405;79161,36009;62969,36009;62969,12603;73763,1800;138531,1800;151125,12603;149326,36009;133134,36009;214094,90022;214094,189047;203300,199850;8995,199850;0,190848;0,90022;77362,120630;77362,129632;86357,140435;125938,140435;136732,129632;136732,120630;214094,90022;214094,90022;214094,9002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ge">
                  <wp:posOffset>3961765</wp:posOffset>
                </wp:positionV>
                <wp:extent cx="1648460" cy="399415"/>
                <wp:effectExtent l="0" t="0" r="0" b="63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4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2"/>
                              </w:rPr>
                              <w:t>求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职意向：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2"/>
                              </w:rPr>
                              <w:t>财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务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2"/>
                              </w:rPr>
                              <w:t>会计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15.4pt;margin-top:311.95pt;height:31.45pt;width:129.8pt;mso-position-vertical-relative:page;z-index:251696128;mso-width-relative:page;mso-height-relative:page;" filled="f" stroked="f" coordsize="21600,21600" o:gfxdata="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610eIdkAAAALAQAADwAAAAAAAAABACAAAAAiAAAAZHJzL2Rvd25yZXYueG1s&#10;UEsBAhQAFAAAAAgAh07iQFTHjJf3AQAAugMAAA4AAAAAAAAAAQAgAAAAKAEAAGRycy9lMm9Eb2Mu&#10;eG1sUEsFBgAAAAAGAAYAWQEAAJEFAAAAAA==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rFonts w:hint="eastAsia"/>
                          <w:color w:val="FFFFFF"/>
                          <w:sz w:val="22"/>
                        </w:rPr>
                        <w:t>求</w:t>
                      </w:r>
                      <w:r>
                        <w:rPr>
                          <w:color w:val="FFFFFF"/>
                          <w:sz w:val="22"/>
                        </w:rPr>
                        <w:t>职意向：</w:t>
                      </w:r>
                      <w:r>
                        <w:rPr>
                          <w:rFonts w:hint="eastAsia"/>
                          <w:color w:val="FFFFFF"/>
                          <w:sz w:val="22"/>
                        </w:rPr>
                        <w:t>财</w:t>
                      </w:r>
                      <w:r>
                        <w:rPr>
                          <w:color w:val="FFFFFF"/>
                          <w:sz w:val="22"/>
                        </w:rPr>
                        <w:t>务</w:t>
                      </w:r>
                      <w:r>
                        <w:rPr>
                          <w:rFonts w:hint="eastAsia"/>
                          <w:color w:val="FFFFFF"/>
                          <w:sz w:val="22"/>
                        </w:rPr>
                        <w:t>会计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ge">
                  <wp:posOffset>4798695</wp:posOffset>
                </wp:positionV>
                <wp:extent cx="215900" cy="193294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1932940"/>
                          <a:chOff x="0" y="654908"/>
                          <a:chExt cx="216000" cy="1933536"/>
                        </a:xfrm>
                      </wpg:grpSpPr>
                      <wps:wsp>
                        <wps:cNvPr id="41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654908"/>
                            <a:ext cx="216000" cy="221925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346887"/>
                            <a:ext cx="210185" cy="215847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000897"/>
                            <a:ext cx="210185" cy="215847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692876"/>
                            <a:ext cx="200660" cy="215847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3" h="197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2372497"/>
                            <a:ext cx="211232" cy="215947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2038865"/>
                            <a:ext cx="212275" cy="215947"/>
                          </a:xfrm>
                          <a:custGeom>
                            <a:avLst/>
                            <a:gdLst>
                              <a:gd name="T0" fmla="*/ 144 w 287"/>
                              <a:gd name="T1" fmla="*/ 0 h 292"/>
                              <a:gd name="T2" fmla="*/ 144 w 287"/>
                              <a:gd name="T3" fmla="*/ 292 h 292"/>
                              <a:gd name="T4" fmla="*/ 40 w 287"/>
                              <a:gd name="T5" fmla="*/ 146 h 292"/>
                              <a:gd name="T6" fmla="*/ 40 w 287"/>
                              <a:gd name="T7" fmla="*/ 206 h 292"/>
                              <a:gd name="T8" fmla="*/ 52 w 287"/>
                              <a:gd name="T9" fmla="*/ 221 h 292"/>
                              <a:gd name="T10" fmla="*/ 60 w 287"/>
                              <a:gd name="T11" fmla="*/ 223 h 292"/>
                              <a:gd name="T12" fmla="*/ 108 w 287"/>
                              <a:gd name="T13" fmla="*/ 217 h 292"/>
                              <a:gd name="T14" fmla="*/ 122 w 287"/>
                              <a:gd name="T15" fmla="*/ 224 h 292"/>
                              <a:gd name="T16" fmla="*/ 143 w 287"/>
                              <a:gd name="T17" fmla="*/ 228 h 292"/>
                              <a:gd name="T18" fmla="*/ 158 w 287"/>
                              <a:gd name="T19" fmla="*/ 224 h 292"/>
                              <a:gd name="T20" fmla="*/ 181 w 287"/>
                              <a:gd name="T21" fmla="*/ 216 h 292"/>
                              <a:gd name="T22" fmla="*/ 223 w 287"/>
                              <a:gd name="T23" fmla="*/ 223 h 292"/>
                              <a:gd name="T24" fmla="*/ 230 w 287"/>
                              <a:gd name="T25" fmla="*/ 219 h 292"/>
                              <a:gd name="T26" fmla="*/ 243 w 287"/>
                              <a:gd name="T27" fmla="*/ 204 h 292"/>
                              <a:gd name="T28" fmla="*/ 241 w 287"/>
                              <a:gd name="T29" fmla="*/ 85 h 292"/>
                              <a:gd name="T30" fmla="*/ 198 w 287"/>
                              <a:gd name="T31" fmla="*/ 65 h 292"/>
                              <a:gd name="T32" fmla="*/ 142 w 287"/>
                              <a:gd name="T33" fmla="*/ 82 h 292"/>
                              <a:gd name="T34" fmla="*/ 132 w 287"/>
                              <a:gd name="T35" fmla="*/ 77 h 292"/>
                              <a:gd name="T36" fmla="*/ 73 w 287"/>
                              <a:gd name="T37" fmla="*/ 66 h 292"/>
                              <a:gd name="T38" fmla="*/ 40 w 287"/>
                              <a:gd name="T39" fmla="*/ 90 h 292"/>
                              <a:gd name="T40" fmla="*/ 50 w 287"/>
                              <a:gd name="T41" fmla="*/ 196 h 292"/>
                              <a:gd name="T42" fmla="*/ 50 w 287"/>
                              <a:gd name="T43" fmla="*/ 92 h 292"/>
                              <a:gd name="T44" fmla="*/ 76 w 287"/>
                              <a:gd name="T45" fmla="*/ 76 h 292"/>
                              <a:gd name="T46" fmla="*/ 132 w 287"/>
                              <a:gd name="T47" fmla="*/ 88 h 292"/>
                              <a:gd name="T48" fmla="*/ 136 w 287"/>
                              <a:gd name="T49" fmla="*/ 96 h 292"/>
                              <a:gd name="T50" fmla="*/ 136 w 287"/>
                              <a:gd name="T51" fmla="*/ 192 h 292"/>
                              <a:gd name="T52" fmla="*/ 116 w 287"/>
                              <a:gd name="T53" fmla="*/ 186 h 292"/>
                              <a:gd name="T54" fmla="*/ 51 w 287"/>
                              <a:gd name="T55" fmla="*/ 196 h 292"/>
                              <a:gd name="T56" fmla="*/ 233 w 287"/>
                              <a:gd name="T57" fmla="*/ 196 h 292"/>
                              <a:gd name="T58" fmla="*/ 185 w 287"/>
                              <a:gd name="T59" fmla="*/ 185 h 292"/>
                              <a:gd name="T60" fmla="*/ 148 w 287"/>
                              <a:gd name="T61" fmla="*/ 191 h 292"/>
                              <a:gd name="T62" fmla="*/ 146 w 287"/>
                              <a:gd name="T63" fmla="*/ 191 h 292"/>
                              <a:gd name="T64" fmla="*/ 147 w 287"/>
                              <a:gd name="T65" fmla="*/ 91 h 292"/>
                              <a:gd name="T66" fmla="*/ 196 w 287"/>
                              <a:gd name="T67" fmla="*/ 75 h 292"/>
                              <a:gd name="T68" fmla="*/ 233 w 287"/>
                              <a:gd name="T69" fmla="*/ 93 h 292"/>
                              <a:gd name="T70" fmla="*/ 233 w 287"/>
                              <a:gd name="T71" fmla="*/ 196 h 292"/>
                              <a:gd name="T72" fmla="*/ 57 w 287"/>
                              <a:gd name="T73" fmla="*/ 203 h 292"/>
                              <a:gd name="T74" fmla="*/ 115 w 287"/>
                              <a:gd name="T75" fmla="*/ 196 h 292"/>
                              <a:gd name="T76" fmla="*/ 137 w 287"/>
                              <a:gd name="T77" fmla="*/ 206 h 292"/>
                              <a:gd name="T78" fmla="*/ 166 w 287"/>
                              <a:gd name="T79" fmla="*/ 195 h 292"/>
                              <a:gd name="T80" fmla="*/ 228 w 287"/>
                              <a:gd name="T81" fmla="*/ 204 h 292"/>
                              <a:gd name="T82" fmla="*/ 225 w 287"/>
                              <a:gd name="T83" fmla="*/ 211 h 292"/>
                              <a:gd name="T84" fmla="*/ 190 w 287"/>
                              <a:gd name="T85" fmla="*/ 207 h 292"/>
                              <a:gd name="T86" fmla="*/ 155 w 287"/>
                              <a:gd name="T87" fmla="*/ 213 h 292"/>
                              <a:gd name="T88" fmla="*/ 150 w 287"/>
                              <a:gd name="T89" fmla="*/ 218 h 292"/>
                              <a:gd name="T90" fmla="*/ 131 w 287"/>
                              <a:gd name="T91" fmla="*/ 218 h 292"/>
                              <a:gd name="T92" fmla="*/ 96 w 287"/>
                              <a:gd name="T93" fmla="*/ 207 h 292"/>
                              <a:gd name="T94" fmla="*/ 58 w 287"/>
                              <a:gd name="T95" fmla="*/ 21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7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4" y="0"/>
                                  <a:pt x="144" y="0"/>
                                </a:cubicBezTo>
                                <a:cubicBezTo>
                                  <a:pt x="223" y="0"/>
                                  <a:pt x="287" y="65"/>
                                  <a:pt x="287" y="146"/>
                                </a:cubicBezTo>
                                <a:cubicBezTo>
                                  <a:pt x="287" y="227"/>
                                  <a:pt x="223" y="292"/>
                                  <a:pt x="144" y="292"/>
                                </a:cubicBezTo>
                                <a:cubicBezTo>
                                  <a:pt x="64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40" y="146"/>
                                </a:moveTo>
                                <a:cubicBezTo>
                                  <a:pt x="40" y="165"/>
                                  <a:pt x="40" y="185"/>
                                  <a:pt x="40" y="203"/>
                                </a:cubicBezTo>
                                <a:cubicBezTo>
                                  <a:pt x="40" y="204"/>
                                  <a:pt x="40" y="204"/>
                                  <a:pt x="40" y="206"/>
                                </a:cubicBezTo>
                                <a:cubicBezTo>
                                  <a:pt x="43" y="209"/>
                                  <a:pt x="47" y="213"/>
                                  <a:pt x="50" y="217"/>
                                </a:cubicBezTo>
                                <a:cubicBezTo>
                                  <a:pt x="51" y="218"/>
                                  <a:pt x="52" y="219"/>
                                  <a:pt x="52" y="221"/>
                                </a:cubicBezTo>
                                <a:cubicBezTo>
                                  <a:pt x="53" y="222"/>
                                  <a:pt x="56" y="223"/>
                                  <a:pt x="58" y="223"/>
                                </a:cubicBezTo>
                                <a:cubicBezTo>
                                  <a:pt x="60" y="223"/>
                                  <a:pt x="60" y="223"/>
                                  <a:pt x="60" y="223"/>
                                </a:cubicBezTo>
                                <a:cubicBezTo>
                                  <a:pt x="68" y="221"/>
                                  <a:pt x="77" y="219"/>
                                  <a:pt x="86" y="218"/>
                                </a:cubicBezTo>
                                <a:cubicBezTo>
                                  <a:pt x="93" y="217"/>
                                  <a:pt x="101" y="216"/>
                                  <a:pt x="108" y="217"/>
                                </a:cubicBezTo>
                                <a:cubicBezTo>
                                  <a:pt x="112" y="217"/>
                                  <a:pt x="116" y="218"/>
                                  <a:pt x="120" y="219"/>
                                </a:cubicBezTo>
                                <a:cubicBezTo>
                                  <a:pt x="121" y="221"/>
                                  <a:pt x="122" y="222"/>
                                  <a:pt x="122" y="224"/>
                                </a:cubicBezTo>
                                <a:cubicBezTo>
                                  <a:pt x="123" y="227"/>
                                  <a:pt x="125" y="228"/>
                                  <a:pt x="127" y="228"/>
                                </a:cubicBezTo>
                                <a:cubicBezTo>
                                  <a:pt x="133" y="228"/>
                                  <a:pt x="138" y="228"/>
                                  <a:pt x="143" y="228"/>
                                </a:cubicBezTo>
                                <a:cubicBezTo>
                                  <a:pt x="147" y="228"/>
                                  <a:pt x="151" y="228"/>
                                  <a:pt x="155" y="228"/>
                                </a:cubicBezTo>
                                <a:cubicBezTo>
                                  <a:pt x="157" y="228"/>
                                  <a:pt x="158" y="227"/>
                                  <a:pt x="158" y="224"/>
                                </a:cubicBezTo>
                                <a:cubicBezTo>
                                  <a:pt x="160" y="221"/>
                                  <a:pt x="162" y="219"/>
                                  <a:pt x="165" y="218"/>
                                </a:cubicBezTo>
                                <a:cubicBezTo>
                                  <a:pt x="171" y="216"/>
                                  <a:pt x="176" y="216"/>
                                  <a:pt x="181" y="216"/>
                                </a:cubicBezTo>
                                <a:cubicBezTo>
                                  <a:pt x="188" y="216"/>
                                  <a:pt x="195" y="217"/>
                                  <a:pt x="201" y="218"/>
                                </a:cubicBezTo>
                                <a:cubicBezTo>
                                  <a:pt x="208" y="219"/>
                                  <a:pt x="216" y="222"/>
                                  <a:pt x="223" y="223"/>
                                </a:cubicBezTo>
                                <a:cubicBezTo>
                                  <a:pt x="226" y="223"/>
                                  <a:pt x="227" y="223"/>
                                  <a:pt x="228" y="221"/>
                                </a:cubicBezTo>
                                <a:cubicBezTo>
                                  <a:pt x="230" y="221"/>
                                  <a:pt x="230" y="219"/>
                                  <a:pt x="230" y="219"/>
                                </a:cubicBezTo>
                                <a:cubicBezTo>
                                  <a:pt x="235" y="214"/>
                                  <a:pt x="238" y="211"/>
                                  <a:pt x="242" y="206"/>
                                </a:cubicBezTo>
                                <a:cubicBezTo>
                                  <a:pt x="242" y="204"/>
                                  <a:pt x="243" y="204"/>
                                  <a:pt x="243" y="204"/>
                                </a:cubicBezTo>
                                <a:cubicBezTo>
                                  <a:pt x="243" y="165"/>
                                  <a:pt x="243" y="127"/>
                                  <a:pt x="243" y="88"/>
                                </a:cubicBezTo>
                                <a:cubicBezTo>
                                  <a:pt x="243" y="87"/>
                                  <a:pt x="242" y="86"/>
                                  <a:pt x="241" y="85"/>
                                </a:cubicBezTo>
                                <a:cubicBezTo>
                                  <a:pt x="238" y="81"/>
                                  <a:pt x="235" y="78"/>
                                  <a:pt x="231" y="76"/>
                                </a:cubicBezTo>
                                <a:cubicBezTo>
                                  <a:pt x="221" y="70"/>
                                  <a:pt x="210" y="66"/>
                                  <a:pt x="198" y="65"/>
                                </a:cubicBezTo>
                                <a:cubicBezTo>
                                  <a:pt x="187" y="64"/>
                                  <a:pt x="176" y="66"/>
                                  <a:pt x="166" y="70"/>
                                </a:cubicBezTo>
                                <a:cubicBezTo>
                                  <a:pt x="157" y="72"/>
                                  <a:pt x="150" y="77"/>
                                  <a:pt x="142" y="82"/>
                                </a:cubicBezTo>
                                <a:cubicBezTo>
                                  <a:pt x="141" y="82"/>
                                  <a:pt x="141" y="82"/>
                                  <a:pt x="141" y="82"/>
                                </a:cubicBezTo>
                                <a:cubicBezTo>
                                  <a:pt x="137" y="80"/>
                                  <a:pt x="135" y="78"/>
                                  <a:pt x="132" y="77"/>
                                </a:cubicBezTo>
                                <a:cubicBezTo>
                                  <a:pt x="122" y="71"/>
                                  <a:pt x="112" y="66"/>
                                  <a:pt x="100" y="65"/>
                                </a:cubicBezTo>
                                <a:cubicBezTo>
                                  <a:pt x="91" y="64"/>
                                  <a:pt x="82" y="64"/>
                                  <a:pt x="73" y="66"/>
                                </a:cubicBezTo>
                                <a:cubicBezTo>
                                  <a:pt x="61" y="70"/>
                                  <a:pt x="51" y="76"/>
                                  <a:pt x="41" y="85"/>
                                </a:cubicBezTo>
                                <a:cubicBezTo>
                                  <a:pt x="40" y="86"/>
                                  <a:pt x="40" y="87"/>
                                  <a:pt x="40" y="90"/>
                                </a:cubicBezTo>
                                <a:cubicBezTo>
                                  <a:pt x="40" y="108"/>
                                  <a:pt x="40" y="127"/>
                                  <a:pt x="40" y="146"/>
                                </a:cubicBezTo>
                                <a:close/>
                                <a:moveTo>
                                  <a:pt x="50" y="196"/>
                                </a:moveTo>
                                <a:cubicBezTo>
                                  <a:pt x="50" y="195"/>
                                  <a:pt x="50" y="195"/>
                                  <a:pt x="50" y="195"/>
                                </a:cubicBezTo>
                                <a:cubicBezTo>
                                  <a:pt x="50" y="160"/>
                                  <a:pt x="50" y="125"/>
                                  <a:pt x="50" y="92"/>
                                </a:cubicBezTo>
                                <a:cubicBezTo>
                                  <a:pt x="50" y="91"/>
                                  <a:pt x="50" y="90"/>
                                  <a:pt x="51" y="90"/>
                                </a:cubicBezTo>
                                <a:cubicBezTo>
                                  <a:pt x="58" y="82"/>
                                  <a:pt x="67" y="78"/>
                                  <a:pt x="76" y="76"/>
                                </a:cubicBezTo>
                                <a:cubicBezTo>
                                  <a:pt x="86" y="74"/>
                                  <a:pt x="96" y="74"/>
                                  <a:pt x="106" y="76"/>
                                </a:cubicBezTo>
                                <a:cubicBezTo>
                                  <a:pt x="116" y="78"/>
                                  <a:pt x="125" y="83"/>
                                  <a:pt x="132" y="88"/>
                                </a:cubicBezTo>
                                <a:cubicBezTo>
                                  <a:pt x="133" y="90"/>
                                  <a:pt x="136" y="90"/>
                                  <a:pt x="136" y="91"/>
                                </a:cubicBezTo>
                                <a:cubicBezTo>
                                  <a:pt x="137" y="92"/>
                                  <a:pt x="136" y="95"/>
                                  <a:pt x="136" y="96"/>
                                </a:cubicBezTo>
                                <a:cubicBezTo>
                                  <a:pt x="136" y="128"/>
                                  <a:pt x="136" y="159"/>
                                  <a:pt x="136" y="191"/>
                                </a:cubicBezTo>
                                <a:cubicBezTo>
                                  <a:pt x="136" y="192"/>
                                  <a:pt x="136" y="192"/>
                                  <a:pt x="136" y="192"/>
                                </a:cubicBezTo>
                                <a:cubicBezTo>
                                  <a:pt x="136" y="192"/>
                                  <a:pt x="136" y="192"/>
                                  <a:pt x="135" y="192"/>
                                </a:cubicBezTo>
                                <a:cubicBezTo>
                                  <a:pt x="128" y="188"/>
                                  <a:pt x="122" y="187"/>
                                  <a:pt x="116" y="186"/>
                                </a:cubicBezTo>
                                <a:cubicBezTo>
                                  <a:pt x="105" y="185"/>
                                  <a:pt x="95" y="185"/>
                                  <a:pt x="83" y="187"/>
                                </a:cubicBezTo>
                                <a:cubicBezTo>
                                  <a:pt x="72" y="188"/>
                                  <a:pt x="62" y="192"/>
                                  <a:pt x="51" y="196"/>
                                </a:cubicBezTo>
                                <a:cubicBezTo>
                                  <a:pt x="50" y="196"/>
                                  <a:pt x="50" y="196"/>
                                  <a:pt x="50" y="196"/>
                                </a:cubicBezTo>
                                <a:close/>
                                <a:moveTo>
                                  <a:pt x="233" y="196"/>
                                </a:moveTo>
                                <a:cubicBezTo>
                                  <a:pt x="228" y="195"/>
                                  <a:pt x="225" y="192"/>
                                  <a:pt x="220" y="191"/>
                                </a:cubicBezTo>
                                <a:cubicBezTo>
                                  <a:pt x="208" y="187"/>
                                  <a:pt x="197" y="185"/>
                                  <a:pt x="185" y="185"/>
                                </a:cubicBezTo>
                                <a:cubicBezTo>
                                  <a:pt x="176" y="183"/>
                                  <a:pt x="166" y="185"/>
                                  <a:pt x="157" y="187"/>
                                </a:cubicBezTo>
                                <a:cubicBezTo>
                                  <a:pt x="155" y="188"/>
                                  <a:pt x="151" y="190"/>
                                  <a:pt x="148" y="191"/>
                                </a:cubicBezTo>
                                <a:cubicBezTo>
                                  <a:pt x="147" y="191"/>
                                  <a:pt x="147" y="192"/>
                                  <a:pt x="146" y="192"/>
                                </a:cubicBezTo>
                                <a:cubicBezTo>
                                  <a:pt x="146" y="191"/>
                                  <a:pt x="146" y="191"/>
                                  <a:pt x="146" y="191"/>
                                </a:cubicBezTo>
                                <a:cubicBezTo>
                                  <a:pt x="146" y="158"/>
                                  <a:pt x="146" y="125"/>
                                  <a:pt x="146" y="92"/>
                                </a:cubicBezTo>
                                <a:cubicBezTo>
                                  <a:pt x="146" y="92"/>
                                  <a:pt x="146" y="91"/>
                                  <a:pt x="147" y="91"/>
                                </a:cubicBezTo>
                                <a:cubicBezTo>
                                  <a:pt x="155" y="85"/>
                                  <a:pt x="162" y="81"/>
                                  <a:pt x="172" y="77"/>
                                </a:cubicBezTo>
                                <a:cubicBezTo>
                                  <a:pt x="180" y="75"/>
                                  <a:pt x="187" y="74"/>
                                  <a:pt x="196" y="75"/>
                                </a:cubicBezTo>
                                <a:cubicBezTo>
                                  <a:pt x="210" y="76"/>
                                  <a:pt x="221" y="81"/>
                                  <a:pt x="231" y="90"/>
                                </a:cubicBezTo>
                                <a:cubicBezTo>
                                  <a:pt x="232" y="90"/>
                                  <a:pt x="233" y="91"/>
                                  <a:pt x="233" y="93"/>
                                </a:cubicBezTo>
                                <a:cubicBezTo>
                                  <a:pt x="233" y="127"/>
                                  <a:pt x="233" y="160"/>
                                  <a:pt x="233" y="193"/>
                                </a:cubicBezTo>
                                <a:cubicBezTo>
                                  <a:pt x="233" y="195"/>
                                  <a:pt x="233" y="195"/>
                                  <a:pt x="233" y="196"/>
                                </a:cubicBezTo>
                                <a:close/>
                                <a:moveTo>
                                  <a:pt x="52" y="204"/>
                                </a:moveTo>
                                <a:cubicBezTo>
                                  <a:pt x="55" y="204"/>
                                  <a:pt x="56" y="204"/>
                                  <a:pt x="57" y="203"/>
                                </a:cubicBezTo>
                                <a:cubicBezTo>
                                  <a:pt x="68" y="201"/>
                                  <a:pt x="78" y="197"/>
                                  <a:pt x="90" y="196"/>
                                </a:cubicBezTo>
                                <a:cubicBezTo>
                                  <a:pt x="98" y="195"/>
                                  <a:pt x="106" y="195"/>
                                  <a:pt x="115" y="196"/>
                                </a:cubicBezTo>
                                <a:cubicBezTo>
                                  <a:pt x="122" y="197"/>
                                  <a:pt x="128" y="198"/>
                                  <a:pt x="135" y="203"/>
                                </a:cubicBezTo>
                                <a:cubicBezTo>
                                  <a:pt x="136" y="204"/>
                                  <a:pt x="137" y="206"/>
                                  <a:pt x="137" y="206"/>
                                </a:cubicBezTo>
                                <a:cubicBezTo>
                                  <a:pt x="140" y="208"/>
                                  <a:pt x="143" y="208"/>
                                  <a:pt x="145" y="206"/>
                                </a:cubicBezTo>
                                <a:cubicBezTo>
                                  <a:pt x="151" y="200"/>
                                  <a:pt x="157" y="197"/>
                                  <a:pt x="166" y="195"/>
                                </a:cubicBezTo>
                                <a:cubicBezTo>
                                  <a:pt x="172" y="195"/>
                                  <a:pt x="177" y="193"/>
                                  <a:pt x="183" y="195"/>
                                </a:cubicBezTo>
                                <a:cubicBezTo>
                                  <a:pt x="200" y="196"/>
                                  <a:pt x="215" y="200"/>
                                  <a:pt x="228" y="204"/>
                                </a:cubicBezTo>
                                <a:cubicBezTo>
                                  <a:pt x="230" y="204"/>
                                  <a:pt x="230" y="204"/>
                                  <a:pt x="230" y="204"/>
                                </a:cubicBezTo>
                                <a:cubicBezTo>
                                  <a:pt x="228" y="207"/>
                                  <a:pt x="226" y="208"/>
                                  <a:pt x="225" y="211"/>
                                </a:cubicBezTo>
                                <a:cubicBezTo>
                                  <a:pt x="223" y="212"/>
                                  <a:pt x="222" y="212"/>
                                  <a:pt x="220" y="212"/>
                                </a:cubicBezTo>
                                <a:cubicBezTo>
                                  <a:pt x="210" y="209"/>
                                  <a:pt x="200" y="207"/>
                                  <a:pt x="190" y="207"/>
                                </a:cubicBezTo>
                                <a:cubicBezTo>
                                  <a:pt x="182" y="206"/>
                                  <a:pt x="175" y="206"/>
                                  <a:pt x="167" y="207"/>
                                </a:cubicBezTo>
                                <a:cubicBezTo>
                                  <a:pt x="163" y="208"/>
                                  <a:pt x="158" y="209"/>
                                  <a:pt x="155" y="213"/>
                                </a:cubicBezTo>
                                <a:cubicBezTo>
                                  <a:pt x="153" y="214"/>
                                  <a:pt x="152" y="216"/>
                                  <a:pt x="151" y="217"/>
                                </a:cubicBezTo>
                                <a:cubicBezTo>
                                  <a:pt x="151" y="217"/>
                                  <a:pt x="151" y="218"/>
                                  <a:pt x="150" y="218"/>
                                </a:cubicBezTo>
                                <a:cubicBezTo>
                                  <a:pt x="143" y="218"/>
                                  <a:pt x="138" y="218"/>
                                  <a:pt x="132" y="218"/>
                                </a:cubicBezTo>
                                <a:cubicBezTo>
                                  <a:pt x="131" y="218"/>
                                  <a:pt x="131" y="218"/>
                                  <a:pt x="131" y="218"/>
                                </a:cubicBezTo>
                                <a:cubicBezTo>
                                  <a:pt x="128" y="212"/>
                                  <a:pt x="123" y="209"/>
                                  <a:pt x="117" y="208"/>
                                </a:cubicBezTo>
                                <a:cubicBezTo>
                                  <a:pt x="110" y="207"/>
                                  <a:pt x="103" y="207"/>
                                  <a:pt x="96" y="207"/>
                                </a:cubicBezTo>
                                <a:cubicBezTo>
                                  <a:pt x="83" y="207"/>
                                  <a:pt x="72" y="209"/>
                                  <a:pt x="60" y="212"/>
                                </a:cubicBezTo>
                                <a:cubicBezTo>
                                  <a:pt x="60" y="213"/>
                                  <a:pt x="58" y="212"/>
                                  <a:pt x="58" y="212"/>
                                </a:cubicBezTo>
                                <a:cubicBezTo>
                                  <a:pt x="56" y="209"/>
                                  <a:pt x="55" y="207"/>
                                  <a:pt x="52" y="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45pt;margin-top:377.85pt;height:152.2pt;width:17pt;mso-position-vertical-relative:page;z-index:251698176;mso-width-relative:page;mso-height-relative:page;" coordorigin="0,654908" coordsize="216000,1933536" o:gfxdata="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">
                <o:lock v:ext="edit" aspectratio="f"/>
                <v:shape id="Freeform 5" o:spid="_x0000_s1026" o:spt="100" style="position:absolute;left:0;top:654908;height:221925;width:216000;" fillcolor="#FFFFFF" filled="t" stroked="f" coordsize="191,196" o:gfxdata="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ehM25AAAA2wAA&#10;AA8AAAAAAAAAAQAgAAAAIgAAAGRycy9kb3ducmV2LnhtbFBLAQIUABQAAAAIAIdO4kAzLwWeOwAA&#10;ADkAAAAQAAAAAAAAAAEAIAAAAAgBAABkcnMvc2hhcGV4bWwueG1sUEsFBgAAAAAGAAYAWwEAALID&#10;AAAAAA==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<v:path o:connectlocs="108565,0;108565,221925;49759,159650;49759,166443;52020,172105;168502,170972;171895,163046;162848,143798;135706,133607;131183,133607;110827,165311;104041,161914;90471,133607;79162,134740;54282,144930;49759,159650;123267,52084;137968,80391;137968,83788;139099,99639;134575,104168;116481,124549;87078,112094;81424,100772;80293,83788;81424,71333;108565,49819;89340,89449;84816,92846;89340,99639;98387,114359;123267,108697;130052,97375;132314,90581;128921,89449;130052,82655;113089,80391;98387,71333;88209,79258;89340,84920;106303,142666;105172,132475;113089,131343;116481,134740;111958,142666;116481,156253;106303,163046;100649,155121;106303,142666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0;top:1346887;height:215847;width:210185;" fillcolor="#FFFFFF" filled="t" stroked="f" coordsize="187,192" o:gfxdata="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rIPK/&#10;AAAA2wAAAA8AAAAAAAAAAQAgAAAAIgAAAGRycy9kb3ducmV2LnhtbFBLAQIUABQAAAAIAIdO4kAz&#10;LwWeOwAAADkAAAAQAAAAAAAAAAEAIAAAAA4BAABkcnMvc2hhcGV4bWwueG1sUEsFBgAAAAAGAAYA&#10;WwEAALgDAAAAAA=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<v:path o:connectlocs="0,107923;105654,0;210185,107923;105654,215847;0,107923;133754,119165;116894,134904;93290,119165;76430,95557;93290,79818;68563,49464;44959,73073;76430,134904;141621,166382;165225,142773;133754,119165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9" o:spid="_x0000_s1026" o:spt="100" style="position:absolute;left:0;top:1000897;height:215847;width:210185;" fillcolor="#FFFFFF" filled="t" stroked="f" coordsize="187,192" o:gfxdata="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eFab4A&#10;AADbAAAADwAAAAAAAAABACAAAAAiAAAAZHJzL2Rvd25yZXYueG1sUEsBAhQAFAAAAAgAh07iQDMv&#10;BZ47AAAAOQAAABAAAAAAAAAAAQAgAAAADQEAAGRycy9zaGFwZXhtbC54bWxQSwUGAAAAAAYABgBb&#10;AQAAtwMAAAAA&#10;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      <v:path o:connectlocs="0,107923;105654,0;210185,107923;105654,215847;0,107923;105654,175375;53951,91060;105654,40471;156233,91060;105654,175375;105654,57334;70810,91060;105654,125910;140497,91060;105654,57334;105654,57334;105654,57334" o:connectangles="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3" o:spid="_x0000_s1026" o:spt="100" style="position:absolute;left:0;top:1692876;height:215847;width:200660;" fillcolor="#FFFFFF" filled="t" stroked="f" coordsize="183,197" o:gfxdata="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eFbb4A&#10;AADbAAAADwAAAAAAAAABACAAAAAiAAAAZHJzL2Rvd25yZXYueG1sUEsBAhQAFAAAAAgAh07iQDMv&#10;BZ47AAAAOQAAABAAAAAAAAAAAQAgAAAADQEAAGRycy9zaGFwZXhtbC54bWxQSwUGAAAAAAYABgBb&#10;AQAAtwMAAAAA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<v:path o:connectlocs="0,108471;100878,0;200660,108471;100878,215847;0,108471;161185,150106;161185,150106;161185,150106;161185,150106;39474,150106;76755,116141;100878,134767;123904,116141;161185,150106;73465,111758;73465,111758;73465,111758;73465,111758;39474,142437;39474,85462;73465,111758;161185,142437;161185,142437;161185,142437;161185,142437;127194,111758;161185,85462;161185,142437;100878,127097;100878,127097;100878,127097;100878,127097;39474,77792;39474,66835;161185,66835;161185,77792;100878,127097;100878,127097;100878,127097;100878,127097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0;top:2372497;height:215947;width:211232;" fillcolor="#FFFFFF" filled="t" stroked="f" coordsize="192,196" o:gfxdata="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AEjbsAAADb&#10;AAAADwAAAAAAAAABACAAAAAiAAAAZHJzL2Rvd25yZXYueG1sUEsBAhQAFAAAAAgAh07iQDMvBZ47&#10;AAAAOQAAABAAAAAAAAAAAQAgAAAACgEAAGRycy9zaGFwZXhtbC54bWxQSwUGAAAAAAYABgBbAQAA&#10;tAMAAAAA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  <v:path o:connectlocs="0,107973;105616,0;211232,107973;105616,215947;0,107973;183727,76022;183727,76022;184828,81531;111116,106871;103415,106871;64909,94752;107816,77123;108916,71615;108916,71615;104515,69411;53908,90345;53908,91446;44006,113482;48407,120092;45106,126703;34105,167469;22003,160858;37405,127805;31904,120092;37405,112380;46207,88141;28604,81531;28604,76022;102315,49579;111116,49579;183727,76022;103415,116787;103415,116787;111116,116787;158424,101362;158424,126703;154023,133314;60509,135517;57208,131110;60509,122296;56108,113482;56108,101362;103415,116787;103415,116787;103415,116787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0;top:2038865;height:215947;width:212275;" fillcolor="#FFFFFF" filled="t" stroked="f" coordsize="287,292" o:gfxdata="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sKXO8AAAA&#10;2wAAAA8AAAAAAAAAAQAgAAAAIgAAAGRycy9kb3ducmV2LnhtbFBLAQIUABQAAAAIAIdO4kAzLwWe&#10;OwAAADkAAAAQAAAAAAAAAAEAIAAAAAsBAABkcnMvc2hhcGV4bWwueG1sUEsFBgAAAAAGAAYAWwEA&#10;ALUDAAAAAA==&#10;" path="m0,146c0,65,64,0,144,0c223,0,287,65,287,146c287,227,223,292,144,292c64,292,0,227,0,146xm40,146c40,165,40,185,40,203c40,204,40,204,40,206c43,209,47,213,50,217c51,218,52,219,52,221c53,222,56,223,58,223c60,223,60,223,60,223c68,221,77,219,86,218c93,217,101,216,108,217c112,217,116,218,120,219c121,221,122,222,122,224c123,227,125,228,127,228c133,228,138,228,143,228c147,228,151,228,155,228c157,228,158,227,158,224c160,221,162,219,165,218c171,216,176,216,181,216c188,216,195,217,201,218c208,219,216,222,223,223c226,223,227,223,228,221c230,221,230,219,230,219c235,214,238,211,242,206c242,204,243,204,243,204c243,165,243,127,243,88c243,87,242,86,241,85c238,81,235,78,231,76c221,70,210,66,198,65c187,64,176,66,166,70c157,72,150,77,142,82c141,82,141,82,141,82c137,80,135,78,132,77c122,71,112,66,100,65c91,64,82,64,73,66c61,70,51,76,41,85c40,86,40,87,40,90c40,108,40,127,40,146xm50,196c50,195,50,195,50,195c50,160,50,125,50,92c50,91,50,90,51,90c58,82,67,78,76,76c86,74,96,74,106,76c116,78,125,83,132,88c133,90,136,90,136,91c137,92,136,95,136,96c136,128,136,159,136,191c136,192,136,192,136,192c136,192,136,192,135,192c128,188,122,187,116,186c105,185,95,185,83,187c72,188,62,192,51,196c50,196,50,196,50,196xm233,196c228,195,225,192,220,191c208,187,197,185,185,185c176,183,166,185,157,187c155,188,151,190,148,191c147,191,147,192,146,192c146,191,146,191,146,191c146,158,146,125,146,92c146,92,146,91,147,91c155,85,162,81,172,77c180,75,187,74,196,75c210,76,221,81,231,90c232,90,233,91,233,93c233,127,233,160,233,193c233,195,233,195,233,196xm52,204c55,204,56,204,57,203c68,201,78,197,90,196c98,195,106,195,115,196c122,197,128,198,135,203c136,204,137,206,137,206c140,208,143,208,145,206c151,200,157,197,166,195c172,195,177,193,183,195c200,196,215,200,228,204c230,204,230,204,230,204c228,207,226,208,225,211c223,212,222,212,220,212c210,209,200,207,190,207c182,206,175,206,167,207c163,208,158,209,155,213c153,214,152,216,151,217c151,217,151,218,150,218c143,218,138,218,132,218c131,218,131,218,131,218c128,212,123,209,117,208c110,207,103,207,96,207c83,207,72,209,60,212c60,213,58,212,58,212c56,209,55,207,52,204xe">
                  <v:path o:connectlocs="106507,0;106507,215947;29585,107973;29585,152346;38460,163439;44378,164918;79880,160481;90235,165657;105767,168616;116862,165657;133873,159741;164938,164918;170115,161960;179731,150867;178251,62861;146447,48070;105028,60642;97631,56944;53993,48809;29585,66559;36981,144950;36981,68038;56212,56205;97631,65079;100590,70996;100590,141992;85797,137555;37721,144950;172334,144950;136832,136815;109465,141253;107986,141253;108726,67298;144968,55465;172334,68777;172334,144950;42159,150127;85057,144950;101329,152346;122779,144211;168636,150867;166417,156043;140530,153085;114643,157522;110945,161220;96892,161220;71004,153085;42898,156783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-37465</wp:posOffset>
                </wp:positionH>
                <wp:positionV relativeFrom="page">
                  <wp:posOffset>4746625</wp:posOffset>
                </wp:positionV>
                <wp:extent cx="1745615" cy="2112645"/>
                <wp:effectExtent l="0" t="0" r="0" b="1905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年龄：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 xml:space="preserve"> 22岁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住址：</w:t>
                            </w: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color w:val="FFFFFF"/>
                                <w:szCs w:val="21"/>
                              </w:rPr>
                              <w:t>电话：138-3800-3800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color w:val="FFFFFF"/>
                                <w:szCs w:val="21"/>
                                <w:lang w:val="en-US" w:eastAsia="zh-CN"/>
                              </w:rPr>
                              <w:t>XXX.XX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.com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专业：</w:t>
                            </w: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金融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color w:val="FFFFFF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hint="eastAsia"/>
                                <w:color w:val="FFFFFF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.95pt;margin-top:373.75pt;height:166.35pt;width:137.45pt;mso-position-horizontal-relative:margin;mso-position-vertical-relative:page;z-index:251697152;mso-width-relative:page;mso-height-relative:page;" filled="f" stroked="f" coordsize="21600,21600" o:gfxdata="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C222I2AAAAAsBAAAPAAAAAAAAAAEAIAAAACIA&#10;AABkcnMvZG93bnJldi54bWxQSwECFAAUAAAACACHTuJAOVCA5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年龄：</w:t>
                      </w:r>
                      <w:r>
                        <w:rPr>
                          <w:color w:val="FFFFFF"/>
                          <w:szCs w:val="21"/>
                        </w:rPr>
                        <w:t xml:space="preserve"> 22岁</w:t>
                      </w:r>
                      <w:r>
                        <w:rPr>
                          <w:color w:val="FFFFFF"/>
                          <w:szCs w:val="21"/>
                        </w:rPr>
                        <w:cr/>
                      </w:r>
                      <w:r>
                        <w:rPr>
                          <w:color w:val="FFFFFF"/>
                          <w:szCs w:val="21"/>
                        </w:rPr>
                        <w:t>住址：</w:t>
                      </w: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color w:val="FFFFFF"/>
                          <w:szCs w:val="21"/>
                        </w:rPr>
                        <w:t>电话：138-3800-3800</w:t>
                      </w:r>
                      <w:r>
                        <w:rPr>
                          <w:color w:val="FFFFFF"/>
                          <w:szCs w:val="21"/>
                        </w:rPr>
                        <w:cr/>
                      </w:r>
                      <w:r>
                        <w:rPr>
                          <w:color w:val="FFFFFF"/>
                          <w:szCs w:val="21"/>
                        </w:rPr>
                        <w:t>邮箱：</w:t>
                      </w:r>
                      <w:r>
                        <w:rPr>
                          <w:rFonts w:hint="eastAsia"/>
                          <w:color w:val="FFFFFF"/>
                          <w:szCs w:val="21"/>
                          <w:lang w:val="en-US" w:eastAsia="zh-CN"/>
                        </w:rPr>
                        <w:t>XXX.XX</w:t>
                      </w:r>
                      <w:r>
                        <w:rPr>
                          <w:color w:val="FFFFFF"/>
                          <w:szCs w:val="21"/>
                        </w:rPr>
                        <w:t>.com</w:t>
                      </w:r>
                      <w:r>
                        <w:rPr>
                          <w:color w:val="FFFFFF"/>
                          <w:szCs w:val="21"/>
                        </w:rPr>
                        <w:cr/>
                      </w:r>
                      <w:r>
                        <w:rPr>
                          <w:color w:val="FFFFFF"/>
                          <w:szCs w:val="21"/>
                        </w:rPr>
                        <w:t>专业：</w:t>
                      </w: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金融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color w:val="FFFFFF"/>
                          <w:szCs w:val="21"/>
                        </w:rPr>
                        <w:t>学校：广州</w:t>
                      </w:r>
                      <w:r>
                        <w:rPr>
                          <w:rFonts w:hint="eastAsia"/>
                          <w:color w:val="FFFFFF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color w:val="FFFFFF"/>
                          <w:szCs w:val="21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hint="eastAsia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b/>
          <w:bCs/>
          <w:color w:val="000000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ge">
                  <wp:posOffset>7432675</wp:posOffset>
                </wp:positionV>
                <wp:extent cx="1280160" cy="410210"/>
                <wp:effectExtent l="0" t="0" r="0" b="889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431" cy="410210"/>
                          <a:chOff x="0" y="13608"/>
                          <a:chExt cx="1281641" cy="409575"/>
                        </a:xfrm>
                      </wpg:grpSpPr>
                      <wps:wsp>
                        <wps:cNvPr id="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301" y="13608"/>
                            <a:ext cx="106934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 w:val="32"/>
                                  <w:szCs w:val="32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g:grpSp>
                        <wpg:cNvPr id="53" name="组合 9"/>
                        <wpg:cNvGrpSpPr/>
                        <wpg:grpSpPr>
                          <a:xfrm>
                            <a:off x="0" y="51371"/>
                            <a:ext cx="251460" cy="251460"/>
                            <a:chOff x="0" y="0"/>
                            <a:chExt cx="380531" cy="380531"/>
                          </a:xfrm>
                        </wpg:grpSpPr>
                        <wps:wsp>
                          <wps:cNvPr id="54" name="流程图: 联系 10"/>
                          <wps:cNvSpPr/>
                          <wps:spPr>
                            <a:xfrm>
                              <a:off x="0" y="0"/>
                              <a:ext cx="380531" cy="380531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98047" y="70338"/>
                              <a:ext cx="222827" cy="222819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95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65pt;margin-top:585.25pt;height:32.3pt;width:100.8pt;mso-position-vertical-relative:page;z-index:251703296;mso-width-relative:page;mso-height-relative:page;" coordorigin="0,13608" coordsize="1281641,409575" o:gfxdata="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">
                <o:lock v:ext="edit" aspectratio="f"/>
                <v:shape id="文本框 2" o:spid="_x0000_s1026" o:spt="202" type="#_x0000_t202" style="position:absolute;left:212301;top:13608;height:409575;width:1069340;" filled="f" stroked="f" coordsize="21600,21600" o:gfxdata="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Gf9or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 w:val="32"/>
                            <w:szCs w:val="32"/>
                          </w:rPr>
                          <w:t>证书荣誉</w:t>
                        </w:r>
                      </w:p>
                    </w:txbxContent>
                  </v:textbox>
                </v:shape>
                <v:group id="组合 9" o:spid="_x0000_s1026" o:spt="203" style="position:absolute;left:0;top:51371;height:251460;width:251460;" coordsize="380531,380531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流程图: 联系 10" o:spid="_x0000_s1026" o:spt="120" type="#_x0000_t120" style="position:absolute;left:0;top:0;height:380531;width:380531;v-text-anchor:middle;" fillcolor="#FFFFFF" filled="t" stroked="t" coordsize="21600,21600" o:gfxdata="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nUV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shape>
                  <v:shape id="Freeform 324" o:spid="_x0000_s1026" o:spt="100" style="position:absolute;left:98047;top:70338;height:222819;width:222827;" fillcolor="#5F953B" filled="t" stroked="f" coordsize="64,64" o:gfxdata="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2YgG8AAAA&#10;2wAAAA8AAAAAAAAAAQAgAAAAIgAAAGRycy9kb3ducmV2LnhtbFBLAQIUABQAAAAIAIdO4kAzLwWe&#10;OwAAADkAAAAQAAAAAAAAAAEAIAAAAAsBAABkcnMvc2hhcGV4bWwueG1sUEsFBgAAAAAGAAYAWwEA&#10;ALUDAAAAAA=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@0,@0;@0,@0;@0,@0;@0,@0;@0,@0;@0,0;@0,0;@0,@0;@0,@0;@0,@0;@0,@0;@0,@0;@0,@0;@0,@0;@0,@0;@0,@0;@0,@0;@0,@0;@0,@0;@0,@0;@0,@0;@0,@0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Fonts w:cs="微软雅黑"/>
          <w:b/>
          <w:bCs/>
          <w:color w:val="000000"/>
          <w:kern w:val="0"/>
          <w:sz w:val="22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ge">
                  <wp:posOffset>7855585</wp:posOffset>
                </wp:positionV>
                <wp:extent cx="1871980" cy="1702435"/>
                <wp:effectExtent l="0" t="0" r="0" b="12065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会计上岗证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证券从业资格证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英语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TEM-4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计算机二级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2013获年度三等奖学金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2013获年度校级优秀团员</w:t>
                            </w: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1pt;margin-top:618.55pt;height:134.05pt;width:147.4pt;mso-position-vertical-relative:page;z-index:251699200;mso-width-relative:page;mso-height-relative:page;" filled="f" stroked="f" coordsize="21600,21600" o:gfxdata="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yEgi9oAAAANAQAADwAAAAAAAAABACAAAAAi&#10;AAAAZHJzL2Rvd25yZXYueG1sUEsBAhQAFAAAAAgAh07iQH1aCMsIAgAA2QMAAA4AAAAAAAAAAQAg&#10;AAAAKQ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会计上岗证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证券从业资格证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英语</w:t>
                      </w:r>
                      <w:r>
                        <w:rPr>
                          <w:color w:val="FFFFFF"/>
                          <w:szCs w:val="21"/>
                        </w:rPr>
                        <w:t>TEM-4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计算机二级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2013获年度三等奖学金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2013获年度校级优秀团员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8282940</wp:posOffset>
                </wp:positionV>
                <wp:extent cx="251460" cy="251460"/>
                <wp:effectExtent l="0" t="0" r="15240" b="1524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80531" cy="380531"/>
                        </a:xfrm>
                      </wpg:grpSpPr>
                      <wps:wsp>
                        <wps:cNvPr id="58" name="流程图: 联系 58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rgbClr val="5F953B"/>
                          </a:solidFill>
                          <a:ln w="1270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Freeform 171"/>
                        <wps:cNvSpPr>
                          <a:spLocks noChangeAspect="1" noEditPoints="1"/>
                        </wps:cNvSpPr>
                        <wps:spPr bwMode="auto">
                          <a:xfrm>
                            <a:off x="84407" y="76718"/>
                            <a:ext cx="222250" cy="222250"/>
                          </a:xfrm>
                          <a:custGeom>
                            <a:avLst/>
                            <a:gdLst>
                              <a:gd name="T0" fmla="*/ 165 w 186"/>
                              <a:gd name="T1" fmla="*/ 73 h 185"/>
                              <a:gd name="T2" fmla="*/ 159 w 186"/>
                              <a:gd name="T3" fmla="*/ 80 h 185"/>
                              <a:gd name="T4" fmla="*/ 159 w 186"/>
                              <a:gd name="T5" fmla="*/ 158 h 185"/>
                              <a:gd name="T6" fmla="*/ 144 w 186"/>
                              <a:gd name="T7" fmla="*/ 173 h 185"/>
                              <a:gd name="T8" fmla="*/ 30 w 186"/>
                              <a:gd name="T9" fmla="*/ 173 h 185"/>
                              <a:gd name="T10" fmla="*/ 12 w 186"/>
                              <a:gd name="T11" fmla="*/ 158 h 185"/>
                              <a:gd name="T12" fmla="*/ 12 w 186"/>
                              <a:gd name="T13" fmla="*/ 43 h 185"/>
                              <a:gd name="T14" fmla="*/ 30 w 186"/>
                              <a:gd name="T15" fmla="*/ 26 h 185"/>
                              <a:gd name="T16" fmla="*/ 95 w 186"/>
                              <a:gd name="T17" fmla="*/ 26 h 185"/>
                              <a:gd name="T18" fmla="*/ 102 w 186"/>
                              <a:gd name="T19" fmla="*/ 20 h 185"/>
                              <a:gd name="T20" fmla="*/ 95 w 186"/>
                              <a:gd name="T21" fmla="*/ 14 h 185"/>
                              <a:gd name="T22" fmla="*/ 30 w 186"/>
                              <a:gd name="T23" fmla="*/ 14 h 185"/>
                              <a:gd name="T24" fmla="*/ 0 w 186"/>
                              <a:gd name="T25" fmla="*/ 43 h 185"/>
                              <a:gd name="T26" fmla="*/ 0 w 186"/>
                              <a:gd name="T27" fmla="*/ 158 h 185"/>
                              <a:gd name="T28" fmla="*/ 30 w 186"/>
                              <a:gd name="T29" fmla="*/ 185 h 185"/>
                              <a:gd name="T30" fmla="*/ 144 w 186"/>
                              <a:gd name="T31" fmla="*/ 185 h 185"/>
                              <a:gd name="T32" fmla="*/ 171 w 186"/>
                              <a:gd name="T33" fmla="*/ 158 h 185"/>
                              <a:gd name="T34" fmla="*/ 171 w 186"/>
                              <a:gd name="T35" fmla="*/ 80 h 185"/>
                              <a:gd name="T36" fmla="*/ 165 w 186"/>
                              <a:gd name="T37" fmla="*/ 73 h 185"/>
                              <a:gd name="T38" fmla="*/ 178 w 186"/>
                              <a:gd name="T39" fmla="*/ 16 h 185"/>
                              <a:gd name="T40" fmla="*/ 169 w 186"/>
                              <a:gd name="T41" fmla="*/ 7 h 185"/>
                              <a:gd name="T42" fmla="*/ 142 w 186"/>
                              <a:gd name="T43" fmla="*/ 7 h 185"/>
                              <a:gd name="T44" fmla="*/ 124 w 186"/>
                              <a:gd name="T45" fmla="*/ 28 h 185"/>
                              <a:gd name="T46" fmla="*/ 43 w 186"/>
                              <a:gd name="T47" fmla="*/ 105 h 185"/>
                              <a:gd name="T48" fmla="*/ 43 w 186"/>
                              <a:gd name="T49" fmla="*/ 108 h 185"/>
                              <a:gd name="T50" fmla="*/ 43 w 186"/>
                              <a:gd name="T51" fmla="*/ 108 h 185"/>
                              <a:gd name="T52" fmla="*/ 31 w 186"/>
                              <a:gd name="T53" fmla="*/ 148 h 185"/>
                              <a:gd name="T54" fmla="*/ 39 w 186"/>
                              <a:gd name="T55" fmla="*/ 156 h 185"/>
                              <a:gd name="T56" fmla="*/ 77 w 186"/>
                              <a:gd name="T57" fmla="*/ 142 h 185"/>
                              <a:gd name="T58" fmla="*/ 78 w 186"/>
                              <a:gd name="T59" fmla="*/ 143 h 185"/>
                              <a:gd name="T60" fmla="*/ 80 w 186"/>
                              <a:gd name="T61" fmla="*/ 143 h 185"/>
                              <a:gd name="T62" fmla="*/ 157 w 186"/>
                              <a:gd name="T63" fmla="*/ 61 h 185"/>
                              <a:gd name="T64" fmla="*/ 178 w 186"/>
                              <a:gd name="T65" fmla="*/ 44 h 185"/>
                              <a:gd name="T66" fmla="*/ 178 w 186"/>
                              <a:gd name="T67" fmla="*/ 16 h 185"/>
                              <a:gd name="T68" fmla="*/ 48 w 186"/>
                              <a:gd name="T69" fmla="*/ 139 h 185"/>
                              <a:gd name="T70" fmla="*/ 53 w 186"/>
                              <a:gd name="T71" fmla="*/ 122 h 185"/>
                              <a:gd name="T72" fmla="*/ 64 w 186"/>
                              <a:gd name="T73" fmla="*/ 133 h 185"/>
                              <a:gd name="T74" fmla="*/ 48 w 186"/>
                              <a:gd name="T75" fmla="*/ 139 h 185"/>
                              <a:gd name="T76" fmla="*/ 75 w 186"/>
                              <a:gd name="T77" fmla="*/ 126 h 185"/>
                              <a:gd name="T78" fmla="*/ 59 w 186"/>
                              <a:gd name="T79" fmla="*/ 110 h 185"/>
                              <a:gd name="T80" fmla="*/ 131 w 186"/>
                              <a:gd name="T81" fmla="*/ 38 h 185"/>
                              <a:gd name="T82" fmla="*/ 147 w 186"/>
                              <a:gd name="T83" fmla="*/ 54 h 185"/>
                              <a:gd name="T84" fmla="*/ 75 w 186"/>
                              <a:gd name="T85" fmla="*/ 126 h 185"/>
                              <a:gd name="T86" fmla="*/ 169 w 186"/>
                              <a:gd name="T87" fmla="*/ 34 h 185"/>
                              <a:gd name="T88" fmla="*/ 157 w 186"/>
                              <a:gd name="T89" fmla="*/ 47 h 185"/>
                              <a:gd name="T90" fmla="*/ 138 w 186"/>
                              <a:gd name="T91" fmla="*/ 28 h 185"/>
                              <a:gd name="T92" fmla="*/ 151 w 186"/>
                              <a:gd name="T93" fmla="*/ 16 h 185"/>
                              <a:gd name="T94" fmla="*/ 155 w 186"/>
                              <a:gd name="T95" fmla="*/ 14 h 185"/>
                              <a:gd name="T96" fmla="*/ 160 w 186"/>
                              <a:gd name="T97" fmla="*/ 16 h 185"/>
                              <a:gd name="T98" fmla="*/ 169 w 186"/>
                              <a:gd name="T99" fmla="*/ 25 h 185"/>
                              <a:gd name="T100" fmla="*/ 169 w 186"/>
                              <a:gd name="T101" fmla="*/ 34 h 185"/>
                              <a:gd name="T102" fmla="*/ 169 w 186"/>
                              <a:gd name="T103" fmla="*/ 34 h 185"/>
                              <a:gd name="T104" fmla="*/ 169 w 186"/>
                              <a:gd name="T105" fmla="*/ 3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.05pt;margin-top:652.2pt;height:19.8pt;width:19.8pt;mso-position-vertical-relative:page;z-index:251702272;mso-width-relative:page;mso-height-relative:page;" coordsize="380531,380531" o:gfxdata="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">
                <o:lock v:ext="edit" aspectratio="f"/>
                <v:shape id="_x0000_s1026" o:spid="_x0000_s1026" o:spt="120" type="#_x0000_t120" style="position:absolute;left:0;top:0;height:380531;width:380531;v-text-anchor:middle;" fillcolor="#5F953B" filled="t" stroked="t" coordsize="21600,21600" o:gfxdata="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EqFI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8497B0" miterlimit="8" joinstyle="miter"/>
                  <v:imagedata o:title=""/>
                  <o:lock v:ext="edit" aspectratio="f"/>
                </v:shape>
                <v:shape id="Freeform 171" o:spid="_x0000_s1026" o:spt="100" style="position:absolute;left:84407;top:76718;height:222250;width:222250;" fillcolor="#F2F2F2" filled="t" stroked="f" coordsize="186,185" o:gfxdata="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M1+5vQAA&#10;ANsAAAAPAAAAAAAAAAEAIAAAACIAAABkcnMvZG93bnJldi54bWxQSwECFAAUAAAACACHTuJAMy8F&#10;njsAAAA5AAAAEAAAAAAAAAABACAAAAAMAQAAZHJzL3NoYXBleG1sLnhtbFBLBQYAAAAABgAGAFsB&#10;AAC2Aw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<v:path o:connectlocs="197157,87698;189987,96108;189987,189813;172064,207833;35846,207833;14338,189813;14338,51658;35846,31235;113514,31235;121879,24027;113514,16818;35846,16818;0,51658;0,189813;35846,222250;172064,222250;204326,189813;204326,96108;197157,87698;212690,19221;201936,8409;169674,8409;148166,33637;51380,126141;51380,129745;51380,129745;37041,177800;46600,187410;92006,170591;93201,171793;95591,171793;187598,73282;212690,52859;212690,19221;57354,166987;63329,146564;76473,159779;57354,166987;89616,151370;70498,132148;156530,45651;175649,64872;89616,151370;201936,40845;187598,56463;164895,33637;180428,19221;185208,16818;191182,19221;201936,30033;201936,40845;201936,40845;201936,40845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cs="Times New Roman"/>
        </w:rPr>
      </w:pPr>
    </w:p>
    <w:p>
      <w:pPr>
        <w:adjustRightInd w:val="0"/>
        <w:snapToGrid w:val="0"/>
        <w:rPr>
          <w:rFonts w:cs="Times New Roman"/>
        </w:rPr>
      </w:pPr>
      <w:r>
        <w:rPr>
          <w:rFonts w:cs="Times New Roman"/>
          <w:sz w:val="18"/>
          <w:szCs w:val="1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6770370</wp:posOffset>
            </wp:positionH>
            <wp:positionV relativeFrom="paragraph">
              <wp:posOffset>156210</wp:posOffset>
            </wp:positionV>
            <wp:extent cx="611505" cy="1623060"/>
            <wp:effectExtent l="0" t="0" r="0" b="0"/>
            <wp:wrapNone/>
            <wp:docPr id="35855" name="图片 3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5" name="图片 358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566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2524125</wp:posOffset>
                </wp:positionV>
                <wp:extent cx="1073150" cy="3396615"/>
                <wp:effectExtent l="0" t="0" r="0" b="0"/>
                <wp:wrapNone/>
                <wp:docPr id="1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396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cs="微软雅黑"/>
                                <w:bCs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Cs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eaVert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9.25pt;margin-top:198.75pt;height:267.45pt;width:84.5pt;z-index:251672576;mso-width-relative:page;mso-height-relative:page;" filled="f" stroked="f" coordsize="21600,21600" o:gfxdata="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8u8nnbAAAACwEAAA8AAAAAAAAAAQAgAAAAIgAAAGRycy9k&#10;b3ducmV2LnhtbFBLAQIUABQAAAAIAIdO4kBQEdHY/wEAAMwDAAAOAAAAAAAAAAEAIAAAACo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layout-flow:vertical-ideographic;">
                  <w:txbxContent>
                    <w:p>
                      <w:pPr>
                        <w:rPr>
                          <w:rFonts w:cs="微软雅黑"/>
                          <w:bCs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Cs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-14672945</wp:posOffset>
            </wp:positionV>
            <wp:extent cx="8042275" cy="10860405"/>
            <wp:effectExtent l="0" t="0" r="0" b="0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-17595215</wp:posOffset>
            </wp:positionV>
            <wp:extent cx="8042275" cy="10860405"/>
            <wp:effectExtent l="0" t="0" r="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15875</wp:posOffset>
            </wp:positionV>
            <wp:extent cx="410210" cy="360045"/>
            <wp:effectExtent l="0" t="0" r="889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-18016855</wp:posOffset>
            </wp:positionV>
            <wp:extent cx="7609840" cy="110928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10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9131A"/>
    <w:multiLevelType w:val="multilevel"/>
    <w:tmpl w:val="4699131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color w:val="5F953B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4370F33"/>
    <w:multiLevelType w:val="multilevel"/>
    <w:tmpl w:val="54370F3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F2D161C"/>
    <w:multiLevelType w:val="multilevel"/>
    <w:tmpl w:val="5F2D161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color w:val="EAADAA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0D2558"/>
    <w:rsid w:val="0000519D"/>
    <w:rsid w:val="0007227A"/>
    <w:rsid w:val="000D7398"/>
    <w:rsid w:val="0011063E"/>
    <w:rsid w:val="00143EC5"/>
    <w:rsid w:val="00151854"/>
    <w:rsid w:val="00171C96"/>
    <w:rsid w:val="001C333A"/>
    <w:rsid w:val="001C68D6"/>
    <w:rsid w:val="001D34BC"/>
    <w:rsid w:val="00210028"/>
    <w:rsid w:val="0022255C"/>
    <w:rsid w:val="00276D19"/>
    <w:rsid w:val="00287A46"/>
    <w:rsid w:val="002A2DAF"/>
    <w:rsid w:val="00317ABD"/>
    <w:rsid w:val="003320B1"/>
    <w:rsid w:val="00346221"/>
    <w:rsid w:val="00364F7E"/>
    <w:rsid w:val="00392B41"/>
    <w:rsid w:val="003A028B"/>
    <w:rsid w:val="003E70CF"/>
    <w:rsid w:val="003F5379"/>
    <w:rsid w:val="00404540"/>
    <w:rsid w:val="004225CA"/>
    <w:rsid w:val="004329CA"/>
    <w:rsid w:val="00450E12"/>
    <w:rsid w:val="00470D5D"/>
    <w:rsid w:val="0047638B"/>
    <w:rsid w:val="00476C37"/>
    <w:rsid w:val="00483561"/>
    <w:rsid w:val="004D1794"/>
    <w:rsid w:val="00575DAF"/>
    <w:rsid w:val="005A2E16"/>
    <w:rsid w:val="00600E34"/>
    <w:rsid w:val="00601479"/>
    <w:rsid w:val="00663113"/>
    <w:rsid w:val="006A5DB5"/>
    <w:rsid w:val="006E1AF2"/>
    <w:rsid w:val="00753B0D"/>
    <w:rsid w:val="007C1383"/>
    <w:rsid w:val="007C35D5"/>
    <w:rsid w:val="00870CD4"/>
    <w:rsid w:val="00892B8C"/>
    <w:rsid w:val="00900168"/>
    <w:rsid w:val="0091452C"/>
    <w:rsid w:val="009302FD"/>
    <w:rsid w:val="009515D1"/>
    <w:rsid w:val="00962F77"/>
    <w:rsid w:val="00971440"/>
    <w:rsid w:val="00975494"/>
    <w:rsid w:val="00982198"/>
    <w:rsid w:val="009A49FF"/>
    <w:rsid w:val="009B1DA9"/>
    <w:rsid w:val="00A13D7B"/>
    <w:rsid w:val="00A864E2"/>
    <w:rsid w:val="00A86E74"/>
    <w:rsid w:val="00AC2DF7"/>
    <w:rsid w:val="00AF159C"/>
    <w:rsid w:val="00AF3BDC"/>
    <w:rsid w:val="00B50D42"/>
    <w:rsid w:val="00B64CAC"/>
    <w:rsid w:val="00BF52B8"/>
    <w:rsid w:val="00C02006"/>
    <w:rsid w:val="00C07CB0"/>
    <w:rsid w:val="00C4659A"/>
    <w:rsid w:val="00CB1B2A"/>
    <w:rsid w:val="00CD3B9D"/>
    <w:rsid w:val="00D12035"/>
    <w:rsid w:val="00D43DDD"/>
    <w:rsid w:val="00D45DD1"/>
    <w:rsid w:val="00D53047"/>
    <w:rsid w:val="00D8084A"/>
    <w:rsid w:val="00D84CF0"/>
    <w:rsid w:val="00D91DA1"/>
    <w:rsid w:val="00D97343"/>
    <w:rsid w:val="00DF03E4"/>
    <w:rsid w:val="00DF0576"/>
    <w:rsid w:val="00E3677B"/>
    <w:rsid w:val="00E509B1"/>
    <w:rsid w:val="00E528D5"/>
    <w:rsid w:val="00E6090D"/>
    <w:rsid w:val="00E620CC"/>
    <w:rsid w:val="00E65C0B"/>
    <w:rsid w:val="00E84771"/>
    <w:rsid w:val="00EA7952"/>
    <w:rsid w:val="00EE4288"/>
    <w:rsid w:val="00F1194F"/>
    <w:rsid w:val="00F40B68"/>
    <w:rsid w:val="00F427C1"/>
    <w:rsid w:val="00F528AB"/>
    <w:rsid w:val="00F57369"/>
    <w:rsid w:val="00F672C1"/>
    <w:rsid w:val="00FB45A3"/>
    <w:rsid w:val="00FC16F2"/>
    <w:rsid w:val="00FC60ED"/>
    <w:rsid w:val="00FF0EE8"/>
    <w:rsid w:val="120D2558"/>
    <w:rsid w:val="3E7C1B9F"/>
    <w:rsid w:val="50261D41"/>
    <w:rsid w:val="7D6C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3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结束语 Char"/>
    <w:basedOn w:val="7"/>
    <w:link w:val="2"/>
    <w:qFormat/>
    <w:uiPriority w:val="99"/>
  </w:style>
  <w:style w:type="paragraph" w:customStyle="1" w:styleId="14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c6a62a0164eca66a75c752a011e9dd73\&#27714;&#32844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7614FD-DF8C-4F48-848A-D2B2507613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求职简历套装.docx</Template>
  <Pages>6</Pages>
  <Words>1</Words>
  <Characters>1</Characters>
  <Lines>1</Lines>
  <Paragraphs>1</Paragraphs>
  <TotalTime>2602</TotalTime>
  <ScaleCrop>false</ScaleCrop>
  <LinksUpToDate>false</LinksUpToDate>
  <CharactersWithSpaces>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2020-07-20T04:40:00Z</dcterms:created>
  <dc:creator>mayn</dc:creator>
  <cp:lastModifiedBy>XXX</cp:lastModifiedBy>
  <dcterms:modified xsi:type="dcterms:W3CDTF">2020-08-26T02:54:16Z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1.0_SJ1ddvWwTbtPCl3RR1DDqfHKtGAso58u6z26Pk/zkKqL7kazt9aqbuLte/M/ULwsKlMliaWMecrXzI8eKRWXpg==</vt:lpwstr>
  </property>
  <property fmtid="{D5CDD505-2E9C-101B-9397-08002B2CF9AE}" pid="3" name="KSOProductBuildVer">
    <vt:lpwstr>2052-11.1.0.9912</vt:lpwstr>
  </property>
</Properties>
</file>