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559675" cy="10692130"/>
                <wp:effectExtent l="0" t="0" r="3175" b="0"/>
                <wp:wrapNone/>
                <wp:docPr id="4" name="矩形 3"/>
                <wp:cNvGraphicFramePr/>
                <a:graphic xmlns:a="http://schemas.openxmlformats.org/drawingml/2006/main">
                  <a:graphicData uri="http://schemas.microsoft.com/office/word/2010/wordprocessingShape">
                    <wps:wsp>
                      <wps:cNvSpPr/>
                      <wps:spPr>
                        <a:xfrm>
                          <a:off x="0" y="0"/>
                          <a:ext cx="7559675" cy="10691815"/>
                        </a:xfrm>
                        <a:prstGeom prst="rect">
                          <a:avLst/>
                        </a:prstGeom>
                        <a:solidFill>
                          <a:srgbClr val="FBEE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rect id="矩形 3" o:spid="_x0000_s1026" o:spt="1" style="position:absolute;left:0pt;margin-left:0pt;margin-top:0pt;height:841.9pt;width:595.25pt;z-index:251659264;v-text-anchor:middle;mso-width-relative:page;mso-height-relative:page;" fillcolor="#FBEEEB" filled="t" stroked="f" coordsize="21600,21600" o:gfxdata="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ICNbHWAAAABwEAAA8AAAAA&#10;AAAAAQAgAAAAIgAAAGRycy9kb3ducmV2LnhtbFBLAQIUABQAAAAIAIdO4kAzkWKI3QEAAIUDAAAO&#10;AAAAAAAAAAEAIAAAACUBAABkcnMvZTJvRG9jLnhtbFBLBQYAAAAABgAGAFkBAAB0BQAAAAA=&#10;">
                <v:fill on="t" focussize="0,0"/>
                <v:stroke on="f" weight="1pt" miterlimit="8" joinstyle="miter"/>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1941830</wp:posOffset>
                </wp:positionH>
                <wp:positionV relativeFrom="paragraph">
                  <wp:posOffset>1578610</wp:posOffset>
                </wp:positionV>
                <wp:extent cx="3675380" cy="1446530"/>
                <wp:effectExtent l="0" t="0" r="0" b="0"/>
                <wp:wrapNone/>
                <wp:docPr id="80" name="矩形 79"/>
                <wp:cNvGraphicFramePr/>
                <a:graphic xmlns:a="http://schemas.openxmlformats.org/drawingml/2006/main">
                  <a:graphicData uri="http://schemas.microsoft.com/office/word/2010/wordprocessingShape">
                    <wps:wsp>
                      <wps:cNvSpPr/>
                      <wps:spPr>
                        <a:xfrm>
                          <a:off x="0" y="0"/>
                          <a:ext cx="3675291" cy="1446550"/>
                        </a:xfrm>
                        <a:prstGeom prst="rect">
                          <a:avLst/>
                        </a:prstGeom>
                      </wps:spPr>
                      <wps:txbx>
                        <w:txbxContent>
                          <w:p>
                            <w:pPr>
                              <w:jc w:val="center"/>
                              <w:rPr>
                                <w:kern w:val="0"/>
                                <w:sz w:val="24"/>
                                <w:szCs w:val="24"/>
                              </w:rPr>
                            </w:pPr>
                            <w:r>
                              <w:rPr>
                                <w:rFonts w:ascii="Century Gothic" w:hAnsi="Century Gothic"/>
                                <w:b/>
                                <w:bCs/>
                                <w:color w:val="F0C8BD"/>
                                <w:kern w:val="24"/>
                                <w:sz w:val="88"/>
                                <w:szCs w:val="88"/>
                              </w:rPr>
                              <w:t>PERSONAL RESUME</w:t>
                            </w:r>
                          </w:p>
                        </w:txbxContent>
                      </wps:txbx>
                      <wps:bodyPr wrap="square">
                        <a:spAutoFit/>
                      </wps:bodyPr>
                    </wps:wsp>
                  </a:graphicData>
                </a:graphic>
              </wp:anchor>
            </w:drawing>
          </mc:Choice>
          <mc:Fallback>
            <w:pict>
              <v:rect id="矩形 79" o:spid="_x0000_s1026" o:spt="1" style="position:absolute;left:0pt;margin-left:152.9pt;margin-top:124.3pt;height:113.9pt;width:289.4pt;z-index:251660288;mso-width-relative:page;mso-height-relative:page;" filled="f" stroked="f" coordsize="21600,21600" o:gfxdata="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RJjyfaAAAACwEAAA8AAAAAAAAAAQAgAAAAIgAAAGRycy9kb3du&#10;cmV2LnhtbFBLAQIUABQAAAAIAIdO4kDr2zA3iwEAAO8CAAAOAAAAAAAAAAEAIAAAACkBAABkcnMv&#10;ZTJvRG9jLnhtbFBLBQYAAAAABgAGAFkBAAAmBQAAAAA=&#10;">
                <v:fill on="f" focussize="0,0"/>
                <v:stroke on="f"/>
                <v:imagedata o:title=""/>
                <o:lock v:ext="edit" aspectratio="f"/>
                <v:textbox style="mso-fit-shape-to-text:t;">
                  <w:txbxContent>
                    <w:p>
                      <w:pPr>
                        <w:jc w:val="center"/>
                        <w:rPr>
                          <w:kern w:val="0"/>
                          <w:sz w:val="24"/>
                          <w:szCs w:val="24"/>
                        </w:rPr>
                      </w:pPr>
                      <w:r>
                        <w:rPr>
                          <w:rFonts w:ascii="Century Gothic" w:hAnsi="Century Gothic"/>
                          <w:b/>
                          <w:bCs/>
                          <w:color w:val="F0C8BD"/>
                          <w:kern w:val="24"/>
                          <w:sz w:val="88"/>
                          <w:szCs w:val="88"/>
                        </w:rPr>
                        <w:t>PERSONAL RESUME</w:t>
                      </w: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1551305</wp:posOffset>
                </wp:positionH>
                <wp:positionV relativeFrom="paragraph">
                  <wp:posOffset>3601720</wp:posOffset>
                </wp:positionV>
                <wp:extent cx="4455795" cy="1015365"/>
                <wp:effectExtent l="0" t="0" r="0" b="0"/>
                <wp:wrapNone/>
                <wp:docPr id="7" name="文本框 6"/>
                <wp:cNvGraphicFramePr/>
                <a:graphic xmlns:a="http://schemas.openxmlformats.org/drawingml/2006/main">
                  <a:graphicData uri="http://schemas.microsoft.com/office/word/2010/wordprocessingShape">
                    <wps:wsp>
                      <wps:cNvSpPr txBox="1"/>
                      <wps:spPr>
                        <a:xfrm>
                          <a:off x="0" y="0"/>
                          <a:ext cx="4455841" cy="1015663"/>
                        </a:xfrm>
                        <a:prstGeom prst="rect">
                          <a:avLst/>
                        </a:prstGeom>
                        <a:noFill/>
                      </wps:spPr>
                      <wps:txbx>
                        <w:txbxContent>
                          <w:p>
                            <w:pPr>
                              <w:jc w:val="distribute"/>
                              <w:rPr>
                                <w:kern w:val="0"/>
                                <w:sz w:val="24"/>
                                <w:szCs w:val="24"/>
                              </w:rPr>
                            </w:pPr>
                            <w:r>
                              <w:rPr>
                                <w:rFonts w:hint="eastAsia" w:ascii="汉仪书宋一简" w:eastAsia="汉仪书宋一简"/>
                                <w:color w:val="E6A492"/>
                                <w:kern w:val="24"/>
                                <w:sz w:val="120"/>
                                <w:szCs w:val="120"/>
                              </w:rPr>
                              <w:t>个人简历</w:t>
                            </w:r>
                          </w:p>
                        </w:txbxContent>
                      </wps:txbx>
                      <wps:bodyPr wrap="square" rtlCol="0">
                        <a:spAutoFit/>
                      </wps:bodyPr>
                    </wps:wsp>
                  </a:graphicData>
                </a:graphic>
              </wp:anchor>
            </w:drawing>
          </mc:Choice>
          <mc:Fallback>
            <w:pict>
              <v:shape id="文本框 6" o:spid="_x0000_s1026" o:spt="202" type="#_x0000_t202" style="position:absolute;left:0pt;margin-left:122.15pt;margin-top:283.6pt;height:79.95pt;width:350.85pt;z-index:251661312;mso-width-relative:page;mso-height-relative:page;" filled="f" stroked="f" coordsize="21600,21600" o:gfxdata="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hKwMjtkAAAALAQAADwAAAAAA&#10;AAABACAAAAAiAAAAZHJzL2Rvd25yZXYueG1sUEsBAhQAFAAAAAgAh07iQOF3yHigAQAAEAMAAA4A&#10;AAAAAAAAAQAgAAAAKAEAAGRycy9lMm9Eb2MueG1sUEsFBgAAAAAGAAYAWQEAADoFAAAAAA==&#10;">
                <v:fill on="f" focussize="0,0"/>
                <v:stroke on="f"/>
                <v:imagedata o:title=""/>
                <o:lock v:ext="edit" aspectratio="f"/>
                <v:textbox style="mso-fit-shape-to-text:t;">
                  <w:txbxContent>
                    <w:p>
                      <w:pPr>
                        <w:jc w:val="distribute"/>
                        <w:rPr>
                          <w:kern w:val="0"/>
                          <w:sz w:val="24"/>
                          <w:szCs w:val="24"/>
                        </w:rPr>
                      </w:pPr>
                      <w:r>
                        <w:rPr>
                          <w:rFonts w:hint="eastAsia" w:ascii="汉仪书宋一简" w:eastAsia="汉仪书宋一简"/>
                          <w:color w:val="E6A492"/>
                          <w:kern w:val="24"/>
                          <w:sz w:val="120"/>
                          <w:szCs w:val="120"/>
                        </w:rPr>
                        <w:t>个人简历</w:t>
                      </w:r>
                    </w:p>
                  </w:txbxContent>
                </v:textbox>
              </v:shape>
            </w:pict>
          </mc:Fallback>
        </mc:AlternateContent>
      </w:r>
      <w: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851785" cy="3383915"/>
            <wp:effectExtent l="0" t="0" r="0" b="0"/>
            <wp:wrapNone/>
            <wp:docPr id="9" name="图片 8" descr="图片包含 游戏机, 动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图片包含 游戏机, 动物&#10;&#10;描述已自动生成"/>
                    <pic:cNvPicPr>
                      <a:picLocks noChangeAspect="1"/>
                    </pic:cNvPicPr>
                  </pic:nvPicPr>
                  <pic:blipFill>
                    <a:blip r:embed="rId4">
                      <a:extLst>
                        <a:ext uri="{28A0092B-C50C-407E-A947-70E740481C1C}">
                          <a14:useLocalDpi xmlns:a14="http://schemas.microsoft.com/office/drawing/2010/main" val="0"/>
                        </a:ext>
                      </a:extLst>
                    </a:blip>
                    <a:srcRect t="2224" r="47863" b="56493"/>
                    <a:stretch>
                      <a:fillRect/>
                    </a:stretch>
                  </pic:blipFill>
                  <pic:spPr>
                    <a:xfrm>
                      <a:off x="0" y="0"/>
                      <a:ext cx="2851923" cy="3383898"/>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4972050</wp:posOffset>
            </wp:positionH>
            <wp:positionV relativeFrom="paragraph">
              <wp:posOffset>0</wp:posOffset>
            </wp:positionV>
            <wp:extent cx="2587625" cy="3748405"/>
            <wp:effectExtent l="0" t="0" r="3175" b="0"/>
            <wp:wrapNone/>
            <wp:docPr id="11" name="图片 10" descr="图片包含 游戏机, 动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片包含 游戏机, 动物&#10;&#10;描述已自动生成"/>
                    <pic:cNvPicPr>
                      <a:picLocks noChangeAspect="1"/>
                    </pic:cNvPicPr>
                  </pic:nvPicPr>
                  <pic:blipFill>
                    <a:blip r:embed="rId4">
                      <a:extLst>
                        <a:ext uri="{28A0092B-C50C-407E-A947-70E740481C1C}">
                          <a14:useLocalDpi xmlns:a14="http://schemas.microsoft.com/office/drawing/2010/main" val="0"/>
                        </a:ext>
                      </a:extLst>
                    </a:blip>
                    <a:srcRect l="51915" b="53514"/>
                    <a:stretch>
                      <a:fillRect/>
                    </a:stretch>
                  </pic:blipFill>
                  <pic:spPr>
                    <a:xfrm>
                      <a:off x="0" y="0"/>
                      <a:ext cx="2587625" cy="3748545"/>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0</wp:posOffset>
            </wp:positionH>
            <wp:positionV relativeFrom="paragraph">
              <wp:posOffset>6722110</wp:posOffset>
            </wp:positionV>
            <wp:extent cx="7559675" cy="3969385"/>
            <wp:effectExtent l="0" t="0" r="3175" b="0"/>
            <wp:wrapNone/>
            <wp:docPr id="12" name="图片 11" descr="图片包含 游戏机, 动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图片包含 游戏机, 动物&#10;&#10;描述已自动生成"/>
                    <pic:cNvPicPr>
                      <a:picLocks noChangeAspect="1"/>
                    </pic:cNvPicPr>
                  </pic:nvPicPr>
                  <pic:blipFill>
                    <a:blip r:embed="rId4">
                      <a:extLst>
                        <a:ext uri="{28A0092B-C50C-407E-A947-70E740481C1C}">
                          <a14:useLocalDpi xmlns:a14="http://schemas.microsoft.com/office/drawing/2010/main" val="0"/>
                        </a:ext>
                      </a:extLst>
                    </a:blip>
                    <a:srcRect t="64961"/>
                    <a:stretch>
                      <a:fillRect/>
                    </a:stretch>
                  </pic:blipFill>
                  <pic:spPr>
                    <a:xfrm>
                      <a:off x="0" y="0"/>
                      <a:ext cx="7559675" cy="3969236"/>
                    </a:xfrm>
                    <a:prstGeom prst="rect">
                      <a:avLst/>
                    </a:prstGeom>
                  </pic:spPr>
                </pic:pic>
              </a:graphicData>
            </a:graphic>
          </wp:anchor>
        </w:drawing>
      </w:r>
      <w:r>
        <mc:AlternateContent>
          <mc:Choice Requires="wps">
            <w:drawing>
              <wp:anchor distT="0" distB="0" distL="114300" distR="114300" simplePos="0" relativeHeight="251665408" behindDoc="0" locked="0" layoutInCell="1" allowOverlap="1">
                <wp:simplePos x="0" y="0"/>
                <wp:positionH relativeFrom="column">
                  <wp:posOffset>2225040</wp:posOffset>
                </wp:positionH>
                <wp:positionV relativeFrom="paragraph">
                  <wp:posOffset>7002780</wp:posOffset>
                </wp:positionV>
                <wp:extent cx="3782060" cy="400050"/>
                <wp:effectExtent l="0" t="0" r="0" b="0"/>
                <wp:wrapNone/>
                <wp:docPr id="71" name="文本框 70"/>
                <wp:cNvGraphicFramePr/>
                <a:graphic xmlns:a="http://schemas.openxmlformats.org/drawingml/2006/main">
                  <a:graphicData uri="http://schemas.microsoft.com/office/word/2010/wordprocessingShape">
                    <wps:wsp>
                      <wps:cNvSpPr txBox="1"/>
                      <wps:spPr>
                        <a:xfrm>
                          <a:off x="0" y="0"/>
                          <a:ext cx="3782291" cy="400110"/>
                        </a:xfrm>
                        <a:prstGeom prst="rect">
                          <a:avLst/>
                        </a:prstGeom>
                        <a:noFill/>
                      </wps:spPr>
                      <wps:txbx>
                        <w:txbxContent>
                          <w:p>
                            <w:pPr>
                              <w:rPr>
                                <w:rFonts w:hint="default" w:eastAsia="汉仪书宋一简"/>
                                <w:kern w:val="0"/>
                                <w:sz w:val="24"/>
                                <w:szCs w:val="24"/>
                                <w:lang w:val="en-US" w:eastAsia="zh-CN"/>
                              </w:rPr>
                            </w:pPr>
                            <w:r>
                              <w:rPr>
                                <w:rFonts w:hint="eastAsia" w:ascii="汉仪书宋一简" w:eastAsia="汉仪书宋一简"/>
                                <w:color w:val="E6A492"/>
                                <w:kern w:val="24"/>
                                <w:sz w:val="40"/>
                                <w:szCs w:val="40"/>
                              </w:rPr>
                              <w:t>联系电话：</w:t>
                            </w:r>
                            <w:r>
                              <w:rPr>
                                <w:rFonts w:hint="eastAsia" w:ascii="汉仪书宋一简" w:eastAsia="汉仪书宋一简"/>
                                <w:color w:val="E6A492"/>
                                <w:kern w:val="24"/>
                                <w:sz w:val="40"/>
                                <w:szCs w:val="40"/>
                                <w:lang w:val="en-US" w:eastAsia="zh-CN"/>
                              </w:rPr>
                              <w:t>XXXXXXXXXXX</w:t>
                            </w:r>
                          </w:p>
                        </w:txbxContent>
                      </wps:txbx>
                      <wps:bodyPr wrap="square" rtlCol="0">
                        <a:spAutoFit/>
                      </wps:bodyPr>
                    </wps:wsp>
                  </a:graphicData>
                </a:graphic>
              </wp:anchor>
            </w:drawing>
          </mc:Choice>
          <mc:Fallback>
            <w:pict>
              <v:shape id="文本框 70" o:spid="_x0000_s1026" o:spt="202" type="#_x0000_t202" style="position:absolute;left:0pt;margin-left:175.2pt;margin-top:551.4pt;height:31.5pt;width:297.8pt;z-index:251665408;mso-width-relative:page;mso-height-relative:page;" filled="f" stroked="f" coordsize="21600,21600" o:gfxdata="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YgalE2QAAAA0BAAAPAAAAAAAA&#10;AAEAIAAAACIAAABkcnMvZG93bnJldi54bWxQSwECFAAUAAAACACHTuJA5mhNWZ8BAAARAwAADgAA&#10;AAAAAAABACAAAAAoAQAAZHJzL2Uyb0RvYy54bWxQSwUGAAAAAAYABgBZAQAAOQUAAAAA&#10;">
                <v:fill on="f" focussize="0,0"/>
                <v:stroke on="f"/>
                <v:imagedata o:title=""/>
                <o:lock v:ext="edit" aspectratio="f"/>
                <v:textbox style="mso-fit-shape-to-text:t;">
                  <w:txbxContent>
                    <w:p>
                      <w:pPr>
                        <w:rPr>
                          <w:rFonts w:hint="default" w:eastAsia="汉仪书宋一简"/>
                          <w:kern w:val="0"/>
                          <w:sz w:val="24"/>
                          <w:szCs w:val="24"/>
                          <w:lang w:val="en-US" w:eastAsia="zh-CN"/>
                        </w:rPr>
                      </w:pPr>
                      <w:r>
                        <w:rPr>
                          <w:rFonts w:hint="eastAsia" w:ascii="汉仪书宋一简" w:eastAsia="汉仪书宋一简"/>
                          <w:color w:val="E6A492"/>
                          <w:kern w:val="24"/>
                          <w:sz w:val="40"/>
                          <w:szCs w:val="40"/>
                        </w:rPr>
                        <w:t>联系电话：</w:t>
                      </w:r>
                      <w:r>
                        <w:rPr>
                          <w:rFonts w:hint="eastAsia" w:ascii="汉仪书宋一简" w:eastAsia="汉仪书宋一简"/>
                          <w:color w:val="E6A492"/>
                          <w:kern w:val="24"/>
                          <w:sz w:val="40"/>
                          <w:szCs w:val="40"/>
                          <w:lang w:val="en-US" w:eastAsia="zh-CN"/>
                        </w:rPr>
                        <w:t>XXXXXXXXXXX</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2225040</wp:posOffset>
                </wp:positionH>
                <wp:positionV relativeFrom="paragraph">
                  <wp:posOffset>5859780</wp:posOffset>
                </wp:positionV>
                <wp:extent cx="3782060" cy="400050"/>
                <wp:effectExtent l="0" t="0" r="0" b="0"/>
                <wp:wrapNone/>
                <wp:docPr id="73" name="文本框 72"/>
                <wp:cNvGraphicFramePr/>
                <a:graphic xmlns:a="http://schemas.openxmlformats.org/drawingml/2006/main">
                  <a:graphicData uri="http://schemas.microsoft.com/office/word/2010/wordprocessingShape">
                    <wps:wsp>
                      <wps:cNvSpPr txBox="1"/>
                      <wps:spPr>
                        <a:xfrm>
                          <a:off x="0" y="0"/>
                          <a:ext cx="3782291" cy="400110"/>
                        </a:xfrm>
                        <a:prstGeom prst="rect">
                          <a:avLst/>
                        </a:prstGeom>
                        <a:noFill/>
                      </wps:spPr>
                      <wps:txbx>
                        <w:txbxContent>
                          <w:p>
                            <w:pPr>
                              <w:rPr>
                                <w:kern w:val="0"/>
                                <w:sz w:val="24"/>
                                <w:szCs w:val="24"/>
                              </w:rPr>
                            </w:pPr>
                            <w:r>
                              <w:rPr>
                                <w:rFonts w:hint="eastAsia" w:ascii="汉仪书宋一简" w:eastAsia="汉仪书宋一简"/>
                                <w:color w:val="E6A492"/>
                                <w:kern w:val="24"/>
                                <w:sz w:val="40"/>
                                <w:szCs w:val="40"/>
                              </w:rPr>
                              <w:t>求职意向：产品运营</w:t>
                            </w:r>
                          </w:p>
                        </w:txbxContent>
                      </wps:txbx>
                      <wps:bodyPr wrap="square" rtlCol="0">
                        <a:spAutoFit/>
                      </wps:bodyPr>
                    </wps:wsp>
                  </a:graphicData>
                </a:graphic>
              </wp:anchor>
            </w:drawing>
          </mc:Choice>
          <mc:Fallback>
            <w:pict>
              <v:shape id="文本框 72" o:spid="_x0000_s1026" o:spt="202" type="#_x0000_t202" style="position:absolute;left:0pt;margin-left:175.2pt;margin-top:461.4pt;height:31.5pt;width:297.8pt;z-index:251666432;mso-width-relative:page;mso-height-relative:page;" filled="f" stroked="f" coordsize="21600,21600" o:gfxdata="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kXDcY9gAAAALAQAADwAAAAAA&#10;AAABACAAAAAiAAAAZHJzL2Rvd25yZXYueG1sUEsBAhQAFAAAAAgAh07iQNKcoqKhAQAAEQMAAA4A&#10;AAAAAAAAAQAgAAAAJwEAAGRycy9lMm9Eb2MueG1sUEsFBgAAAAAGAAYAWQEAADoFAAAAAA==&#10;">
                <v:fill on="f" focussize="0,0"/>
                <v:stroke on="f"/>
                <v:imagedata o:title=""/>
                <o:lock v:ext="edit" aspectratio="f"/>
                <v:textbox style="mso-fit-shape-to-text:t;">
                  <w:txbxContent>
                    <w:p>
                      <w:pPr>
                        <w:rPr>
                          <w:kern w:val="0"/>
                          <w:sz w:val="24"/>
                          <w:szCs w:val="24"/>
                        </w:rPr>
                      </w:pPr>
                      <w:r>
                        <w:rPr>
                          <w:rFonts w:hint="eastAsia" w:ascii="汉仪书宋一简" w:eastAsia="汉仪书宋一简"/>
                          <w:color w:val="E6A492"/>
                          <w:kern w:val="24"/>
                          <w:sz w:val="40"/>
                          <w:szCs w:val="40"/>
                        </w:rPr>
                        <w:t>求职意向：产品运营</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2225040</wp:posOffset>
                </wp:positionH>
                <wp:positionV relativeFrom="paragraph">
                  <wp:posOffset>5288280</wp:posOffset>
                </wp:positionV>
                <wp:extent cx="3782060" cy="400050"/>
                <wp:effectExtent l="0" t="0" r="0" b="0"/>
                <wp:wrapNone/>
                <wp:docPr id="28" name="文本框 27"/>
                <wp:cNvGraphicFramePr/>
                <a:graphic xmlns:a="http://schemas.openxmlformats.org/drawingml/2006/main">
                  <a:graphicData uri="http://schemas.microsoft.com/office/word/2010/wordprocessingShape">
                    <wps:wsp>
                      <wps:cNvSpPr txBox="1"/>
                      <wps:spPr>
                        <a:xfrm>
                          <a:off x="0" y="0"/>
                          <a:ext cx="3782291" cy="400110"/>
                        </a:xfrm>
                        <a:prstGeom prst="rect">
                          <a:avLst/>
                        </a:prstGeom>
                        <a:noFill/>
                      </wps:spPr>
                      <wps:txbx>
                        <w:txbxContent>
                          <w:p>
                            <w:pPr>
                              <w:rPr>
                                <w:rFonts w:hint="eastAsia" w:eastAsia="汉仪书宋一简"/>
                                <w:kern w:val="0"/>
                                <w:sz w:val="24"/>
                                <w:szCs w:val="24"/>
                                <w:lang w:val="en-US" w:eastAsia="zh-CN"/>
                              </w:rPr>
                            </w:pPr>
                            <w:r>
                              <w:rPr>
                                <w:rFonts w:hint="eastAsia" w:ascii="汉仪书宋一简" w:eastAsia="汉仪书宋一简"/>
                                <w:color w:val="E6A492"/>
                                <w:kern w:val="24"/>
                                <w:sz w:val="40"/>
                                <w:szCs w:val="40"/>
                              </w:rPr>
                              <w:t>姓    名：</w:t>
                            </w:r>
                            <w:r>
                              <w:rPr>
                                <w:rFonts w:hint="eastAsia" w:ascii="汉仪书宋一简" w:eastAsia="汉仪书宋一简"/>
                                <w:color w:val="E6A492"/>
                                <w:kern w:val="24"/>
                                <w:sz w:val="40"/>
                                <w:szCs w:val="40"/>
                                <w:lang w:eastAsia="zh-CN"/>
                              </w:rPr>
                              <w:t>办公资源</w:t>
                            </w:r>
                          </w:p>
                        </w:txbxContent>
                      </wps:txbx>
                      <wps:bodyPr wrap="square" rtlCol="0">
                        <a:spAutoFit/>
                      </wps:bodyPr>
                    </wps:wsp>
                  </a:graphicData>
                </a:graphic>
              </wp:anchor>
            </w:drawing>
          </mc:Choice>
          <mc:Fallback>
            <w:pict>
              <v:shape id="文本框 27" o:spid="_x0000_s1026" o:spt="202" type="#_x0000_t202" style="position:absolute;left:0pt;margin-left:175.2pt;margin-top:416.4pt;height:31.5pt;width:297.8pt;z-index:251667456;mso-width-relative:page;mso-height-relative:page;" filled="f" stroked="f" coordsize="21600,21600" o:gfxdata="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EO4wrZAAAACwEAAA8AAAAA&#10;AAAAAQAgAAAAIgAAAGRycy9kb3ducmV2LnhtbFBLAQIUABQAAAAIAIdO4kB1vTWAoQEAABEDAAAO&#10;AAAAAAAAAAEAIAAAACgBAABkcnMvZTJvRG9jLnhtbFBLBQYAAAAABgAGAFkBAAA7BQAAAAA=&#10;">
                <v:fill on="f" focussize="0,0"/>
                <v:stroke on="f"/>
                <v:imagedata o:title=""/>
                <o:lock v:ext="edit" aspectratio="f"/>
                <v:textbox style="mso-fit-shape-to-text:t;">
                  <w:txbxContent>
                    <w:p>
                      <w:pPr>
                        <w:rPr>
                          <w:rFonts w:hint="eastAsia" w:eastAsia="汉仪书宋一简"/>
                          <w:kern w:val="0"/>
                          <w:sz w:val="24"/>
                          <w:szCs w:val="24"/>
                          <w:lang w:val="en-US" w:eastAsia="zh-CN"/>
                        </w:rPr>
                      </w:pPr>
                      <w:r>
                        <w:rPr>
                          <w:rFonts w:hint="eastAsia" w:ascii="汉仪书宋一简" w:eastAsia="汉仪书宋一简"/>
                          <w:color w:val="E6A492"/>
                          <w:kern w:val="24"/>
                          <w:sz w:val="40"/>
                          <w:szCs w:val="40"/>
                        </w:rPr>
                        <w:t>姓    名：</w:t>
                      </w:r>
                      <w:r>
                        <w:rPr>
                          <w:rFonts w:hint="eastAsia" w:ascii="汉仪书宋一简" w:eastAsia="汉仪书宋一简"/>
                          <w:color w:val="E6A492"/>
                          <w:kern w:val="24"/>
                          <w:sz w:val="40"/>
                          <w:szCs w:val="40"/>
                          <w:lang w:eastAsia="zh-CN"/>
                        </w:rPr>
                        <w:t>办公资源</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2225040</wp:posOffset>
                </wp:positionH>
                <wp:positionV relativeFrom="paragraph">
                  <wp:posOffset>6431280</wp:posOffset>
                </wp:positionV>
                <wp:extent cx="3782060" cy="400050"/>
                <wp:effectExtent l="0" t="0" r="0" b="0"/>
                <wp:wrapNone/>
                <wp:docPr id="14" name="文本框 13"/>
                <wp:cNvGraphicFramePr/>
                <a:graphic xmlns:a="http://schemas.openxmlformats.org/drawingml/2006/main">
                  <a:graphicData uri="http://schemas.microsoft.com/office/word/2010/wordprocessingShape">
                    <wps:wsp>
                      <wps:cNvSpPr txBox="1"/>
                      <wps:spPr>
                        <a:xfrm>
                          <a:off x="0" y="0"/>
                          <a:ext cx="3782291" cy="400110"/>
                        </a:xfrm>
                        <a:prstGeom prst="rect">
                          <a:avLst/>
                        </a:prstGeom>
                        <a:noFill/>
                      </wps:spPr>
                      <wps:txbx>
                        <w:txbxContent>
                          <w:p>
                            <w:pPr>
                              <w:rPr>
                                <w:rFonts w:hint="default" w:eastAsia="汉仪书宋一简"/>
                                <w:kern w:val="0"/>
                                <w:sz w:val="24"/>
                                <w:szCs w:val="24"/>
                                <w:lang w:val="en-US" w:eastAsia="zh-CN"/>
                              </w:rPr>
                            </w:pPr>
                            <w:r>
                              <w:rPr>
                                <w:rFonts w:hint="eastAsia" w:ascii="汉仪书宋一简" w:eastAsia="汉仪书宋一简"/>
                                <w:color w:val="E6A492"/>
                                <w:kern w:val="24"/>
                                <w:sz w:val="40"/>
                                <w:szCs w:val="40"/>
                              </w:rPr>
                              <w:t>现居住地：广州</w:t>
                            </w:r>
                            <w:r>
                              <w:rPr>
                                <w:rFonts w:hint="eastAsia" w:ascii="汉仪书宋一简" w:eastAsia="汉仪书宋一简"/>
                                <w:color w:val="E6A492"/>
                                <w:kern w:val="24"/>
                                <w:sz w:val="40"/>
                                <w:szCs w:val="40"/>
                                <w:lang w:val="en-US" w:eastAsia="zh-CN"/>
                              </w:rPr>
                              <w:t>XX</w:t>
                            </w:r>
                          </w:p>
                        </w:txbxContent>
                      </wps:txbx>
                      <wps:bodyPr wrap="square" rtlCol="0">
                        <a:spAutoFit/>
                      </wps:bodyPr>
                    </wps:wsp>
                  </a:graphicData>
                </a:graphic>
              </wp:anchor>
            </w:drawing>
          </mc:Choice>
          <mc:Fallback>
            <w:pict>
              <v:shape id="文本框 13" o:spid="_x0000_s1026" o:spt="202" type="#_x0000_t202" style="position:absolute;left:0pt;margin-left:175.2pt;margin-top:506.4pt;height:31.5pt;width:297.8pt;z-index:251668480;mso-width-relative:page;mso-height-relative:page;" filled="f" stroked="f" coordsize="21600,21600" o:gfxdata="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oGQIi9kAAAANAQAADwAAAAAA&#10;AAABACAAAAAiAAAAZHJzL2Rvd25yZXYueG1sUEsBAhQAFAAAAAgAh07iQC77CYigAQAAEQMAAA4A&#10;AAAAAAAAAQAgAAAAKAEAAGRycy9lMm9Eb2MueG1sUEsFBgAAAAAGAAYAWQEAADoFAAAAAA==&#10;">
                <v:fill on="f" focussize="0,0"/>
                <v:stroke on="f"/>
                <v:imagedata o:title=""/>
                <o:lock v:ext="edit" aspectratio="f"/>
                <v:textbox style="mso-fit-shape-to-text:t;">
                  <w:txbxContent>
                    <w:p>
                      <w:pPr>
                        <w:rPr>
                          <w:rFonts w:hint="default" w:eastAsia="汉仪书宋一简"/>
                          <w:kern w:val="0"/>
                          <w:sz w:val="24"/>
                          <w:szCs w:val="24"/>
                          <w:lang w:val="en-US" w:eastAsia="zh-CN"/>
                        </w:rPr>
                      </w:pPr>
                      <w:r>
                        <w:rPr>
                          <w:rFonts w:hint="eastAsia" w:ascii="汉仪书宋一简" w:eastAsia="汉仪书宋一简"/>
                          <w:color w:val="E6A492"/>
                          <w:kern w:val="24"/>
                          <w:sz w:val="40"/>
                          <w:szCs w:val="40"/>
                        </w:rPr>
                        <w:t>现居住地：广州</w:t>
                      </w:r>
                      <w:r>
                        <w:rPr>
                          <w:rFonts w:hint="eastAsia" w:ascii="汉仪书宋一简" w:eastAsia="汉仪书宋一简"/>
                          <w:color w:val="E6A492"/>
                          <w:kern w:val="24"/>
                          <w:sz w:val="40"/>
                          <w:szCs w:val="40"/>
                          <w:lang w:val="en-US" w:eastAsia="zh-CN"/>
                        </w:rPr>
                        <w:t>XX</w:t>
                      </w:r>
                    </w:p>
                  </w:txbxContent>
                </v:textbox>
              </v:shape>
            </w:pict>
          </mc:Fallback>
        </mc:AlternateContent>
      </w:r>
    </w:p>
    <w:p>
      <w:pPr>
        <w:widowControl/>
        <w:jc w:val="left"/>
      </w:pPr>
      <w:r>
        <w:br w:type="page"/>
      </w:r>
    </w:p>
    <w:p>
      <w:r>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7559675" cy="10692130"/>
                <wp:effectExtent l="0" t="0" r="3175" b="0"/>
                <wp:wrapNone/>
                <wp:docPr id="1" name="组合 1"/>
                <wp:cNvGraphicFramePr/>
                <a:graphic xmlns:a="http://schemas.openxmlformats.org/drawingml/2006/main">
                  <a:graphicData uri="http://schemas.microsoft.com/office/word/2010/wordprocessingGroup">
                    <wpg:wgp>
                      <wpg:cNvGrpSpPr/>
                      <wpg:grpSpPr>
                        <a:xfrm>
                          <a:off x="0" y="0"/>
                          <a:ext cx="7559676" cy="10691815"/>
                          <a:chOff x="0" y="0"/>
                          <a:chExt cx="7559676" cy="10691815"/>
                        </a:xfrm>
                      </wpg:grpSpPr>
                      <wps:wsp>
                        <wps:cNvPr id="2" name="矩形 2"/>
                        <wps:cNvSpPr/>
                        <wps:spPr>
                          <a:xfrm>
                            <a:off x="1" y="0"/>
                            <a:ext cx="7559675" cy="10691815"/>
                          </a:xfrm>
                          <a:prstGeom prst="rect">
                            <a:avLst/>
                          </a:prstGeom>
                          <a:solidFill>
                            <a:srgbClr val="FBEEE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 name="图片 3" descr="图片包含 游戏机, 动物&#10;&#10;描述已自动生成"/>
                          <pic:cNvPicPr>
                            <a:picLocks noChangeAspect="1"/>
                          </pic:cNvPicPr>
                        </pic:nvPicPr>
                        <pic:blipFill>
                          <a:blip r:embed="rId5" cstate="print">
                            <a:extLst>
                              <a:ext uri="{28A0092B-C50C-407E-A947-70E740481C1C}">
                                <a14:useLocalDpi xmlns:a14="http://schemas.microsoft.com/office/drawing/2010/main" val="0"/>
                              </a:ext>
                            </a:extLst>
                          </a:blip>
                          <a:srcRect t="2224" r="47863" b="56493"/>
                          <a:stretch>
                            <a:fillRect/>
                          </a:stretch>
                        </pic:blipFill>
                        <pic:spPr>
                          <a:xfrm>
                            <a:off x="0" y="2"/>
                            <a:ext cx="739815" cy="877814"/>
                          </a:xfrm>
                          <a:prstGeom prst="rect">
                            <a:avLst/>
                          </a:prstGeom>
                        </pic:spPr>
                      </pic:pic>
                      <pic:pic xmlns:pic="http://schemas.openxmlformats.org/drawingml/2006/picture">
                        <pic:nvPicPr>
                          <pic:cNvPr id="5" name="图片 5" descr="图片包含 游戏机, 动物&#10;&#10;描述已自动生成"/>
                          <pic:cNvPicPr>
                            <a:picLocks noChangeAspect="1"/>
                          </pic:cNvPicPr>
                        </pic:nvPicPr>
                        <pic:blipFill>
                          <a:blip r:embed="rId6" cstate="print">
                            <a:extLst>
                              <a:ext uri="{28A0092B-C50C-407E-A947-70E740481C1C}">
                                <a14:useLocalDpi xmlns:a14="http://schemas.microsoft.com/office/drawing/2010/main" val="0"/>
                              </a:ext>
                            </a:extLst>
                          </a:blip>
                          <a:srcRect l="51915" b="53514"/>
                          <a:stretch>
                            <a:fillRect/>
                          </a:stretch>
                        </pic:blipFill>
                        <pic:spPr>
                          <a:xfrm>
                            <a:off x="6838905" y="0"/>
                            <a:ext cx="720771" cy="1044140"/>
                          </a:xfrm>
                          <a:prstGeom prst="rect">
                            <a:avLst/>
                          </a:prstGeom>
                        </pic:spPr>
                      </pic:pic>
                    </wpg:wgp>
                  </a:graphicData>
                </a:graphic>
              </wp:anchor>
            </w:drawing>
          </mc:Choice>
          <mc:Fallback>
            <w:pict>
              <v:group id="_x0000_s1026" o:spid="_x0000_s1026" o:spt="203" style="position:absolute;left:0pt;margin-left:0pt;margin-top:0pt;height:841.9pt;width:595.25pt;z-index:251669504;mso-width-relative:page;mso-height-relative:page;" coordsize="7559676,10691815" o:gfxdata="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">
                <o:lock v:ext="edit" aspectratio="f"/>
                <v:rect id="_x0000_s1026" o:spid="_x0000_s1026" o:spt="1" style="position:absolute;left:1;top:0;height:10691815;width:7559675;v-text-anchor:middle;" fillcolor="#FBEEEB" filled="t" stroked="f" coordsize="21600,21600" o:gfxdata="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9TTSr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shape id="_x0000_s1026" o:spid="_x0000_s1026" o:spt="75" alt="图片包含 游戏机, 动物&#10;&#10;描述已自动生成" type="#_x0000_t75" style="position:absolute;left:0;top:2;height:877814;width:739815;" filled="f" o:preferrelative="t" stroked="f" coordsize="21600,21600" o:gfxdata="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nTkn7sAAADa&#10;AAAADwAAAAAAAAABACAAAAAiAAAAZHJzL2Rvd25yZXYueG1sUEsBAhQAFAAAAAgAh07iQDMvBZ47&#10;AAAAOQAAABAAAAAAAAAAAQAgAAAACgEAAGRycy9zaGFwZXhtbC54bWxQSwUGAAAAAAYABgBbAQAA&#10;tAMAAAAA&#10;">
                  <v:fill on="f" focussize="0,0"/>
                  <v:stroke on="f"/>
                  <v:imagedata r:id="rId5" croptop="1458f" cropright="31367f" cropbottom="37023f" o:title=""/>
                  <o:lock v:ext="edit" aspectratio="t"/>
                </v:shape>
                <v:shape id="_x0000_s1026" o:spid="_x0000_s1026" o:spt="75" alt="图片包含 游戏机, 动物&#10;&#10;描述已自动生成" type="#_x0000_t75" style="position:absolute;left:6838905;top:0;height:1044140;width:720771;" filled="f" o:preferrelative="t" stroked="f" coordsize="21600,21600" o:gfxdata="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F3aetwAAANoAAAAP&#10;AAAAAAAAAAEAIAAAACIAAABkcnMvZG93bnJldi54bWxQSwECFAAUAAAACACHTuJAMy8FnjsAAAA5&#10;AAAAEAAAAAAAAAABACAAAAAGAQAAZHJzL3NoYXBleG1sLnhtbFBLBQYAAAAABgAGAFsBAACwAwAA&#10;AAA=&#10;">
                  <v:fill on="f" focussize="0,0"/>
                  <v:stroke on="f"/>
                  <v:imagedata r:id="rId6" cropleft="34023f" cropbottom="35071f" o:title=""/>
                  <o:lock v:ext="edit" aspectratio="t"/>
                </v:shape>
              </v:group>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318135</wp:posOffset>
                </wp:positionH>
                <wp:positionV relativeFrom="paragraph">
                  <wp:posOffset>3230880</wp:posOffset>
                </wp:positionV>
                <wp:extent cx="372110" cy="372110"/>
                <wp:effectExtent l="0" t="0" r="8890" b="8890"/>
                <wp:wrapNone/>
                <wp:docPr id="52" name="椭圆 51"/>
                <wp:cNvGraphicFramePr/>
                <a:graphic xmlns:a="http://schemas.openxmlformats.org/drawingml/2006/main">
                  <a:graphicData uri="http://schemas.microsoft.com/office/word/2010/wordprocessingShape">
                    <wps:wsp>
                      <wps:cNvSpPr/>
                      <wps:spPr>
                        <a:xfrm>
                          <a:off x="0" y="0"/>
                          <a:ext cx="372369" cy="372369"/>
                        </a:xfrm>
                        <a:prstGeom prst="ellipse">
                          <a:avLst/>
                        </a:prstGeom>
                        <a:solidFill>
                          <a:srgbClr val="E6A49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shape id="椭圆 51" o:spid="_x0000_s1026" o:spt="3" type="#_x0000_t3" style="position:absolute;left:0pt;margin-left:25.05pt;margin-top:254.4pt;height:29.3pt;width:29.3pt;z-index:251670528;v-text-anchor:middle;mso-width-relative:page;mso-height-relative:page;" fillcolor="#E6A492" filled="t" stroked="f" coordsize="21600,21600" o:gfxdata="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3wqePXAAAACgEAAA8AAAAA&#10;AAAAAQAgAAAAIgAAAGRycy9kb3ducmV2LnhtbFBLAQIUABQAAAAIAIdO4kB7R8mr3AEAAIcDAAAO&#10;AAAAAAAAAAEAIAAAACYBAABkcnMvZTJvRG9jLnhtbFBLBQYAAAAABgAGAFkBAAB0BQAAAAA=&#10;">
                <v:fill on="t" focussize="0,0"/>
                <v:stroke on="f" weight="1pt"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314960</wp:posOffset>
                </wp:positionH>
                <wp:positionV relativeFrom="paragraph">
                  <wp:posOffset>4765040</wp:posOffset>
                </wp:positionV>
                <wp:extent cx="372110" cy="372110"/>
                <wp:effectExtent l="0" t="0" r="8890" b="8890"/>
                <wp:wrapNone/>
                <wp:docPr id="53" name="椭圆 52"/>
                <wp:cNvGraphicFramePr/>
                <a:graphic xmlns:a="http://schemas.openxmlformats.org/drawingml/2006/main">
                  <a:graphicData uri="http://schemas.microsoft.com/office/word/2010/wordprocessingShape">
                    <wps:wsp>
                      <wps:cNvSpPr/>
                      <wps:spPr>
                        <a:xfrm>
                          <a:off x="0" y="0"/>
                          <a:ext cx="372369" cy="372369"/>
                        </a:xfrm>
                        <a:prstGeom prst="ellipse">
                          <a:avLst/>
                        </a:prstGeom>
                        <a:solidFill>
                          <a:srgbClr val="E6A49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shape id="椭圆 52" o:spid="_x0000_s1026" o:spt="3" type="#_x0000_t3" style="position:absolute;left:0pt;margin-left:24.8pt;margin-top:375.2pt;height:29.3pt;width:29.3pt;z-index:251671552;v-text-anchor:middle;mso-width-relative:page;mso-height-relative:page;" fillcolor="#E6A492" filled="t" stroked="f" coordsize="21600,21600" o:gfxdata="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B/zMtgAAAAKAQAADwAAAAAA&#10;AAABACAAAAAiAAAAZHJzL2Rvd25yZXYueG1sUEsBAhQAFAAAAAgAh07iQDL7WmHaAQAAhwMAAA4A&#10;AAAAAAAAAQAgAAAAJwEAAGRycy9lMm9Eb2MueG1sUEsFBgAAAAAGAAYAWQEAAHMFAAAAAA==&#10;">
                <v:fill on="t" focussize="0,0"/>
                <v:stroke on="f" weight="1pt"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311785</wp:posOffset>
                </wp:positionH>
                <wp:positionV relativeFrom="paragraph">
                  <wp:posOffset>6479540</wp:posOffset>
                </wp:positionV>
                <wp:extent cx="372110" cy="372110"/>
                <wp:effectExtent l="0" t="0" r="8890" b="8890"/>
                <wp:wrapNone/>
                <wp:docPr id="55" name="椭圆 54"/>
                <wp:cNvGraphicFramePr/>
                <a:graphic xmlns:a="http://schemas.openxmlformats.org/drawingml/2006/main">
                  <a:graphicData uri="http://schemas.microsoft.com/office/word/2010/wordprocessingShape">
                    <wps:wsp>
                      <wps:cNvSpPr/>
                      <wps:spPr>
                        <a:xfrm>
                          <a:off x="0" y="0"/>
                          <a:ext cx="372369" cy="372369"/>
                        </a:xfrm>
                        <a:prstGeom prst="ellipse">
                          <a:avLst/>
                        </a:prstGeom>
                        <a:solidFill>
                          <a:srgbClr val="E6A49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shape id="椭圆 54" o:spid="_x0000_s1026" o:spt="3" type="#_x0000_t3" style="position:absolute;left:0pt;margin-left:24.55pt;margin-top:510.2pt;height:29.3pt;width:29.3pt;z-index:251672576;v-text-anchor:middle;mso-width-relative:page;mso-height-relative:page;" fillcolor="#E6A492" filled="t" stroked="f" coordsize="21600,21600" o:gfxdata="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el2hB2AAAAAwBAAAPAAAA&#10;AAAAAAEAIAAAACIAAABkcnMvZG93bnJldi54bWxQSwECFAAUAAAACACHTuJAYCzpi9wBAACHAwAA&#10;DgAAAAAAAAABACAAAAAnAQAAZHJzL2Uyb0RvYy54bWxQSwUGAAAAAAYABgBZAQAAdQUAAAAA&#10;">
                <v:fill on="t" focussize="0,0"/>
                <v:stroke on="f" weight="1pt"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322580</wp:posOffset>
                </wp:positionH>
                <wp:positionV relativeFrom="paragraph">
                  <wp:posOffset>367030</wp:posOffset>
                </wp:positionV>
                <wp:extent cx="372110" cy="372110"/>
                <wp:effectExtent l="0" t="0" r="8890" b="8890"/>
                <wp:wrapNone/>
                <wp:docPr id="6" name="椭圆 2"/>
                <wp:cNvGraphicFramePr/>
                <a:graphic xmlns:a="http://schemas.openxmlformats.org/drawingml/2006/main">
                  <a:graphicData uri="http://schemas.microsoft.com/office/word/2010/wordprocessingShape">
                    <wps:wsp>
                      <wps:cNvSpPr/>
                      <wps:spPr>
                        <a:xfrm>
                          <a:off x="0" y="0"/>
                          <a:ext cx="372369" cy="372369"/>
                        </a:xfrm>
                        <a:prstGeom prst="ellipse">
                          <a:avLst/>
                        </a:prstGeom>
                        <a:solidFill>
                          <a:srgbClr val="E6A49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2" o:spid="_x0000_s1026" o:spt="3" type="#_x0000_t3" style="position:absolute;left:0pt;margin-left:25.4pt;margin-top:28.9pt;height:29.3pt;width:29.3pt;z-index:251673600;v-text-anchor:middle;mso-width-relative:page;mso-height-relative:page;" fillcolor="#E6A492" filled="t" stroked="f" coordsize="21600,21600" o:gfxdata="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qRrodYAAAAJAQAADwAAAAAAAAABACAAAAAi&#10;AAAAZHJzL2Rvd25yZXYueG1sUEsBAhQAFAAAAAgAh07iQAMTTTTTAQAAegMAAA4AAAAAAAAAAQAg&#10;AAAAJQEAAGRycy9lMm9Eb2MueG1sUEsFBgAAAAAGAAYAWQEAAGoFAAAAAA==&#1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308610</wp:posOffset>
                </wp:positionH>
                <wp:positionV relativeFrom="paragraph">
                  <wp:posOffset>2047240</wp:posOffset>
                </wp:positionV>
                <wp:extent cx="1734820" cy="562610"/>
                <wp:effectExtent l="0" t="0" r="0" b="0"/>
                <wp:wrapNone/>
                <wp:docPr id="54" name="文本框 44"/>
                <wp:cNvGraphicFramePr/>
                <a:graphic xmlns:a="http://schemas.openxmlformats.org/drawingml/2006/main">
                  <a:graphicData uri="http://schemas.microsoft.com/office/word/2010/wordprocessingShape">
                    <wps:wsp>
                      <wps:cNvSpPr txBox="1"/>
                      <wps:spPr>
                        <a:xfrm>
                          <a:off x="0" y="0"/>
                          <a:ext cx="1734696" cy="562526"/>
                        </a:xfrm>
                        <a:prstGeom prst="rect">
                          <a:avLst/>
                        </a:prstGeom>
                        <a:noFill/>
                      </wps:spPr>
                      <wps:txbx>
                        <w:txbxContent>
                          <w:p>
                            <w:pPr>
                              <w:spacing w:line="800" w:lineRule="exact"/>
                              <w:rPr>
                                <w:rFonts w:hint="eastAsia" w:eastAsia="微软雅黑"/>
                                <w:kern w:val="0"/>
                                <w:sz w:val="24"/>
                                <w:szCs w:val="24"/>
                                <w:lang w:val="en-US" w:eastAsia="zh-CN"/>
                              </w:rPr>
                            </w:pPr>
                            <w:r>
                              <w:rPr>
                                <w:rFonts w:hint="eastAsia" w:ascii="微软雅黑" w:hAnsi="微软雅黑" w:eastAsia="微软雅黑" w:cs="Times New Roman"/>
                                <w:color w:val="E6A492"/>
                                <w:kern w:val="24"/>
                                <w:sz w:val="56"/>
                                <w:szCs w:val="56"/>
                                <w:lang w:eastAsia="zh-CN"/>
                              </w:rPr>
                              <w:t>办公资源</w:t>
                            </w:r>
                          </w:p>
                        </w:txbxContent>
                      </wps:txbx>
                      <wps:bodyPr wrap="square" rtlCol="0">
                        <a:spAutoFit/>
                      </wps:bodyPr>
                    </wps:wsp>
                  </a:graphicData>
                </a:graphic>
              </wp:anchor>
            </w:drawing>
          </mc:Choice>
          <mc:Fallback>
            <w:pict>
              <v:shape id="文本框 44" o:spid="_x0000_s1026" o:spt="202" type="#_x0000_t202" style="position:absolute;left:0pt;margin-left:24.3pt;margin-top:161.2pt;height:44.3pt;width:136.6pt;z-index:251674624;mso-width-relative:page;mso-height-relative:page;" filled="f" stroked="f" coordsize="21600,21600" o:gfxdata="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ZSSEQ1wAAAAoBAAAPAAAAAAAA&#10;AAEAIAAAACIAAABkcnMvZG93bnJldi54bWxQSwECFAAUAAAACACHTuJAVv4mpaEBAAARAwAADgAA&#10;AAAAAAABACAAAAAmAQAAZHJzL2Uyb0RvYy54bWxQSwUGAAAAAAYABgBZAQAAOQUAAAAA&#10;">
                <v:fill on="f" focussize="0,0"/>
                <v:stroke on="f"/>
                <v:imagedata o:title=""/>
                <o:lock v:ext="edit" aspectratio="f"/>
                <v:textbox style="mso-fit-shape-to-text:t;">
                  <w:txbxContent>
                    <w:p>
                      <w:pPr>
                        <w:spacing w:line="800" w:lineRule="exact"/>
                        <w:rPr>
                          <w:rFonts w:hint="eastAsia" w:eastAsia="微软雅黑"/>
                          <w:kern w:val="0"/>
                          <w:sz w:val="24"/>
                          <w:szCs w:val="24"/>
                          <w:lang w:val="en-US" w:eastAsia="zh-CN"/>
                        </w:rPr>
                      </w:pPr>
                      <w:r>
                        <w:rPr>
                          <w:rFonts w:hint="eastAsia" w:ascii="微软雅黑" w:hAnsi="微软雅黑" w:eastAsia="微软雅黑" w:cs="Times New Roman"/>
                          <w:color w:val="E6A492"/>
                          <w:kern w:val="24"/>
                          <w:sz w:val="56"/>
                          <w:szCs w:val="56"/>
                          <w:lang w:eastAsia="zh-CN"/>
                        </w:rPr>
                        <w:t>办公资源</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308610</wp:posOffset>
                </wp:positionH>
                <wp:positionV relativeFrom="paragraph">
                  <wp:posOffset>2649220</wp:posOffset>
                </wp:positionV>
                <wp:extent cx="2589530" cy="335280"/>
                <wp:effectExtent l="0" t="0" r="0" b="0"/>
                <wp:wrapNone/>
                <wp:docPr id="56" name="文本框 42"/>
                <wp:cNvGraphicFramePr/>
                <a:graphic xmlns:a="http://schemas.openxmlformats.org/drawingml/2006/main">
                  <a:graphicData uri="http://schemas.microsoft.com/office/word/2010/wordprocessingShape">
                    <wps:wsp>
                      <wps:cNvSpPr txBox="1"/>
                      <wps:spPr>
                        <a:xfrm>
                          <a:off x="0" y="0"/>
                          <a:ext cx="2589299" cy="335156"/>
                        </a:xfrm>
                        <a:prstGeom prst="rect">
                          <a:avLst/>
                        </a:prstGeom>
                      </wps:spPr>
                      <wps:txbx>
                        <w:txbxContent>
                          <w:p>
                            <w:pPr>
                              <w:spacing w:line="400" w:lineRule="exact"/>
                              <w:rPr>
                                <w:kern w:val="0"/>
                                <w:sz w:val="24"/>
                                <w:szCs w:val="24"/>
                              </w:rPr>
                            </w:pPr>
                            <w:r>
                              <w:rPr>
                                <w:rFonts w:hint="eastAsia" w:ascii="微软雅黑 Light" w:hAnsi="微软雅黑 Light" w:eastAsia="微软雅黑 Light" w:cs="Times New Roman"/>
                                <w:color w:val="E6A492"/>
                                <w:kern w:val="24"/>
                                <w:sz w:val="32"/>
                                <w:szCs w:val="32"/>
                              </w:rPr>
                              <w:t>求职意向：产品运营</w:t>
                            </w:r>
                          </w:p>
                        </w:txbxContent>
                      </wps:txbx>
                      <wps:bodyPr wrap="square">
                        <a:spAutoFit/>
                      </wps:bodyPr>
                    </wps:wsp>
                  </a:graphicData>
                </a:graphic>
              </wp:anchor>
            </w:drawing>
          </mc:Choice>
          <mc:Fallback>
            <w:pict>
              <v:shape id="文本框 42" o:spid="_x0000_s1026" o:spt="202" type="#_x0000_t202" style="position:absolute;left:0pt;margin-left:24.3pt;margin-top:208.6pt;height:26.4pt;width:203.9pt;z-index:251675648;mso-width-relative:page;mso-height-relative:page;" filled="f" stroked="f" coordsize="21600,21600" o:gfxdata="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&#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ywKys1wAAAAoBAAAPAAAAAAAAAAEAIAAAACIAAABk&#10;cnMvZG93bnJldi54bWxQSwECFAAUAAAACACHTuJA4ivEy5UBAAD7AgAADgAAAAAAAAABACAAAAAm&#10;AQAAZHJzL2Uyb0RvYy54bWxQSwUGAAAAAAYABgBZAQAALQUAAAAA&#10;">
                <v:fill on="f" focussize="0,0"/>
                <v:stroke on="f"/>
                <v:imagedata o:title=""/>
                <o:lock v:ext="edit" aspectratio="f"/>
                <v:textbox style="mso-fit-shape-to-text:t;">
                  <w:txbxContent>
                    <w:p>
                      <w:pPr>
                        <w:spacing w:line="400" w:lineRule="exact"/>
                        <w:rPr>
                          <w:kern w:val="0"/>
                          <w:sz w:val="24"/>
                          <w:szCs w:val="24"/>
                        </w:rPr>
                      </w:pPr>
                      <w:r>
                        <w:rPr>
                          <w:rFonts w:hint="eastAsia" w:ascii="微软雅黑 Light" w:hAnsi="微软雅黑 Light" w:eastAsia="微软雅黑 Light" w:cs="Times New Roman"/>
                          <w:color w:val="E6A492"/>
                          <w:kern w:val="24"/>
                          <w:sz w:val="32"/>
                          <w:szCs w:val="32"/>
                        </w:rPr>
                        <w:t>求职意向：产品运营</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682625</wp:posOffset>
                </wp:positionH>
                <wp:positionV relativeFrom="paragraph">
                  <wp:posOffset>4799330</wp:posOffset>
                </wp:positionV>
                <wp:extent cx="1100455" cy="309880"/>
                <wp:effectExtent l="0" t="0" r="0" b="0"/>
                <wp:wrapNone/>
                <wp:docPr id="8" name="矩形 70"/>
                <wp:cNvGraphicFramePr/>
                <a:graphic xmlns:a="http://schemas.openxmlformats.org/drawingml/2006/main">
                  <a:graphicData uri="http://schemas.microsoft.com/office/word/2010/wordprocessingShape">
                    <wps:wsp>
                      <wps:cNvSpPr/>
                      <wps:spPr>
                        <a:xfrm>
                          <a:off x="0" y="0"/>
                          <a:ext cx="1100188" cy="309858"/>
                        </a:xfrm>
                        <a:prstGeom prst="rect">
                          <a:avLst/>
                        </a:prstGeom>
                        <a:noFill/>
                        <a:ln w="12700" cap="flat" cmpd="sng" algn="ctr">
                          <a:noFill/>
                          <a:prstDash val="solid"/>
                          <a:miter lim="800000"/>
                        </a:ln>
                        <a:effectLst/>
                      </wps:spPr>
                      <wps:txbx>
                        <w:txbxContent>
                          <w:p>
                            <w:pPr>
                              <w:spacing w:line="320" w:lineRule="exact"/>
                              <w:rPr>
                                <w:kern w:val="0"/>
                                <w:sz w:val="24"/>
                                <w:szCs w:val="24"/>
                              </w:rPr>
                            </w:pPr>
                            <w:r>
                              <w:rPr>
                                <w:rFonts w:hint="eastAsia" w:hAnsi="微软雅黑" w:eastAsia="微软雅黑" w:cs="Times New Roman"/>
                                <w:b/>
                                <w:bCs/>
                                <w:color w:val="E6A492"/>
                                <w:kern w:val="24"/>
                                <w:sz w:val="28"/>
                                <w:szCs w:val="28"/>
                              </w:rPr>
                              <w:t>教育背景</w:t>
                            </w:r>
                          </w:p>
                        </w:txbxContent>
                      </wps:txbx>
                      <wps:bodyPr rtlCol="0" anchor="ctr"/>
                    </wps:wsp>
                  </a:graphicData>
                </a:graphic>
              </wp:anchor>
            </w:drawing>
          </mc:Choice>
          <mc:Fallback>
            <w:pict>
              <v:rect id="矩形 70" o:spid="_x0000_s1026" o:spt="1" style="position:absolute;left:0pt;margin-left:53.75pt;margin-top:377.9pt;height:24.4pt;width:86.65pt;z-index:251676672;v-text-anchor:middle;mso-width-relative:page;mso-height-relative:page;" filled="f" stroked="f" coordsize="21600,21600" o:gfxdata="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QdaQXXAAAACwEAAA8AAAAAAAAAAQAgAAAAIgAAAGRycy9kb3du&#10;cmV2LnhtbFBLAQIUABQAAAAIAIdO4kDrUSELxwEAAGkDAAAOAAAAAAAAAAEAIAAAACYBAABkcnMv&#10;ZTJvRG9jLnhtbFBLBQYAAAAABgAGAFkBAABfBQAAAAA=&#10;">
                <v:fill on="f" focussize="0,0"/>
                <v:stroke on="f" weight="1pt" miterlimit="8" joinstyle="miter"/>
                <v:imagedata o:title=""/>
                <o:lock v:ext="edit" aspectratio="f"/>
                <v:textbox>
                  <w:txbxContent>
                    <w:p>
                      <w:pPr>
                        <w:spacing w:line="320" w:lineRule="exact"/>
                        <w:rPr>
                          <w:kern w:val="0"/>
                          <w:sz w:val="24"/>
                          <w:szCs w:val="24"/>
                        </w:rPr>
                      </w:pPr>
                      <w:r>
                        <w:rPr>
                          <w:rFonts w:hint="eastAsia" w:hAnsi="微软雅黑" w:eastAsia="微软雅黑" w:cs="Times New Roman"/>
                          <w:b/>
                          <w:bCs/>
                          <w:color w:val="E6A492"/>
                          <w:kern w:val="24"/>
                          <w:sz w:val="28"/>
                          <w:szCs w:val="28"/>
                        </w:rPr>
                        <w:t>教育背景</w:t>
                      </w:r>
                    </w:p>
                  </w:txbxContent>
                </v:textbox>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309245</wp:posOffset>
                </wp:positionH>
                <wp:positionV relativeFrom="paragraph">
                  <wp:posOffset>5108575</wp:posOffset>
                </wp:positionV>
                <wp:extent cx="1421765" cy="297815"/>
                <wp:effectExtent l="0" t="0" r="0" b="0"/>
                <wp:wrapNone/>
                <wp:docPr id="72" name="文本框 42"/>
                <wp:cNvGraphicFramePr/>
                <a:graphic xmlns:a="http://schemas.openxmlformats.org/drawingml/2006/main">
                  <a:graphicData uri="http://schemas.microsoft.com/office/word/2010/wordprocessingShape">
                    <wps:wsp>
                      <wps:cNvSpPr txBox="1"/>
                      <wps:spPr>
                        <a:xfrm>
                          <a:off x="0" y="0"/>
                          <a:ext cx="1421767" cy="297582"/>
                        </a:xfrm>
                        <a:prstGeom prst="rect">
                          <a:avLst/>
                        </a:prstGeom>
                      </wps:spPr>
                      <wps:txbx>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Times New Roman"/>
                                <w:color w:val="474747"/>
                                <w:kern w:val="24"/>
                                <w:szCs w:val="21"/>
                              </w:rPr>
                              <w:t>20XX.09-20XX.06</w:t>
                            </w:r>
                          </w:p>
                        </w:txbxContent>
                      </wps:txbx>
                      <wps:bodyPr wrap="square">
                        <a:spAutoFit/>
                      </wps:bodyPr>
                    </wps:wsp>
                  </a:graphicData>
                </a:graphic>
              </wp:anchor>
            </w:drawing>
          </mc:Choice>
          <mc:Fallback>
            <w:pict>
              <v:shape id="文本框 42" o:spid="_x0000_s1026" o:spt="202" type="#_x0000_t202" style="position:absolute;left:0pt;margin-left:24.35pt;margin-top:402.25pt;height:23.45pt;width:111.95pt;z-index:251677696;mso-width-relative:page;mso-height-relative:page;" filled="f" stroked="f" coordsize="21600,21600" o:gfxdata="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&#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RVecnXAAAACgEAAA8AAAAAAAAAAQAgAAAAIgAAAGRy&#10;cy9kb3ducmV2LnhtbFBLAQIUABQAAAAIAIdO4kAAWKWElAEAAPsCAAAOAAAAAAAAAAEAIAAAACYB&#10;AABkcnMvZTJvRG9jLnhtbFBLBQYAAAAABgAGAFkBAAAsBQAA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Times New Roman"/>
                          <w:color w:val="474747"/>
                          <w:kern w:val="24"/>
                          <w:szCs w:val="21"/>
                        </w:rPr>
                        <w:t>20XX.09-20XX.06</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5588000</wp:posOffset>
                </wp:positionH>
                <wp:positionV relativeFrom="paragraph">
                  <wp:posOffset>5106035</wp:posOffset>
                </wp:positionV>
                <wp:extent cx="1647825" cy="303530"/>
                <wp:effectExtent l="0" t="0" r="0" b="0"/>
                <wp:wrapNone/>
                <wp:docPr id="10" name="矩形 72"/>
                <wp:cNvGraphicFramePr/>
                <a:graphic xmlns:a="http://schemas.openxmlformats.org/drawingml/2006/main">
                  <a:graphicData uri="http://schemas.microsoft.com/office/word/2010/wordprocessingShape">
                    <wps:wsp>
                      <wps:cNvSpPr/>
                      <wps:spPr>
                        <a:xfrm>
                          <a:off x="0" y="0"/>
                          <a:ext cx="1647958" cy="303288"/>
                        </a:xfrm>
                        <a:prstGeom prst="rect">
                          <a:avLst/>
                        </a:prstGeom>
                      </wps:spPr>
                      <wps:txbx>
                        <w:txbxContent>
                          <w:p>
                            <w:pPr>
                              <w:tabs>
                                <w:tab w:val="left" w:pos="420"/>
                                <w:tab w:val="left" w:pos="1890"/>
                                <w:tab w:val="left" w:pos="2100"/>
                              </w:tabs>
                              <w:spacing w:after="120" w:line="360" w:lineRule="exact"/>
                              <w:jc w:val="right"/>
                              <w:textAlignment w:val="baseline"/>
                              <w:rPr>
                                <w:kern w:val="0"/>
                                <w:sz w:val="24"/>
                                <w:szCs w:val="24"/>
                              </w:rPr>
                            </w:pPr>
                            <w:r>
                              <w:rPr>
                                <w:rFonts w:hint="eastAsia" w:ascii="微软雅黑" w:hAnsi="微软雅黑" w:eastAsia="微软雅黑"/>
                                <w:color w:val="404040" w:themeColor="text1" w:themeTint="BF"/>
                                <w:kern w:val="24"/>
                                <w:sz w:val="23"/>
                                <w:szCs w:val="23"/>
                                <w14:textFill>
                                  <w14:solidFill>
                                    <w14:schemeClr w14:val="tx1">
                                      <w14:lumMod w14:val="75000"/>
                                      <w14:lumOff w14:val="25000"/>
                                    </w14:schemeClr>
                                  </w14:solidFill>
                                </w14:textFill>
                              </w:rPr>
                              <w:t>市场营销</w:t>
                            </w:r>
                          </w:p>
                        </w:txbxContent>
                      </wps:txbx>
                      <wps:bodyPr wrap="square">
                        <a:spAutoFit/>
                      </wps:bodyPr>
                    </wps:wsp>
                  </a:graphicData>
                </a:graphic>
              </wp:anchor>
            </w:drawing>
          </mc:Choice>
          <mc:Fallback>
            <w:pict>
              <v:rect id="矩形 72" o:spid="_x0000_s1026" o:spt="1" style="position:absolute;left:0pt;margin-left:440pt;margin-top:402.05pt;height:23.9pt;width:129.75pt;z-index:251678720;mso-width-relative:page;mso-height-relative:page;" filled="f" stroked="f" coordsize="21600,21600" o:gfxdata="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bEOgnbAAAADAEAAA8AAAAAAAAAAQAgAAAAIgAAAGRycy9kb3du&#10;cmV2LnhtbFBLAQIUABQAAAAIAIdO4kAHFLZ8igEAAO4CAAAOAAAAAAAAAAEAIAAAACoBAABkcnMv&#10;ZTJvRG9jLnhtbFBLBQYAAAAABgAGAFkBAAAmBQAAAAA=&#10;">
                <v:fill on="f" focussize="0,0"/>
                <v:stroke on="f"/>
                <v:imagedata o:title=""/>
                <o:lock v:ext="edit" aspectratio="f"/>
                <v:textbox style="mso-fit-shape-to-text:t;">
                  <w:txbxContent>
                    <w:p>
                      <w:pPr>
                        <w:tabs>
                          <w:tab w:val="left" w:pos="420"/>
                          <w:tab w:val="left" w:pos="1890"/>
                          <w:tab w:val="left" w:pos="2100"/>
                        </w:tabs>
                        <w:spacing w:after="120" w:line="360" w:lineRule="exact"/>
                        <w:jc w:val="right"/>
                        <w:textAlignment w:val="baseline"/>
                        <w:rPr>
                          <w:kern w:val="0"/>
                          <w:sz w:val="24"/>
                          <w:szCs w:val="24"/>
                        </w:rPr>
                      </w:pPr>
                      <w:r>
                        <w:rPr>
                          <w:rFonts w:hint="eastAsia" w:ascii="微软雅黑" w:hAnsi="微软雅黑" w:eastAsia="微软雅黑"/>
                          <w:color w:val="404040" w:themeColor="text1" w:themeTint="BF"/>
                          <w:kern w:val="24"/>
                          <w:sz w:val="23"/>
                          <w:szCs w:val="23"/>
                          <w14:textFill>
                            <w14:solidFill>
                              <w14:schemeClr w14:val="tx1">
                                <w14:lumMod w14:val="75000"/>
                                <w14:lumOff w14:val="25000"/>
                              </w14:schemeClr>
                            </w14:solidFill>
                          </w14:textFill>
                        </w:rPr>
                        <w:t>市场营销</w:t>
                      </w:r>
                    </w:p>
                  </w:txbxContent>
                </v:textbox>
              </v:rect>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396875</wp:posOffset>
                </wp:positionH>
                <wp:positionV relativeFrom="paragraph">
                  <wp:posOffset>4862195</wp:posOffset>
                </wp:positionV>
                <wp:extent cx="212725" cy="184150"/>
                <wp:effectExtent l="0" t="0" r="0" b="6985"/>
                <wp:wrapNone/>
                <wp:docPr id="87" name="book-of-black-cover-opened-back-view_301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12505" cy="184034"/>
                        </a:xfrm>
                        <a:custGeom>
                          <a:avLst/>
                          <a:gdLst>
                            <a:gd name="connsiteX0" fmla="*/ 249942 w 604110"/>
                            <a:gd name="connsiteY0" fmla="*/ 145082 h 523172"/>
                            <a:gd name="connsiteX1" fmla="*/ 353179 w 604110"/>
                            <a:gd name="connsiteY1" fmla="*/ 145082 h 523172"/>
                            <a:gd name="connsiteX2" fmla="*/ 353179 w 604110"/>
                            <a:gd name="connsiteY2" fmla="*/ 523172 h 523172"/>
                            <a:gd name="connsiteX3" fmla="*/ 249942 w 604110"/>
                            <a:gd name="connsiteY3" fmla="*/ 523172 h 523172"/>
                            <a:gd name="connsiteX4" fmla="*/ 0 w 604110"/>
                            <a:gd name="connsiteY4" fmla="*/ 53700 h 523172"/>
                            <a:gd name="connsiteX5" fmla="*/ 227220 w 604110"/>
                            <a:gd name="connsiteY5" fmla="*/ 145141 h 523172"/>
                            <a:gd name="connsiteX6" fmla="*/ 227220 w 604110"/>
                            <a:gd name="connsiteY6" fmla="*/ 523172 h 523172"/>
                            <a:gd name="connsiteX7" fmla="*/ 0 w 604110"/>
                            <a:gd name="connsiteY7" fmla="*/ 414508 h 523172"/>
                            <a:gd name="connsiteX8" fmla="*/ 604110 w 604110"/>
                            <a:gd name="connsiteY8" fmla="*/ 49819 h 523172"/>
                            <a:gd name="connsiteX9" fmla="*/ 604110 w 604110"/>
                            <a:gd name="connsiteY9" fmla="*/ 410805 h 523172"/>
                            <a:gd name="connsiteX10" fmla="*/ 376890 w 604110"/>
                            <a:gd name="connsiteY10" fmla="*/ 519361 h 523172"/>
                            <a:gd name="connsiteX11" fmla="*/ 376890 w 604110"/>
                            <a:gd name="connsiteY11" fmla="*/ 141274 h 523172"/>
                            <a:gd name="connsiteX12" fmla="*/ 604110 w 604110"/>
                            <a:gd name="connsiteY12" fmla="*/ 49819 h 523172"/>
                            <a:gd name="connsiteX13" fmla="*/ 76296 w 604110"/>
                            <a:gd name="connsiteY13" fmla="*/ 0 h 523172"/>
                            <a:gd name="connsiteX14" fmla="*/ 299911 w 604110"/>
                            <a:gd name="connsiteY14" fmla="*/ 70898 h 523172"/>
                            <a:gd name="connsiteX15" fmla="*/ 523650 w 604110"/>
                            <a:gd name="connsiteY15" fmla="*/ 0 h 523172"/>
                            <a:gd name="connsiteX16" fmla="*/ 563111 w 604110"/>
                            <a:gd name="connsiteY16" fmla="*/ 29376 h 523172"/>
                            <a:gd name="connsiteX17" fmla="*/ 353147 w 604110"/>
                            <a:gd name="connsiteY17" fmla="*/ 119114 h 523172"/>
                            <a:gd name="connsiteX18" fmla="*/ 301524 w 604110"/>
                            <a:gd name="connsiteY18" fmla="*/ 119114 h 523172"/>
                            <a:gd name="connsiteX19" fmla="*/ 298422 w 604110"/>
                            <a:gd name="connsiteY19" fmla="*/ 119114 h 523172"/>
                            <a:gd name="connsiteX20" fmla="*/ 246675 w 604110"/>
                            <a:gd name="connsiteY20" fmla="*/ 119114 h 523172"/>
                            <a:gd name="connsiteX21" fmla="*/ 36835 w 604110"/>
                            <a:gd name="connsiteY21" fmla="*/ 29376 h 52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604110" h="523172">
                              <a:moveTo>
                                <a:pt x="249942" y="145082"/>
                              </a:moveTo>
                              <a:lnTo>
                                <a:pt x="353179" y="145082"/>
                              </a:lnTo>
                              <a:lnTo>
                                <a:pt x="353179" y="523172"/>
                              </a:lnTo>
                              <a:lnTo>
                                <a:pt x="249942" y="523172"/>
                              </a:lnTo>
                              <a:close/>
                              <a:moveTo>
                                <a:pt x="0" y="53700"/>
                              </a:moveTo>
                              <a:cubicBezTo>
                                <a:pt x="0" y="53700"/>
                                <a:pt x="167282" y="63241"/>
                                <a:pt x="227220" y="145141"/>
                              </a:cubicBezTo>
                              <a:lnTo>
                                <a:pt x="227220" y="523172"/>
                              </a:lnTo>
                              <a:cubicBezTo>
                                <a:pt x="227220" y="523172"/>
                                <a:pt x="206496" y="414508"/>
                                <a:pt x="0" y="414508"/>
                              </a:cubicBezTo>
                              <a:close/>
                              <a:moveTo>
                                <a:pt x="604110" y="49819"/>
                              </a:moveTo>
                              <a:lnTo>
                                <a:pt x="604110" y="410805"/>
                              </a:lnTo>
                              <a:cubicBezTo>
                                <a:pt x="397614" y="410805"/>
                                <a:pt x="376890" y="519361"/>
                                <a:pt x="376890" y="519361"/>
                              </a:cubicBezTo>
                              <a:lnTo>
                                <a:pt x="376890" y="141274"/>
                              </a:lnTo>
                              <a:cubicBezTo>
                                <a:pt x="436828" y="59485"/>
                                <a:pt x="604110" y="49819"/>
                                <a:pt x="604110" y="49819"/>
                              </a:cubicBezTo>
                              <a:close/>
                              <a:moveTo>
                                <a:pt x="76296" y="0"/>
                              </a:moveTo>
                              <a:cubicBezTo>
                                <a:pt x="76296" y="0"/>
                                <a:pt x="263304" y="27145"/>
                                <a:pt x="299911" y="70898"/>
                              </a:cubicBezTo>
                              <a:cubicBezTo>
                                <a:pt x="336642" y="27145"/>
                                <a:pt x="523650" y="0"/>
                                <a:pt x="523650" y="0"/>
                              </a:cubicBezTo>
                              <a:lnTo>
                                <a:pt x="563111" y="29376"/>
                              </a:lnTo>
                              <a:cubicBezTo>
                                <a:pt x="341110" y="82054"/>
                                <a:pt x="353147" y="119114"/>
                                <a:pt x="353147" y="119114"/>
                              </a:cubicBezTo>
                              <a:lnTo>
                                <a:pt x="301524" y="119114"/>
                              </a:lnTo>
                              <a:lnTo>
                                <a:pt x="298422" y="119114"/>
                              </a:lnTo>
                              <a:lnTo>
                                <a:pt x="246675" y="119114"/>
                              </a:lnTo>
                              <a:cubicBezTo>
                                <a:pt x="246675" y="119114"/>
                                <a:pt x="258712" y="82054"/>
                                <a:pt x="36835" y="29376"/>
                              </a:cubicBezTo>
                              <a:close/>
                            </a:path>
                          </a:pathLst>
                        </a:custGeom>
                        <a:solidFill>
                          <a:schemeClr val="bg1"/>
                        </a:solidFill>
                        <a:ln>
                          <a:noFill/>
                        </a:ln>
                      </wps:spPr>
                      <wps:bodyPr/>
                    </wps:wsp>
                  </a:graphicData>
                </a:graphic>
              </wp:anchor>
            </w:drawing>
          </mc:Choice>
          <mc:Fallback>
            <w:pict>
              <v:shape id="book-of-black-cover-opened-back-view_30189" o:spid="_x0000_s1026" o:spt="100" style="position:absolute;left:0pt;margin-left:31.25pt;margin-top:382.85pt;height:14.5pt;width:16.75pt;z-index:251679744;mso-width-relative:page;mso-height-relative:page;" fillcolor="#FFFFFF [3212]" filled="t" stroked="f" coordsize="604110,523172" o:gfxdata="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" path="m249942,145082l353179,145082,353179,523172,249942,523172xm0,53700c0,53700,167282,63241,227220,145141l227220,523172c227220,523172,206496,414508,0,414508xm604110,49819l604110,410805c397614,410805,376890,519361,376890,519361l376890,141274c436828,59485,604110,49819,604110,49819xm76296,0c76296,0,263304,27145,299911,70898c336642,27145,523650,0,523650,0l563111,29376c341110,82054,353147,119114,353147,119114l301524,119114,298422,119114,246675,119114c246675,119114,258712,82054,36835,29376xe">
                <v:path o:connectlocs="87920,51034;124236,51034;124236,184034;87920,184034;0,18889;79928,51055;79928,184034;0,145809;212505,17524;212505,144507;132576,182693;132576,49695;212505,17524;26838,0;105498,24939;184201,0;198082,10333;124224,41900;106065,41900;104974,41900;86771,41900;12957,10333" o:connectangles="0,0,0,0,0,0,0,0,0,0,0,0,0,0,0,0,0,0,0,0,0,0"/>
                <v:fill on="t" focussize="0,0"/>
                <v:stroke on="f"/>
                <v:imagedata o:title=""/>
                <o:lock v:ext="edit" aspectratio="t"/>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3116580</wp:posOffset>
                </wp:positionH>
                <wp:positionV relativeFrom="paragraph">
                  <wp:posOffset>5107305</wp:posOffset>
                </wp:positionV>
                <wp:extent cx="2563495" cy="300355"/>
                <wp:effectExtent l="0" t="0" r="0" b="0"/>
                <wp:wrapNone/>
                <wp:docPr id="99" name="矩形 98"/>
                <wp:cNvGraphicFramePr/>
                <a:graphic xmlns:a="http://schemas.openxmlformats.org/drawingml/2006/main">
                  <a:graphicData uri="http://schemas.microsoft.com/office/word/2010/wordprocessingShape">
                    <wps:wsp>
                      <wps:cNvSpPr/>
                      <wps:spPr>
                        <a:xfrm>
                          <a:off x="0" y="0"/>
                          <a:ext cx="2563290" cy="300531"/>
                        </a:xfrm>
                        <a:prstGeom prst="rect">
                          <a:avLst/>
                        </a:prstGeom>
                      </wps:spPr>
                      <wps:txbx>
                        <w:txbxContent>
                          <w:p>
                            <w:pPr>
                              <w:tabs>
                                <w:tab w:val="left" w:pos="420"/>
                                <w:tab w:val="left" w:pos="1890"/>
                                <w:tab w:val="left" w:pos="2100"/>
                              </w:tabs>
                              <w:spacing w:after="120" w:line="360" w:lineRule="exact"/>
                              <w:textAlignment w:val="baseline"/>
                              <w:rPr>
                                <w:kern w:val="0"/>
                                <w:sz w:val="24"/>
                                <w:szCs w:val="24"/>
                              </w:rPr>
                            </w:pPr>
                            <w:r>
                              <w:rPr>
                                <w:rFonts w:hint="eastAsia" w:ascii="微软雅黑" w:hAnsi="微软雅黑" w:eastAsia="微软雅黑" w:cs="Times New Roman"/>
                                <w:b/>
                                <w:bCs/>
                                <w:color w:val="404040" w:themeColor="text1" w:themeTint="BF"/>
                                <w:kern w:val="24"/>
                                <w:sz w:val="23"/>
                                <w:szCs w:val="23"/>
                                <w14:textFill>
                                  <w14:solidFill>
                                    <w14:schemeClr w14:val="tx1">
                                      <w14:lumMod w14:val="75000"/>
                                      <w14:lumOff w14:val="25000"/>
                                    </w14:schemeClr>
                                  </w14:solidFill>
                                </w14:textFill>
                              </w:rPr>
                              <w:t>北京邮电大学</w:t>
                            </w:r>
                          </w:p>
                        </w:txbxContent>
                      </wps:txbx>
                      <wps:bodyPr wrap="square">
                        <a:spAutoFit/>
                      </wps:bodyPr>
                    </wps:wsp>
                  </a:graphicData>
                </a:graphic>
              </wp:anchor>
            </w:drawing>
          </mc:Choice>
          <mc:Fallback>
            <w:pict>
              <v:rect id="矩形 98" o:spid="_x0000_s1026" o:spt="1" style="position:absolute;left:0pt;margin-left:245.4pt;margin-top:402.15pt;height:23.65pt;width:201.85pt;z-index:251680768;mso-width-relative:page;mso-height-relative:page;" filled="f" stroked="f" coordsize="21600,21600" o:gfxdata="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6GYKX2gAAAAsBAAAPAAAAAAAAAAEAIAAAACIAAABkcnMvZG93bnJl&#10;di54bWxQSwECFAAUAAAACACHTuJAom133IkBAADuAgAADgAAAAAAAAABACAAAAApAQAAZHJzL2Uy&#10;b0RvYy54bWxQSwUGAAAAAAYABgBZAQAAJAUAAAAA&#10;">
                <v:fill on="f" focussize="0,0"/>
                <v:stroke on="f"/>
                <v:imagedata o:title=""/>
                <o:lock v:ext="edit" aspectratio="f"/>
                <v:textbox style="mso-fit-shape-to-text:t;">
                  <w:txbxContent>
                    <w:p>
                      <w:pPr>
                        <w:tabs>
                          <w:tab w:val="left" w:pos="420"/>
                          <w:tab w:val="left" w:pos="1890"/>
                          <w:tab w:val="left" w:pos="2100"/>
                        </w:tabs>
                        <w:spacing w:after="120" w:line="360" w:lineRule="exact"/>
                        <w:textAlignment w:val="baseline"/>
                        <w:rPr>
                          <w:kern w:val="0"/>
                          <w:sz w:val="24"/>
                          <w:szCs w:val="24"/>
                        </w:rPr>
                      </w:pPr>
                      <w:r>
                        <w:rPr>
                          <w:rFonts w:hint="eastAsia" w:ascii="微软雅黑" w:hAnsi="微软雅黑" w:eastAsia="微软雅黑" w:cs="Times New Roman"/>
                          <w:b/>
                          <w:bCs/>
                          <w:color w:val="404040" w:themeColor="text1" w:themeTint="BF"/>
                          <w:kern w:val="24"/>
                          <w:sz w:val="23"/>
                          <w:szCs w:val="23"/>
                          <w14:textFill>
                            <w14:solidFill>
                              <w14:schemeClr w14:val="tx1">
                                <w14:lumMod w14:val="75000"/>
                                <w14:lumOff w14:val="25000"/>
                              </w14:schemeClr>
                            </w14:solidFill>
                          </w14:textFill>
                        </w:rPr>
                        <w:t>北京邮电大学</w:t>
                      </w:r>
                    </w:p>
                  </w:txbxContent>
                </v:textbox>
              </v:rect>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308610</wp:posOffset>
                </wp:positionH>
                <wp:positionV relativeFrom="paragraph">
                  <wp:posOffset>3562985</wp:posOffset>
                </wp:positionV>
                <wp:extent cx="6855460" cy="760095"/>
                <wp:effectExtent l="0" t="0" r="0" b="0"/>
                <wp:wrapNone/>
                <wp:docPr id="37" name="矩形 36"/>
                <wp:cNvGraphicFramePr/>
                <a:graphic xmlns:a="http://schemas.openxmlformats.org/drawingml/2006/main">
                  <a:graphicData uri="http://schemas.microsoft.com/office/word/2010/wordprocessingShape">
                    <wps:wsp>
                      <wps:cNvSpPr/>
                      <wps:spPr>
                        <a:xfrm>
                          <a:off x="0" y="0"/>
                          <a:ext cx="6855634" cy="760273"/>
                        </a:xfrm>
                        <a:prstGeom prst="rect">
                          <a:avLst/>
                        </a:prstGeom>
                      </wps:spPr>
                      <wps:txbx>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本人在个人性格上能以诚待人，有社会责任感，遇到挫折艰困，也可顶住压力迎难而上，在学习上力求上进，虽非聪敏，求学路上从不放弃，具有良好的生活作风，艰苦好学，勤奋上进，勇于开拓，平易近人，善于交际，始终深信机遇永远是属于艰苦奋斗的人，爱拼才会赢。</w:t>
                            </w:r>
                          </w:p>
                        </w:txbxContent>
                      </wps:txbx>
                      <wps:bodyPr wrap="square">
                        <a:spAutoFit/>
                      </wps:bodyPr>
                    </wps:wsp>
                  </a:graphicData>
                </a:graphic>
              </wp:anchor>
            </w:drawing>
          </mc:Choice>
          <mc:Fallback>
            <w:pict>
              <v:rect id="矩形 36" o:spid="_x0000_s1026" o:spt="1" style="position:absolute;left:0pt;margin-left:24.3pt;margin-top:280.55pt;height:59.85pt;width:539.8pt;z-index:251681792;mso-width-relative:page;mso-height-relative:page;" filled="f" stroked="f" coordsize="21600,21600" o:gfxdata="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g/ztNkAAAALAQAADwAAAAAAAAABACAAAAAiAAAAZHJzL2Rvd25y&#10;ZXYueG1sUEsBAhQAFAAAAAgAh07iQFMnz7qLAQAA7gIAAA4AAAAAAAAAAQAgAAAAKAEAAGRycy9l&#10;Mm9Eb2MueG1sUEsFBgAAAAAGAAYAWQEAACUFAAA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本人在个人性格上能以诚待人，有社会责任感，遇到挫折艰困，也可顶住压力迎难而上，在学习上力求上进，虽非聪敏，求学路上从不放弃，具有良好的生活作风，艰苦好学，勤奋上进，勇于开拓，平易近人，善于交际，始终深信机遇永远是属于艰苦奋斗的人，爱拼才会赢。</w:t>
                      </w:r>
                    </w:p>
                  </w:txbxContent>
                </v:textbox>
              </v:rect>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322580</wp:posOffset>
                </wp:positionH>
                <wp:positionV relativeFrom="paragraph">
                  <wp:posOffset>5370830</wp:posOffset>
                </wp:positionV>
                <wp:extent cx="6926580" cy="758190"/>
                <wp:effectExtent l="0" t="0" r="0" b="0"/>
                <wp:wrapNone/>
                <wp:docPr id="46" name="矩形 45"/>
                <wp:cNvGraphicFramePr/>
                <a:graphic xmlns:a="http://schemas.openxmlformats.org/drawingml/2006/main">
                  <a:graphicData uri="http://schemas.microsoft.com/office/word/2010/wordprocessingShape">
                    <wps:wsp>
                      <wps:cNvSpPr/>
                      <wps:spPr>
                        <a:xfrm>
                          <a:off x="0" y="0"/>
                          <a:ext cx="6926890" cy="758285"/>
                        </a:xfrm>
                        <a:prstGeom prst="rect">
                          <a:avLst/>
                        </a:prstGeom>
                      </wps:spPr>
                      <wps:txbx>
                        <w:txbxContent>
                          <w:p>
                            <w:pPr>
                              <w:tabs>
                                <w:tab w:val="left" w:pos="420"/>
                                <w:tab w:val="left" w:pos="1890"/>
                                <w:tab w:val="left" w:pos="2100"/>
                              </w:tabs>
                              <w:spacing w:after="120" w:line="360" w:lineRule="exact"/>
                              <w:textAlignment w:val="baseline"/>
                              <w:rPr>
                                <w:kern w:val="0"/>
                                <w:sz w:val="24"/>
                                <w:szCs w:val="24"/>
                              </w:rPr>
                            </w:pPr>
                            <w:r>
                              <w:rPr>
                                <w:rFonts w:hint="eastAsia" w:hAnsi="微软雅黑 Light" w:eastAsia="微软雅黑 Light" w:cs="Times New Roman"/>
                                <w:color w:val="595959" w:themeColor="text1" w:themeTint="A6"/>
                                <w:kern w:val="24"/>
                                <w:szCs w:val="21"/>
                                <w14:textFill>
                                  <w14:solidFill>
                                    <w14:schemeClr w14:val="tx1">
                                      <w14:lumMod w14:val="65000"/>
                                      <w14:lumOff w14:val="35000"/>
                                    </w14:schemeClr>
                                  </w14:solidFill>
                                </w14:textFill>
                              </w:rPr>
                              <w:t>主修课程：市场营销学、服务营销学、消费者行为学、广告学与广告设计、市场调查与分析、营销定量模型、电子商务与网络营销、营销沟通与商业函电、基础会计学、财务会计学、人力资源管理与开发、管理信息系统、通信市场营销、通信国际市场营销、商务谈判、电信组织管理、网络营销实用技能、知识产权法与电信法等课程。</w:t>
                            </w:r>
                          </w:p>
                        </w:txbxContent>
                      </wps:txbx>
                      <wps:bodyPr wrap="square">
                        <a:spAutoFit/>
                      </wps:bodyPr>
                    </wps:wsp>
                  </a:graphicData>
                </a:graphic>
              </wp:anchor>
            </w:drawing>
          </mc:Choice>
          <mc:Fallback>
            <w:pict>
              <v:rect id="矩形 45" o:spid="_x0000_s1026" o:spt="1" style="position:absolute;left:0pt;margin-left:25.4pt;margin-top:422.9pt;height:59.7pt;width:545.4pt;z-index:251682816;mso-width-relative:page;mso-height-relative:page;" filled="f" stroked="f" coordsize="21600,21600" o:gfxdata="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ZGAvK2gAAAAsBAAAPAAAAAAAAAAEAIAAAACIAAABkcnMvZG93bnJl&#10;di54bWxQSwECFAAUAAAACACHTuJAvFnedYkBAADuAgAADgAAAAAAAAABACAAAAApAQAAZHJzL2Uy&#10;b0RvYy54bWxQSwUGAAAAAAYABgBZAQAAJAUAAAAA&#10;">
                <v:fill on="f" focussize="0,0"/>
                <v:stroke on="f"/>
                <v:imagedata o:title=""/>
                <o:lock v:ext="edit" aspectratio="f"/>
                <v:textbox style="mso-fit-shape-to-text:t;">
                  <w:txbxContent>
                    <w:p>
                      <w:pPr>
                        <w:tabs>
                          <w:tab w:val="left" w:pos="420"/>
                          <w:tab w:val="left" w:pos="1890"/>
                          <w:tab w:val="left" w:pos="2100"/>
                        </w:tabs>
                        <w:spacing w:after="120" w:line="360" w:lineRule="exact"/>
                        <w:textAlignment w:val="baseline"/>
                        <w:rPr>
                          <w:kern w:val="0"/>
                          <w:sz w:val="24"/>
                          <w:szCs w:val="24"/>
                        </w:rPr>
                      </w:pPr>
                      <w:r>
                        <w:rPr>
                          <w:rFonts w:hint="eastAsia" w:hAnsi="微软雅黑 Light" w:eastAsia="微软雅黑 Light" w:cs="Times New Roman"/>
                          <w:color w:val="595959" w:themeColor="text1" w:themeTint="A6"/>
                          <w:kern w:val="24"/>
                          <w:szCs w:val="21"/>
                          <w14:textFill>
                            <w14:solidFill>
                              <w14:schemeClr w14:val="tx1">
                                <w14:lumMod w14:val="65000"/>
                                <w14:lumOff w14:val="35000"/>
                              </w14:schemeClr>
                            </w14:solidFill>
                          </w14:textFill>
                        </w:rPr>
                        <w:t>主修课程：市场营销学、服务营销学、消费者行为学、广告学与广告设计、市场调查与分析、营销定量模型、电子商务与网络营销、营销沟通与商业函电、基础会计学、财务会计学、人力资源管理与开发、管理信息系统、通信市场营销、通信国际市场营销、商务谈判、电信组织管理、网络营销实用技能、知识产权法与电信法等课程。</w:t>
                      </w:r>
                    </w:p>
                  </w:txbxContent>
                </v:textbox>
              </v:rect>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682625</wp:posOffset>
                </wp:positionH>
                <wp:positionV relativeFrom="paragraph">
                  <wp:posOffset>3272155</wp:posOffset>
                </wp:positionV>
                <wp:extent cx="1100455" cy="288925"/>
                <wp:effectExtent l="0" t="0" r="0" b="0"/>
                <wp:wrapNone/>
                <wp:docPr id="83" name="矩形 82"/>
                <wp:cNvGraphicFramePr/>
                <a:graphic xmlns:a="http://schemas.openxmlformats.org/drawingml/2006/main">
                  <a:graphicData uri="http://schemas.microsoft.com/office/word/2010/wordprocessingShape">
                    <wps:wsp>
                      <wps:cNvSpPr/>
                      <wps:spPr>
                        <a:xfrm>
                          <a:off x="0" y="0"/>
                          <a:ext cx="1100188" cy="288916"/>
                        </a:xfrm>
                        <a:prstGeom prst="rect">
                          <a:avLst/>
                        </a:prstGeom>
                        <a:noFill/>
                        <a:ln w="12700" cap="flat" cmpd="sng" algn="ctr">
                          <a:noFill/>
                          <a:prstDash val="solid"/>
                          <a:miter lim="800000"/>
                        </a:ln>
                        <a:effectLst/>
                      </wps:spPr>
                      <wps:txbx>
                        <w:txbxContent>
                          <w:p>
                            <w:pPr>
                              <w:spacing w:line="320" w:lineRule="exact"/>
                              <w:rPr>
                                <w:kern w:val="0"/>
                                <w:sz w:val="24"/>
                                <w:szCs w:val="24"/>
                              </w:rPr>
                            </w:pPr>
                            <w:r>
                              <w:rPr>
                                <w:rFonts w:hint="eastAsia" w:ascii="微软雅黑" w:hAnsi="微软雅黑" w:eastAsia="微软雅黑" w:cs="Times New Roman"/>
                                <w:b/>
                                <w:bCs/>
                                <w:color w:val="E6A492"/>
                                <w:kern w:val="24"/>
                                <w:sz w:val="28"/>
                                <w:szCs w:val="28"/>
                              </w:rPr>
                              <w:t>自我评价</w:t>
                            </w:r>
                          </w:p>
                        </w:txbxContent>
                      </wps:txbx>
                      <wps:bodyPr rtlCol="0" anchor="ctr"/>
                    </wps:wsp>
                  </a:graphicData>
                </a:graphic>
              </wp:anchor>
            </w:drawing>
          </mc:Choice>
          <mc:Fallback>
            <w:pict>
              <v:rect id="矩形 82" o:spid="_x0000_s1026" o:spt="1" style="position:absolute;left:0pt;margin-left:53.75pt;margin-top:257.65pt;height:22.75pt;width:86.65pt;z-index:251683840;v-text-anchor:middle;mso-width-relative:page;mso-height-relative:page;" filled="f" stroked="f" coordsize="21600,21600" o:gfxdata="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msZDnYAAAACwEAAA8AAAAAAAAAAQAgAAAAIgAAAGRycy9k&#10;b3ducmV2LnhtbFBLAQIUABQAAAAIAIdO4kBNsNtoyQEAAGoDAAAOAAAAAAAAAAEAIAAAACcBAABk&#10;cnMvZTJvRG9jLnhtbFBLBQYAAAAABgAGAFkBAABiBQAAAAA=&#10;">
                <v:fill on="f" focussize="0,0"/>
                <v:stroke on="f" weight="1pt" miterlimit="8" joinstyle="miter"/>
                <v:imagedata o:title=""/>
                <o:lock v:ext="edit" aspectratio="f"/>
                <v:textbox>
                  <w:txbxContent>
                    <w:p>
                      <w:pPr>
                        <w:spacing w:line="320" w:lineRule="exact"/>
                        <w:rPr>
                          <w:kern w:val="0"/>
                          <w:sz w:val="24"/>
                          <w:szCs w:val="24"/>
                        </w:rPr>
                      </w:pPr>
                      <w:r>
                        <w:rPr>
                          <w:rFonts w:hint="eastAsia" w:ascii="微软雅黑" w:hAnsi="微软雅黑" w:eastAsia="微软雅黑" w:cs="Times New Roman"/>
                          <w:b/>
                          <w:bCs/>
                          <w:color w:val="E6A492"/>
                          <w:kern w:val="24"/>
                          <w:sz w:val="28"/>
                          <w:szCs w:val="28"/>
                        </w:rPr>
                        <w:t>自我评价</w:t>
                      </w:r>
                    </w:p>
                  </w:txbxContent>
                </v:textbox>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403860</wp:posOffset>
                </wp:positionH>
                <wp:positionV relativeFrom="paragraph">
                  <wp:posOffset>3317875</wp:posOffset>
                </wp:positionV>
                <wp:extent cx="212725" cy="196850"/>
                <wp:effectExtent l="0" t="0" r="0" b="0"/>
                <wp:wrapNone/>
                <wp:docPr id="84" name="book-of-black-cover-opened-back-view_301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12505" cy="196924"/>
                        </a:xfrm>
                        <a:custGeom>
                          <a:avLst/>
                          <a:gdLst>
                            <a:gd name="connsiteX0" fmla="*/ 460509 w 602487"/>
                            <a:gd name="connsiteY0" fmla="*/ 352333 h 558314"/>
                            <a:gd name="connsiteX1" fmla="*/ 524794 w 602487"/>
                            <a:gd name="connsiteY1" fmla="*/ 416513 h 558314"/>
                            <a:gd name="connsiteX2" fmla="*/ 460509 w 602487"/>
                            <a:gd name="connsiteY2" fmla="*/ 480693 h 558314"/>
                            <a:gd name="connsiteX3" fmla="*/ 396224 w 602487"/>
                            <a:gd name="connsiteY3" fmla="*/ 416513 h 558314"/>
                            <a:gd name="connsiteX4" fmla="*/ 460509 w 602487"/>
                            <a:gd name="connsiteY4" fmla="*/ 352333 h 558314"/>
                            <a:gd name="connsiteX5" fmla="*/ 469031 w 602487"/>
                            <a:gd name="connsiteY5" fmla="*/ 300551 h 558314"/>
                            <a:gd name="connsiteX6" fmla="*/ 463869 w 602487"/>
                            <a:gd name="connsiteY6" fmla="*/ 322719 h 558314"/>
                            <a:gd name="connsiteX7" fmla="*/ 426697 w 602487"/>
                            <a:gd name="connsiteY7" fmla="*/ 328905 h 558314"/>
                            <a:gd name="connsiteX8" fmla="*/ 414565 w 602487"/>
                            <a:gd name="connsiteY8" fmla="*/ 309573 h 558314"/>
                            <a:gd name="connsiteX9" fmla="*/ 384363 w 602487"/>
                            <a:gd name="connsiteY9" fmla="*/ 328390 h 558314"/>
                            <a:gd name="connsiteX10" fmla="*/ 396495 w 602487"/>
                            <a:gd name="connsiteY10" fmla="*/ 347722 h 558314"/>
                            <a:gd name="connsiteX11" fmla="*/ 374554 w 602487"/>
                            <a:gd name="connsiteY11" fmla="*/ 378396 h 558314"/>
                            <a:gd name="connsiteX12" fmla="*/ 352354 w 602487"/>
                            <a:gd name="connsiteY12" fmla="*/ 373240 h 558314"/>
                            <a:gd name="connsiteX13" fmla="*/ 344352 w 602487"/>
                            <a:gd name="connsiteY13" fmla="*/ 408038 h 558314"/>
                            <a:gd name="connsiteX14" fmla="*/ 366552 w 602487"/>
                            <a:gd name="connsiteY14" fmla="*/ 413194 h 558314"/>
                            <a:gd name="connsiteX15" fmla="*/ 372747 w 602487"/>
                            <a:gd name="connsiteY15" fmla="*/ 450311 h 558314"/>
                            <a:gd name="connsiteX16" fmla="*/ 353387 w 602487"/>
                            <a:gd name="connsiteY16" fmla="*/ 462426 h 558314"/>
                            <a:gd name="connsiteX17" fmla="*/ 372489 w 602487"/>
                            <a:gd name="connsiteY17" fmla="*/ 492585 h 558314"/>
                            <a:gd name="connsiteX18" fmla="*/ 391591 w 602487"/>
                            <a:gd name="connsiteY18" fmla="*/ 480470 h 558314"/>
                            <a:gd name="connsiteX19" fmla="*/ 422309 w 602487"/>
                            <a:gd name="connsiteY19" fmla="*/ 502379 h 558314"/>
                            <a:gd name="connsiteX20" fmla="*/ 417404 w 602487"/>
                            <a:gd name="connsiteY20" fmla="*/ 524547 h 558314"/>
                            <a:gd name="connsiteX21" fmla="*/ 451994 w 602487"/>
                            <a:gd name="connsiteY21" fmla="*/ 532538 h 558314"/>
                            <a:gd name="connsiteX22" fmla="*/ 457157 w 602487"/>
                            <a:gd name="connsiteY22" fmla="*/ 510370 h 558314"/>
                            <a:gd name="connsiteX23" fmla="*/ 494328 w 602487"/>
                            <a:gd name="connsiteY23" fmla="*/ 504184 h 558314"/>
                            <a:gd name="connsiteX24" fmla="*/ 506461 w 602487"/>
                            <a:gd name="connsiteY24" fmla="*/ 523516 h 558314"/>
                            <a:gd name="connsiteX25" fmla="*/ 536663 w 602487"/>
                            <a:gd name="connsiteY25" fmla="*/ 504699 h 558314"/>
                            <a:gd name="connsiteX26" fmla="*/ 524530 w 602487"/>
                            <a:gd name="connsiteY26" fmla="*/ 485367 h 558314"/>
                            <a:gd name="connsiteX27" fmla="*/ 546472 w 602487"/>
                            <a:gd name="connsiteY27" fmla="*/ 454693 h 558314"/>
                            <a:gd name="connsiteX28" fmla="*/ 568671 w 602487"/>
                            <a:gd name="connsiteY28" fmla="*/ 459849 h 558314"/>
                            <a:gd name="connsiteX29" fmla="*/ 576674 w 602487"/>
                            <a:gd name="connsiteY29" fmla="*/ 425051 h 558314"/>
                            <a:gd name="connsiteX30" fmla="*/ 554474 w 602487"/>
                            <a:gd name="connsiteY30" fmla="*/ 419895 h 558314"/>
                            <a:gd name="connsiteX31" fmla="*/ 548279 w 602487"/>
                            <a:gd name="connsiteY31" fmla="*/ 382778 h 558314"/>
                            <a:gd name="connsiteX32" fmla="*/ 567639 w 602487"/>
                            <a:gd name="connsiteY32" fmla="*/ 370663 h 558314"/>
                            <a:gd name="connsiteX33" fmla="*/ 548795 w 602487"/>
                            <a:gd name="connsiteY33" fmla="*/ 340505 h 558314"/>
                            <a:gd name="connsiteX34" fmla="*/ 529435 w 602487"/>
                            <a:gd name="connsiteY34" fmla="*/ 352619 h 558314"/>
                            <a:gd name="connsiteX35" fmla="*/ 498717 w 602487"/>
                            <a:gd name="connsiteY35" fmla="*/ 330710 h 558314"/>
                            <a:gd name="connsiteX36" fmla="*/ 503879 w 602487"/>
                            <a:gd name="connsiteY36" fmla="*/ 308542 h 558314"/>
                            <a:gd name="connsiteX37" fmla="*/ 257102 w 602487"/>
                            <a:gd name="connsiteY37" fmla="*/ 0 h 558314"/>
                            <a:gd name="connsiteX38" fmla="*/ 399077 w 602487"/>
                            <a:gd name="connsiteY38" fmla="*/ 141769 h 558314"/>
                            <a:gd name="connsiteX39" fmla="*/ 320604 w 602487"/>
                            <a:gd name="connsiteY39" fmla="*/ 290241 h 558314"/>
                            <a:gd name="connsiteX40" fmla="*/ 373779 w 602487"/>
                            <a:gd name="connsiteY40" fmla="*/ 309831 h 558314"/>
                            <a:gd name="connsiteX41" fmla="*/ 421534 w 602487"/>
                            <a:gd name="connsiteY41" fmla="*/ 280188 h 558314"/>
                            <a:gd name="connsiteX42" fmla="*/ 436248 w 602487"/>
                            <a:gd name="connsiteY42" fmla="*/ 303644 h 558314"/>
                            <a:gd name="connsiteX43" fmla="*/ 446573 w 602487"/>
                            <a:gd name="connsiteY43" fmla="*/ 302098 h 558314"/>
                            <a:gd name="connsiteX44" fmla="*/ 452769 w 602487"/>
                            <a:gd name="connsiteY44" fmla="*/ 274775 h 558314"/>
                            <a:gd name="connsiteX45" fmla="*/ 529693 w 602487"/>
                            <a:gd name="connsiteY45" fmla="*/ 292561 h 558314"/>
                            <a:gd name="connsiteX46" fmla="*/ 523240 w 602487"/>
                            <a:gd name="connsiteY46" fmla="*/ 319626 h 558314"/>
                            <a:gd name="connsiteX47" fmla="*/ 531758 w 602487"/>
                            <a:gd name="connsiteY47" fmla="*/ 325812 h 558314"/>
                            <a:gd name="connsiteX48" fmla="*/ 555506 w 602487"/>
                            <a:gd name="connsiteY48" fmla="*/ 310862 h 558314"/>
                            <a:gd name="connsiteX49" fmla="*/ 597324 w 602487"/>
                            <a:gd name="connsiteY49" fmla="*/ 377622 h 558314"/>
                            <a:gd name="connsiteX50" fmla="*/ 573576 w 602487"/>
                            <a:gd name="connsiteY50" fmla="*/ 392315 h 558314"/>
                            <a:gd name="connsiteX51" fmla="*/ 575125 w 602487"/>
                            <a:gd name="connsiteY51" fmla="*/ 402625 h 558314"/>
                            <a:gd name="connsiteX52" fmla="*/ 602487 w 602487"/>
                            <a:gd name="connsiteY52" fmla="*/ 409069 h 558314"/>
                            <a:gd name="connsiteX53" fmla="*/ 584676 w 602487"/>
                            <a:gd name="connsiteY53" fmla="*/ 485367 h 558314"/>
                            <a:gd name="connsiteX54" fmla="*/ 557572 w 602487"/>
                            <a:gd name="connsiteY54" fmla="*/ 479181 h 558314"/>
                            <a:gd name="connsiteX55" fmla="*/ 551376 w 602487"/>
                            <a:gd name="connsiteY55" fmla="*/ 487687 h 558314"/>
                            <a:gd name="connsiteX56" fmla="*/ 566348 w 602487"/>
                            <a:gd name="connsiteY56" fmla="*/ 511401 h 558314"/>
                            <a:gd name="connsiteX57" fmla="*/ 499491 w 602487"/>
                            <a:gd name="connsiteY57" fmla="*/ 552901 h 558314"/>
                            <a:gd name="connsiteX58" fmla="*/ 484777 w 602487"/>
                            <a:gd name="connsiteY58" fmla="*/ 529445 h 558314"/>
                            <a:gd name="connsiteX59" fmla="*/ 474452 w 602487"/>
                            <a:gd name="connsiteY59" fmla="*/ 530991 h 558314"/>
                            <a:gd name="connsiteX60" fmla="*/ 467999 w 602487"/>
                            <a:gd name="connsiteY60" fmla="*/ 558314 h 558314"/>
                            <a:gd name="connsiteX61" fmla="*/ 393398 w 602487"/>
                            <a:gd name="connsiteY61" fmla="*/ 541044 h 558314"/>
                            <a:gd name="connsiteX62" fmla="*/ 257102 w 602487"/>
                            <a:gd name="connsiteY62" fmla="*/ 549550 h 558314"/>
                            <a:gd name="connsiteX63" fmla="*/ 329122 w 602487"/>
                            <a:gd name="connsiteY63" fmla="*/ 477634 h 558314"/>
                            <a:gd name="connsiteX64" fmla="*/ 268460 w 602487"/>
                            <a:gd name="connsiteY64" fmla="*/ 331225 h 558314"/>
                            <a:gd name="connsiteX65" fmla="*/ 269235 w 602487"/>
                            <a:gd name="connsiteY65" fmla="*/ 331225 h 558314"/>
                            <a:gd name="connsiteX66" fmla="*/ 292725 w 602487"/>
                            <a:gd name="connsiteY66" fmla="*/ 304418 h 558314"/>
                            <a:gd name="connsiteX67" fmla="*/ 257102 w 602487"/>
                            <a:gd name="connsiteY67" fmla="*/ 310862 h 558314"/>
                            <a:gd name="connsiteX68" fmla="*/ 221480 w 602487"/>
                            <a:gd name="connsiteY68" fmla="*/ 304418 h 558314"/>
                            <a:gd name="connsiteX69" fmla="*/ 245228 w 602487"/>
                            <a:gd name="connsiteY69" fmla="*/ 331225 h 558314"/>
                            <a:gd name="connsiteX70" fmla="*/ 245744 w 602487"/>
                            <a:gd name="connsiteY70" fmla="*/ 331225 h 558314"/>
                            <a:gd name="connsiteX71" fmla="*/ 185083 w 602487"/>
                            <a:gd name="connsiteY71" fmla="*/ 477634 h 558314"/>
                            <a:gd name="connsiteX72" fmla="*/ 257102 w 602487"/>
                            <a:gd name="connsiteY72" fmla="*/ 549550 h 558314"/>
                            <a:gd name="connsiteX73" fmla="*/ 0 w 602487"/>
                            <a:gd name="connsiteY73" fmla="*/ 486398 h 558314"/>
                            <a:gd name="connsiteX74" fmla="*/ 193859 w 602487"/>
                            <a:gd name="connsiteY74" fmla="*/ 290241 h 558314"/>
                            <a:gd name="connsiteX75" fmla="*/ 115128 w 602487"/>
                            <a:gd name="connsiteY75" fmla="*/ 141769 h 558314"/>
                            <a:gd name="connsiteX76" fmla="*/ 257102 w 602487"/>
                            <a:gd name="connsiteY76" fmla="*/ 0 h 558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602487" h="558314">
                              <a:moveTo>
                                <a:pt x="460509" y="352333"/>
                              </a:moveTo>
                              <a:cubicBezTo>
                                <a:pt x="496013" y="352333"/>
                                <a:pt x="524794" y="381067"/>
                                <a:pt x="524794" y="416513"/>
                              </a:cubicBezTo>
                              <a:cubicBezTo>
                                <a:pt x="524794" y="451959"/>
                                <a:pt x="496013" y="480693"/>
                                <a:pt x="460509" y="480693"/>
                              </a:cubicBezTo>
                              <a:cubicBezTo>
                                <a:pt x="425005" y="480693"/>
                                <a:pt x="396224" y="451959"/>
                                <a:pt x="396224" y="416513"/>
                              </a:cubicBezTo>
                              <a:cubicBezTo>
                                <a:pt x="396224" y="381067"/>
                                <a:pt x="425005" y="352333"/>
                                <a:pt x="460509" y="352333"/>
                              </a:cubicBezTo>
                              <a:close/>
                              <a:moveTo>
                                <a:pt x="469031" y="300551"/>
                              </a:moveTo>
                              <a:lnTo>
                                <a:pt x="463869" y="322719"/>
                              </a:lnTo>
                              <a:cubicBezTo>
                                <a:pt x="451478" y="322203"/>
                                <a:pt x="438829" y="324265"/>
                                <a:pt x="426697" y="328905"/>
                              </a:cubicBezTo>
                              <a:lnTo>
                                <a:pt x="414565" y="309573"/>
                              </a:lnTo>
                              <a:lnTo>
                                <a:pt x="384363" y="328390"/>
                              </a:lnTo>
                              <a:lnTo>
                                <a:pt x="396495" y="347722"/>
                              </a:lnTo>
                              <a:cubicBezTo>
                                <a:pt x="386944" y="356486"/>
                                <a:pt x="379458" y="367054"/>
                                <a:pt x="374554" y="378396"/>
                              </a:cubicBezTo>
                              <a:lnTo>
                                <a:pt x="352354" y="373240"/>
                              </a:lnTo>
                              <a:lnTo>
                                <a:pt x="344352" y="408038"/>
                              </a:lnTo>
                              <a:lnTo>
                                <a:pt x="366552" y="413194"/>
                              </a:lnTo>
                              <a:cubicBezTo>
                                <a:pt x="366035" y="425566"/>
                                <a:pt x="368100" y="438197"/>
                                <a:pt x="372747" y="450311"/>
                              </a:cubicBezTo>
                              <a:lnTo>
                                <a:pt x="353387" y="462426"/>
                              </a:lnTo>
                              <a:lnTo>
                                <a:pt x="372489" y="492585"/>
                              </a:lnTo>
                              <a:lnTo>
                                <a:pt x="391591" y="480470"/>
                              </a:lnTo>
                              <a:cubicBezTo>
                                <a:pt x="400625" y="490007"/>
                                <a:pt x="410951" y="497482"/>
                                <a:pt x="422309" y="502379"/>
                              </a:cubicBezTo>
                              <a:lnTo>
                                <a:pt x="417404" y="524547"/>
                              </a:lnTo>
                              <a:lnTo>
                                <a:pt x="451994" y="532538"/>
                              </a:lnTo>
                              <a:lnTo>
                                <a:pt x="457157" y="510370"/>
                              </a:lnTo>
                              <a:cubicBezTo>
                                <a:pt x="469548" y="510886"/>
                                <a:pt x="482196" y="508824"/>
                                <a:pt x="494328" y="504184"/>
                              </a:cubicBezTo>
                              <a:lnTo>
                                <a:pt x="506461" y="523516"/>
                              </a:lnTo>
                              <a:lnTo>
                                <a:pt x="536663" y="504699"/>
                              </a:lnTo>
                              <a:lnTo>
                                <a:pt x="524530" y="485367"/>
                              </a:lnTo>
                              <a:cubicBezTo>
                                <a:pt x="534081" y="476603"/>
                                <a:pt x="541567" y="466035"/>
                                <a:pt x="546472" y="454693"/>
                              </a:cubicBezTo>
                              <a:lnTo>
                                <a:pt x="568671" y="459849"/>
                              </a:lnTo>
                              <a:lnTo>
                                <a:pt x="576674" y="425051"/>
                              </a:lnTo>
                              <a:lnTo>
                                <a:pt x="554474" y="419895"/>
                              </a:lnTo>
                              <a:cubicBezTo>
                                <a:pt x="554990" y="407523"/>
                                <a:pt x="552925" y="394892"/>
                                <a:pt x="548279" y="382778"/>
                              </a:cubicBezTo>
                              <a:lnTo>
                                <a:pt x="567639" y="370663"/>
                              </a:lnTo>
                              <a:lnTo>
                                <a:pt x="548795" y="340505"/>
                              </a:lnTo>
                              <a:lnTo>
                                <a:pt x="529435" y="352619"/>
                              </a:lnTo>
                              <a:cubicBezTo>
                                <a:pt x="520658" y="343082"/>
                                <a:pt x="510075" y="335607"/>
                                <a:pt x="498717" y="330710"/>
                              </a:cubicBezTo>
                              <a:lnTo>
                                <a:pt x="503879" y="308542"/>
                              </a:lnTo>
                              <a:close/>
                              <a:moveTo>
                                <a:pt x="257102" y="0"/>
                              </a:moveTo>
                              <a:cubicBezTo>
                                <a:pt x="335575" y="0"/>
                                <a:pt x="399077" y="63410"/>
                                <a:pt x="399077" y="141769"/>
                              </a:cubicBezTo>
                              <a:cubicBezTo>
                                <a:pt x="399077" y="197446"/>
                                <a:pt x="367068" y="259052"/>
                                <a:pt x="320604" y="290241"/>
                              </a:cubicBezTo>
                              <a:cubicBezTo>
                                <a:pt x="339189" y="294881"/>
                                <a:pt x="357001" y="301840"/>
                                <a:pt x="373779" y="309831"/>
                              </a:cubicBezTo>
                              <a:lnTo>
                                <a:pt x="421534" y="280188"/>
                              </a:lnTo>
                              <a:lnTo>
                                <a:pt x="436248" y="303644"/>
                              </a:lnTo>
                              <a:cubicBezTo>
                                <a:pt x="439862" y="303129"/>
                                <a:pt x="443218" y="302356"/>
                                <a:pt x="446573" y="302098"/>
                              </a:cubicBezTo>
                              <a:lnTo>
                                <a:pt x="452769" y="274775"/>
                              </a:lnTo>
                              <a:lnTo>
                                <a:pt x="529693" y="292561"/>
                              </a:lnTo>
                              <a:lnTo>
                                <a:pt x="523240" y="319626"/>
                              </a:lnTo>
                              <a:cubicBezTo>
                                <a:pt x="526337" y="321430"/>
                                <a:pt x="529177" y="323492"/>
                                <a:pt x="531758" y="325812"/>
                              </a:cubicBezTo>
                              <a:lnTo>
                                <a:pt x="555506" y="310862"/>
                              </a:lnTo>
                              <a:lnTo>
                                <a:pt x="597324" y="377622"/>
                              </a:lnTo>
                              <a:lnTo>
                                <a:pt x="573576" y="392315"/>
                              </a:lnTo>
                              <a:cubicBezTo>
                                <a:pt x="574350" y="395666"/>
                                <a:pt x="574867" y="399274"/>
                                <a:pt x="575125" y="402625"/>
                              </a:cubicBezTo>
                              <a:lnTo>
                                <a:pt x="602487" y="409069"/>
                              </a:lnTo>
                              <a:lnTo>
                                <a:pt x="584676" y="485367"/>
                              </a:lnTo>
                              <a:lnTo>
                                <a:pt x="557572" y="479181"/>
                              </a:lnTo>
                              <a:cubicBezTo>
                                <a:pt x="555765" y="482016"/>
                                <a:pt x="553700" y="485109"/>
                                <a:pt x="551376" y="487687"/>
                              </a:cubicBezTo>
                              <a:lnTo>
                                <a:pt x="566348" y="511401"/>
                              </a:lnTo>
                              <a:lnTo>
                                <a:pt x="499491" y="552901"/>
                              </a:lnTo>
                              <a:lnTo>
                                <a:pt x="484777" y="529445"/>
                              </a:lnTo>
                              <a:cubicBezTo>
                                <a:pt x="481422" y="530218"/>
                                <a:pt x="477808" y="530733"/>
                                <a:pt x="474452" y="530991"/>
                              </a:cubicBezTo>
                              <a:lnTo>
                                <a:pt x="467999" y="558314"/>
                              </a:lnTo>
                              <a:lnTo>
                                <a:pt x="393398" y="541044"/>
                              </a:lnTo>
                              <a:cubicBezTo>
                                <a:pt x="352354" y="546715"/>
                                <a:pt x="304857" y="549550"/>
                                <a:pt x="257102" y="549550"/>
                              </a:cubicBezTo>
                              <a:lnTo>
                                <a:pt x="329122" y="477634"/>
                              </a:lnTo>
                              <a:lnTo>
                                <a:pt x="268460" y="331225"/>
                              </a:lnTo>
                              <a:lnTo>
                                <a:pt x="269235" y="331225"/>
                              </a:lnTo>
                              <a:lnTo>
                                <a:pt x="292725" y="304418"/>
                              </a:lnTo>
                              <a:cubicBezTo>
                                <a:pt x="281367" y="308542"/>
                                <a:pt x="269493" y="310862"/>
                                <a:pt x="257102" y="310862"/>
                              </a:cubicBezTo>
                              <a:cubicBezTo>
                                <a:pt x="244970" y="310862"/>
                                <a:pt x="232838" y="308542"/>
                                <a:pt x="221480" y="304418"/>
                              </a:cubicBezTo>
                              <a:lnTo>
                                <a:pt x="245228" y="331225"/>
                              </a:lnTo>
                              <a:lnTo>
                                <a:pt x="245744" y="331225"/>
                              </a:lnTo>
                              <a:lnTo>
                                <a:pt x="185083" y="477634"/>
                              </a:lnTo>
                              <a:lnTo>
                                <a:pt x="257102" y="549550"/>
                              </a:lnTo>
                              <a:cubicBezTo>
                                <a:pt x="128551" y="549550"/>
                                <a:pt x="0" y="528671"/>
                                <a:pt x="0" y="486398"/>
                              </a:cubicBezTo>
                              <a:cubicBezTo>
                                <a:pt x="0" y="414740"/>
                                <a:pt x="82345" y="318337"/>
                                <a:pt x="193859" y="290241"/>
                              </a:cubicBezTo>
                              <a:cubicBezTo>
                                <a:pt x="147137" y="259052"/>
                                <a:pt x="115128" y="197446"/>
                                <a:pt x="115128" y="141769"/>
                              </a:cubicBezTo>
                              <a:cubicBezTo>
                                <a:pt x="115128" y="63410"/>
                                <a:pt x="178629" y="0"/>
                                <a:pt x="257102" y="0"/>
                              </a:cubicBezTo>
                              <a:close/>
                            </a:path>
                          </a:pathLst>
                        </a:custGeom>
                        <a:solidFill>
                          <a:schemeClr val="bg1"/>
                        </a:solidFill>
                        <a:ln>
                          <a:noFill/>
                        </a:ln>
                      </wps:spPr>
                      <wps:bodyPr/>
                    </wps:wsp>
                  </a:graphicData>
                </a:graphic>
              </wp:anchor>
            </w:drawing>
          </mc:Choice>
          <mc:Fallback>
            <w:pict>
              <v:shape id="book-of-black-cover-opened-back-view_30189" o:spid="_x0000_s1026" o:spt="100" style="position:absolute;left:0pt;margin-left:31.8pt;margin-top:261.25pt;height:15.5pt;width:16.75pt;z-index:251684864;mso-width-relative:page;mso-height-relative:page;" fillcolor="#FFFFFF [3212]" filled="t" stroked="f" coordsize="602487,558314" o:gfxdata="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" path="m460509,352333c496013,352333,524794,381067,524794,416513c524794,451959,496013,480693,460509,480693c425005,480693,396224,451959,396224,416513c396224,381067,425005,352333,460509,352333xm469031,300551l463869,322719c451478,322203,438829,324265,426697,328905l414565,309573,384363,328390,396495,347722c386944,356486,379458,367054,374554,378396l352354,373240,344352,408038,366552,413194c366035,425566,368100,438197,372747,450311l353387,462426,372489,492585,391591,480470c400625,490007,410951,497482,422309,502379l417404,524547,451994,532538,457157,510370c469548,510886,482196,508824,494328,504184l506461,523516,536663,504699,524530,485367c534081,476603,541567,466035,546472,454693l568671,459849,576674,425051,554474,419895c554990,407523,552925,394892,548279,382778l567639,370663,548795,340505,529435,352619c520658,343082,510075,335607,498717,330710l503879,308542xm257102,0c335575,0,399077,63410,399077,141769c399077,197446,367068,259052,320604,290241c339189,294881,357001,301840,373779,309831l421534,280188,436248,303644c439862,303129,443218,302356,446573,302098l452769,274775,529693,292561,523240,319626c526337,321430,529177,323492,531758,325812l555506,310862,597324,377622,573576,392315c574350,395666,574867,399274,575125,402625l602487,409069,584676,485367,557572,479181c555765,482016,553700,485109,551376,487687l566348,511401,499491,552901,484777,529445c481422,530218,477808,530733,474452,530991l467999,558314,393398,541044c352354,546715,304857,549550,257102,549550l329122,477634,268460,331225,269235,331225,292725,304418c281367,308542,269493,310862,257102,310862c244970,310862,232838,308542,221480,304418l245228,331225,245744,331225,185083,477634,257102,549550c128551,549550,0,528671,0,486398c0,414740,82345,318337,193859,290241c147137,259052,115128,197446,115128,141769c115128,63410,178629,0,257102,0xe">
                <v:path o:connectlocs="162427,124272;185101,146909;162427,169546;139753,146909;162427,124272;165433,106007;163612,113826;150501,116008;146222,109190;135569,115827;139848,122645;132110,133464;124279,131646;121457,143919;129287,145738;131472,158830;124644,163103;131381,173740;138119,169467;148953,177195;147223,185013;159424,187832;161245,180013;174355,177831;178635,184650;189288,178013;185008,171194;192747,160375;200577,162194;203400,149920;195570,148101;193385,135010;200213,130737;193567,120100;186738,124372;175903,116645;177724,108826;90683,0;140759,50003;113081,102371;131836,109281;148680,98825;153870,107098;157512,106553;159697,96916;186829,103189;184553,112735;187557,114917;195934,109644;210683,133191;202307,138374;202854,142010;212505,144283;206222,171194;196662,169012;194477,172013;199758,180377;176176,195014;170987,186741;167345,187286;165069,196924;138756,190832;90683,193832;116085,168467;94689,116827;94962,116827;103247,107371;90683,109644;78118,107371;86495,116827;86677,116827;65281,168467;90683,193832;0,171558;68376,102371;40607,50003;90683,0" o:connectangles="0,0,0,0,0,0,0,0,0,0,0,0,0,0,0,0,0,0,0,0,0,0,0,0,0,0,0,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401320</wp:posOffset>
                </wp:positionH>
                <wp:positionV relativeFrom="paragraph">
                  <wp:posOffset>915670</wp:posOffset>
                </wp:positionV>
                <wp:extent cx="288925" cy="288925"/>
                <wp:effectExtent l="0" t="0" r="0" b="0"/>
                <wp:wrapNone/>
                <wp:docPr id="57" name="矩形 56"/>
                <wp:cNvGraphicFramePr/>
                <a:graphic xmlns:a="http://schemas.openxmlformats.org/drawingml/2006/main">
                  <a:graphicData uri="http://schemas.microsoft.com/office/word/2010/wordprocessingShape">
                    <wps:wsp>
                      <wps:cNvSpPr/>
                      <wps:spPr>
                        <a:xfrm>
                          <a:off x="0" y="0"/>
                          <a:ext cx="289092" cy="289092"/>
                        </a:xfrm>
                        <a:prstGeom prst="rect">
                          <a:avLst/>
                        </a:prstGeom>
                        <a:solidFill>
                          <a:srgbClr val="E6A49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56" o:spid="_x0000_s1026" o:spt="1" style="position:absolute;left:0pt;margin-left:31.6pt;margin-top:72.1pt;height:22.75pt;width:22.75pt;z-index:251685888;v-text-anchor:middle;mso-width-relative:page;mso-height-relative:page;" fillcolor="#E6A492" filled="t" stroked="f" coordsize="21600,21600" o:gfxdata="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rdOUTZAAAACgEAAA8AAAAAAAAAAQAgAAAA&#10;IgAAAGRycy9kb3ducmV2LnhtbFBLAQIUABQAAAAIAIdO4kA+Smnv0QEAAHkDAAAOAAAAAAAAAAEA&#10;IAAAACgBAABkcnMvZTJvRG9jLnhtbFBLBQYAAAAABgAGAFkBAABrBQ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401320</wp:posOffset>
                </wp:positionH>
                <wp:positionV relativeFrom="paragraph">
                  <wp:posOffset>1358900</wp:posOffset>
                </wp:positionV>
                <wp:extent cx="288925" cy="288925"/>
                <wp:effectExtent l="0" t="0" r="0" b="0"/>
                <wp:wrapNone/>
                <wp:docPr id="58" name="矩形 57"/>
                <wp:cNvGraphicFramePr/>
                <a:graphic xmlns:a="http://schemas.openxmlformats.org/drawingml/2006/main">
                  <a:graphicData uri="http://schemas.microsoft.com/office/word/2010/wordprocessingShape">
                    <wps:wsp>
                      <wps:cNvSpPr/>
                      <wps:spPr>
                        <a:xfrm>
                          <a:off x="0" y="0"/>
                          <a:ext cx="289092" cy="289092"/>
                        </a:xfrm>
                        <a:prstGeom prst="rect">
                          <a:avLst/>
                        </a:prstGeom>
                        <a:solidFill>
                          <a:srgbClr val="E6A49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57" o:spid="_x0000_s1026" o:spt="1" style="position:absolute;left:0pt;margin-left:31.6pt;margin-top:107pt;height:22.75pt;width:22.75pt;z-index:251686912;v-text-anchor:middle;mso-width-relative:page;mso-height-relative:page;" fillcolor="#E6A492" filled="t" stroked="f" coordsize="21600,21600" o:gfxdata="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zQ9X+2gAAAAoBAAAPAAAAAAAAAAEAIAAA&#10;ACIAAABkcnMvZG93bnJldi54bWxQSwECFAAUAAAACACHTuJAxlU6jtEBAAB5AwAADgAAAAAAAAAB&#10;ACAAAAApAQAAZHJzL2Uyb0RvYy54bWxQSwUGAAAAAAYABgBZAQAAbAU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3068955</wp:posOffset>
                </wp:positionH>
                <wp:positionV relativeFrom="paragraph">
                  <wp:posOffset>915670</wp:posOffset>
                </wp:positionV>
                <wp:extent cx="288925" cy="288925"/>
                <wp:effectExtent l="0" t="0" r="0" b="0"/>
                <wp:wrapNone/>
                <wp:docPr id="59" name="矩形 58"/>
                <wp:cNvGraphicFramePr/>
                <a:graphic xmlns:a="http://schemas.openxmlformats.org/drawingml/2006/main">
                  <a:graphicData uri="http://schemas.microsoft.com/office/word/2010/wordprocessingShape">
                    <wps:wsp>
                      <wps:cNvSpPr/>
                      <wps:spPr>
                        <a:xfrm>
                          <a:off x="0" y="0"/>
                          <a:ext cx="289092" cy="289092"/>
                        </a:xfrm>
                        <a:prstGeom prst="rect">
                          <a:avLst/>
                        </a:prstGeom>
                        <a:solidFill>
                          <a:srgbClr val="E6A49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58" o:spid="_x0000_s1026" o:spt="1" style="position:absolute;left:0pt;margin-left:241.65pt;margin-top:72.1pt;height:22.75pt;width:22.75pt;z-index:251687936;v-text-anchor:middle;mso-width-relative:page;mso-height-relative:page;" fillcolor="#E6A492" filled="t" stroked="f" coordsize="21600,21600" o:gfxdata="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RHA0E2gAAAAsBAAAPAAAAAAAAAAEAIAAA&#10;ACIAAABkcnMvZG93bnJldi54bWxQSwECFAAUAAAACACHTuJAr0owLNEBAAB5AwAADgAAAAAAAAAB&#10;ACAAAAApAQAAZHJzL2Uyb0RvYy54bWxQSwUGAAAAAAYABgBZAQAAbAU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3068955</wp:posOffset>
                </wp:positionH>
                <wp:positionV relativeFrom="paragraph">
                  <wp:posOffset>1358900</wp:posOffset>
                </wp:positionV>
                <wp:extent cx="288925" cy="288925"/>
                <wp:effectExtent l="0" t="0" r="0" b="0"/>
                <wp:wrapNone/>
                <wp:docPr id="66" name="矩形 65"/>
                <wp:cNvGraphicFramePr/>
                <a:graphic xmlns:a="http://schemas.openxmlformats.org/drawingml/2006/main">
                  <a:graphicData uri="http://schemas.microsoft.com/office/word/2010/wordprocessingShape">
                    <wps:wsp>
                      <wps:cNvSpPr/>
                      <wps:spPr>
                        <a:xfrm>
                          <a:off x="0" y="0"/>
                          <a:ext cx="289092" cy="289092"/>
                        </a:xfrm>
                        <a:prstGeom prst="rect">
                          <a:avLst/>
                        </a:prstGeom>
                        <a:solidFill>
                          <a:srgbClr val="E6A49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65" o:spid="_x0000_s1026" o:spt="1" style="position:absolute;left:0pt;margin-left:241.65pt;margin-top:107pt;height:22.75pt;width:22.75pt;z-index:251688960;v-text-anchor:middle;mso-width-relative:page;mso-height-relative:page;" fillcolor="#E6A492" filled="t" stroked="f" coordsize="21600,21600" o:gfxdata="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IguG+2gAAAAsBAAAPAAAAAAAAAAEAIAAA&#10;ACIAAABkcnMvZG93bnJldi54bWxQSwECFAAUAAAACACHTuJA8WX+Y9EBAAB5AwAADgAAAAAAAAAB&#10;ACAAAAApAQAAZHJzL2Uyb0RvYy54bWxQSwUGAAAAAAYABgBZAQAAbAU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5829935</wp:posOffset>
                </wp:positionH>
                <wp:positionV relativeFrom="paragraph">
                  <wp:posOffset>915670</wp:posOffset>
                </wp:positionV>
                <wp:extent cx="288925" cy="288925"/>
                <wp:effectExtent l="0" t="0" r="0" b="0"/>
                <wp:wrapNone/>
                <wp:docPr id="67" name="矩形 66"/>
                <wp:cNvGraphicFramePr/>
                <a:graphic xmlns:a="http://schemas.openxmlformats.org/drawingml/2006/main">
                  <a:graphicData uri="http://schemas.microsoft.com/office/word/2010/wordprocessingShape">
                    <wps:wsp>
                      <wps:cNvSpPr/>
                      <wps:spPr>
                        <a:xfrm>
                          <a:off x="0" y="0"/>
                          <a:ext cx="289092" cy="289092"/>
                        </a:xfrm>
                        <a:prstGeom prst="rect">
                          <a:avLst/>
                        </a:prstGeom>
                        <a:solidFill>
                          <a:srgbClr val="E6A49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66" o:spid="_x0000_s1026" o:spt="1" style="position:absolute;left:0pt;margin-left:459.05pt;margin-top:72.1pt;height:22.75pt;width:22.75pt;z-index:251689984;v-text-anchor:middle;mso-width-relative:page;mso-height-relative:page;" fillcolor="#E6A492" filled="t" stroked="f" coordsize="21600,21600" o:gfxdata="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JONh22gAAAAsBAAAPAAAAAAAAAAEAIAAA&#10;ACIAAABkcnMvZG93bnJldi54bWxQSwECFAAUAAAACACHTuJA2/1mw9EBAAB5AwAADgAAAAAAAAAB&#10;ACAAAAApAQAAZHJzL2Uyb0RvYy54bWxQSwUGAAAAAAYABgBZAQAAbAU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5829935</wp:posOffset>
                </wp:positionH>
                <wp:positionV relativeFrom="paragraph">
                  <wp:posOffset>1358900</wp:posOffset>
                </wp:positionV>
                <wp:extent cx="288925" cy="288925"/>
                <wp:effectExtent l="0" t="0" r="0" b="0"/>
                <wp:wrapNone/>
                <wp:docPr id="68" name="矩形 67"/>
                <wp:cNvGraphicFramePr/>
                <a:graphic xmlns:a="http://schemas.openxmlformats.org/drawingml/2006/main">
                  <a:graphicData uri="http://schemas.microsoft.com/office/word/2010/wordprocessingShape">
                    <wps:wsp>
                      <wps:cNvSpPr/>
                      <wps:spPr>
                        <a:xfrm>
                          <a:off x="0" y="0"/>
                          <a:ext cx="289092" cy="289092"/>
                        </a:xfrm>
                        <a:prstGeom prst="rect">
                          <a:avLst/>
                        </a:prstGeom>
                        <a:solidFill>
                          <a:srgbClr val="E6A49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67" o:spid="_x0000_s1026" o:spt="1" style="position:absolute;left:0pt;margin-left:459.05pt;margin-top:107pt;height:22.75pt;width:22.75pt;z-index:251691008;v-text-anchor:middle;mso-width-relative:page;mso-height-relative:page;" fillcolor="#E6A492" filled="t" stroked="f" coordsize="21600,21600" o:gfxdata="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QpjTM2gAAAAsBAAAPAAAAAAAAAAEAIAAA&#10;ACIAAABkcnMvZG93bnJldi54bWxQSwECFAAUAAAACACHTuJAI+I1otEBAAB5AwAADgAAAAAAAAAB&#10;ACAAAAApAQAAZHJzL2Uyb0RvYy54bWxQSwUGAAAAAAYABgBZAQAAbAU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713105</wp:posOffset>
                </wp:positionH>
                <wp:positionV relativeFrom="paragraph">
                  <wp:posOffset>1353820</wp:posOffset>
                </wp:positionV>
                <wp:extent cx="1191260" cy="298450"/>
                <wp:effectExtent l="0" t="0" r="0" b="0"/>
                <wp:wrapNone/>
                <wp:docPr id="69" name="文本框 49"/>
                <wp:cNvGraphicFramePr/>
                <a:graphic xmlns:a="http://schemas.openxmlformats.org/drawingml/2006/main">
                  <a:graphicData uri="http://schemas.microsoft.com/office/word/2010/wordprocessingShape">
                    <wps:wsp>
                      <wps:cNvSpPr txBox="1"/>
                      <wps:spPr>
                        <a:xfrm>
                          <a:off x="0" y="0"/>
                          <a:ext cx="1191153" cy="298608"/>
                        </a:xfrm>
                        <a:prstGeom prst="rect">
                          <a:avLst/>
                        </a:prstGeom>
                      </wps:spPr>
                      <wps:txbx>
                        <w:txbxContent>
                          <w:p>
                            <w:pPr>
                              <w:tabs>
                                <w:tab w:val="left" w:pos="420"/>
                                <w:tab w:val="left" w:pos="1890"/>
                                <w:tab w:val="left" w:pos="2100"/>
                              </w:tabs>
                              <w:spacing w:line="360" w:lineRule="exact"/>
                              <w:textAlignment w:val="baseline"/>
                              <w:rPr>
                                <w:rFonts w:hint="default" w:eastAsia="微软雅黑 Light"/>
                                <w:kern w:val="0"/>
                                <w:sz w:val="24"/>
                                <w:szCs w:val="24"/>
                                <w:lang w:val="en-US" w:eastAsia="zh-CN"/>
                              </w:rPr>
                            </w:pPr>
                            <w:r>
                              <w:rPr>
                                <w:rFonts w:hint="eastAsia" w:ascii="微软雅黑 Light" w:hAnsi="微软雅黑 Light" w:eastAsia="微软雅黑 Light" w:cs="Times New Roman"/>
                                <w:color w:val="404040" w:themeColor="text1" w:themeTint="BF"/>
                                <w:kern w:val="24"/>
                                <w:szCs w:val="21"/>
                                <w14:textFill>
                                  <w14:solidFill>
                                    <w14:schemeClr w14:val="tx1">
                                      <w14:lumMod w14:val="75000"/>
                                      <w14:lumOff w14:val="25000"/>
                                    </w14:schemeClr>
                                  </w14:solidFill>
                                </w14:textFill>
                              </w:rPr>
                              <w:t>182-</w:t>
                            </w:r>
                            <w:r>
                              <w:rPr>
                                <w:rFonts w:hint="eastAsia" w:ascii="微软雅黑 Light" w:hAnsi="微软雅黑 Light" w:eastAsia="微软雅黑 Light" w:cs="Times New Roman"/>
                                <w:color w:val="404040" w:themeColor="text1" w:themeTint="BF"/>
                                <w:kern w:val="24"/>
                                <w:szCs w:val="21"/>
                                <w:lang w:val="en-US" w:eastAsia="zh-CN"/>
                                <w14:textFill>
                                  <w14:solidFill>
                                    <w14:schemeClr w14:val="tx1">
                                      <w14:lumMod w14:val="75000"/>
                                      <w14:lumOff w14:val="25000"/>
                                    </w14:schemeClr>
                                  </w14:solidFill>
                                </w14:textFill>
                              </w:rPr>
                              <w:t>0000</w:t>
                            </w:r>
                            <w:r>
                              <w:rPr>
                                <w:rFonts w:hint="eastAsia" w:ascii="微软雅黑 Light" w:hAnsi="微软雅黑 Light" w:eastAsia="微软雅黑 Light" w:cs="Times New Roman"/>
                                <w:color w:val="404040" w:themeColor="text1" w:themeTint="BF"/>
                                <w:kern w:val="24"/>
                                <w:szCs w:val="21"/>
                                <w14:textFill>
                                  <w14:solidFill>
                                    <w14:schemeClr w14:val="tx1">
                                      <w14:lumMod w14:val="75000"/>
                                      <w14:lumOff w14:val="25000"/>
                                    </w14:schemeClr>
                                  </w14:solidFill>
                                </w14:textFill>
                              </w:rPr>
                              <w:t>-</w:t>
                            </w:r>
                            <w:r>
                              <w:rPr>
                                <w:rFonts w:hint="eastAsia" w:ascii="微软雅黑 Light" w:hAnsi="微软雅黑 Light" w:eastAsia="微软雅黑 Light" w:cs="Times New Roman"/>
                                <w:color w:val="404040" w:themeColor="text1" w:themeTint="BF"/>
                                <w:kern w:val="24"/>
                                <w:szCs w:val="21"/>
                                <w:lang w:val="en-US" w:eastAsia="zh-CN"/>
                                <w14:textFill>
                                  <w14:solidFill>
                                    <w14:schemeClr w14:val="tx1">
                                      <w14:lumMod w14:val="75000"/>
                                      <w14:lumOff w14:val="25000"/>
                                    </w14:schemeClr>
                                  </w14:solidFill>
                                </w14:textFill>
                              </w:rPr>
                              <w:t>0000</w:t>
                            </w:r>
                          </w:p>
                        </w:txbxContent>
                      </wps:txbx>
                      <wps:bodyPr wrap="square">
                        <a:spAutoFit/>
                      </wps:bodyPr>
                    </wps:wsp>
                  </a:graphicData>
                </a:graphic>
              </wp:anchor>
            </w:drawing>
          </mc:Choice>
          <mc:Fallback>
            <w:pict>
              <v:shape id="文本框 49" o:spid="_x0000_s1026" o:spt="202" type="#_x0000_t202" style="position:absolute;left:0pt;margin-left:56.15pt;margin-top:106.6pt;height:23.5pt;width:93.8pt;z-index:251692032;mso-width-relative:page;mso-height-relative:page;" filled="f" stroked="f" coordsize="21600,21600" o:gfxdata="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iHh+rXAAAACwEAAA8AAAAAAAAAAQAgAAAAIgAAAGRy&#10;cy9kb3ducmV2LnhtbFBLAQIUABQAAAAIAIdO4kAzyDGklAEAAPsCAAAOAAAAAAAAAAEAIAAAACYB&#10;AABkcnMvZTJvRG9jLnhtbFBLBQYAAAAABgAGAFkBAAAsBQAA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rFonts w:hint="default" w:eastAsia="微软雅黑 Light"/>
                          <w:kern w:val="0"/>
                          <w:sz w:val="24"/>
                          <w:szCs w:val="24"/>
                          <w:lang w:val="en-US" w:eastAsia="zh-CN"/>
                        </w:rPr>
                      </w:pPr>
                      <w:r>
                        <w:rPr>
                          <w:rFonts w:hint="eastAsia" w:ascii="微软雅黑 Light" w:hAnsi="微软雅黑 Light" w:eastAsia="微软雅黑 Light" w:cs="Times New Roman"/>
                          <w:color w:val="404040" w:themeColor="text1" w:themeTint="BF"/>
                          <w:kern w:val="24"/>
                          <w:szCs w:val="21"/>
                          <w14:textFill>
                            <w14:solidFill>
                              <w14:schemeClr w14:val="tx1">
                                <w14:lumMod w14:val="75000"/>
                                <w14:lumOff w14:val="25000"/>
                              </w14:schemeClr>
                            </w14:solidFill>
                          </w14:textFill>
                        </w:rPr>
                        <w:t>182-</w:t>
                      </w:r>
                      <w:r>
                        <w:rPr>
                          <w:rFonts w:hint="eastAsia" w:ascii="微软雅黑 Light" w:hAnsi="微软雅黑 Light" w:eastAsia="微软雅黑 Light" w:cs="Times New Roman"/>
                          <w:color w:val="404040" w:themeColor="text1" w:themeTint="BF"/>
                          <w:kern w:val="24"/>
                          <w:szCs w:val="21"/>
                          <w:lang w:val="en-US" w:eastAsia="zh-CN"/>
                          <w14:textFill>
                            <w14:solidFill>
                              <w14:schemeClr w14:val="tx1">
                                <w14:lumMod w14:val="75000"/>
                                <w14:lumOff w14:val="25000"/>
                              </w14:schemeClr>
                            </w14:solidFill>
                          </w14:textFill>
                        </w:rPr>
                        <w:t>0000</w:t>
                      </w:r>
                      <w:r>
                        <w:rPr>
                          <w:rFonts w:hint="eastAsia" w:ascii="微软雅黑 Light" w:hAnsi="微软雅黑 Light" w:eastAsia="微软雅黑 Light" w:cs="Times New Roman"/>
                          <w:color w:val="404040" w:themeColor="text1" w:themeTint="BF"/>
                          <w:kern w:val="24"/>
                          <w:szCs w:val="21"/>
                          <w14:textFill>
                            <w14:solidFill>
                              <w14:schemeClr w14:val="tx1">
                                <w14:lumMod w14:val="75000"/>
                                <w14:lumOff w14:val="25000"/>
                              </w14:schemeClr>
                            </w14:solidFill>
                          </w14:textFill>
                        </w:rPr>
                        <w:t>-</w:t>
                      </w:r>
                      <w:r>
                        <w:rPr>
                          <w:rFonts w:hint="eastAsia" w:ascii="微软雅黑 Light" w:hAnsi="微软雅黑 Light" w:eastAsia="微软雅黑 Light" w:cs="Times New Roman"/>
                          <w:color w:val="404040" w:themeColor="text1" w:themeTint="BF"/>
                          <w:kern w:val="24"/>
                          <w:szCs w:val="21"/>
                          <w:lang w:val="en-US" w:eastAsia="zh-CN"/>
                          <w14:textFill>
                            <w14:solidFill>
                              <w14:schemeClr w14:val="tx1">
                                <w14:lumMod w14:val="75000"/>
                                <w14:lumOff w14:val="25000"/>
                              </w14:schemeClr>
                            </w14:solidFill>
                          </w14:textFill>
                        </w:rPr>
                        <w:t>0000</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443865</wp:posOffset>
                </wp:positionH>
                <wp:positionV relativeFrom="paragraph">
                  <wp:posOffset>1402080</wp:posOffset>
                </wp:positionV>
                <wp:extent cx="204470" cy="202565"/>
                <wp:effectExtent l="0" t="0" r="5080" b="7620"/>
                <wp:wrapNone/>
                <wp:docPr id="70" name="smartphone_2660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04503" cy="202522"/>
                        </a:xfrm>
                        <a:custGeom>
                          <a:avLst/>
                          <a:gdLst>
                            <a:gd name="connsiteX0" fmla="*/ 251451 w 608736"/>
                            <a:gd name="connsiteY0" fmla="*/ 247191 h 602841"/>
                            <a:gd name="connsiteX1" fmla="*/ 262137 w 608736"/>
                            <a:gd name="connsiteY1" fmla="*/ 250055 h 602841"/>
                            <a:gd name="connsiteX2" fmla="*/ 323645 w 608736"/>
                            <a:gd name="connsiteY2" fmla="*/ 285209 h 602841"/>
                            <a:gd name="connsiteX3" fmla="*/ 359872 w 608736"/>
                            <a:gd name="connsiteY3" fmla="*/ 350307 h 602841"/>
                            <a:gd name="connsiteX4" fmla="*/ 363521 w 608736"/>
                            <a:gd name="connsiteY4" fmla="*/ 365670 h 602841"/>
                            <a:gd name="connsiteX5" fmla="*/ 347753 w 608736"/>
                            <a:gd name="connsiteY5" fmla="*/ 364108 h 602841"/>
                            <a:gd name="connsiteX6" fmla="*/ 342801 w 608736"/>
                            <a:gd name="connsiteY6" fmla="*/ 363587 h 602841"/>
                            <a:gd name="connsiteX7" fmla="*/ 326121 w 608736"/>
                            <a:gd name="connsiteY7" fmla="*/ 362676 h 602841"/>
                            <a:gd name="connsiteX8" fmla="*/ 323776 w 608736"/>
                            <a:gd name="connsiteY8" fmla="*/ 354734 h 602841"/>
                            <a:gd name="connsiteX9" fmla="*/ 298104 w 608736"/>
                            <a:gd name="connsiteY9" fmla="*/ 310727 h 602841"/>
                            <a:gd name="connsiteX10" fmla="*/ 251842 w 608736"/>
                            <a:gd name="connsiteY10" fmla="*/ 284558 h 602841"/>
                            <a:gd name="connsiteX11" fmla="*/ 238550 w 608736"/>
                            <a:gd name="connsiteY11" fmla="*/ 281042 h 602841"/>
                            <a:gd name="connsiteX12" fmla="*/ 244284 w 608736"/>
                            <a:gd name="connsiteY12" fmla="*/ 268674 h 602841"/>
                            <a:gd name="connsiteX13" fmla="*/ 248324 w 608736"/>
                            <a:gd name="connsiteY13" fmla="*/ 257737 h 602841"/>
                            <a:gd name="connsiteX14" fmla="*/ 246454 w 608736"/>
                            <a:gd name="connsiteY14" fmla="*/ 168722 h 602841"/>
                            <a:gd name="connsiteX15" fmla="*/ 261971 w 608736"/>
                            <a:gd name="connsiteY15" fmla="*/ 171325 h 602841"/>
                            <a:gd name="connsiteX16" fmla="*/ 378414 w 608736"/>
                            <a:gd name="connsiteY16" fmla="*/ 230549 h 602841"/>
                            <a:gd name="connsiteX17" fmla="*/ 439699 w 608736"/>
                            <a:gd name="connsiteY17" fmla="*/ 360970 h 602841"/>
                            <a:gd name="connsiteX18" fmla="*/ 441003 w 608736"/>
                            <a:gd name="connsiteY18" fmla="*/ 373856 h 602841"/>
                            <a:gd name="connsiteX19" fmla="*/ 425225 w 608736"/>
                            <a:gd name="connsiteY19" fmla="*/ 373335 h 602841"/>
                            <a:gd name="connsiteX20" fmla="*/ 417923 w 608736"/>
                            <a:gd name="connsiteY20" fmla="*/ 373075 h 602841"/>
                            <a:gd name="connsiteX21" fmla="*/ 404753 w 608736"/>
                            <a:gd name="connsiteY21" fmla="*/ 371253 h 602841"/>
                            <a:gd name="connsiteX22" fmla="*/ 403841 w 608736"/>
                            <a:gd name="connsiteY22" fmla="*/ 362532 h 602841"/>
                            <a:gd name="connsiteX23" fmla="*/ 352856 w 608736"/>
                            <a:gd name="connsiteY23" fmla="*/ 256060 h 602841"/>
                            <a:gd name="connsiteX24" fmla="*/ 260015 w 608736"/>
                            <a:gd name="connsiteY24" fmla="*/ 207640 h 602841"/>
                            <a:gd name="connsiteX25" fmla="*/ 251800 w 608736"/>
                            <a:gd name="connsiteY25" fmla="*/ 206078 h 602841"/>
                            <a:gd name="connsiteX26" fmla="*/ 250757 w 608736"/>
                            <a:gd name="connsiteY26" fmla="*/ 197878 h 602841"/>
                            <a:gd name="connsiteX27" fmla="*/ 248932 w 608736"/>
                            <a:gd name="connsiteY27" fmla="*/ 184211 h 602841"/>
                            <a:gd name="connsiteX28" fmla="*/ 73371 w 608736"/>
                            <a:gd name="connsiteY28" fmla="*/ 111141 h 602841"/>
                            <a:gd name="connsiteX29" fmla="*/ 97098 w 608736"/>
                            <a:gd name="connsiteY29" fmla="*/ 120514 h 602841"/>
                            <a:gd name="connsiteX30" fmla="*/ 175057 w 608736"/>
                            <a:gd name="connsiteY30" fmla="*/ 198363 h 602841"/>
                            <a:gd name="connsiteX31" fmla="*/ 174014 w 608736"/>
                            <a:gd name="connsiteY31" fmla="*/ 247963 h 602841"/>
                            <a:gd name="connsiteX32" fmla="*/ 131906 w 608736"/>
                            <a:gd name="connsiteY32" fmla="*/ 290142 h 602841"/>
                            <a:gd name="connsiteX33" fmla="*/ 138033 w 608736"/>
                            <a:gd name="connsiteY33" fmla="*/ 301208 h 602841"/>
                            <a:gd name="connsiteX34" fmla="*/ 207388 w 608736"/>
                            <a:gd name="connsiteY34" fmla="*/ 396892 h 602841"/>
                            <a:gd name="connsiteX35" fmla="*/ 302947 w 608736"/>
                            <a:gd name="connsiteY35" fmla="*/ 466019 h 602841"/>
                            <a:gd name="connsiteX36" fmla="*/ 314419 w 608736"/>
                            <a:gd name="connsiteY36" fmla="*/ 472268 h 602841"/>
                            <a:gd name="connsiteX37" fmla="*/ 356528 w 608736"/>
                            <a:gd name="connsiteY37" fmla="*/ 430219 h 602841"/>
                            <a:gd name="connsiteX38" fmla="*/ 382340 w 608736"/>
                            <a:gd name="connsiteY38" fmla="*/ 419804 h 602841"/>
                            <a:gd name="connsiteX39" fmla="*/ 406198 w 608736"/>
                            <a:gd name="connsiteY39" fmla="*/ 429177 h 602841"/>
                            <a:gd name="connsiteX40" fmla="*/ 484157 w 608736"/>
                            <a:gd name="connsiteY40" fmla="*/ 507027 h 602841"/>
                            <a:gd name="connsiteX41" fmla="*/ 483114 w 608736"/>
                            <a:gd name="connsiteY41" fmla="*/ 556496 h 602841"/>
                            <a:gd name="connsiteX42" fmla="*/ 465123 w 608736"/>
                            <a:gd name="connsiteY42" fmla="*/ 574071 h 602841"/>
                            <a:gd name="connsiteX43" fmla="*/ 460821 w 608736"/>
                            <a:gd name="connsiteY43" fmla="*/ 577586 h 602841"/>
                            <a:gd name="connsiteX44" fmla="*/ 430446 w 608736"/>
                            <a:gd name="connsiteY44" fmla="*/ 594770 h 602841"/>
                            <a:gd name="connsiteX45" fmla="*/ 399288 w 608736"/>
                            <a:gd name="connsiteY45" fmla="*/ 602581 h 602841"/>
                            <a:gd name="connsiteX46" fmla="*/ 390554 w 608736"/>
                            <a:gd name="connsiteY46" fmla="*/ 602841 h 602841"/>
                            <a:gd name="connsiteX47" fmla="*/ 134513 w 608736"/>
                            <a:gd name="connsiteY47" fmla="*/ 469664 h 602841"/>
                            <a:gd name="connsiteX48" fmla="*/ 1539 w 608736"/>
                            <a:gd name="connsiteY48" fmla="*/ 205263 h 602841"/>
                            <a:gd name="connsiteX49" fmla="*/ 9231 w 608736"/>
                            <a:gd name="connsiteY49" fmla="*/ 174410 h 602841"/>
                            <a:gd name="connsiteX50" fmla="*/ 26569 w 608736"/>
                            <a:gd name="connsiteY50" fmla="*/ 143817 h 602841"/>
                            <a:gd name="connsiteX51" fmla="*/ 28395 w 608736"/>
                            <a:gd name="connsiteY51" fmla="*/ 140953 h 602841"/>
                            <a:gd name="connsiteX52" fmla="*/ 47558 w 608736"/>
                            <a:gd name="connsiteY52" fmla="*/ 121686 h 602841"/>
                            <a:gd name="connsiteX53" fmla="*/ 73371 w 608736"/>
                            <a:gd name="connsiteY53" fmla="*/ 111141 h 602841"/>
                            <a:gd name="connsiteX54" fmla="*/ 229800 w 608736"/>
                            <a:gd name="connsiteY54" fmla="*/ 83832 h 602841"/>
                            <a:gd name="connsiteX55" fmla="*/ 244010 w 608736"/>
                            <a:gd name="connsiteY55" fmla="*/ 84743 h 602841"/>
                            <a:gd name="connsiteX56" fmla="*/ 437738 w 608736"/>
                            <a:gd name="connsiteY56" fmla="*/ 171303 h 602841"/>
                            <a:gd name="connsiteX57" fmla="*/ 523781 w 608736"/>
                            <a:gd name="connsiteY57" fmla="*/ 359001 h 602841"/>
                            <a:gd name="connsiteX58" fmla="*/ 524693 w 608736"/>
                            <a:gd name="connsiteY58" fmla="*/ 370195 h 602841"/>
                            <a:gd name="connsiteX59" fmla="*/ 508788 w 608736"/>
                            <a:gd name="connsiteY59" fmla="*/ 371496 h 602841"/>
                            <a:gd name="connsiteX60" fmla="*/ 499793 w 608736"/>
                            <a:gd name="connsiteY60" fmla="*/ 372147 h 602841"/>
                            <a:gd name="connsiteX61" fmla="*/ 488581 w 608736"/>
                            <a:gd name="connsiteY61" fmla="*/ 372798 h 602841"/>
                            <a:gd name="connsiteX62" fmla="*/ 487799 w 608736"/>
                            <a:gd name="connsiteY62" fmla="*/ 361734 h 602841"/>
                            <a:gd name="connsiteX63" fmla="*/ 412316 w 608736"/>
                            <a:gd name="connsiteY63" fmla="*/ 196685 h 602841"/>
                            <a:gd name="connsiteX64" fmla="*/ 245053 w 608736"/>
                            <a:gd name="connsiteY64" fmla="*/ 121059 h 602841"/>
                            <a:gd name="connsiteX65" fmla="*/ 236449 w 608736"/>
                            <a:gd name="connsiteY65" fmla="*/ 120408 h 602841"/>
                            <a:gd name="connsiteX66" fmla="*/ 234754 w 608736"/>
                            <a:gd name="connsiteY66" fmla="*/ 111948 h 602841"/>
                            <a:gd name="connsiteX67" fmla="*/ 232147 w 608736"/>
                            <a:gd name="connsiteY67" fmla="*/ 97890 h 602841"/>
                            <a:gd name="connsiteX68" fmla="*/ 230344 w 608736"/>
                            <a:gd name="connsiteY68" fmla="*/ 0 h 602841"/>
                            <a:gd name="connsiteX69" fmla="*/ 241293 w 608736"/>
                            <a:gd name="connsiteY69" fmla="*/ 521 h 602841"/>
                            <a:gd name="connsiteX70" fmla="*/ 497291 w 608736"/>
                            <a:gd name="connsiteY70" fmla="*/ 111947 h 602841"/>
                            <a:gd name="connsiteX71" fmla="*/ 607824 w 608736"/>
                            <a:gd name="connsiteY71" fmla="*/ 351069 h 602841"/>
                            <a:gd name="connsiteX72" fmla="*/ 608736 w 608736"/>
                            <a:gd name="connsiteY72" fmla="*/ 362394 h 602841"/>
                            <a:gd name="connsiteX73" fmla="*/ 596223 w 608736"/>
                            <a:gd name="connsiteY73" fmla="*/ 363305 h 602841"/>
                            <a:gd name="connsiteX74" fmla="*/ 584362 w 608736"/>
                            <a:gd name="connsiteY74" fmla="*/ 364347 h 602841"/>
                            <a:gd name="connsiteX75" fmla="*/ 572761 w 608736"/>
                            <a:gd name="connsiteY75" fmla="*/ 365388 h 602841"/>
                            <a:gd name="connsiteX76" fmla="*/ 571849 w 608736"/>
                            <a:gd name="connsiteY76" fmla="*/ 353933 h 602841"/>
                            <a:gd name="connsiteX77" fmla="*/ 471744 w 608736"/>
                            <a:gd name="connsiteY77" fmla="*/ 137460 h 602841"/>
                            <a:gd name="connsiteX78" fmla="*/ 239860 w 608736"/>
                            <a:gd name="connsiteY78" fmla="*/ 36578 h 602841"/>
                            <a:gd name="connsiteX79" fmla="*/ 228389 w 608736"/>
                            <a:gd name="connsiteY79" fmla="*/ 36187 h 602841"/>
                            <a:gd name="connsiteX80" fmla="*/ 229041 w 608736"/>
                            <a:gd name="connsiteY80" fmla="*/ 20176 h 602841"/>
                            <a:gd name="connsiteX81" fmla="*/ 229562 w 608736"/>
                            <a:gd name="connsiteY81" fmla="*/ 11065 h 6028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608736" h="602841">
                              <a:moveTo>
                                <a:pt x="251451" y="247191"/>
                              </a:moveTo>
                              <a:lnTo>
                                <a:pt x="262137" y="250055"/>
                              </a:lnTo>
                              <a:cubicBezTo>
                                <a:pt x="285463" y="256175"/>
                                <a:pt x="306704" y="268283"/>
                                <a:pt x="323645" y="285209"/>
                              </a:cubicBezTo>
                              <a:cubicBezTo>
                                <a:pt x="341498" y="303045"/>
                                <a:pt x="354008" y="325569"/>
                                <a:pt x="359872" y="350307"/>
                              </a:cubicBezTo>
                              <a:lnTo>
                                <a:pt x="363521" y="365670"/>
                              </a:lnTo>
                              <a:lnTo>
                                <a:pt x="347753" y="364108"/>
                              </a:lnTo>
                              <a:cubicBezTo>
                                <a:pt x="346190" y="363978"/>
                                <a:pt x="344495" y="363847"/>
                                <a:pt x="342801" y="363587"/>
                              </a:cubicBezTo>
                              <a:lnTo>
                                <a:pt x="326121" y="362676"/>
                              </a:lnTo>
                              <a:lnTo>
                                <a:pt x="323776" y="354734"/>
                              </a:lnTo>
                              <a:cubicBezTo>
                                <a:pt x="319215" y="338068"/>
                                <a:pt x="310353" y="322835"/>
                                <a:pt x="298104" y="310727"/>
                              </a:cubicBezTo>
                              <a:cubicBezTo>
                                <a:pt x="285463" y="297968"/>
                                <a:pt x="269435" y="288984"/>
                                <a:pt x="251842" y="284558"/>
                              </a:cubicBezTo>
                              <a:lnTo>
                                <a:pt x="238550" y="281042"/>
                              </a:lnTo>
                              <a:lnTo>
                                <a:pt x="244284" y="268674"/>
                              </a:lnTo>
                              <a:cubicBezTo>
                                <a:pt x="245848" y="265419"/>
                                <a:pt x="247151" y="261643"/>
                                <a:pt x="248324" y="257737"/>
                              </a:cubicBezTo>
                              <a:close/>
                              <a:moveTo>
                                <a:pt x="246454" y="168722"/>
                              </a:moveTo>
                              <a:lnTo>
                                <a:pt x="261971" y="171325"/>
                              </a:lnTo>
                              <a:cubicBezTo>
                                <a:pt x="306566" y="178614"/>
                                <a:pt x="346858" y="199180"/>
                                <a:pt x="378414" y="230549"/>
                              </a:cubicBezTo>
                              <a:cubicBezTo>
                                <a:pt x="413620" y="265822"/>
                                <a:pt x="434744" y="310858"/>
                                <a:pt x="439699" y="360970"/>
                              </a:cubicBezTo>
                              <a:lnTo>
                                <a:pt x="441003" y="373856"/>
                              </a:lnTo>
                              <a:lnTo>
                                <a:pt x="425225" y="373335"/>
                              </a:lnTo>
                              <a:cubicBezTo>
                                <a:pt x="422096" y="373205"/>
                                <a:pt x="420010" y="373335"/>
                                <a:pt x="417923" y="373075"/>
                              </a:cubicBezTo>
                              <a:lnTo>
                                <a:pt x="404753" y="371253"/>
                              </a:lnTo>
                              <a:lnTo>
                                <a:pt x="403841" y="362532"/>
                              </a:lnTo>
                              <a:cubicBezTo>
                                <a:pt x="399407" y="321792"/>
                                <a:pt x="381674" y="284956"/>
                                <a:pt x="352856" y="256060"/>
                              </a:cubicBezTo>
                              <a:cubicBezTo>
                                <a:pt x="327690" y="231069"/>
                                <a:pt x="295613" y="214278"/>
                                <a:pt x="260015" y="207640"/>
                              </a:cubicBezTo>
                              <a:lnTo>
                                <a:pt x="251800" y="206078"/>
                              </a:lnTo>
                              <a:lnTo>
                                <a:pt x="250757" y="197878"/>
                              </a:lnTo>
                              <a:cubicBezTo>
                                <a:pt x="250236" y="193323"/>
                                <a:pt x="249714" y="188767"/>
                                <a:pt x="248932" y="184211"/>
                              </a:cubicBezTo>
                              <a:close/>
                              <a:moveTo>
                                <a:pt x="73371" y="111141"/>
                              </a:moveTo>
                              <a:cubicBezTo>
                                <a:pt x="82627" y="111141"/>
                                <a:pt x="91101" y="114526"/>
                                <a:pt x="97098" y="120514"/>
                              </a:cubicBezTo>
                              <a:lnTo>
                                <a:pt x="175057" y="198363"/>
                              </a:lnTo>
                              <a:cubicBezTo>
                                <a:pt x="188485" y="211772"/>
                                <a:pt x="187963" y="234034"/>
                                <a:pt x="174014" y="247963"/>
                              </a:cubicBezTo>
                              <a:lnTo>
                                <a:pt x="131906" y="290142"/>
                              </a:lnTo>
                              <a:lnTo>
                                <a:pt x="138033" y="301208"/>
                              </a:lnTo>
                              <a:cubicBezTo>
                                <a:pt x="151982" y="326333"/>
                                <a:pt x="171016" y="360701"/>
                                <a:pt x="207388" y="396892"/>
                              </a:cubicBezTo>
                              <a:cubicBezTo>
                                <a:pt x="243630" y="433083"/>
                                <a:pt x="277917" y="452090"/>
                                <a:pt x="302947" y="466019"/>
                              </a:cubicBezTo>
                              <a:lnTo>
                                <a:pt x="314419" y="472268"/>
                              </a:lnTo>
                              <a:lnTo>
                                <a:pt x="356528" y="430219"/>
                              </a:lnTo>
                              <a:cubicBezTo>
                                <a:pt x="363177" y="423580"/>
                                <a:pt x="372563" y="419804"/>
                                <a:pt x="382340" y="419804"/>
                              </a:cubicBezTo>
                              <a:cubicBezTo>
                                <a:pt x="391597" y="419804"/>
                                <a:pt x="400070" y="423059"/>
                                <a:pt x="406198" y="429177"/>
                              </a:cubicBezTo>
                              <a:lnTo>
                                <a:pt x="484157" y="507027"/>
                              </a:lnTo>
                              <a:cubicBezTo>
                                <a:pt x="497454" y="520435"/>
                                <a:pt x="497063" y="542566"/>
                                <a:pt x="483114" y="556496"/>
                              </a:cubicBezTo>
                              <a:lnTo>
                                <a:pt x="465123" y="574071"/>
                              </a:lnTo>
                              <a:lnTo>
                                <a:pt x="460821" y="577586"/>
                              </a:lnTo>
                              <a:cubicBezTo>
                                <a:pt x="451696" y="584616"/>
                                <a:pt x="441397" y="590474"/>
                                <a:pt x="430446" y="594770"/>
                              </a:cubicBezTo>
                              <a:cubicBezTo>
                                <a:pt x="420147" y="598675"/>
                                <a:pt x="409978" y="601279"/>
                                <a:pt x="399288" y="602581"/>
                              </a:cubicBezTo>
                              <a:cubicBezTo>
                                <a:pt x="398506" y="602581"/>
                                <a:pt x="395508" y="602841"/>
                                <a:pt x="390554" y="602841"/>
                              </a:cubicBezTo>
                              <a:cubicBezTo>
                                <a:pt x="361873" y="602841"/>
                                <a:pt x="258362" y="593338"/>
                                <a:pt x="134513" y="469664"/>
                              </a:cubicBezTo>
                              <a:cubicBezTo>
                                <a:pt x="29959" y="365258"/>
                                <a:pt x="-8499" y="288710"/>
                                <a:pt x="1539" y="205263"/>
                              </a:cubicBezTo>
                              <a:cubicBezTo>
                                <a:pt x="2712" y="195109"/>
                                <a:pt x="5189" y="185085"/>
                                <a:pt x="9231" y="174410"/>
                              </a:cubicBezTo>
                              <a:cubicBezTo>
                                <a:pt x="13663" y="163214"/>
                                <a:pt x="19399" y="152930"/>
                                <a:pt x="26569" y="143817"/>
                              </a:cubicBezTo>
                              <a:lnTo>
                                <a:pt x="28395" y="140953"/>
                              </a:lnTo>
                              <a:lnTo>
                                <a:pt x="47558" y="121686"/>
                              </a:lnTo>
                              <a:cubicBezTo>
                                <a:pt x="54207" y="115047"/>
                                <a:pt x="63594" y="111141"/>
                                <a:pt x="73371" y="111141"/>
                              </a:cubicBezTo>
                              <a:close/>
                              <a:moveTo>
                                <a:pt x="229800" y="83832"/>
                              </a:moveTo>
                              <a:lnTo>
                                <a:pt x="244010" y="84743"/>
                              </a:lnTo>
                              <a:cubicBezTo>
                                <a:pt x="317277" y="88908"/>
                                <a:pt x="386112" y="119627"/>
                                <a:pt x="437738" y="171303"/>
                              </a:cubicBezTo>
                              <a:cubicBezTo>
                                <a:pt x="487799" y="221156"/>
                                <a:pt x="518436" y="287931"/>
                                <a:pt x="523781" y="359001"/>
                              </a:cubicBezTo>
                              <a:lnTo>
                                <a:pt x="524693" y="370195"/>
                              </a:lnTo>
                              <a:lnTo>
                                <a:pt x="508788" y="371496"/>
                              </a:lnTo>
                              <a:cubicBezTo>
                                <a:pt x="505008" y="371887"/>
                                <a:pt x="502400" y="372017"/>
                                <a:pt x="499793" y="372147"/>
                              </a:cubicBezTo>
                              <a:lnTo>
                                <a:pt x="488581" y="372798"/>
                              </a:lnTo>
                              <a:lnTo>
                                <a:pt x="487799" y="361734"/>
                              </a:lnTo>
                              <a:cubicBezTo>
                                <a:pt x="482975" y="299125"/>
                                <a:pt x="456120" y="240551"/>
                                <a:pt x="412316" y="196685"/>
                              </a:cubicBezTo>
                              <a:cubicBezTo>
                                <a:pt x="367730" y="152169"/>
                                <a:pt x="308282" y="125355"/>
                                <a:pt x="245053" y="121059"/>
                              </a:cubicBezTo>
                              <a:lnTo>
                                <a:pt x="236449" y="120408"/>
                              </a:lnTo>
                              <a:lnTo>
                                <a:pt x="234754" y="111948"/>
                              </a:lnTo>
                              <a:cubicBezTo>
                                <a:pt x="233711" y="107132"/>
                                <a:pt x="232929" y="102446"/>
                                <a:pt x="232147" y="97890"/>
                              </a:cubicBezTo>
                              <a:close/>
                              <a:moveTo>
                                <a:pt x="230344" y="0"/>
                              </a:moveTo>
                              <a:lnTo>
                                <a:pt x="241293" y="521"/>
                              </a:lnTo>
                              <a:cubicBezTo>
                                <a:pt x="338009" y="4166"/>
                                <a:pt x="428990" y="43737"/>
                                <a:pt x="497291" y="111947"/>
                              </a:cubicBezTo>
                              <a:cubicBezTo>
                                <a:pt x="561291" y="175860"/>
                                <a:pt x="600524" y="260731"/>
                                <a:pt x="607824" y="351069"/>
                              </a:cubicBezTo>
                              <a:lnTo>
                                <a:pt x="608736" y="362394"/>
                              </a:lnTo>
                              <a:lnTo>
                                <a:pt x="596223" y="363305"/>
                              </a:lnTo>
                              <a:cubicBezTo>
                                <a:pt x="592182" y="363566"/>
                                <a:pt x="588272" y="363956"/>
                                <a:pt x="584362" y="364347"/>
                              </a:cubicBezTo>
                              <a:lnTo>
                                <a:pt x="572761" y="365388"/>
                              </a:lnTo>
                              <a:lnTo>
                                <a:pt x="571849" y="353933"/>
                              </a:lnTo>
                              <a:cubicBezTo>
                                <a:pt x="565201" y="272186"/>
                                <a:pt x="529617" y="195256"/>
                                <a:pt x="471744" y="137460"/>
                              </a:cubicBezTo>
                              <a:cubicBezTo>
                                <a:pt x="409830" y="75629"/>
                                <a:pt x="327452" y="39832"/>
                                <a:pt x="239860" y="36578"/>
                              </a:cubicBezTo>
                              <a:lnTo>
                                <a:pt x="228389" y="36187"/>
                              </a:lnTo>
                              <a:lnTo>
                                <a:pt x="229041" y="20176"/>
                              </a:lnTo>
                              <a:cubicBezTo>
                                <a:pt x="229171" y="17183"/>
                                <a:pt x="229302" y="14058"/>
                                <a:pt x="229562" y="11065"/>
                              </a:cubicBezTo>
                              <a:close/>
                            </a:path>
                          </a:pathLst>
                        </a:custGeom>
                        <a:solidFill>
                          <a:schemeClr val="bg1"/>
                        </a:solidFill>
                        <a:ln>
                          <a:noFill/>
                        </a:ln>
                      </wps:spPr>
                      <wps:bodyPr/>
                    </wps:wsp>
                  </a:graphicData>
                </a:graphic>
              </wp:anchor>
            </w:drawing>
          </mc:Choice>
          <mc:Fallback>
            <w:pict>
              <v:shape id="smartphone_266019" o:spid="_x0000_s1026" o:spt="100" style="position:absolute;left:0pt;margin-left:34.95pt;margin-top:110.4pt;height:15.95pt;width:16.1pt;z-index:251693056;mso-width-relative:page;mso-height-relative:page;" fillcolor="#FFFFFF [3212]" filled="t" stroked="f" coordsize="608736,602841" o:gfxdata="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" path="m251451,247191l262137,250055c285463,256175,306704,268283,323645,285209c341498,303045,354008,325569,359872,350307l363521,365670,347753,364108c346190,363978,344495,363847,342801,363587l326121,362676,323776,354734c319215,338068,310353,322835,298104,310727c285463,297968,269435,288984,251842,284558l238550,281042,244284,268674c245848,265419,247151,261643,248324,257737xm246454,168722l261971,171325c306566,178614,346858,199180,378414,230549c413620,265822,434744,310858,439699,360970l441003,373856,425225,373335c422096,373205,420010,373335,417923,373075l404753,371253,403841,362532c399407,321792,381674,284956,352856,256060c327690,231069,295613,214278,260015,207640l251800,206078,250757,197878c250236,193323,249714,188767,248932,184211xm73371,111141c82627,111141,91101,114526,97098,120514l175057,198363c188485,211772,187963,234034,174014,247963l131906,290142,138033,301208c151982,326333,171016,360701,207388,396892c243630,433083,277917,452090,302947,466019l314419,472268,356528,430219c363177,423580,372563,419804,382340,419804c391597,419804,400070,423059,406198,429177l484157,507027c497454,520435,497063,542566,483114,556496l465123,574071,460821,577586c451696,584616,441397,590474,430446,594770c420147,598675,409978,601279,399288,602581c398506,602581,395508,602841,390554,602841c361873,602841,258362,593338,134513,469664c29959,365258,-8499,288710,1539,205263c2712,195109,5189,185085,9231,174410c13663,163214,19399,152930,26569,143817l28395,140953,47558,121686c54207,115047,63594,111141,73371,111141xm229800,83832l244010,84743c317277,88908,386112,119627,437738,171303c487799,221156,518436,287931,523781,359001l524693,370195,508788,371496c505008,371887,502400,372017,499793,372147l488581,372798,487799,361734c482975,299125,456120,240551,412316,196685c367730,152169,308282,125355,245053,121059l236449,120408,234754,111948c233711,107132,232929,102446,232147,97890xm230344,0l241293,521c338009,4166,428990,43737,497291,111947c561291,175860,600524,260731,607824,351069l608736,362394,596223,363305c592182,363566,588272,363956,584362,364347l572761,365388,571849,353933c565201,272186,529617,195256,471744,137460c409830,75629,327452,39832,239860,36578l228389,36187,229041,20176c229171,17183,229302,14058,229562,11065xe">
                <v:path o:connectlocs="84474,83042;88064,84004;108727,95814;120897,117684;122123,122845;116826,122320;115162,122145;109559,121839;108771,119171;100147,104387;84605,95596;80140,94414;82066,90259;83423,86585;82795,56681;88008,57555;127127,77452;147715,121266;148153,125595;142853,125420;140399,125333;135975,124720;135669,121791;118540,86022;87351,69755;84591,69231;84241,66476;83627,61884;24648,37337;32619,40486;58809,66639;58459,83302;44313,97472;46371,101189;69671,133334;101774,156557;105628,158656;119774,144530;128445,141031;136460,144180;162651,170333;162300,186952;156256,192856;154811,194037;144607,199810;134139,202434;131205,202522;45189,157781;517,68957;3101,58592;8925,48314;9539,47352;15976,40879;24648,37337;77200,28163;81974,28469;147056,57548;175962,120604;176269,124365;170925,124802;167903,125021;164137,125239;163874,121523;138516,66075;82324,40669;79434,40450;78864,37608;77989,32885;77383,0;81061,175;167063,37608;204196,117940;204503,121744;200299,122050;196314,122400;192417,122750;192110,118902;158480,46179;80580,12288;76726,12156;76945,6778;77120,3717" o:connectangles="0,0,0,0,0,0,0,0,0,0,0,0,0,0,0,0,0,0,0,0,0,0,0,0,0,0,0,0,0,0,0,0,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3388360</wp:posOffset>
                </wp:positionH>
                <wp:positionV relativeFrom="paragraph">
                  <wp:posOffset>1353820</wp:posOffset>
                </wp:positionV>
                <wp:extent cx="1691005" cy="298450"/>
                <wp:effectExtent l="0" t="0" r="0" b="0"/>
                <wp:wrapNone/>
                <wp:docPr id="74" name="文本框 49"/>
                <wp:cNvGraphicFramePr/>
                <a:graphic xmlns:a="http://schemas.openxmlformats.org/drawingml/2006/main">
                  <a:graphicData uri="http://schemas.microsoft.com/office/word/2010/wordprocessingShape">
                    <wps:wsp>
                      <wps:cNvSpPr txBox="1"/>
                      <wps:spPr>
                        <a:xfrm>
                          <a:off x="0" y="0"/>
                          <a:ext cx="1690911" cy="298608"/>
                        </a:xfrm>
                        <a:prstGeom prst="rect">
                          <a:avLst/>
                        </a:prstGeom>
                      </wps:spPr>
                      <wps:txbx>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Times New Roman"/>
                                <w:color w:val="404040" w:themeColor="text1" w:themeTint="BF"/>
                                <w:kern w:val="24"/>
                                <w:szCs w:val="21"/>
                                <w:lang w:val="en-US" w:eastAsia="zh-CN"/>
                                <w14:textFill>
                                  <w14:solidFill>
                                    <w14:schemeClr w14:val="tx1">
                                      <w14:lumMod w14:val="75000"/>
                                      <w14:lumOff w14:val="25000"/>
                                    </w14:schemeClr>
                                  </w14:solidFill>
                                </w14:textFill>
                              </w:rPr>
                              <w:t>xxxxx</w:t>
                            </w:r>
                            <w:r>
                              <w:rPr>
                                <w:rFonts w:hint="eastAsia" w:ascii="微软雅黑 Light" w:hAnsi="微软雅黑 Light" w:eastAsia="微软雅黑 Light" w:cs="Times New Roman"/>
                                <w:color w:val="404040" w:themeColor="text1" w:themeTint="BF"/>
                                <w:kern w:val="24"/>
                                <w:szCs w:val="21"/>
                                <w14:textFill>
                                  <w14:solidFill>
                                    <w14:schemeClr w14:val="tx1">
                                      <w14:lumMod w14:val="75000"/>
                                      <w14:lumOff w14:val="25000"/>
                                    </w14:schemeClr>
                                  </w14:solidFill>
                                </w14:textFill>
                              </w:rPr>
                              <w:t>@163.com</w:t>
                            </w:r>
                          </w:p>
                        </w:txbxContent>
                      </wps:txbx>
                      <wps:bodyPr wrap="square">
                        <a:spAutoFit/>
                      </wps:bodyPr>
                    </wps:wsp>
                  </a:graphicData>
                </a:graphic>
              </wp:anchor>
            </w:drawing>
          </mc:Choice>
          <mc:Fallback>
            <w:pict>
              <v:shape id="文本框 49" o:spid="_x0000_s1026" o:spt="202" type="#_x0000_t202" style="position:absolute;left:0pt;margin-left:266.8pt;margin-top:106.6pt;height:23.5pt;width:133.15pt;z-index:251694080;mso-width-relative:page;mso-height-relative:page;" filled="f" stroked="f" coordsize="21600,21600" o:gfxdata="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hW4jG2AAAAAsBAAAPAAAAAAAAAAEAIAAAACIAAABk&#10;cnMvZG93bnJldi54bWxQSwECFAAUAAAACACHTuJAJXuBj5QBAAD7AgAADgAAAAAAAAABACAAAAAn&#10;AQAAZHJzL2Uyb0RvYy54bWxQSwUGAAAAAAYABgBZAQAALQUAA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Times New Roman"/>
                          <w:color w:val="404040" w:themeColor="text1" w:themeTint="BF"/>
                          <w:kern w:val="24"/>
                          <w:szCs w:val="21"/>
                          <w:lang w:val="en-US" w:eastAsia="zh-CN"/>
                          <w14:textFill>
                            <w14:solidFill>
                              <w14:schemeClr w14:val="tx1">
                                <w14:lumMod w14:val="75000"/>
                                <w14:lumOff w14:val="25000"/>
                              </w14:schemeClr>
                            </w14:solidFill>
                          </w14:textFill>
                        </w:rPr>
                        <w:t>xxxxx</w:t>
                      </w:r>
                      <w:r>
                        <w:rPr>
                          <w:rFonts w:hint="eastAsia" w:ascii="微软雅黑 Light" w:hAnsi="微软雅黑 Light" w:eastAsia="微软雅黑 Light" w:cs="Times New Roman"/>
                          <w:color w:val="404040" w:themeColor="text1" w:themeTint="BF"/>
                          <w:kern w:val="24"/>
                          <w:szCs w:val="21"/>
                          <w14:textFill>
                            <w14:solidFill>
                              <w14:schemeClr w14:val="tx1">
                                <w14:lumMod w14:val="75000"/>
                                <w14:lumOff w14:val="25000"/>
                              </w14:schemeClr>
                            </w14:solidFill>
                          </w14:textFill>
                        </w:rPr>
                        <w:t>@163.com</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3118485</wp:posOffset>
                </wp:positionH>
                <wp:positionV relativeFrom="paragraph">
                  <wp:posOffset>1437005</wp:posOffset>
                </wp:positionV>
                <wp:extent cx="190500" cy="132080"/>
                <wp:effectExtent l="0" t="0" r="635" b="1270"/>
                <wp:wrapNone/>
                <wp:docPr id="75" name="envelope_2223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90275" cy="132160"/>
                        </a:xfrm>
                        <a:custGeom>
                          <a:avLst/>
                          <a:gdLst>
                            <a:gd name="connsiteX0" fmla="*/ 243087 w 607639"/>
                            <a:gd name="connsiteY0" fmla="*/ 237171 h 422052"/>
                            <a:gd name="connsiteX1" fmla="*/ 303784 w 607639"/>
                            <a:gd name="connsiteY1" fmla="*/ 289969 h 422052"/>
                            <a:gd name="connsiteX2" fmla="*/ 364570 w 607639"/>
                            <a:gd name="connsiteY2" fmla="*/ 237171 h 422052"/>
                            <a:gd name="connsiteX3" fmla="*/ 577366 w 607639"/>
                            <a:gd name="connsiteY3" fmla="*/ 422052 h 422052"/>
                            <a:gd name="connsiteX4" fmla="*/ 30202 w 607639"/>
                            <a:gd name="connsiteY4" fmla="*/ 422052 h 422052"/>
                            <a:gd name="connsiteX5" fmla="*/ 0 w 607639"/>
                            <a:gd name="connsiteY5" fmla="*/ 26180 h 422052"/>
                            <a:gd name="connsiteX6" fmla="*/ 212825 w 607639"/>
                            <a:gd name="connsiteY6" fmla="*/ 210947 h 422052"/>
                            <a:gd name="connsiteX7" fmla="*/ 0 w 607639"/>
                            <a:gd name="connsiteY7" fmla="*/ 395802 h 422052"/>
                            <a:gd name="connsiteX8" fmla="*/ 607639 w 607639"/>
                            <a:gd name="connsiteY8" fmla="*/ 26180 h 422052"/>
                            <a:gd name="connsiteX9" fmla="*/ 607639 w 607639"/>
                            <a:gd name="connsiteY9" fmla="*/ 395802 h 422052"/>
                            <a:gd name="connsiteX10" fmla="*/ 394743 w 607639"/>
                            <a:gd name="connsiteY10" fmla="*/ 210947 h 422052"/>
                            <a:gd name="connsiteX11" fmla="*/ 30202 w 607639"/>
                            <a:gd name="connsiteY11" fmla="*/ 0 h 422052"/>
                            <a:gd name="connsiteX12" fmla="*/ 577366 w 607639"/>
                            <a:gd name="connsiteY12" fmla="*/ 0 h 422052"/>
                            <a:gd name="connsiteX13" fmla="*/ 364570 w 607639"/>
                            <a:gd name="connsiteY13" fmla="*/ 184740 h 422052"/>
                            <a:gd name="connsiteX14" fmla="*/ 362612 w 607639"/>
                            <a:gd name="connsiteY14" fmla="*/ 183052 h 422052"/>
                            <a:gd name="connsiteX15" fmla="*/ 350508 w 607639"/>
                            <a:gd name="connsiteY15" fmla="*/ 197003 h 422052"/>
                            <a:gd name="connsiteX16" fmla="*/ 303784 w 607639"/>
                            <a:gd name="connsiteY16" fmla="*/ 237523 h 422052"/>
                            <a:gd name="connsiteX17" fmla="*/ 257060 w 607639"/>
                            <a:gd name="connsiteY17" fmla="*/ 197003 h 422052"/>
                            <a:gd name="connsiteX18" fmla="*/ 245045 w 607639"/>
                            <a:gd name="connsiteY18" fmla="*/ 183052 h 422052"/>
                            <a:gd name="connsiteX19" fmla="*/ 243087 w 607639"/>
                            <a:gd name="connsiteY19" fmla="*/ 184740 h 422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07639" h="422052">
                              <a:moveTo>
                                <a:pt x="243087" y="237171"/>
                              </a:moveTo>
                              <a:lnTo>
                                <a:pt x="303784" y="289969"/>
                              </a:lnTo>
                              <a:lnTo>
                                <a:pt x="364570" y="237171"/>
                              </a:lnTo>
                              <a:lnTo>
                                <a:pt x="577366" y="422052"/>
                              </a:lnTo>
                              <a:lnTo>
                                <a:pt x="30202" y="422052"/>
                              </a:lnTo>
                              <a:close/>
                              <a:moveTo>
                                <a:pt x="0" y="26180"/>
                              </a:moveTo>
                              <a:lnTo>
                                <a:pt x="212825" y="210947"/>
                              </a:lnTo>
                              <a:lnTo>
                                <a:pt x="0" y="395802"/>
                              </a:lnTo>
                              <a:close/>
                              <a:moveTo>
                                <a:pt x="607639" y="26180"/>
                              </a:moveTo>
                              <a:lnTo>
                                <a:pt x="607639" y="395802"/>
                              </a:lnTo>
                              <a:lnTo>
                                <a:pt x="394743" y="210947"/>
                              </a:lnTo>
                              <a:close/>
                              <a:moveTo>
                                <a:pt x="30202" y="0"/>
                              </a:moveTo>
                              <a:lnTo>
                                <a:pt x="577366" y="0"/>
                              </a:lnTo>
                              <a:lnTo>
                                <a:pt x="364570" y="184740"/>
                              </a:lnTo>
                              <a:lnTo>
                                <a:pt x="362612" y="183052"/>
                              </a:lnTo>
                              <a:lnTo>
                                <a:pt x="350508" y="197003"/>
                              </a:lnTo>
                              <a:lnTo>
                                <a:pt x="303784" y="237523"/>
                              </a:lnTo>
                              <a:lnTo>
                                <a:pt x="257060" y="197003"/>
                              </a:lnTo>
                              <a:lnTo>
                                <a:pt x="245045" y="183052"/>
                              </a:lnTo>
                              <a:lnTo>
                                <a:pt x="243087" y="184740"/>
                              </a:lnTo>
                              <a:close/>
                            </a:path>
                          </a:pathLst>
                        </a:custGeom>
                        <a:solidFill>
                          <a:schemeClr val="bg1"/>
                        </a:solidFill>
                        <a:ln>
                          <a:noFill/>
                        </a:ln>
                      </wps:spPr>
                      <wps:bodyPr/>
                    </wps:wsp>
                  </a:graphicData>
                </a:graphic>
              </wp:anchor>
            </w:drawing>
          </mc:Choice>
          <mc:Fallback>
            <w:pict>
              <v:shape id="envelope_222353" o:spid="_x0000_s1026" o:spt="100" style="position:absolute;left:0pt;margin-left:245.55pt;margin-top:113.15pt;height:10.4pt;width:15pt;z-index:251695104;mso-width-relative:page;mso-height-relative:page;" fillcolor="#FFFFFF [3212]" filled="t" stroked="f" coordsize="607639,422052" o:gfxdata="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" path="m243087,237171l303784,289969,364570,237171,577366,422052,30202,422052xm0,26180l212825,210947,0,395802xm607639,26180l607639,395802,394743,210947xm30202,0l577366,0,364570,184740,362612,183052,350508,197003,303784,237523,257060,197003,245045,183052,243087,184740xe">
                <v:path o:connectlocs="76119,74266;95126,90799;114160,74266;180795,132160;9457,132160;0,8197;66643,66055;0,123940;190275,8197;190275,123940;123609,66055;9457,0;180795,0;114160,57848;113547,57320;109757,61688;95126,74377;80495,61688;76732,57320;76119,57848" o:connectangles="0,0,0,0,0,0,0,0,0,0,0,0,0,0,0,0,0,0,0,0"/>
                <v:fill on="t" focussize="0,0"/>
                <v:stroke on="f"/>
                <v:imagedata o:title=""/>
                <o:lock v:ext="edit" aspectratio="t"/>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421005</wp:posOffset>
                </wp:positionH>
                <wp:positionV relativeFrom="paragraph">
                  <wp:posOffset>935990</wp:posOffset>
                </wp:positionV>
                <wp:extent cx="249555" cy="248920"/>
                <wp:effectExtent l="0" t="0" r="0" b="0"/>
                <wp:wrapNone/>
                <wp:docPr id="76" name="location_3199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49508" cy="249131"/>
                        </a:xfrm>
                        <a:custGeom>
                          <a:avLst/>
                          <a:gdLst>
                            <a:gd name="connsiteX0" fmla="*/ 497263 w 607639"/>
                            <a:gd name="connsiteY0" fmla="*/ 328623 h 606722"/>
                            <a:gd name="connsiteX1" fmla="*/ 544974 w 607639"/>
                            <a:gd name="connsiteY1" fmla="*/ 350843 h 606722"/>
                            <a:gd name="connsiteX2" fmla="*/ 543639 w 607639"/>
                            <a:gd name="connsiteY2" fmla="*/ 393860 h 606722"/>
                            <a:gd name="connsiteX3" fmla="*/ 541324 w 607639"/>
                            <a:gd name="connsiteY3" fmla="*/ 396170 h 606722"/>
                            <a:gd name="connsiteX4" fmla="*/ 540612 w 607639"/>
                            <a:gd name="connsiteY4" fmla="*/ 409591 h 606722"/>
                            <a:gd name="connsiteX5" fmla="*/ 545241 w 607639"/>
                            <a:gd name="connsiteY5" fmla="*/ 413679 h 606722"/>
                            <a:gd name="connsiteX6" fmla="*/ 550938 w 607639"/>
                            <a:gd name="connsiteY6" fmla="*/ 432077 h 606722"/>
                            <a:gd name="connsiteX7" fmla="*/ 548178 w 607639"/>
                            <a:gd name="connsiteY7" fmla="*/ 454119 h 606722"/>
                            <a:gd name="connsiteX8" fmla="*/ 535538 w 607639"/>
                            <a:gd name="connsiteY8" fmla="*/ 472161 h 606722"/>
                            <a:gd name="connsiteX9" fmla="*/ 515688 w 607639"/>
                            <a:gd name="connsiteY9" fmla="*/ 511356 h 606722"/>
                            <a:gd name="connsiteX10" fmla="*/ 517291 w 607639"/>
                            <a:gd name="connsiteY10" fmla="*/ 517667 h 606722"/>
                            <a:gd name="connsiteX11" fmla="*/ 555299 w 607639"/>
                            <a:gd name="connsiteY11" fmla="*/ 527177 h 606722"/>
                            <a:gd name="connsiteX12" fmla="*/ 607639 w 607639"/>
                            <a:gd name="connsiteY12" fmla="*/ 594013 h 606722"/>
                            <a:gd name="connsiteX13" fmla="*/ 594910 w 607639"/>
                            <a:gd name="connsiteY13" fmla="*/ 606722 h 606722"/>
                            <a:gd name="connsiteX14" fmla="*/ 341757 w 607639"/>
                            <a:gd name="connsiteY14" fmla="*/ 606722 h 606722"/>
                            <a:gd name="connsiteX15" fmla="*/ 329117 w 607639"/>
                            <a:gd name="connsiteY15" fmla="*/ 594013 h 606722"/>
                            <a:gd name="connsiteX16" fmla="*/ 381368 w 607639"/>
                            <a:gd name="connsiteY16" fmla="*/ 527177 h 606722"/>
                            <a:gd name="connsiteX17" fmla="*/ 419376 w 607639"/>
                            <a:gd name="connsiteY17" fmla="*/ 517667 h 606722"/>
                            <a:gd name="connsiteX18" fmla="*/ 421246 w 607639"/>
                            <a:gd name="connsiteY18" fmla="*/ 510290 h 606722"/>
                            <a:gd name="connsiteX19" fmla="*/ 402553 w 607639"/>
                            <a:gd name="connsiteY19" fmla="*/ 472517 h 606722"/>
                            <a:gd name="connsiteX20" fmla="*/ 388489 w 607639"/>
                            <a:gd name="connsiteY20" fmla="*/ 454030 h 606722"/>
                            <a:gd name="connsiteX21" fmla="*/ 385729 w 607639"/>
                            <a:gd name="connsiteY21" fmla="*/ 432077 h 606722"/>
                            <a:gd name="connsiteX22" fmla="*/ 391515 w 607639"/>
                            <a:gd name="connsiteY22" fmla="*/ 413502 h 606722"/>
                            <a:gd name="connsiteX23" fmla="*/ 396589 w 607639"/>
                            <a:gd name="connsiteY23" fmla="*/ 409236 h 606722"/>
                            <a:gd name="connsiteX24" fmla="*/ 395165 w 607639"/>
                            <a:gd name="connsiteY24" fmla="*/ 390660 h 606722"/>
                            <a:gd name="connsiteX25" fmla="*/ 453379 w 607639"/>
                            <a:gd name="connsiteY25" fmla="*/ 339644 h 606722"/>
                            <a:gd name="connsiteX26" fmla="*/ 497263 w 607639"/>
                            <a:gd name="connsiteY26" fmla="*/ 328623 h 606722"/>
                            <a:gd name="connsiteX27" fmla="*/ 346615 w 607639"/>
                            <a:gd name="connsiteY27" fmla="*/ 177945 h 606722"/>
                            <a:gd name="connsiteX28" fmla="*/ 354451 w 607639"/>
                            <a:gd name="connsiteY28" fmla="*/ 189587 h 606722"/>
                            <a:gd name="connsiteX29" fmla="*/ 354451 w 607639"/>
                            <a:gd name="connsiteY29" fmla="*/ 391861 h 606722"/>
                            <a:gd name="connsiteX30" fmla="*/ 341807 w 607639"/>
                            <a:gd name="connsiteY30" fmla="*/ 404481 h 606722"/>
                            <a:gd name="connsiteX31" fmla="*/ 329074 w 607639"/>
                            <a:gd name="connsiteY31" fmla="*/ 391861 h 606722"/>
                            <a:gd name="connsiteX32" fmla="*/ 329074 w 607639"/>
                            <a:gd name="connsiteY32" fmla="*/ 220159 h 606722"/>
                            <a:gd name="connsiteX33" fmla="*/ 300136 w 607639"/>
                            <a:gd name="connsiteY33" fmla="*/ 249132 h 606722"/>
                            <a:gd name="connsiteX34" fmla="*/ 282149 w 607639"/>
                            <a:gd name="connsiteY34" fmla="*/ 249132 h 606722"/>
                            <a:gd name="connsiteX35" fmla="*/ 282149 w 607639"/>
                            <a:gd name="connsiteY35" fmla="*/ 231268 h 606722"/>
                            <a:gd name="connsiteX36" fmla="*/ 332814 w 607639"/>
                            <a:gd name="connsiteY36" fmla="*/ 180700 h 606722"/>
                            <a:gd name="connsiteX37" fmla="*/ 346615 w 607639"/>
                            <a:gd name="connsiteY37" fmla="*/ 177945 h 606722"/>
                            <a:gd name="connsiteX38" fmla="*/ 189856 w 607639"/>
                            <a:gd name="connsiteY38" fmla="*/ 176978 h 606722"/>
                            <a:gd name="connsiteX39" fmla="*/ 253118 w 607639"/>
                            <a:gd name="connsiteY39" fmla="*/ 240163 h 606722"/>
                            <a:gd name="connsiteX40" fmla="*/ 227849 w 607639"/>
                            <a:gd name="connsiteY40" fmla="*/ 290729 h 606722"/>
                            <a:gd name="connsiteX41" fmla="*/ 253118 w 607639"/>
                            <a:gd name="connsiteY41" fmla="*/ 341296 h 606722"/>
                            <a:gd name="connsiteX42" fmla="*/ 189856 w 607639"/>
                            <a:gd name="connsiteY42" fmla="*/ 404481 h 606722"/>
                            <a:gd name="connsiteX43" fmla="*/ 126594 w 607639"/>
                            <a:gd name="connsiteY43" fmla="*/ 341296 h 606722"/>
                            <a:gd name="connsiteX44" fmla="*/ 139229 w 607639"/>
                            <a:gd name="connsiteY44" fmla="*/ 328677 h 606722"/>
                            <a:gd name="connsiteX45" fmla="*/ 151952 w 607639"/>
                            <a:gd name="connsiteY45" fmla="*/ 341296 h 606722"/>
                            <a:gd name="connsiteX46" fmla="*/ 189856 w 607639"/>
                            <a:gd name="connsiteY46" fmla="*/ 379243 h 606722"/>
                            <a:gd name="connsiteX47" fmla="*/ 227849 w 607639"/>
                            <a:gd name="connsiteY47" fmla="*/ 341296 h 606722"/>
                            <a:gd name="connsiteX48" fmla="*/ 189856 w 607639"/>
                            <a:gd name="connsiteY48" fmla="*/ 303349 h 606722"/>
                            <a:gd name="connsiteX49" fmla="*/ 164587 w 607639"/>
                            <a:gd name="connsiteY49" fmla="*/ 303349 h 606722"/>
                            <a:gd name="connsiteX50" fmla="*/ 151952 w 607639"/>
                            <a:gd name="connsiteY50" fmla="*/ 290729 h 606722"/>
                            <a:gd name="connsiteX51" fmla="*/ 164587 w 607639"/>
                            <a:gd name="connsiteY51" fmla="*/ 278110 h 606722"/>
                            <a:gd name="connsiteX52" fmla="*/ 189856 w 607639"/>
                            <a:gd name="connsiteY52" fmla="*/ 278110 h 606722"/>
                            <a:gd name="connsiteX53" fmla="*/ 227849 w 607639"/>
                            <a:gd name="connsiteY53" fmla="*/ 240163 h 606722"/>
                            <a:gd name="connsiteX54" fmla="*/ 189856 w 607639"/>
                            <a:gd name="connsiteY54" fmla="*/ 202305 h 606722"/>
                            <a:gd name="connsiteX55" fmla="*/ 151952 w 607639"/>
                            <a:gd name="connsiteY55" fmla="*/ 240163 h 606722"/>
                            <a:gd name="connsiteX56" fmla="*/ 139229 w 607639"/>
                            <a:gd name="connsiteY56" fmla="*/ 252782 h 606722"/>
                            <a:gd name="connsiteX57" fmla="*/ 126594 w 607639"/>
                            <a:gd name="connsiteY57" fmla="*/ 240163 h 606722"/>
                            <a:gd name="connsiteX58" fmla="*/ 189856 w 607639"/>
                            <a:gd name="connsiteY58" fmla="*/ 176978 h 606722"/>
                            <a:gd name="connsiteX59" fmla="*/ 139201 w 607639"/>
                            <a:gd name="connsiteY59" fmla="*/ 0 h 606722"/>
                            <a:gd name="connsiteX60" fmla="*/ 151929 w 607639"/>
                            <a:gd name="connsiteY60" fmla="*/ 12620 h 606722"/>
                            <a:gd name="connsiteX61" fmla="*/ 151929 w 607639"/>
                            <a:gd name="connsiteY61" fmla="*/ 63188 h 606722"/>
                            <a:gd name="connsiteX62" fmla="*/ 164567 w 607639"/>
                            <a:gd name="connsiteY62" fmla="*/ 75808 h 606722"/>
                            <a:gd name="connsiteX63" fmla="*/ 177206 w 607639"/>
                            <a:gd name="connsiteY63" fmla="*/ 63188 h 606722"/>
                            <a:gd name="connsiteX64" fmla="*/ 177206 w 607639"/>
                            <a:gd name="connsiteY64" fmla="*/ 25240 h 606722"/>
                            <a:gd name="connsiteX65" fmla="*/ 329134 w 607639"/>
                            <a:gd name="connsiteY65" fmla="*/ 25240 h 606722"/>
                            <a:gd name="connsiteX66" fmla="*/ 329134 w 607639"/>
                            <a:gd name="connsiteY66" fmla="*/ 12620 h 606722"/>
                            <a:gd name="connsiteX67" fmla="*/ 341773 w 607639"/>
                            <a:gd name="connsiteY67" fmla="*/ 0 h 606722"/>
                            <a:gd name="connsiteX68" fmla="*/ 354411 w 607639"/>
                            <a:gd name="connsiteY68" fmla="*/ 12620 h 606722"/>
                            <a:gd name="connsiteX69" fmla="*/ 354411 w 607639"/>
                            <a:gd name="connsiteY69" fmla="*/ 63188 h 606722"/>
                            <a:gd name="connsiteX70" fmla="*/ 367050 w 607639"/>
                            <a:gd name="connsiteY70" fmla="*/ 75808 h 606722"/>
                            <a:gd name="connsiteX71" fmla="*/ 379777 w 607639"/>
                            <a:gd name="connsiteY71" fmla="*/ 63188 h 606722"/>
                            <a:gd name="connsiteX72" fmla="*/ 379777 w 607639"/>
                            <a:gd name="connsiteY72" fmla="*/ 25240 h 606722"/>
                            <a:gd name="connsiteX73" fmla="*/ 392416 w 607639"/>
                            <a:gd name="connsiteY73" fmla="*/ 25240 h 606722"/>
                            <a:gd name="connsiteX74" fmla="*/ 480974 w 607639"/>
                            <a:gd name="connsiteY74" fmla="*/ 113757 h 606722"/>
                            <a:gd name="connsiteX75" fmla="*/ 480974 w 607639"/>
                            <a:gd name="connsiteY75" fmla="*/ 290703 h 606722"/>
                            <a:gd name="connsiteX76" fmla="*/ 468336 w 607639"/>
                            <a:gd name="connsiteY76" fmla="*/ 303323 h 606722"/>
                            <a:gd name="connsiteX77" fmla="*/ 455697 w 607639"/>
                            <a:gd name="connsiteY77" fmla="*/ 290703 h 606722"/>
                            <a:gd name="connsiteX78" fmla="*/ 455697 w 607639"/>
                            <a:gd name="connsiteY78" fmla="*/ 126377 h 606722"/>
                            <a:gd name="connsiteX79" fmla="*/ 25277 w 607639"/>
                            <a:gd name="connsiteY79" fmla="*/ 126377 h 606722"/>
                            <a:gd name="connsiteX80" fmla="*/ 25277 w 607639"/>
                            <a:gd name="connsiteY80" fmla="*/ 391841 h 606722"/>
                            <a:gd name="connsiteX81" fmla="*/ 88647 w 607639"/>
                            <a:gd name="connsiteY81" fmla="*/ 455029 h 606722"/>
                            <a:gd name="connsiteX82" fmla="*/ 341773 w 607639"/>
                            <a:gd name="connsiteY82" fmla="*/ 455029 h 606722"/>
                            <a:gd name="connsiteX83" fmla="*/ 354411 w 607639"/>
                            <a:gd name="connsiteY83" fmla="*/ 467649 h 606722"/>
                            <a:gd name="connsiteX84" fmla="*/ 341773 w 607639"/>
                            <a:gd name="connsiteY84" fmla="*/ 480269 h 606722"/>
                            <a:gd name="connsiteX85" fmla="*/ 88647 w 607639"/>
                            <a:gd name="connsiteY85" fmla="*/ 480269 h 606722"/>
                            <a:gd name="connsiteX86" fmla="*/ 0 w 607639"/>
                            <a:gd name="connsiteY86" fmla="*/ 391841 h 606722"/>
                            <a:gd name="connsiteX87" fmla="*/ 0 w 607639"/>
                            <a:gd name="connsiteY87" fmla="*/ 113757 h 606722"/>
                            <a:gd name="connsiteX88" fmla="*/ 88647 w 607639"/>
                            <a:gd name="connsiteY88" fmla="*/ 25240 h 606722"/>
                            <a:gd name="connsiteX89" fmla="*/ 126563 w 607639"/>
                            <a:gd name="connsiteY89" fmla="*/ 25240 h 606722"/>
                            <a:gd name="connsiteX90" fmla="*/ 126563 w 607639"/>
                            <a:gd name="connsiteY90" fmla="*/ 12620 h 606722"/>
                            <a:gd name="connsiteX91" fmla="*/ 139201 w 607639"/>
                            <a:gd name="connsiteY91" fmla="*/ 0 h 606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Lst>
                          <a:rect l="l" t="t" r="r" b="b"/>
                          <a:pathLst>
                            <a:path w="607639" h="606722">
                              <a:moveTo>
                                <a:pt x="497263" y="328623"/>
                              </a:moveTo>
                              <a:cubicBezTo>
                                <a:pt x="524679" y="328623"/>
                                <a:pt x="538298" y="340711"/>
                                <a:pt x="544974" y="350843"/>
                              </a:cubicBezTo>
                              <a:cubicBezTo>
                                <a:pt x="558949" y="372173"/>
                                <a:pt x="550137" y="386927"/>
                                <a:pt x="543639" y="393860"/>
                              </a:cubicBezTo>
                              <a:lnTo>
                                <a:pt x="541324" y="396170"/>
                              </a:lnTo>
                              <a:lnTo>
                                <a:pt x="540612" y="409591"/>
                              </a:lnTo>
                              <a:cubicBezTo>
                                <a:pt x="542303" y="410746"/>
                                <a:pt x="543906" y="412080"/>
                                <a:pt x="545241" y="413679"/>
                              </a:cubicBezTo>
                              <a:cubicBezTo>
                                <a:pt x="549692" y="418745"/>
                                <a:pt x="551739" y="425411"/>
                                <a:pt x="550938" y="432077"/>
                              </a:cubicBezTo>
                              <a:lnTo>
                                <a:pt x="548178" y="454119"/>
                              </a:lnTo>
                              <a:cubicBezTo>
                                <a:pt x="547199" y="462029"/>
                                <a:pt x="542303" y="468695"/>
                                <a:pt x="535538" y="472161"/>
                              </a:cubicBezTo>
                              <a:cubicBezTo>
                                <a:pt x="532601" y="486559"/>
                                <a:pt x="525569" y="500424"/>
                                <a:pt x="515688" y="511356"/>
                              </a:cubicBezTo>
                              <a:lnTo>
                                <a:pt x="517291" y="517667"/>
                              </a:lnTo>
                              <a:lnTo>
                                <a:pt x="555299" y="527177"/>
                              </a:lnTo>
                              <a:cubicBezTo>
                                <a:pt x="586098" y="534820"/>
                                <a:pt x="607639" y="562372"/>
                                <a:pt x="607639" y="594013"/>
                              </a:cubicBezTo>
                              <a:cubicBezTo>
                                <a:pt x="607639" y="601034"/>
                                <a:pt x="601942" y="606722"/>
                                <a:pt x="594910" y="606722"/>
                              </a:cubicBezTo>
                              <a:lnTo>
                                <a:pt x="341757" y="606722"/>
                              </a:lnTo>
                              <a:cubicBezTo>
                                <a:pt x="334814" y="606722"/>
                                <a:pt x="329117" y="601034"/>
                                <a:pt x="329117" y="594013"/>
                              </a:cubicBezTo>
                              <a:cubicBezTo>
                                <a:pt x="329117" y="562372"/>
                                <a:pt x="350569" y="534820"/>
                                <a:pt x="381368" y="527177"/>
                              </a:cubicBezTo>
                              <a:lnTo>
                                <a:pt x="419376" y="517667"/>
                              </a:lnTo>
                              <a:lnTo>
                                <a:pt x="421246" y="510290"/>
                              </a:lnTo>
                              <a:cubicBezTo>
                                <a:pt x="411988" y="499624"/>
                                <a:pt x="405401" y="486293"/>
                                <a:pt x="402553" y="472517"/>
                              </a:cubicBezTo>
                              <a:cubicBezTo>
                                <a:pt x="394809" y="469139"/>
                                <a:pt x="389557" y="462296"/>
                                <a:pt x="388489" y="454030"/>
                              </a:cubicBezTo>
                              <a:lnTo>
                                <a:pt x="385729" y="432077"/>
                              </a:lnTo>
                              <a:cubicBezTo>
                                <a:pt x="384928" y="425411"/>
                                <a:pt x="387065" y="418568"/>
                                <a:pt x="391515" y="413502"/>
                              </a:cubicBezTo>
                              <a:cubicBezTo>
                                <a:pt x="393028" y="411813"/>
                                <a:pt x="394720" y="410391"/>
                                <a:pt x="396589" y="409236"/>
                              </a:cubicBezTo>
                              <a:cubicBezTo>
                                <a:pt x="395877" y="402659"/>
                                <a:pt x="395165" y="394837"/>
                                <a:pt x="395165" y="390660"/>
                              </a:cubicBezTo>
                              <a:cubicBezTo>
                                <a:pt x="395165" y="369507"/>
                                <a:pt x="401218" y="341511"/>
                                <a:pt x="453379" y="339644"/>
                              </a:cubicBezTo>
                              <a:cubicBezTo>
                                <a:pt x="471004" y="328623"/>
                                <a:pt x="489252" y="328623"/>
                                <a:pt x="497263" y="328623"/>
                              </a:cubicBezTo>
                              <a:close/>
                              <a:moveTo>
                                <a:pt x="346615" y="177945"/>
                              </a:moveTo>
                              <a:cubicBezTo>
                                <a:pt x="351424" y="179900"/>
                                <a:pt x="354451" y="184522"/>
                                <a:pt x="354451" y="189587"/>
                              </a:cubicBezTo>
                              <a:lnTo>
                                <a:pt x="354451" y="391861"/>
                              </a:lnTo>
                              <a:cubicBezTo>
                                <a:pt x="354451" y="398793"/>
                                <a:pt x="348841" y="404481"/>
                                <a:pt x="341807" y="404481"/>
                              </a:cubicBezTo>
                              <a:cubicBezTo>
                                <a:pt x="334773" y="404481"/>
                                <a:pt x="329163" y="398793"/>
                                <a:pt x="329074" y="391861"/>
                              </a:cubicBezTo>
                              <a:lnTo>
                                <a:pt x="329074" y="220159"/>
                              </a:lnTo>
                              <a:lnTo>
                                <a:pt x="300136" y="249132"/>
                              </a:lnTo>
                              <a:cubicBezTo>
                                <a:pt x="295149" y="254020"/>
                                <a:pt x="287136" y="254020"/>
                                <a:pt x="282149" y="249132"/>
                              </a:cubicBezTo>
                              <a:cubicBezTo>
                                <a:pt x="277252" y="244155"/>
                                <a:pt x="277252" y="236156"/>
                                <a:pt x="282149" y="231268"/>
                              </a:cubicBezTo>
                              <a:lnTo>
                                <a:pt x="332814" y="180700"/>
                              </a:lnTo>
                              <a:cubicBezTo>
                                <a:pt x="336465" y="177056"/>
                                <a:pt x="341896" y="175990"/>
                                <a:pt x="346615" y="177945"/>
                              </a:cubicBezTo>
                              <a:close/>
                              <a:moveTo>
                                <a:pt x="189856" y="176978"/>
                              </a:moveTo>
                              <a:cubicBezTo>
                                <a:pt x="224735" y="176978"/>
                                <a:pt x="253118" y="205327"/>
                                <a:pt x="253118" y="240163"/>
                              </a:cubicBezTo>
                              <a:cubicBezTo>
                                <a:pt x="253118" y="260781"/>
                                <a:pt x="243153" y="279176"/>
                                <a:pt x="227849" y="290729"/>
                              </a:cubicBezTo>
                              <a:cubicBezTo>
                                <a:pt x="243153" y="302282"/>
                                <a:pt x="253118" y="320678"/>
                                <a:pt x="253118" y="341296"/>
                              </a:cubicBezTo>
                              <a:cubicBezTo>
                                <a:pt x="253118" y="376132"/>
                                <a:pt x="224735" y="404481"/>
                                <a:pt x="189856" y="404481"/>
                              </a:cubicBezTo>
                              <a:cubicBezTo>
                                <a:pt x="154977" y="404481"/>
                                <a:pt x="126594" y="376132"/>
                                <a:pt x="126594" y="341296"/>
                              </a:cubicBezTo>
                              <a:cubicBezTo>
                                <a:pt x="126594" y="334275"/>
                                <a:pt x="132289" y="328677"/>
                                <a:pt x="139229" y="328677"/>
                              </a:cubicBezTo>
                              <a:cubicBezTo>
                                <a:pt x="146258" y="328677"/>
                                <a:pt x="151952" y="334275"/>
                                <a:pt x="151952" y="341296"/>
                              </a:cubicBezTo>
                              <a:cubicBezTo>
                                <a:pt x="151952" y="362180"/>
                                <a:pt x="168947" y="379243"/>
                                <a:pt x="189856" y="379243"/>
                              </a:cubicBezTo>
                              <a:cubicBezTo>
                                <a:pt x="210854" y="379243"/>
                                <a:pt x="227849" y="362180"/>
                                <a:pt x="227849" y="341296"/>
                              </a:cubicBezTo>
                              <a:cubicBezTo>
                                <a:pt x="227849" y="320411"/>
                                <a:pt x="210854" y="303349"/>
                                <a:pt x="189856" y="303349"/>
                              </a:cubicBezTo>
                              <a:lnTo>
                                <a:pt x="164587" y="303349"/>
                              </a:lnTo>
                              <a:cubicBezTo>
                                <a:pt x="157558" y="303349"/>
                                <a:pt x="151952" y="297750"/>
                                <a:pt x="151952" y="290729"/>
                              </a:cubicBezTo>
                              <a:cubicBezTo>
                                <a:pt x="151952" y="283798"/>
                                <a:pt x="157558" y="278110"/>
                                <a:pt x="164587" y="278110"/>
                              </a:cubicBezTo>
                              <a:lnTo>
                                <a:pt x="189856" y="278110"/>
                              </a:lnTo>
                              <a:cubicBezTo>
                                <a:pt x="210854" y="278110"/>
                                <a:pt x="227849" y="261047"/>
                                <a:pt x="227849" y="240163"/>
                              </a:cubicBezTo>
                              <a:cubicBezTo>
                                <a:pt x="227849" y="219279"/>
                                <a:pt x="210854" y="202305"/>
                                <a:pt x="189856" y="202305"/>
                              </a:cubicBezTo>
                              <a:cubicBezTo>
                                <a:pt x="168947" y="202305"/>
                                <a:pt x="151952" y="219279"/>
                                <a:pt x="151952" y="240163"/>
                              </a:cubicBezTo>
                              <a:cubicBezTo>
                                <a:pt x="151952" y="247184"/>
                                <a:pt x="146258" y="252782"/>
                                <a:pt x="139229" y="252782"/>
                              </a:cubicBezTo>
                              <a:cubicBezTo>
                                <a:pt x="132289" y="252782"/>
                                <a:pt x="126594" y="247184"/>
                                <a:pt x="126594" y="240163"/>
                              </a:cubicBezTo>
                              <a:cubicBezTo>
                                <a:pt x="126594" y="205327"/>
                                <a:pt x="154977" y="176978"/>
                                <a:pt x="189856" y="176978"/>
                              </a:cubicBezTo>
                              <a:close/>
                              <a:moveTo>
                                <a:pt x="139201" y="0"/>
                              </a:moveTo>
                              <a:cubicBezTo>
                                <a:pt x="146232" y="0"/>
                                <a:pt x="151929" y="5688"/>
                                <a:pt x="151929" y="12620"/>
                              </a:cubicBezTo>
                              <a:lnTo>
                                <a:pt x="151929" y="63188"/>
                              </a:lnTo>
                              <a:cubicBezTo>
                                <a:pt x="151929" y="70209"/>
                                <a:pt x="157536" y="75808"/>
                                <a:pt x="164567" y="75808"/>
                              </a:cubicBezTo>
                              <a:cubicBezTo>
                                <a:pt x="171509" y="75808"/>
                                <a:pt x="177206" y="70209"/>
                                <a:pt x="177206" y="63188"/>
                              </a:cubicBezTo>
                              <a:lnTo>
                                <a:pt x="177206" y="25240"/>
                              </a:lnTo>
                              <a:lnTo>
                                <a:pt x="329134" y="25240"/>
                              </a:lnTo>
                              <a:lnTo>
                                <a:pt x="329134" y="12620"/>
                              </a:lnTo>
                              <a:cubicBezTo>
                                <a:pt x="329134" y="5688"/>
                                <a:pt x="334742" y="0"/>
                                <a:pt x="341773" y="0"/>
                              </a:cubicBezTo>
                              <a:cubicBezTo>
                                <a:pt x="348804" y="0"/>
                                <a:pt x="354411" y="5688"/>
                                <a:pt x="354411" y="12620"/>
                              </a:cubicBezTo>
                              <a:lnTo>
                                <a:pt x="354411" y="63188"/>
                              </a:lnTo>
                              <a:cubicBezTo>
                                <a:pt x="354411" y="70209"/>
                                <a:pt x="360107" y="75808"/>
                                <a:pt x="367050" y="75808"/>
                              </a:cubicBezTo>
                              <a:cubicBezTo>
                                <a:pt x="374081" y="75808"/>
                                <a:pt x="379777" y="70209"/>
                                <a:pt x="379777" y="63188"/>
                              </a:cubicBezTo>
                              <a:lnTo>
                                <a:pt x="379777" y="25240"/>
                              </a:lnTo>
                              <a:lnTo>
                                <a:pt x="392416" y="25240"/>
                              </a:lnTo>
                              <a:cubicBezTo>
                                <a:pt x="441279" y="25240"/>
                                <a:pt x="480974" y="64966"/>
                                <a:pt x="480974" y="113757"/>
                              </a:cubicBezTo>
                              <a:lnTo>
                                <a:pt x="480974" y="290703"/>
                              </a:lnTo>
                              <a:cubicBezTo>
                                <a:pt x="480974" y="297724"/>
                                <a:pt x="475367" y="303323"/>
                                <a:pt x="468336" y="303323"/>
                              </a:cubicBezTo>
                              <a:cubicBezTo>
                                <a:pt x="461393" y="303323"/>
                                <a:pt x="455697" y="297724"/>
                                <a:pt x="455697" y="290703"/>
                              </a:cubicBezTo>
                              <a:lnTo>
                                <a:pt x="455697" y="126377"/>
                              </a:lnTo>
                              <a:lnTo>
                                <a:pt x="25277" y="126377"/>
                              </a:lnTo>
                              <a:lnTo>
                                <a:pt x="25277" y="391841"/>
                              </a:lnTo>
                              <a:cubicBezTo>
                                <a:pt x="25277" y="426679"/>
                                <a:pt x="53758" y="455029"/>
                                <a:pt x="88647" y="455029"/>
                              </a:cubicBezTo>
                              <a:lnTo>
                                <a:pt x="341773" y="455029"/>
                              </a:lnTo>
                              <a:cubicBezTo>
                                <a:pt x="348804" y="455029"/>
                                <a:pt x="354411" y="460717"/>
                                <a:pt x="354411" y="467649"/>
                              </a:cubicBezTo>
                              <a:cubicBezTo>
                                <a:pt x="354411" y="474670"/>
                                <a:pt x="348804" y="480269"/>
                                <a:pt x="341773" y="480269"/>
                              </a:cubicBezTo>
                              <a:lnTo>
                                <a:pt x="88647" y="480269"/>
                              </a:lnTo>
                              <a:cubicBezTo>
                                <a:pt x="39785" y="480269"/>
                                <a:pt x="0" y="440632"/>
                                <a:pt x="0" y="391841"/>
                              </a:cubicBezTo>
                              <a:lnTo>
                                <a:pt x="0" y="113757"/>
                              </a:lnTo>
                              <a:cubicBezTo>
                                <a:pt x="0" y="64966"/>
                                <a:pt x="39785" y="25240"/>
                                <a:pt x="88647" y="25240"/>
                              </a:cubicBezTo>
                              <a:lnTo>
                                <a:pt x="126563" y="25240"/>
                              </a:lnTo>
                              <a:lnTo>
                                <a:pt x="126563" y="12620"/>
                              </a:lnTo>
                              <a:cubicBezTo>
                                <a:pt x="126563" y="5688"/>
                                <a:pt x="132259" y="0"/>
                                <a:pt x="139201" y="0"/>
                              </a:cubicBezTo>
                              <a:close/>
                            </a:path>
                          </a:pathLst>
                        </a:custGeom>
                        <a:solidFill>
                          <a:schemeClr val="bg1"/>
                        </a:solidFill>
                        <a:ln>
                          <a:noFill/>
                        </a:ln>
                      </wps:spPr>
                      <wps:bodyPr/>
                    </wps:wsp>
                  </a:graphicData>
                </a:graphic>
              </wp:anchor>
            </w:drawing>
          </mc:Choice>
          <mc:Fallback>
            <w:pict>
              <v:shape id="location_319943" o:spid="_x0000_s1026" o:spt="100" style="position:absolute;left:0pt;margin-left:33.15pt;margin-top:73.7pt;height:19.6pt;width:19.65pt;z-index:251696128;mso-width-relative:page;mso-height-relative:page;" fillcolor="#FFFFFF [3212]" filled="t" stroked="f" coordsize="607639,606722" o:gfxdata="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" path="m497263,328623c524679,328623,538298,340711,544974,350843c558949,372173,550137,386927,543639,393860l541324,396170,540612,409591c542303,410746,543906,412080,545241,413679c549692,418745,551739,425411,550938,432077l548178,454119c547199,462029,542303,468695,535538,472161c532601,486559,525569,500424,515688,511356l517291,517667,555299,527177c586098,534820,607639,562372,607639,594013c607639,601034,601942,606722,594910,606722l341757,606722c334814,606722,329117,601034,329117,594013c329117,562372,350569,534820,381368,527177l419376,517667,421246,510290c411988,499624,405401,486293,402553,472517c394809,469139,389557,462296,388489,454030l385729,432077c384928,425411,387065,418568,391515,413502c393028,411813,394720,410391,396589,409236c395877,402659,395165,394837,395165,390660c395165,369507,401218,341511,453379,339644c471004,328623,489252,328623,497263,328623xm346615,177945c351424,179900,354451,184522,354451,189587l354451,391861c354451,398793,348841,404481,341807,404481c334773,404481,329163,398793,329074,391861l329074,220159,300136,249132c295149,254020,287136,254020,282149,249132c277252,244155,277252,236156,282149,231268l332814,180700c336465,177056,341896,175990,346615,177945xm189856,176978c224735,176978,253118,205327,253118,240163c253118,260781,243153,279176,227849,290729c243153,302282,253118,320678,253118,341296c253118,376132,224735,404481,189856,404481c154977,404481,126594,376132,126594,341296c126594,334275,132289,328677,139229,328677c146258,328677,151952,334275,151952,341296c151952,362180,168947,379243,189856,379243c210854,379243,227849,362180,227849,341296c227849,320411,210854,303349,189856,303349l164587,303349c157558,303349,151952,297750,151952,290729c151952,283798,157558,278110,164587,278110l189856,278110c210854,278110,227849,261047,227849,240163c227849,219279,210854,202305,189856,202305c168947,202305,151952,219279,151952,240163c151952,247184,146258,252782,139229,252782c132289,252782,126594,247184,126594,240163c126594,205327,154977,176978,189856,176978xm139201,0c146232,0,151929,5688,151929,12620l151929,63188c151929,70209,157536,75808,164567,75808c171509,75808,177206,70209,177206,63188l177206,25240,329134,25240,329134,12620c329134,5688,334742,0,341773,0c348804,0,354411,5688,354411,12620l354411,63188c354411,70209,360107,75808,367050,75808c374081,75808,379777,70209,379777,63188l379777,25240,392416,25240c441279,25240,480974,64966,480974,113757l480974,290703c480974,297724,475367,303323,468336,303323c461393,303323,455697,297724,455697,290703l455697,126377,25277,126377,25277,391841c25277,426679,53758,455029,88647,455029l341773,455029c348804,455029,354411,460717,354411,467649c354411,474670,348804,480269,341773,480269l88647,480269c39785,480269,0,440632,0,391841l0,113757c0,64966,39785,25240,88647,25240l126563,25240,126563,12620c126563,5688,132259,0,139201,0xe">
                <v:path o:connectlocs="204185,134938;223776,144062;223228,161726;222277,162674;221985,168185;223886,169864;226225,177418;225092,186469;219901,193877;211751,209971;212409,212563;228016,216468;249508,243912;244281,249131;140331,249131;135141,243912;156596,216468;172203,212563;172971,209534;165295,194024;159520,186432;158387,177418;160763,169791;162846,168039;162262,160412;186165,139463;204185,134938;142326,73067;145544,77847;145544,160905;140352,166087;135123,160905;135123,90401;123241,102298;115855,102298;115855,94962;136659,74198;142326,73067;77958,72670;103935,98615;93559,119378;103935,140142;77958,166087;51981,140142;57170,134960;62394,140142;77958,155724;93559,140142;77958,124560;67582,124560;62394,119378;67582,114196;77958,114196;93559,98615;77958,83070;62394,98615;57170,103796;51981,98615;77958,72670;57158,0;62384,5181;62384,25946;67574,31128;72764,25946;72764,10363;135148,10363;135148,5181;140338,0;145527,5181;145527,25946;150717,31128;155943,25946;155943,10363;161133,10363;197496,46710;197496,119367;192307,124549;187117,119367;187117,51892;10379,51892;10379,160896;36400,186843;140338,186843;145527,192025;140338,197207;36400,197207;0,160896;0,46710;36400,10363;51969,10363;51969,5181;57158,0" o:connectangles="0,0,0,0,0,0,0,0,0,0,0,0,0,0,0,0,0,0,0,0,0,0,0,0,0,0,0,0,0,0,0,0,0,0,0,0,0,0,0,0,0,0,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713105</wp:posOffset>
                </wp:positionH>
                <wp:positionV relativeFrom="paragraph">
                  <wp:posOffset>911225</wp:posOffset>
                </wp:positionV>
                <wp:extent cx="1647825" cy="298450"/>
                <wp:effectExtent l="0" t="0" r="0" b="0"/>
                <wp:wrapNone/>
                <wp:docPr id="77" name="文本框 76"/>
                <wp:cNvGraphicFramePr/>
                <a:graphic xmlns:a="http://schemas.openxmlformats.org/drawingml/2006/main">
                  <a:graphicData uri="http://schemas.microsoft.com/office/word/2010/wordprocessingShape">
                    <wps:wsp>
                      <wps:cNvSpPr txBox="1"/>
                      <wps:spPr>
                        <a:xfrm>
                          <a:off x="0" y="0"/>
                          <a:ext cx="1647957" cy="298608"/>
                        </a:xfrm>
                        <a:prstGeom prst="rect">
                          <a:avLst/>
                        </a:prstGeom>
                      </wps:spPr>
                      <wps:txbx>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Times New Roman"/>
                                <w:color w:val="404040" w:themeColor="text1" w:themeTint="BF"/>
                                <w:kern w:val="24"/>
                                <w:szCs w:val="21"/>
                                <w14:textFill>
                                  <w14:solidFill>
                                    <w14:schemeClr w14:val="tx1">
                                      <w14:lumMod w14:val="75000"/>
                                      <w14:lumOff w14:val="25000"/>
                                    </w14:schemeClr>
                                  </w14:solidFill>
                                </w14:textFill>
                              </w:rPr>
                              <w:t>1993.05.21</w:t>
                            </w:r>
                          </w:p>
                        </w:txbxContent>
                      </wps:txbx>
                      <wps:bodyPr wrap="square">
                        <a:spAutoFit/>
                      </wps:bodyPr>
                    </wps:wsp>
                  </a:graphicData>
                </a:graphic>
              </wp:anchor>
            </w:drawing>
          </mc:Choice>
          <mc:Fallback>
            <w:pict>
              <v:shape id="文本框 76" o:spid="_x0000_s1026" o:spt="202" type="#_x0000_t202" style="position:absolute;left:0pt;margin-left:56.15pt;margin-top:71.75pt;height:23.5pt;width:129.75pt;z-index:251697152;mso-width-relative:page;mso-height-relative:page;" filled="f" stroked="f" coordsize="21600,21600" o:gfxdata="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&#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lQPHTXAAAACwEAAA8AAAAAAAAAAQAgAAAAIgAAAGRy&#10;cy9kb3ducmV2LnhtbFBLAQIUABQAAAAIAIdO4kB3czRHlAEAAPsCAAAOAAAAAAAAAAEAIAAAACYB&#10;AABkcnMvZTJvRG9jLnhtbFBLBQYAAAAABgAGAFkBAAAsBQAA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Times New Roman"/>
                          <w:color w:val="404040" w:themeColor="text1" w:themeTint="BF"/>
                          <w:kern w:val="24"/>
                          <w:szCs w:val="21"/>
                          <w14:textFill>
                            <w14:solidFill>
                              <w14:schemeClr w14:val="tx1">
                                <w14:lumMod w14:val="75000"/>
                                <w14:lumOff w14:val="25000"/>
                              </w14:schemeClr>
                            </w14:solidFill>
                          </w14:textFill>
                        </w:rPr>
                        <w:t>1993.05.21</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3097530</wp:posOffset>
                </wp:positionH>
                <wp:positionV relativeFrom="paragraph">
                  <wp:posOffset>959485</wp:posOffset>
                </wp:positionV>
                <wp:extent cx="231775" cy="202565"/>
                <wp:effectExtent l="0" t="0" r="0" b="7620"/>
                <wp:wrapNone/>
                <wp:docPr id="78" name="location_3199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32001" cy="202523"/>
                        </a:xfrm>
                        <a:custGeom>
                          <a:avLst/>
                          <a:gdLst>
                            <a:gd name="connsiteX0" fmla="*/ 424975 w 608697"/>
                            <a:gd name="connsiteY0" fmla="*/ 168488 h 531358"/>
                            <a:gd name="connsiteX1" fmla="*/ 387604 w 608697"/>
                            <a:gd name="connsiteY1" fmla="*/ 205806 h 531358"/>
                            <a:gd name="connsiteX2" fmla="*/ 424975 w 608697"/>
                            <a:gd name="connsiteY2" fmla="*/ 243124 h 531358"/>
                            <a:gd name="connsiteX3" fmla="*/ 462346 w 608697"/>
                            <a:gd name="connsiteY3" fmla="*/ 205806 h 531358"/>
                            <a:gd name="connsiteX4" fmla="*/ 424975 w 608697"/>
                            <a:gd name="connsiteY4" fmla="*/ 168488 h 531358"/>
                            <a:gd name="connsiteX5" fmla="*/ 287947 w 608697"/>
                            <a:gd name="connsiteY5" fmla="*/ 168488 h 531358"/>
                            <a:gd name="connsiteX6" fmla="*/ 250576 w 608697"/>
                            <a:gd name="connsiteY6" fmla="*/ 205806 h 531358"/>
                            <a:gd name="connsiteX7" fmla="*/ 287947 w 608697"/>
                            <a:gd name="connsiteY7" fmla="*/ 243124 h 531358"/>
                            <a:gd name="connsiteX8" fmla="*/ 325318 w 608697"/>
                            <a:gd name="connsiteY8" fmla="*/ 205806 h 531358"/>
                            <a:gd name="connsiteX9" fmla="*/ 287947 w 608697"/>
                            <a:gd name="connsiteY9" fmla="*/ 168488 h 531358"/>
                            <a:gd name="connsiteX10" fmla="*/ 102356 w 608697"/>
                            <a:gd name="connsiteY10" fmla="*/ 121231 h 531358"/>
                            <a:gd name="connsiteX11" fmla="*/ 98850 w 608697"/>
                            <a:gd name="connsiteY11" fmla="*/ 127711 h 531358"/>
                            <a:gd name="connsiteX12" fmla="*/ 76842 w 608697"/>
                            <a:gd name="connsiteY12" fmla="*/ 217990 h 531358"/>
                            <a:gd name="connsiteX13" fmla="*/ 98850 w 608697"/>
                            <a:gd name="connsiteY13" fmla="*/ 308194 h 531358"/>
                            <a:gd name="connsiteX14" fmla="*/ 157488 w 608697"/>
                            <a:gd name="connsiteY14" fmla="*/ 380223 h 531358"/>
                            <a:gd name="connsiteX15" fmla="*/ 344668 w 608697"/>
                            <a:gd name="connsiteY15" fmla="*/ 444729 h 531358"/>
                            <a:gd name="connsiteX16" fmla="*/ 370257 w 608697"/>
                            <a:gd name="connsiteY16" fmla="*/ 443687 h 531358"/>
                            <a:gd name="connsiteX17" fmla="*/ 236717 w 608697"/>
                            <a:gd name="connsiteY17" fmla="*/ 477876 h 531358"/>
                            <a:gd name="connsiteX18" fmla="*/ 198072 w 608697"/>
                            <a:gd name="connsiteY18" fmla="*/ 475344 h 531358"/>
                            <a:gd name="connsiteX19" fmla="*/ 82437 w 608697"/>
                            <a:gd name="connsiteY19" fmla="*/ 531284 h 531358"/>
                            <a:gd name="connsiteX20" fmla="*/ 81542 w 608697"/>
                            <a:gd name="connsiteY20" fmla="*/ 531358 h 531358"/>
                            <a:gd name="connsiteX21" fmla="*/ 75051 w 608697"/>
                            <a:gd name="connsiteY21" fmla="*/ 527857 h 531358"/>
                            <a:gd name="connsiteX22" fmla="*/ 74753 w 608697"/>
                            <a:gd name="connsiteY22" fmla="*/ 519738 h 531358"/>
                            <a:gd name="connsiteX23" fmla="*/ 88778 w 608697"/>
                            <a:gd name="connsiteY23" fmla="*/ 435046 h 531358"/>
                            <a:gd name="connsiteX24" fmla="*/ 0 w 608697"/>
                            <a:gd name="connsiteY24" fmla="*/ 282198 h 531358"/>
                            <a:gd name="connsiteX25" fmla="*/ 102356 w 608697"/>
                            <a:gd name="connsiteY25" fmla="*/ 121231 h 531358"/>
                            <a:gd name="connsiteX26" fmla="*/ 356424 w 608697"/>
                            <a:gd name="connsiteY26" fmla="*/ 0 h 531358"/>
                            <a:gd name="connsiteX27" fmla="*/ 608697 w 608697"/>
                            <a:gd name="connsiteY27" fmla="*/ 211244 h 531358"/>
                            <a:gd name="connsiteX28" fmla="*/ 518290 w 608697"/>
                            <a:gd name="connsiteY28" fmla="*/ 373401 h 531358"/>
                            <a:gd name="connsiteX29" fmla="*/ 531941 w 608697"/>
                            <a:gd name="connsiteY29" fmla="*/ 441109 h 531358"/>
                            <a:gd name="connsiteX30" fmla="*/ 531120 w 608697"/>
                            <a:gd name="connsiteY30" fmla="*/ 465391 h 531358"/>
                            <a:gd name="connsiteX31" fmla="*/ 511577 w 608697"/>
                            <a:gd name="connsiteY31" fmla="*/ 475894 h 531358"/>
                            <a:gd name="connsiteX32" fmla="*/ 509041 w 608697"/>
                            <a:gd name="connsiteY32" fmla="*/ 475745 h 531358"/>
                            <a:gd name="connsiteX33" fmla="*/ 391408 w 608697"/>
                            <a:gd name="connsiteY33" fmla="*/ 420476 h 531358"/>
                            <a:gd name="connsiteX34" fmla="*/ 356424 w 608697"/>
                            <a:gd name="connsiteY34" fmla="*/ 422487 h 531358"/>
                            <a:gd name="connsiteX35" fmla="*/ 104225 w 608697"/>
                            <a:gd name="connsiteY35" fmla="*/ 211244 h 531358"/>
                            <a:gd name="connsiteX36" fmla="*/ 356424 w 608697"/>
                            <a:gd name="connsiteY36" fmla="*/ 0 h 531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608697" h="531358">
                              <a:moveTo>
                                <a:pt x="424975" y="168488"/>
                              </a:moveTo>
                              <a:cubicBezTo>
                                <a:pt x="404312" y="168488"/>
                                <a:pt x="387604" y="185248"/>
                                <a:pt x="387604" y="205806"/>
                              </a:cubicBezTo>
                              <a:cubicBezTo>
                                <a:pt x="387604" y="226439"/>
                                <a:pt x="404312" y="243124"/>
                                <a:pt x="424975" y="243124"/>
                              </a:cubicBezTo>
                              <a:cubicBezTo>
                                <a:pt x="445562" y="243124"/>
                                <a:pt x="462346" y="226439"/>
                                <a:pt x="462346" y="205806"/>
                              </a:cubicBezTo>
                              <a:cubicBezTo>
                                <a:pt x="462346" y="185248"/>
                                <a:pt x="445637" y="168488"/>
                                <a:pt x="424975" y="168488"/>
                              </a:cubicBezTo>
                              <a:close/>
                              <a:moveTo>
                                <a:pt x="287947" y="168488"/>
                              </a:moveTo>
                              <a:cubicBezTo>
                                <a:pt x="267285" y="168488"/>
                                <a:pt x="250576" y="185248"/>
                                <a:pt x="250576" y="205806"/>
                              </a:cubicBezTo>
                              <a:cubicBezTo>
                                <a:pt x="250576" y="226439"/>
                                <a:pt x="267285" y="243124"/>
                                <a:pt x="287947" y="243124"/>
                              </a:cubicBezTo>
                              <a:cubicBezTo>
                                <a:pt x="308610" y="243124"/>
                                <a:pt x="325318" y="226439"/>
                                <a:pt x="325318" y="205806"/>
                              </a:cubicBezTo>
                              <a:cubicBezTo>
                                <a:pt x="325318" y="185248"/>
                                <a:pt x="308610" y="168488"/>
                                <a:pt x="287947" y="168488"/>
                              </a:cubicBezTo>
                              <a:close/>
                              <a:moveTo>
                                <a:pt x="102356" y="121231"/>
                              </a:moveTo>
                              <a:cubicBezTo>
                                <a:pt x="101162" y="123317"/>
                                <a:pt x="99969" y="125477"/>
                                <a:pt x="98850" y="127711"/>
                              </a:cubicBezTo>
                              <a:cubicBezTo>
                                <a:pt x="84227" y="156240"/>
                                <a:pt x="76842" y="186631"/>
                                <a:pt x="76842" y="217990"/>
                              </a:cubicBezTo>
                              <a:cubicBezTo>
                                <a:pt x="76842" y="249275"/>
                                <a:pt x="84227" y="279666"/>
                                <a:pt x="98850" y="308194"/>
                              </a:cubicBezTo>
                              <a:cubicBezTo>
                                <a:pt x="112726" y="335308"/>
                                <a:pt x="132496" y="359516"/>
                                <a:pt x="157488" y="380223"/>
                              </a:cubicBezTo>
                              <a:cubicBezTo>
                                <a:pt x="207845" y="421787"/>
                                <a:pt x="274317" y="444729"/>
                                <a:pt x="344668" y="444729"/>
                              </a:cubicBezTo>
                              <a:cubicBezTo>
                                <a:pt x="353173" y="444729"/>
                                <a:pt x="361752" y="444357"/>
                                <a:pt x="370257" y="443687"/>
                              </a:cubicBezTo>
                              <a:cubicBezTo>
                                <a:pt x="332209" y="465288"/>
                                <a:pt x="286254" y="477876"/>
                                <a:pt x="236717" y="477876"/>
                              </a:cubicBezTo>
                              <a:cubicBezTo>
                                <a:pt x="223736" y="477876"/>
                                <a:pt x="210755" y="477057"/>
                                <a:pt x="198072" y="475344"/>
                              </a:cubicBezTo>
                              <a:cubicBezTo>
                                <a:pt x="160397" y="499478"/>
                                <a:pt x="110637" y="528155"/>
                                <a:pt x="82437" y="531284"/>
                              </a:cubicBezTo>
                              <a:cubicBezTo>
                                <a:pt x="82138" y="531358"/>
                                <a:pt x="81840" y="531358"/>
                                <a:pt x="81542" y="531358"/>
                              </a:cubicBezTo>
                              <a:cubicBezTo>
                                <a:pt x="78930" y="531358"/>
                                <a:pt x="76469" y="530017"/>
                                <a:pt x="75051" y="527857"/>
                              </a:cubicBezTo>
                              <a:cubicBezTo>
                                <a:pt x="73410" y="525399"/>
                                <a:pt x="73335" y="522271"/>
                                <a:pt x="74753" y="519738"/>
                              </a:cubicBezTo>
                              <a:cubicBezTo>
                                <a:pt x="75051" y="519291"/>
                                <a:pt x="99223" y="476014"/>
                                <a:pt x="88778" y="435046"/>
                              </a:cubicBezTo>
                              <a:cubicBezTo>
                                <a:pt x="32303" y="397653"/>
                                <a:pt x="0" y="342160"/>
                                <a:pt x="0" y="282198"/>
                              </a:cubicBezTo>
                              <a:cubicBezTo>
                                <a:pt x="0" y="215532"/>
                                <a:pt x="40584" y="156538"/>
                                <a:pt x="102356" y="121231"/>
                              </a:cubicBezTo>
                              <a:close/>
                              <a:moveTo>
                                <a:pt x="356424" y="0"/>
                              </a:moveTo>
                              <a:cubicBezTo>
                                <a:pt x="495540" y="0"/>
                                <a:pt x="608697" y="94747"/>
                                <a:pt x="608697" y="211244"/>
                              </a:cubicBezTo>
                              <a:cubicBezTo>
                                <a:pt x="608697" y="274408"/>
                                <a:pt x="575802" y="333178"/>
                                <a:pt x="518290" y="373401"/>
                              </a:cubicBezTo>
                              <a:cubicBezTo>
                                <a:pt x="512845" y="406324"/>
                                <a:pt x="531717" y="440811"/>
                                <a:pt x="531941" y="441109"/>
                              </a:cubicBezTo>
                              <a:cubicBezTo>
                                <a:pt x="536267" y="448781"/>
                                <a:pt x="535969" y="458092"/>
                                <a:pt x="531120" y="465391"/>
                              </a:cubicBezTo>
                              <a:cubicBezTo>
                                <a:pt x="526794" y="472021"/>
                                <a:pt x="519484" y="475894"/>
                                <a:pt x="511577" y="475894"/>
                              </a:cubicBezTo>
                              <a:cubicBezTo>
                                <a:pt x="510756" y="475894"/>
                                <a:pt x="509936" y="475894"/>
                                <a:pt x="509041" y="475745"/>
                              </a:cubicBezTo>
                              <a:cubicBezTo>
                                <a:pt x="484574" y="473064"/>
                                <a:pt x="444966" y="454442"/>
                                <a:pt x="391408" y="420476"/>
                              </a:cubicBezTo>
                              <a:cubicBezTo>
                                <a:pt x="379920" y="421817"/>
                                <a:pt x="368135" y="422487"/>
                                <a:pt x="356424" y="422487"/>
                              </a:cubicBezTo>
                              <a:cubicBezTo>
                                <a:pt x="217382" y="422487"/>
                                <a:pt x="104225" y="327741"/>
                                <a:pt x="104225" y="211244"/>
                              </a:cubicBezTo>
                              <a:cubicBezTo>
                                <a:pt x="104225" y="94747"/>
                                <a:pt x="217382" y="0"/>
                                <a:pt x="356424" y="0"/>
                              </a:cubicBezTo>
                              <a:close/>
                            </a:path>
                          </a:pathLst>
                        </a:custGeom>
                        <a:solidFill>
                          <a:schemeClr val="bg1"/>
                        </a:solidFill>
                        <a:ln>
                          <a:noFill/>
                        </a:ln>
                      </wps:spPr>
                      <wps:bodyPr/>
                    </wps:wsp>
                  </a:graphicData>
                </a:graphic>
              </wp:anchor>
            </w:drawing>
          </mc:Choice>
          <mc:Fallback>
            <w:pict>
              <v:shape id="location_319943" o:spid="_x0000_s1026" o:spt="100" style="position:absolute;left:0pt;margin-left:243.9pt;margin-top:75.55pt;height:15.95pt;width:18.25pt;z-index:251698176;mso-width-relative:page;mso-height-relative:page;" fillcolor="#FFFFFF [3212]" filled="t" stroked="f" coordsize="608697,531358" o:gfxdata="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" path="m424975,168488c404312,168488,387604,185248,387604,205806c387604,226439,404312,243124,424975,243124c445562,243124,462346,226439,462346,205806c462346,185248,445637,168488,424975,168488xm287947,168488c267285,168488,250576,185248,250576,205806c250576,226439,267285,243124,287947,243124c308610,243124,325318,226439,325318,205806c325318,185248,308610,168488,287947,168488xm102356,121231c101162,123317,99969,125477,98850,127711c84227,156240,76842,186631,76842,217990c76842,249275,84227,279666,98850,308194c112726,335308,132496,359516,157488,380223c207845,421787,274317,444729,344668,444729c353173,444729,361752,444357,370257,443687c332209,465288,286254,477876,236717,477876c223736,477876,210755,477057,198072,475344c160397,499478,110637,528155,82437,531284c82138,531358,81840,531358,81542,531358c78930,531358,76469,530017,75051,527857c73410,525399,73335,522271,74753,519738c75051,519291,99223,476014,88778,435046c32303,397653,0,342160,0,282198c0,215532,40584,156538,102356,121231xm356424,0c495540,0,608697,94747,608697,211244c608697,274408,575802,333178,518290,373401c512845,406324,531717,440811,531941,441109c536267,448781,535969,458092,531120,465391c526794,472021,519484,475894,511577,475894c510756,475894,509936,475894,509041,475745c484574,473064,444966,454442,391408,420476c379920,421817,368135,422487,356424,422487c217382,422487,104225,327741,104225,211244c104225,94747,217382,0,356424,0xe">
                <v:path o:connectlocs="161976,64217;147732,78441;161976,92664;176220,78441;161976,64217;109749,64217;95505,78441;109749,92664;123992,78441;109749,64217;39012,46206;37676,48676;29287,83085;37676,117465;60025,144919;131368,169505;141121,169107;90223,182138;75493,181173;31420,202494;31079,202523;28605,201188;28491,198094;33837,165814;0,107557;39012,46206;135848,0;232001,80514;197542,142318;202745,168125;202433,177380;194984,181383;194017,181326;149182,160261;135848,161027;39724,80514;135848,0" o:connectangles="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3388360</wp:posOffset>
                </wp:positionH>
                <wp:positionV relativeFrom="paragraph">
                  <wp:posOffset>911225</wp:posOffset>
                </wp:positionV>
                <wp:extent cx="1647825" cy="298450"/>
                <wp:effectExtent l="0" t="0" r="0" b="0"/>
                <wp:wrapNone/>
                <wp:docPr id="96" name="文本框 49"/>
                <wp:cNvGraphicFramePr/>
                <a:graphic xmlns:a="http://schemas.openxmlformats.org/drawingml/2006/main">
                  <a:graphicData uri="http://schemas.microsoft.com/office/word/2010/wordprocessingShape">
                    <wps:wsp>
                      <wps:cNvSpPr txBox="1"/>
                      <wps:spPr>
                        <a:xfrm>
                          <a:off x="0" y="0"/>
                          <a:ext cx="1647957" cy="298608"/>
                        </a:xfrm>
                        <a:prstGeom prst="rect">
                          <a:avLst/>
                        </a:prstGeom>
                      </wps:spPr>
                      <wps:txbx>
                        <w:txbxContent>
                          <w:p>
                            <w:pPr>
                              <w:tabs>
                                <w:tab w:val="left" w:pos="420"/>
                                <w:tab w:val="left" w:pos="1890"/>
                                <w:tab w:val="left" w:pos="2100"/>
                              </w:tabs>
                              <w:spacing w:line="360" w:lineRule="exact"/>
                              <w:textAlignment w:val="baseline"/>
                              <w:rPr>
                                <w:rFonts w:hint="default" w:eastAsia="微软雅黑 Light"/>
                                <w:kern w:val="0"/>
                                <w:sz w:val="24"/>
                                <w:szCs w:val="24"/>
                                <w:lang w:val="en-US" w:eastAsia="zh-CN"/>
                              </w:rPr>
                            </w:pPr>
                            <w:r>
                              <w:rPr>
                                <w:rFonts w:hint="eastAsia" w:ascii="微软雅黑 Light" w:hAnsi="微软雅黑 Light" w:eastAsia="微软雅黑 Light" w:cs="Times New Roman"/>
                                <w:color w:val="404040" w:themeColor="text1" w:themeTint="BF"/>
                                <w:kern w:val="24"/>
                                <w:szCs w:val="21"/>
                                <w14:textFill>
                                  <w14:solidFill>
                                    <w14:schemeClr w14:val="tx1">
                                      <w14:lumMod w14:val="75000"/>
                                      <w14:lumOff w14:val="25000"/>
                                    </w14:schemeClr>
                                  </w14:solidFill>
                                </w14:textFill>
                              </w:rPr>
                              <w:t>Weixin-</w:t>
                            </w:r>
                            <w:r>
                              <w:rPr>
                                <w:rFonts w:hint="eastAsia" w:ascii="微软雅黑 Light" w:hAnsi="微软雅黑 Light" w:eastAsia="微软雅黑 Light" w:cs="Times New Roman"/>
                                <w:color w:val="404040" w:themeColor="text1" w:themeTint="BF"/>
                                <w:kern w:val="24"/>
                                <w:szCs w:val="21"/>
                                <w:lang w:val="en-US" w:eastAsia="zh-CN"/>
                                <w14:textFill>
                                  <w14:solidFill>
                                    <w14:schemeClr w14:val="tx1">
                                      <w14:lumMod w14:val="75000"/>
                                      <w14:lumOff w14:val="25000"/>
                                    </w14:schemeClr>
                                  </w14:solidFill>
                                </w14:textFill>
                              </w:rPr>
                              <w:t>xxxxxxx</w:t>
                            </w:r>
                          </w:p>
                        </w:txbxContent>
                      </wps:txbx>
                      <wps:bodyPr wrap="square">
                        <a:spAutoFit/>
                      </wps:bodyPr>
                    </wps:wsp>
                  </a:graphicData>
                </a:graphic>
              </wp:anchor>
            </w:drawing>
          </mc:Choice>
          <mc:Fallback>
            <w:pict>
              <v:shape id="文本框 49" o:spid="_x0000_s1026" o:spt="202" type="#_x0000_t202" style="position:absolute;left:0pt;margin-left:266.8pt;margin-top:71.75pt;height:23.5pt;width:129.75pt;z-index:251699200;mso-width-relative:page;mso-height-relative:page;" filled="f" stroked="f" coordsize="21600,21600" o:gfxdata="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dl/Ut2AAAAAsBAAAPAAAAAAAAAAEAIAAAACIAAABk&#10;cnMvZG93bnJldi54bWxQSwECFAAUAAAACACHTuJAMgKqtZQBAAD7AgAADgAAAAAAAAABACAAAAAn&#10;AQAAZHJzL2Uyb0RvYy54bWxQSwUGAAAAAAYABgBZAQAALQUAA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rFonts w:hint="default" w:eastAsia="微软雅黑 Light"/>
                          <w:kern w:val="0"/>
                          <w:sz w:val="24"/>
                          <w:szCs w:val="24"/>
                          <w:lang w:val="en-US" w:eastAsia="zh-CN"/>
                        </w:rPr>
                      </w:pPr>
                      <w:r>
                        <w:rPr>
                          <w:rFonts w:hint="eastAsia" w:ascii="微软雅黑 Light" w:hAnsi="微软雅黑 Light" w:eastAsia="微软雅黑 Light" w:cs="Times New Roman"/>
                          <w:color w:val="404040" w:themeColor="text1" w:themeTint="BF"/>
                          <w:kern w:val="24"/>
                          <w:szCs w:val="21"/>
                          <w14:textFill>
                            <w14:solidFill>
                              <w14:schemeClr w14:val="tx1">
                                <w14:lumMod w14:val="75000"/>
                                <w14:lumOff w14:val="25000"/>
                              </w14:schemeClr>
                            </w14:solidFill>
                          </w14:textFill>
                        </w:rPr>
                        <w:t>Weixin-</w:t>
                      </w:r>
                      <w:r>
                        <w:rPr>
                          <w:rFonts w:hint="eastAsia" w:ascii="微软雅黑 Light" w:hAnsi="微软雅黑 Light" w:eastAsia="微软雅黑 Light" w:cs="Times New Roman"/>
                          <w:color w:val="404040" w:themeColor="text1" w:themeTint="BF"/>
                          <w:kern w:val="24"/>
                          <w:szCs w:val="21"/>
                          <w:lang w:val="en-US" w:eastAsia="zh-CN"/>
                          <w14:textFill>
                            <w14:solidFill>
                              <w14:schemeClr w14:val="tx1">
                                <w14:lumMod w14:val="75000"/>
                                <w14:lumOff w14:val="25000"/>
                              </w14:schemeClr>
                            </w14:solidFill>
                          </w14:textFill>
                        </w:rPr>
                        <w:t>xxxxxxx</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6141720</wp:posOffset>
                </wp:positionH>
                <wp:positionV relativeFrom="paragraph">
                  <wp:posOffset>1351280</wp:posOffset>
                </wp:positionV>
                <wp:extent cx="1734820" cy="303530"/>
                <wp:effectExtent l="0" t="0" r="0" b="0"/>
                <wp:wrapNone/>
                <wp:docPr id="97" name="文本框 42"/>
                <wp:cNvGraphicFramePr/>
                <a:graphic xmlns:a="http://schemas.openxmlformats.org/drawingml/2006/main">
                  <a:graphicData uri="http://schemas.microsoft.com/office/word/2010/wordprocessingShape">
                    <wps:wsp>
                      <wps:cNvSpPr txBox="1"/>
                      <wps:spPr>
                        <a:xfrm>
                          <a:off x="0" y="0"/>
                          <a:ext cx="1734696" cy="303288"/>
                        </a:xfrm>
                        <a:prstGeom prst="rect">
                          <a:avLst/>
                        </a:prstGeom>
                      </wps:spPr>
                      <wps:txbx>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Times New Roman"/>
                                <w:color w:val="404040" w:themeColor="text1" w:themeTint="BF"/>
                                <w:kern w:val="24"/>
                                <w:szCs w:val="21"/>
                                <w14:textFill>
                                  <w14:solidFill>
                                    <w14:schemeClr w14:val="tx1">
                                      <w14:lumMod w14:val="75000"/>
                                      <w14:lumOff w14:val="25000"/>
                                    </w14:schemeClr>
                                  </w14:solidFill>
                                </w14:textFill>
                              </w:rPr>
                              <w:t>广州增城区</w:t>
                            </w:r>
                          </w:p>
                        </w:txbxContent>
                      </wps:txbx>
                      <wps:bodyPr wrap="square">
                        <a:spAutoFit/>
                      </wps:bodyPr>
                    </wps:wsp>
                  </a:graphicData>
                </a:graphic>
              </wp:anchor>
            </w:drawing>
          </mc:Choice>
          <mc:Fallback>
            <w:pict>
              <v:shape id="文本框 42" o:spid="_x0000_s1026" o:spt="202" type="#_x0000_t202" style="position:absolute;left:0pt;margin-left:483.6pt;margin-top:106.4pt;height:23.9pt;width:136.6pt;z-index:251700224;mso-width-relative:page;mso-height-relative:page;" filled="f" stroked="f" coordsize="21600,21600" o:gfxdata="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z5s6rdgAAAAMAQAADwAAAAAAAAABACAAAAAiAAAA&#10;ZHJzL2Rvd25yZXYueG1sUEsBAhQAFAAAAAgAh07iQLtv2BuVAQAA+wIAAA4AAAAAAAAAAQAgAAAA&#10;JwEAAGRycy9lMm9Eb2MueG1sUEsFBgAAAAAGAAYAWQEAAC4FAAA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Times New Roman"/>
                          <w:color w:val="404040" w:themeColor="text1" w:themeTint="BF"/>
                          <w:kern w:val="24"/>
                          <w:szCs w:val="21"/>
                          <w14:textFill>
                            <w14:solidFill>
                              <w14:schemeClr w14:val="tx1">
                                <w14:lumMod w14:val="75000"/>
                                <w14:lumOff w14:val="25000"/>
                              </w14:schemeClr>
                            </w14:solidFill>
                          </w14:textFill>
                        </w:rPr>
                        <w:t>广州增城区</w:t>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5884545</wp:posOffset>
                </wp:positionH>
                <wp:positionV relativeFrom="paragraph">
                  <wp:posOffset>1383030</wp:posOffset>
                </wp:positionV>
                <wp:extent cx="180340" cy="240030"/>
                <wp:effectExtent l="0" t="0" r="0" b="8255"/>
                <wp:wrapNone/>
                <wp:docPr id="98" name="location_3199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0194" cy="239733"/>
                        </a:xfrm>
                        <a:custGeom>
                          <a:avLst/>
                          <a:gdLst>
                            <a:gd name="T0" fmla="*/ 594 w 1188"/>
                            <a:gd name="T1" fmla="*/ 0 h 1583"/>
                            <a:gd name="T2" fmla="*/ 0 w 1188"/>
                            <a:gd name="T3" fmla="*/ 593 h 1583"/>
                            <a:gd name="T4" fmla="*/ 170 w 1188"/>
                            <a:gd name="T5" fmla="*/ 1061 h 1583"/>
                            <a:gd name="T6" fmla="*/ 538 w 1188"/>
                            <a:gd name="T7" fmla="*/ 1551 h 1583"/>
                            <a:gd name="T8" fmla="*/ 651 w 1188"/>
                            <a:gd name="T9" fmla="*/ 1551 h 1583"/>
                            <a:gd name="T10" fmla="*/ 980 w 1188"/>
                            <a:gd name="T11" fmla="*/ 1137 h 1583"/>
                            <a:gd name="T12" fmla="*/ 1188 w 1188"/>
                            <a:gd name="T13" fmla="*/ 593 h 1583"/>
                            <a:gd name="T14" fmla="*/ 594 w 1188"/>
                            <a:gd name="T15" fmla="*/ 0 h 1583"/>
                            <a:gd name="T16" fmla="*/ 594 w 1188"/>
                            <a:gd name="T17" fmla="*/ 937 h 1583"/>
                            <a:gd name="T18" fmla="*/ 234 w 1188"/>
                            <a:gd name="T19" fmla="*/ 577 h 1583"/>
                            <a:gd name="T20" fmla="*/ 594 w 1188"/>
                            <a:gd name="T21" fmla="*/ 217 h 1583"/>
                            <a:gd name="T22" fmla="*/ 954 w 1188"/>
                            <a:gd name="T23" fmla="*/ 577 h 1583"/>
                            <a:gd name="T24" fmla="*/ 594 w 1188"/>
                            <a:gd name="T25" fmla="*/ 937 h 1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88" h="1583">
                              <a:moveTo>
                                <a:pt x="594" y="0"/>
                              </a:moveTo>
                              <a:cubicBezTo>
                                <a:pt x="266" y="0"/>
                                <a:pt x="0" y="265"/>
                                <a:pt x="0" y="593"/>
                              </a:cubicBezTo>
                              <a:cubicBezTo>
                                <a:pt x="0" y="764"/>
                                <a:pt x="86" y="919"/>
                                <a:pt x="170" y="1061"/>
                              </a:cubicBezTo>
                              <a:cubicBezTo>
                                <a:pt x="272" y="1239"/>
                                <a:pt x="395" y="1404"/>
                                <a:pt x="538" y="1551"/>
                              </a:cubicBezTo>
                              <a:cubicBezTo>
                                <a:pt x="568" y="1583"/>
                                <a:pt x="619" y="1583"/>
                                <a:pt x="651" y="1551"/>
                              </a:cubicBezTo>
                              <a:cubicBezTo>
                                <a:pt x="776" y="1427"/>
                                <a:pt x="887" y="1287"/>
                                <a:pt x="980" y="1137"/>
                              </a:cubicBezTo>
                              <a:cubicBezTo>
                                <a:pt x="1080" y="976"/>
                                <a:pt x="1188" y="789"/>
                                <a:pt x="1188" y="593"/>
                              </a:cubicBezTo>
                              <a:cubicBezTo>
                                <a:pt x="1187" y="267"/>
                                <a:pt x="922" y="0"/>
                                <a:pt x="594" y="0"/>
                              </a:cubicBezTo>
                              <a:close/>
                              <a:moveTo>
                                <a:pt x="594" y="937"/>
                              </a:moveTo>
                              <a:cubicBezTo>
                                <a:pt x="395" y="937"/>
                                <a:pt x="234" y="776"/>
                                <a:pt x="234" y="577"/>
                              </a:cubicBezTo>
                              <a:cubicBezTo>
                                <a:pt x="234" y="379"/>
                                <a:pt x="395" y="217"/>
                                <a:pt x="594" y="217"/>
                              </a:cubicBezTo>
                              <a:cubicBezTo>
                                <a:pt x="792" y="217"/>
                                <a:pt x="954" y="377"/>
                                <a:pt x="954" y="577"/>
                              </a:cubicBezTo>
                              <a:cubicBezTo>
                                <a:pt x="954" y="777"/>
                                <a:pt x="792" y="937"/>
                                <a:pt x="594" y="937"/>
                              </a:cubicBezTo>
                              <a:close/>
                            </a:path>
                          </a:pathLst>
                        </a:custGeom>
                        <a:solidFill>
                          <a:schemeClr val="bg1"/>
                        </a:solidFill>
                        <a:ln>
                          <a:noFill/>
                        </a:ln>
                      </wps:spPr>
                      <wps:bodyPr/>
                    </wps:wsp>
                  </a:graphicData>
                </a:graphic>
              </wp:anchor>
            </w:drawing>
          </mc:Choice>
          <mc:Fallback>
            <w:pict>
              <v:shape id="location_319943" o:spid="_x0000_s1026" o:spt="100" style="position:absolute;left:0pt;margin-left:463.35pt;margin-top:108.9pt;height:18.9pt;width:14.2pt;z-index:251701248;mso-width-relative:page;mso-height-relative:page;" fillcolor="#FFFFFF [3212]" filled="t" stroked="f" coordsize="1188,1583" o:gfxdata="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" path="m594,0c266,0,0,265,0,593c0,764,86,919,170,1061c272,1239,395,1404,538,1551c568,1583,619,1583,651,1551c776,1427,887,1287,980,1137c1080,976,1188,789,1188,593c1187,267,922,0,594,0xm594,937c395,937,234,776,234,577c234,379,395,217,594,217c792,217,954,377,954,577c954,777,792,937,594,937xe">
                <v:path o:connectlocs="90097,0;0,89805;25785,160680;81603,234886;98742,234886;148644,172189;180194,89805;90097,0;90097,141901;35492,87382;90097,32862;144701,87382;90097,141901" o:connectangles="0,0,0,0,0,0,0,0,0,0,0,0,0"/>
                <v:fill on="t" focussize="0,0"/>
                <v:stroke on="f"/>
                <v:imagedata o:title=""/>
                <o:lock v:ext="edit" aspectratio="t"/>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5852160</wp:posOffset>
                </wp:positionH>
                <wp:positionV relativeFrom="paragraph">
                  <wp:posOffset>937895</wp:posOffset>
                </wp:positionV>
                <wp:extent cx="245110" cy="244475"/>
                <wp:effectExtent l="0" t="0" r="3175" b="3175"/>
                <wp:wrapNone/>
                <wp:docPr id="100" name="cogwheel_45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44960" cy="244591"/>
                        </a:xfrm>
                        <a:custGeom>
                          <a:avLst/>
                          <a:gdLst>
                            <a:gd name="T0" fmla="*/ 6383 w 7589"/>
                            <a:gd name="T1" fmla="*/ 2722 h 7589"/>
                            <a:gd name="T2" fmla="*/ 7034 w 7589"/>
                            <a:gd name="T3" fmla="*/ 1841 h 7589"/>
                            <a:gd name="T4" fmla="*/ 7034 w 7589"/>
                            <a:gd name="T5" fmla="*/ 1667 h 7589"/>
                            <a:gd name="T6" fmla="*/ 5834 w 7589"/>
                            <a:gd name="T7" fmla="*/ 468 h 7589"/>
                            <a:gd name="T8" fmla="*/ 5307 w 7589"/>
                            <a:gd name="T9" fmla="*/ 996 h 7589"/>
                            <a:gd name="T10" fmla="*/ 4816 w 7589"/>
                            <a:gd name="T11" fmla="*/ 1171 h 7589"/>
                            <a:gd name="T12" fmla="*/ 4703 w 7589"/>
                            <a:gd name="T13" fmla="*/ 731 h 7589"/>
                            <a:gd name="T14" fmla="*/ 4703 w 7589"/>
                            <a:gd name="T15" fmla="*/ 0 h 7589"/>
                            <a:gd name="T16" fmla="*/ 3008 w 7589"/>
                            <a:gd name="T17" fmla="*/ 0 h 7589"/>
                            <a:gd name="T18" fmla="*/ 2886 w 7589"/>
                            <a:gd name="T19" fmla="*/ 122 h 7589"/>
                            <a:gd name="T20" fmla="*/ 2662 w 7589"/>
                            <a:gd name="T21" fmla="*/ 1217 h 7589"/>
                            <a:gd name="T22" fmla="*/ 1841 w 7589"/>
                            <a:gd name="T23" fmla="*/ 555 h 7589"/>
                            <a:gd name="T24" fmla="*/ 1668 w 7589"/>
                            <a:gd name="T25" fmla="*/ 555 h 7589"/>
                            <a:gd name="T26" fmla="*/ 469 w 7589"/>
                            <a:gd name="T27" fmla="*/ 1754 h 7589"/>
                            <a:gd name="T28" fmla="*/ 996 w 7589"/>
                            <a:gd name="T29" fmla="*/ 2282 h 7589"/>
                            <a:gd name="T30" fmla="*/ 747 w 7589"/>
                            <a:gd name="T31" fmla="*/ 2885 h 7589"/>
                            <a:gd name="T32" fmla="*/ 0 w 7589"/>
                            <a:gd name="T33" fmla="*/ 2885 h 7589"/>
                            <a:gd name="T34" fmla="*/ 0 w 7589"/>
                            <a:gd name="T35" fmla="*/ 4581 h 7589"/>
                            <a:gd name="T36" fmla="*/ 122 w 7589"/>
                            <a:gd name="T37" fmla="*/ 4703 h 7589"/>
                            <a:gd name="T38" fmla="*/ 1206 w 7589"/>
                            <a:gd name="T39" fmla="*/ 4866 h 7589"/>
                            <a:gd name="T40" fmla="*/ 555 w 7589"/>
                            <a:gd name="T41" fmla="*/ 5748 h 7589"/>
                            <a:gd name="T42" fmla="*/ 555 w 7589"/>
                            <a:gd name="T43" fmla="*/ 5921 h 7589"/>
                            <a:gd name="T44" fmla="*/ 1754 w 7589"/>
                            <a:gd name="T45" fmla="*/ 7120 h 7589"/>
                            <a:gd name="T46" fmla="*/ 2282 w 7589"/>
                            <a:gd name="T47" fmla="*/ 6592 h 7589"/>
                            <a:gd name="T48" fmla="*/ 2886 w 7589"/>
                            <a:gd name="T49" fmla="*/ 6841 h 7589"/>
                            <a:gd name="T50" fmla="*/ 2886 w 7589"/>
                            <a:gd name="T51" fmla="*/ 7589 h 7589"/>
                            <a:gd name="T52" fmla="*/ 4581 w 7589"/>
                            <a:gd name="T53" fmla="*/ 7589 h 7589"/>
                            <a:gd name="T54" fmla="*/ 4704 w 7589"/>
                            <a:gd name="T55" fmla="*/ 7466 h 7589"/>
                            <a:gd name="T56" fmla="*/ 4704 w 7589"/>
                            <a:gd name="T57" fmla="*/ 6842 h 7589"/>
                            <a:gd name="T58" fmla="*/ 4926 w 7589"/>
                            <a:gd name="T59" fmla="*/ 6372 h 7589"/>
                            <a:gd name="T60" fmla="*/ 5748 w 7589"/>
                            <a:gd name="T61" fmla="*/ 7034 h 7589"/>
                            <a:gd name="T62" fmla="*/ 5921 w 7589"/>
                            <a:gd name="T63" fmla="*/ 7034 h 7589"/>
                            <a:gd name="T64" fmla="*/ 7120 w 7589"/>
                            <a:gd name="T65" fmla="*/ 5834 h 7589"/>
                            <a:gd name="T66" fmla="*/ 6592 w 7589"/>
                            <a:gd name="T67" fmla="*/ 5307 h 7589"/>
                            <a:gd name="T68" fmla="*/ 6843 w 7589"/>
                            <a:gd name="T69" fmla="*/ 4703 h 7589"/>
                            <a:gd name="T70" fmla="*/ 7589 w 7589"/>
                            <a:gd name="T71" fmla="*/ 4703 h 7589"/>
                            <a:gd name="T72" fmla="*/ 7589 w 7589"/>
                            <a:gd name="T73" fmla="*/ 3007 h 7589"/>
                            <a:gd name="T74" fmla="*/ 7466 w 7589"/>
                            <a:gd name="T75" fmla="*/ 2885 h 7589"/>
                            <a:gd name="T76" fmla="*/ 5508 w 7589"/>
                            <a:gd name="T77" fmla="*/ 3794 h 7589"/>
                            <a:gd name="T78" fmla="*/ 2081 w 7589"/>
                            <a:gd name="T79" fmla="*/ 3794 h 7589"/>
                            <a:gd name="T80" fmla="*/ 5508 w 7589"/>
                            <a:gd name="T81" fmla="*/ 3794 h 7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589" h="7589">
                              <a:moveTo>
                                <a:pt x="6843" y="2885"/>
                              </a:moveTo>
                              <a:cubicBezTo>
                                <a:pt x="6597" y="2885"/>
                                <a:pt x="6425" y="2824"/>
                                <a:pt x="6383" y="2722"/>
                              </a:cubicBezTo>
                              <a:cubicBezTo>
                                <a:pt x="6341" y="2620"/>
                                <a:pt x="6419" y="2456"/>
                                <a:pt x="6592" y="2282"/>
                              </a:cubicBezTo>
                              <a:lnTo>
                                <a:pt x="7034" y="1841"/>
                              </a:lnTo>
                              <a:lnTo>
                                <a:pt x="7120" y="1754"/>
                              </a:lnTo>
                              <a:lnTo>
                                <a:pt x="7034" y="1667"/>
                              </a:lnTo>
                              <a:lnTo>
                                <a:pt x="5921" y="555"/>
                              </a:lnTo>
                              <a:lnTo>
                                <a:pt x="5834" y="468"/>
                              </a:lnTo>
                              <a:lnTo>
                                <a:pt x="5748" y="555"/>
                              </a:lnTo>
                              <a:lnTo>
                                <a:pt x="5307" y="996"/>
                              </a:lnTo>
                              <a:cubicBezTo>
                                <a:pt x="5114" y="1188"/>
                                <a:pt x="4986" y="1217"/>
                                <a:pt x="4926" y="1217"/>
                              </a:cubicBezTo>
                              <a:cubicBezTo>
                                <a:pt x="4882" y="1217"/>
                                <a:pt x="4847" y="1203"/>
                                <a:pt x="4816" y="1171"/>
                              </a:cubicBezTo>
                              <a:cubicBezTo>
                                <a:pt x="4774" y="1129"/>
                                <a:pt x="4704" y="1018"/>
                                <a:pt x="4704" y="747"/>
                              </a:cubicBezTo>
                              <a:cubicBezTo>
                                <a:pt x="4704" y="741"/>
                                <a:pt x="4704" y="736"/>
                                <a:pt x="4703" y="731"/>
                              </a:cubicBezTo>
                              <a:lnTo>
                                <a:pt x="4703" y="122"/>
                              </a:lnTo>
                              <a:lnTo>
                                <a:pt x="4703" y="0"/>
                              </a:lnTo>
                              <a:lnTo>
                                <a:pt x="4581" y="0"/>
                              </a:lnTo>
                              <a:lnTo>
                                <a:pt x="3008" y="0"/>
                              </a:lnTo>
                              <a:lnTo>
                                <a:pt x="2886" y="0"/>
                              </a:lnTo>
                              <a:lnTo>
                                <a:pt x="2886" y="122"/>
                              </a:lnTo>
                              <a:lnTo>
                                <a:pt x="2886" y="748"/>
                              </a:lnTo>
                              <a:cubicBezTo>
                                <a:pt x="2885" y="858"/>
                                <a:pt x="2868" y="1217"/>
                                <a:pt x="2662" y="1217"/>
                              </a:cubicBezTo>
                              <a:cubicBezTo>
                                <a:pt x="2603" y="1217"/>
                                <a:pt x="2474" y="1188"/>
                                <a:pt x="2282" y="996"/>
                              </a:cubicBezTo>
                              <a:lnTo>
                                <a:pt x="1841" y="555"/>
                              </a:lnTo>
                              <a:lnTo>
                                <a:pt x="1754" y="468"/>
                              </a:lnTo>
                              <a:lnTo>
                                <a:pt x="1668" y="555"/>
                              </a:lnTo>
                              <a:lnTo>
                                <a:pt x="555" y="1667"/>
                              </a:lnTo>
                              <a:lnTo>
                                <a:pt x="469" y="1754"/>
                              </a:lnTo>
                              <a:lnTo>
                                <a:pt x="555" y="1840"/>
                              </a:lnTo>
                              <a:lnTo>
                                <a:pt x="996" y="2282"/>
                              </a:lnTo>
                              <a:cubicBezTo>
                                <a:pt x="1170" y="2455"/>
                                <a:pt x="1248" y="2620"/>
                                <a:pt x="1206" y="2722"/>
                              </a:cubicBezTo>
                              <a:cubicBezTo>
                                <a:pt x="1164" y="2824"/>
                                <a:pt x="992" y="2885"/>
                                <a:pt x="747" y="2885"/>
                              </a:cubicBezTo>
                              <a:lnTo>
                                <a:pt x="122" y="2885"/>
                              </a:lnTo>
                              <a:lnTo>
                                <a:pt x="0" y="2885"/>
                              </a:lnTo>
                              <a:lnTo>
                                <a:pt x="0" y="3007"/>
                              </a:lnTo>
                              <a:lnTo>
                                <a:pt x="0" y="4581"/>
                              </a:lnTo>
                              <a:lnTo>
                                <a:pt x="0" y="4703"/>
                              </a:lnTo>
                              <a:lnTo>
                                <a:pt x="122" y="4703"/>
                              </a:lnTo>
                              <a:lnTo>
                                <a:pt x="747" y="4703"/>
                              </a:lnTo>
                              <a:cubicBezTo>
                                <a:pt x="992" y="4703"/>
                                <a:pt x="1164" y="4764"/>
                                <a:pt x="1206" y="4866"/>
                              </a:cubicBezTo>
                              <a:cubicBezTo>
                                <a:pt x="1248" y="4968"/>
                                <a:pt x="1170" y="5133"/>
                                <a:pt x="996" y="5307"/>
                              </a:cubicBezTo>
                              <a:lnTo>
                                <a:pt x="555" y="5748"/>
                              </a:lnTo>
                              <a:lnTo>
                                <a:pt x="469" y="5834"/>
                              </a:lnTo>
                              <a:lnTo>
                                <a:pt x="555" y="5921"/>
                              </a:lnTo>
                              <a:lnTo>
                                <a:pt x="1668" y="7034"/>
                              </a:lnTo>
                              <a:lnTo>
                                <a:pt x="1754" y="7120"/>
                              </a:lnTo>
                              <a:lnTo>
                                <a:pt x="1841" y="7034"/>
                              </a:lnTo>
                              <a:lnTo>
                                <a:pt x="2282" y="6592"/>
                              </a:lnTo>
                              <a:cubicBezTo>
                                <a:pt x="2474" y="6400"/>
                                <a:pt x="2603" y="6372"/>
                                <a:pt x="2662" y="6372"/>
                              </a:cubicBezTo>
                              <a:cubicBezTo>
                                <a:pt x="2868" y="6372"/>
                                <a:pt x="2885" y="6731"/>
                                <a:pt x="2886" y="6841"/>
                              </a:cubicBezTo>
                              <a:lnTo>
                                <a:pt x="2886" y="7466"/>
                              </a:lnTo>
                              <a:lnTo>
                                <a:pt x="2886" y="7589"/>
                              </a:lnTo>
                              <a:lnTo>
                                <a:pt x="3008" y="7589"/>
                              </a:lnTo>
                              <a:lnTo>
                                <a:pt x="4581" y="7589"/>
                              </a:lnTo>
                              <a:lnTo>
                                <a:pt x="4704" y="7589"/>
                              </a:lnTo>
                              <a:lnTo>
                                <a:pt x="4704" y="7466"/>
                              </a:lnTo>
                              <a:lnTo>
                                <a:pt x="4704" y="6858"/>
                              </a:lnTo>
                              <a:cubicBezTo>
                                <a:pt x="4704" y="6853"/>
                                <a:pt x="4704" y="6848"/>
                                <a:pt x="4704" y="6842"/>
                              </a:cubicBezTo>
                              <a:cubicBezTo>
                                <a:pt x="4704" y="6571"/>
                                <a:pt x="4774" y="6460"/>
                                <a:pt x="4816" y="6418"/>
                              </a:cubicBezTo>
                              <a:cubicBezTo>
                                <a:pt x="4847" y="6386"/>
                                <a:pt x="4882" y="6372"/>
                                <a:pt x="4926" y="6372"/>
                              </a:cubicBezTo>
                              <a:cubicBezTo>
                                <a:pt x="4986" y="6372"/>
                                <a:pt x="5115" y="6401"/>
                                <a:pt x="5307" y="6592"/>
                              </a:cubicBezTo>
                              <a:lnTo>
                                <a:pt x="5748" y="7034"/>
                              </a:lnTo>
                              <a:lnTo>
                                <a:pt x="5834" y="7120"/>
                              </a:lnTo>
                              <a:lnTo>
                                <a:pt x="5921" y="7034"/>
                              </a:lnTo>
                              <a:lnTo>
                                <a:pt x="7034" y="5921"/>
                              </a:lnTo>
                              <a:lnTo>
                                <a:pt x="7120" y="5834"/>
                              </a:lnTo>
                              <a:lnTo>
                                <a:pt x="7034" y="5748"/>
                              </a:lnTo>
                              <a:lnTo>
                                <a:pt x="6592" y="5307"/>
                              </a:lnTo>
                              <a:cubicBezTo>
                                <a:pt x="6419" y="5133"/>
                                <a:pt x="6341" y="4968"/>
                                <a:pt x="6383" y="4866"/>
                              </a:cubicBezTo>
                              <a:cubicBezTo>
                                <a:pt x="6425" y="4764"/>
                                <a:pt x="6597" y="4703"/>
                                <a:pt x="6843" y="4703"/>
                              </a:cubicBezTo>
                              <a:lnTo>
                                <a:pt x="7466" y="4703"/>
                              </a:lnTo>
                              <a:lnTo>
                                <a:pt x="7589" y="4703"/>
                              </a:lnTo>
                              <a:lnTo>
                                <a:pt x="7589" y="4581"/>
                              </a:lnTo>
                              <a:lnTo>
                                <a:pt x="7589" y="3007"/>
                              </a:lnTo>
                              <a:lnTo>
                                <a:pt x="7589" y="2885"/>
                              </a:lnTo>
                              <a:lnTo>
                                <a:pt x="7466" y="2885"/>
                              </a:lnTo>
                              <a:lnTo>
                                <a:pt x="6843" y="2885"/>
                              </a:lnTo>
                              <a:close/>
                              <a:moveTo>
                                <a:pt x="5508" y="3794"/>
                              </a:moveTo>
                              <a:cubicBezTo>
                                <a:pt x="5508" y="4739"/>
                                <a:pt x="4739" y="5508"/>
                                <a:pt x="3794" y="5508"/>
                              </a:cubicBezTo>
                              <a:cubicBezTo>
                                <a:pt x="2850" y="5508"/>
                                <a:pt x="2081" y="4739"/>
                                <a:pt x="2081" y="3794"/>
                              </a:cubicBezTo>
                              <a:cubicBezTo>
                                <a:pt x="2081" y="2850"/>
                                <a:pt x="2850" y="2081"/>
                                <a:pt x="3794" y="2081"/>
                              </a:cubicBezTo>
                              <a:cubicBezTo>
                                <a:pt x="4739" y="2081"/>
                                <a:pt x="5508" y="2850"/>
                                <a:pt x="5508" y="3794"/>
                              </a:cubicBezTo>
                              <a:close/>
                            </a:path>
                          </a:pathLst>
                        </a:custGeom>
                        <a:solidFill>
                          <a:schemeClr val="bg1"/>
                        </a:solidFill>
                        <a:ln>
                          <a:noFill/>
                        </a:ln>
                      </wps:spPr>
                      <wps:bodyPr/>
                    </wps:wsp>
                  </a:graphicData>
                </a:graphic>
              </wp:anchor>
            </w:drawing>
          </mc:Choice>
          <mc:Fallback>
            <w:pict>
              <v:shape id="cogwheel_45188" o:spid="_x0000_s1026" o:spt="100" style="position:absolute;left:0pt;margin-left:460.8pt;margin-top:73.85pt;height:19.25pt;width:19.3pt;z-index:251702272;mso-width-relative:page;mso-height-relative:page;" fillcolor="#FFFFFF [3212]" filled="t" stroked="f" coordsize="7589,7589" o:gfxdata="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" path="m6843,2885c6597,2885,6425,2824,6383,2722c6341,2620,6419,2456,6592,2282l7034,1841,7120,1754,7034,1667,5921,555,5834,468,5748,555,5307,996c5114,1188,4986,1217,4926,1217c4882,1217,4847,1203,4816,1171c4774,1129,4704,1018,4704,747c4704,741,4704,736,4703,731l4703,122,4703,0,4581,0,3008,0,2886,0,2886,122,2886,748c2885,858,2868,1217,2662,1217c2603,1217,2474,1188,2282,996l1841,555,1754,468,1668,555,555,1667,469,1754,555,1840,996,2282c1170,2455,1248,2620,1206,2722c1164,2824,992,2885,747,2885l122,2885,0,2885,0,3007,0,4581,0,4703,122,4703,747,4703c992,4703,1164,4764,1206,4866c1248,4968,1170,5133,996,5307l555,5748,469,5834,555,5921,1668,7034,1754,7120,1841,7034,2282,6592c2474,6400,2603,6372,2662,6372c2868,6372,2885,6731,2886,6841l2886,7466,2886,7589,3008,7589,4581,7589,4704,7589,4704,7466,4704,6858c4704,6853,4704,6848,4704,6842c4704,6571,4774,6460,4816,6418c4847,6386,4882,6372,4926,6372c4986,6372,5115,6401,5307,6592l5748,7034,5834,7120,5921,7034,7034,5921,7120,5834,7034,5748,6592,5307c6419,5133,6341,4968,6383,4866c6425,4764,6597,4703,6843,4703l7466,4703,7589,4703,7589,4581,7589,3007,7589,2885,7466,2885,6843,2885xm5508,3794c5508,4739,4739,5508,3794,5508c2850,5508,2081,4739,2081,3794c2081,2850,2850,2081,3794,2081c4739,2081,5508,2850,5508,3794xe">
                <v:path o:connectlocs="206032,87729;227045,59334;227045,53726;188311,15083;171300,32100;155452,37740;151804,23559;151804,0;97093,0;93155,3932;85924,39223;59424,17887;53840,17887;15138,56530;32149,73548;24111,92982;0,92982;0,147644;3937,151576;38927,156829;17914,185256;17914,190831;56616,229475;73659,212458;93155,220483;93155,244591;147866,244591;151837,240626;151837,220515;159002,205367;185535,226703;191119,226703;229821,188027;212778,171042;220880,151576;244960,151576;244960,96914;240989,92982;177788,122279;67171,122279;177788,122279" o:connectangles="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6141720</wp:posOffset>
                </wp:positionH>
                <wp:positionV relativeFrom="paragraph">
                  <wp:posOffset>911225</wp:posOffset>
                </wp:positionV>
                <wp:extent cx="1703705" cy="298450"/>
                <wp:effectExtent l="0" t="0" r="0" b="0"/>
                <wp:wrapNone/>
                <wp:docPr id="101" name="文本框 100"/>
                <wp:cNvGraphicFramePr/>
                <a:graphic xmlns:a="http://schemas.openxmlformats.org/drawingml/2006/main">
                  <a:graphicData uri="http://schemas.microsoft.com/office/word/2010/wordprocessingShape">
                    <wps:wsp>
                      <wps:cNvSpPr txBox="1"/>
                      <wps:spPr>
                        <a:xfrm>
                          <a:off x="0" y="0"/>
                          <a:ext cx="1703562" cy="298608"/>
                        </a:xfrm>
                        <a:prstGeom prst="rect">
                          <a:avLst/>
                        </a:prstGeom>
                      </wps:spPr>
                      <wps:txbx>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Times New Roman"/>
                                <w:color w:val="404040" w:themeColor="text1" w:themeTint="BF"/>
                                <w:kern w:val="24"/>
                                <w:szCs w:val="21"/>
                                <w14:textFill>
                                  <w14:solidFill>
                                    <w14:schemeClr w14:val="tx1">
                                      <w14:lumMod w14:val="75000"/>
                                      <w14:lumOff w14:val="25000"/>
                                    </w14:schemeClr>
                                  </w14:solidFill>
                                </w14:textFill>
                              </w:rPr>
                              <w:t>政治面貌：党员</w:t>
                            </w:r>
                          </w:p>
                        </w:txbxContent>
                      </wps:txbx>
                      <wps:bodyPr wrap="square">
                        <a:spAutoFit/>
                      </wps:bodyPr>
                    </wps:wsp>
                  </a:graphicData>
                </a:graphic>
              </wp:anchor>
            </w:drawing>
          </mc:Choice>
          <mc:Fallback>
            <w:pict>
              <v:shape id="文本框 100" o:spid="_x0000_s1026" o:spt="202" type="#_x0000_t202" style="position:absolute;left:0pt;margin-left:483.6pt;margin-top:71.75pt;height:23.5pt;width:134.15pt;z-index:251703296;mso-width-relative:page;mso-height-relative:page;" filled="f" stroked="f" coordsize="21600,21600" o:gfxdata="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&#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0R6NI2AAAAAwBAAAPAAAAAAAAAAEAIAAAACIAAABk&#10;cnMvZG93bnJldi54bWxQSwECFAAUAAAACACHTuJA5RRvWJQBAAD9AgAADgAAAAAAAAABACAAAAAn&#10;AQAAZHJzL2Uyb0RvYy54bWxQSwUGAAAAAAYABgBZAQAALQUAA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Times New Roman"/>
                          <w:color w:val="404040" w:themeColor="text1" w:themeTint="BF"/>
                          <w:kern w:val="24"/>
                          <w:szCs w:val="21"/>
                          <w14:textFill>
                            <w14:solidFill>
                              <w14:schemeClr w14:val="tx1">
                                <w14:lumMod w14:val="75000"/>
                                <w14:lumOff w14:val="25000"/>
                              </w14:schemeClr>
                            </w14:solidFill>
                          </w14:textFill>
                        </w:rPr>
                        <w:t>政治面貌：党员</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631825</wp:posOffset>
                </wp:positionH>
                <wp:positionV relativeFrom="paragraph">
                  <wp:posOffset>402590</wp:posOffset>
                </wp:positionV>
                <wp:extent cx="1100455" cy="288925"/>
                <wp:effectExtent l="0" t="0" r="0" b="0"/>
                <wp:wrapNone/>
                <wp:docPr id="102" name="矩形 101"/>
                <wp:cNvGraphicFramePr/>
                <a:graphic xmlns:a="http://schemas.openxmlformats.org/drawingml/2006/main">
                  <a:graphicData uri="http://schemas.microsoft.com/office/word/2010/wordprocessingShape">
                    <wps:wsp>
                      <wps:cNvSpPr/>
                      <wps:spPr>
                        <a:xfrm>
                          <a:off x="0" y="0"/>
                          <a:ext cx="1100188" cy="288916"/>
                        </a:xfrm>
                        <a:prstGeom prst="rect">
                          <a:avLst/>
                        </a:prstGeom>
                        <a:noFill/>
                        <a:ln w="12700" cap="flat" cmpd="sng" algn="ctr">
                          <a:noFill/>
                          <a:prstDash val="solid"/>
                          <a:miter lim="800000"/>
                        </a:ln>
                        <a:effectLst/>
                      </wps:spPr>
                      <wps:txbx>
                        <w:txbxContent>
                          <w:p>
                            <w:pPr>
                              <w:spacing w:line="320" w:lineRule="exact"/>
                              <w:rPr>
                                <w:kern w:val="0"/>
                                <w:sz w:val="24"/>
                                <w:szCs w:val="24"/>
                              </w:rPr>
                            </w:pPr>
                            <w:r>
                              <w:rPr>
                                <w:rFonts w:hint="eastAsia" w:ascii="微软雅黑" w:hAnsi="微软雅黑" w:eastAsia="微软雅黑" w:cs="Times New Roman"/>
                                <w:b/>
                                <w:bCs/>
                                <w:color w:val="E6A492"/>
                                <w:kern w:val="24"/>
                                <w:sz w:val="28"/>
                                <w:szCs w:val="28"/>
                              </w:rPr>
                              <w:t>基本信息</w:t>
                            </w:r>
                          </w:p>
                        </w:txbxContent>
                      </wps:txbx>
                      <wps:bodyPr rtlCol="0" anchor="ctr"/>
                    </wps:wsp>
                  </a:graphicData>
                </a:graphic>
              </wp:anchor>
            </w:drawing>
          </mc:Choice>
          <mc:Fallback>
            <w:pict>
              <v:rect id="矩形 101" o:spid="_x0000_s1026" o:spt="1" style="position:absolute;left:0pt;margin-left:49.75pt;margin-top:31.7pt;height:22.75pt;width:86.65pt;z-index:251704320;v-text-anchor:middle;mso-width-relative:page;mso-height-relative:page;" filled="f" stroked="f" coordsize="21600,21600" o:gfxdata="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p09Ew1wAAAAkBAAAPAAAAAAAAAAEAIAAAACIAAABkcnMv&#10;ZG93bnJldi54bWxQSwECFAAUAAAACACHTuJA0Y1S6MsBAABsAwAADgAAAAAAAAABACAAAAAmAQAA&#10;ZHJzL2Uyb0RvYy54bWxQSwUGAAAAAAYABgBZAQAAYwUAAAAA&#10;">
                <v:fill on="f" focussize="0,0"/>
                <v:stroke on="f" weight="1pt" miterlimit="8" joinstyle="miter"/>
                <v:imagedata o:title=""/>
                <o:lock v:ext="edit" aspectratio="f"/>
                <v:textbox>
                  <w:txbxContent>
                    <w:p>
                      <w:pPr>
                        <w:spacing w:line="320" w:lineRule="exact"/>
                        <w:rPr>
                          <w:kern w:val="0"/>
                          <w:sz w:val="24"/>
                          <w:szCs w:val="24"/>
                        </w:rPr>
                      </w:pPr>
                      <w:r>
                        <w:rPr>
                          <w:rFonts w:hint="eastAsia" w:ascii="微软雅黑" w:hAnsi="微软雅黑" w:eastAsia="微软雅黑" w:cs="Times New Roman"/>
                          <w:b/>
                          <w:bCs/>
                          <w:color w:val="E6A492"/>
                          <w:kern w:val="24"/>
                          <w:sz w:val="28"/>
                          <w:szCs w:val="28"/>
                        </w:rPr>
                        <w:t>基本信息</w:t>
                      </w:r>
                    </w:p>
                  </w:txbxContent>
                </v:textbox>
              </v:rect>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398780</wp:posOffset>
                </wp:positionH>
                <wp:positionV relativeFrom="paragraph">
                  <wp:posOffset>449580</wp:posOffset>
                </wp:positionV>
                <wp:extent cx="212725" cy="212090"/>
                <wp:effectExtent l="0" t="0" r="0" b="0"/>
                <wp:wrapNone/>
                <wp:docPr id="103" name="book-of-black-cover-opened-back-view_301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12505" cy="212227"/>
                        </a:xfrm>
                        <a:custGeom>
                          <a:avLst/>
                          <a:gdLst>
                            <a:gd name="connsiteX0" fmla="*/ 286769 w 581459"/>
                            <a:gd name="connsiteY0" fmla="*/ 401873 h 580699"/>
                            <a:gd name="connsiteX1" fmla="*/ 242979 w 581459"/>
                            <a:gd name="connsiteY1" fmla="*/ 479990 h 580699"/>
                            <a:gd name="connsiteX2" fmla="*/ 258199 w 581459"/>
                            <a:gd name="connsiteY2" fmla="*/ 478302 h 580699"/>
                            <a:gd name="connsiteX3" fmla="*/ 282675 w 581459"/>
                            <a:gd name="connsiteY3" fmla="*/ 491632 h 580699"/>
                            <a:gd name="connsiteX4" fmla="*/ 289261 w 581459"/>
                            <a:gd name="connsiteY4" fmla="*/ 505141 h 580699"/>
                            <a:gd name="connsiteX5" fmla="*/ 328956 w 581459"/>
                            <a:gd name="connsiteY5" fmla="*/ 434489 h 580699"/>
                            <a:gd name="connsiteX6" fmla="*/ 350139 w 581459"/>
                            <a:gd name="connsiteY6" fmla="*/ 422136 h 580699"/>
                            <a:gd name="connsiteX7" fmla="*/ 371411 w 581459"/>
                            <a:gd name="connsiteY7" fmla="*/ 434489 h 580699"/>
                            <a:gd name="connsiteX8" fmla="*/ 411018 w 581459"/>
                            <a:gd name="connsiteY8" fmla="*/ 505141 h 580699"/>
                            <a:gd name="connsiteX9" fmla="*/ 417693 w 581459"/>
                            <a:gd name="connsiteY9" fmla="*/ 491632 h 580699"/>
                            <a:gd name="connsiteX10" fmla="*/ 442169 w 581459"/>
                            <a:gd name="connsiteY10" fmla="*/ 478302 h 580699"/>
                            <a:gd name="connsiteX11" fmla="*/ 457477 w 581459"/>
                            <a:gd name="connsiteY11" fmla="*/ 479990 h 580699"/>
                            <a:gd name="connsiteX12" fmla="*/ 413688 w 581459"/>
                            <a:gd name="connsiteY12" fmla="*/ 401873 h 580699"/>
                            <a:gd name="connsiteX13" fmla="*/ 286769 w 581459"/>
                            <a:gd name="connsiteY13" fmla="*/ 401873 h 580699"/>
                            <a:gd name="connsiteX14" fmla="*/ 350139 w 581459"/>
                            <a:gd name="connsiteY14" fmla="*/ 220044 h 580699"/>
                            <a:gd name="connsiteX15" fmla="*/ 273151 w 581459"/>
                            <a:gd name="connsiteY15" fmla="*/ 295584 h 580699"/>
                            <a:gd name="connsiteX16" fmla="*/ 350139 w 581459"/>
                            <a:gd name="connsiteY16" fmla="*/ 371213 h 580699"/>
                            <a:gd name="connsiteX17" fmla="*/ 427216 w 581459"/>
                            <a:gd name="connsiteY17" fmla="*/ 295584 h 580699"/>
                            <a:gd name="connsiteX18" fmla="*/ 350139 w 581459"/>
                            <a:gd name="connsiteY18" fmla="*/ 220044 h 580699"/>
                            <a:gd name="connsiteX19" fmla="*/ 146358 w 581459"/>
                            <a:gd name="connsiteY19" fmla="*/ 94628 h 580699"/>
                            <a:gd name="connsiteX20" fmla="*/ 435172 w 581459"/>
                            <a:gd name="connsiteY20" fmla="*/ 94628 h 580699"/>
                            <a:gd name="connsiteX21" fmla="*/ 459381 w 581459"/>
                            <a:gd name="connsiteY21" fmla="*/ 118479 h 580699"/>
                            <a:gd name="connsiteX22" fmla="*/ 435172 w 581459"/>
                            <a:gd name="connsiteY22" fmla="*/ 142330 h 580699"/>
                            <a:gd name="connsiteX23" fmla="*/ 146358 w 581459"/>
                            <a:gd name="connsiteY23" fmla="*/ 142330 h 580699"/>
                            <a:gd name="connsiteX24" fmla="*/ 122149 w 581459"/>
                            <a:gd name="connsiteY24" fmla="*/ 118479 h 580699"/>
                            <a:gd name="connsiteX25" fmla="*/ 146358 w 581459"/>
                            <a:gd name="connsiteY25" fmla="*/ 94628 h 580699"/>
                            <a:gd name="connsiteX26" fmla="*/ 48418 w 581459"/>
                            <a:gd name="connsiteY26" fmla="*/ 47457 h 580699"/>
                            <a:gd name="connsiteX27" fmla="*/ 48418 w 581459"/>
                            <a:gd name="connsiteY27" fmla="*/ 430578 h 580699"/>
                            <a:gd name="connsiteX28" fmla="*/ 215477 w 581459"/>
                            <a:gd name="connsiteY28" fmla="*/ 430578 h 580699"/>
                            <a:gd name="connsiteX29" fmla="*/ 249743 w 581459"/>
                            <a:gd name="connsiteY29" fmla="*/ 369524 h 580699"/>
                            <a:gd name="connsiteX30" fmla="*/ 224734 w 581459"/>
                            <a:gd name="connsiteY30" fmla="*/ 295850 h 580699"/>
                            <a:gd name="connsiteX31" fmla="*/ 350139 w 581459"/>
                            <a:gd name="connsiteY31" fmla="*/ 172765 h 580699"/>
                            <a:gd name="connsiteX32" fmla="*/ 475634 w 581459"/>
                            <a:gd name="connsiteY32" fmla="*/ 295850 h 580699"/>
                            <a:gd name="connsiteX33" fmla="*/ 450535 w 581459"/>
                            <a:gd name="connsiteY33" fmla="*/ 369435 h 580699"/>
                            <a:gd name="connsiteX34" fmla="*/ 484890 w 581459"/>
                            <a:gd name="connsiteY34" fmla="*/ 430489 h 580699"/>
                            <a:gd name="connsiteX35" fmla="*/ 532952 w 581459"/>
                            <a:gd name="connsiteY35" fmla="*/ 430489 h 580699"/>
                            <a:gd name="connsiteX36" fmla="*/ 532952 w 581459"/>
                            <a:gd name="connsiteY36" fmla="*/ 47457 h 580699"/>
                            <a:gd name="connsiteX37" fmla="*/ 24209 w 581459"/>
                            <a:gd name="connsiteY37" fmla="*/ 0 h 580699"/>
                            <a:gd name="connsiteX38" fmla="*/ 557250 w 581459"/>
                            <a:gd name="connsiteY38" fmla="*/ 0 h 580699"/>
                            <a:gd name="connsiteX39" fmla="*/ 581459 w 581459"/>
                            <a:gd name="connsiteY39" fmla="*/ 23817 h 580699"/>
                            <a:gd name="connsiteX40" fmla="*/ 581459 w 581459"/>
                            <a:gd name="connsiteY40" fmla="*/ 454307 h 580699"/>
                            <a:gd name="connsiteX41" fmla="*/ 557250 w 581459"/>
                            <a:gd name="connsiteY41" fmla="*/ 478124 h 580699"/>
                            <a:gd name="connsiteX42" fmla="*/ 511591 w 581459"/>
                            <a:gd name="connsiteY42" fmla="*/ 478124 h 580699"/>
                            <a:gd name="connsiteX43" fmla="*/ 522361 w 581459"/>
                            <a:gd name="connsiteY43" fmla="*/ 497409 h 580699"/>
                            <a:gd name="connsiteX44" fmla="*/ 521293 w 581459"/>
                            <a:gd name="connsiteY44" fmla="*/ 522026 h 580699"/>
                            <a:gd name="connsiteX45" fmla="*/ 498508 w 581459"/>
                            <a:gd name="connsiteY45" fmla="*/ 532513 h 580699"/>
                            <a:gd name="connsiteX46" fmla="*/ 453739 w 581459"/>
                            <a:gd name="connsiteY46" fmla="*/ 527625 h 580699"/>
                            <a:gd name="connsiteX47" fmla="*/ 434069 w 581459"/>
                            <a:gd name="connsiteY47" fmla="*/ 567350 h 580699"/>
                            <a:gd name="connsiteX48" fmla="*/ 412976 w 581459"/>
                            <a:gd name="connsiteY48" fmla="*/ 580681 h 580699"/>
                            <a:gd name="connsiteX49" fmla="*/ 412353 w 581459"/>
                            <a:gd name="connsiteY49" fmla="*/ 580681 h 580699"/>
                            <a:gd name="connsiteX50" fmla="*/ 391081 w 581459"/>
                            <a:gd name="connsiteY50" fmla="*/ 568417 h 580699"/>
                            <a:gd name="connsiteX51" fmla="*/ 350139 w 581459"/>
                            <a:gd name="connsiteY51" fmla="*/ 495365 h 580699"/>
                            <a:gd name="connsiteX52" fmla="*/ 309198 w 581459"/>
                            <a:gd name="connsiteY52" fmla="*/ 568417 h 580699"/>
                            <a:gd name="connsiteX53" fmla="*/ 287392 w 581459"/>
                            <a:gd name="connsiteY53" fmla="*/ 580681 h 580699"/>
                            <a:gd name="connsiteX54" fmla="*/ 266298 w 581459"/>
                            <a:gd name="connsiteY54" fmla="*/ 567350 h 580699"/>
                            <a:gd name="connsiteX55" fmla="*/ 246539 w 581459"/>
                            <a:gd name="connsiteY55" fmla="*/ 527625 h 580699"/>
                            <a:gd name="connsiteX56" fmla="*/ 201860 w 581459"/>
                            <a:gd name="connsiteY56" fmla="*/ 532513 h 580699"/>
                            <a:gd name="connsiteX57" fmla="*/ 179075 w 581459"/>
                            <a:gd name="connsiteY57" fmla="*/ 522026 h 580699"/>
                            <a:gd name="connsiteX58" fmla="*/ 178007 w 581459"/>
                            <a:gd name="connsiteY58" fmla="*/ 497409 h 580699"/>
                            <a:gd name="connsiteX59" fmla="*/ 188776 w 581459"/>
                            <a:gd name="connsiteY59" fmla="*/ 478124 h 580699"/>
                            <a:gd name="connsiteX60" fmla="*/ 24209 w 581459"/>
                            <a:gd name="connsiteY60" fmla="*/ 478124 h 580699"/>
                            <a:gd name="connsiteX61" fmla="*/ 0 w 581459"/>
                            <a:gd name="connsiteY61" fmla="*/ 454307 h 580699"/>
                            <a:gd name="connsiteX62" fmla="*/ 0 w 581459"/>
                            <a:gd name="connsiteY62" fmla="*/ 23817 h 580699"/>
                            <a:gd name="connsiteX63" fmla="*/ 24209 w 581459"/>
                            <a:gd name="connsiteY63" fmla="*/ 0 h 5806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581459" h="580699">
                              <a:moveTo>
                                <a:pt x="286769" y="401873"/>
                              </a:moveTo>
                              <a:lnTo>
                                <a:pt x="242979" y="479990"/>
                              </a:lnTo>
                              <a:lnTo>
                                <a:pt x="258199" y="478302"/>
                              </a:lnTo>
                              <a:cubicBezTo>
                                <a:pt x="268256" y="477235"/>
                                <a:pt x="278136" y="482479"/>
                                <a:pt x="282675" y="491632"/>
                              </a:cubicBezTo>
                              <a:lnTo>
                                <a:pt x="289261" y="505141"/>
                              </a:lnTo>
                              <a:lnTo>
                                <a:pt x="328956" y="434489"/>
                              </a:lnTo>
                              <a:cubicBezTo>
                                <a:pt x="333229" y="426935"/>
                                <a:pt x="341239" y="422136"/>
                                <a:pt x="350139" y="422136"/>
                              </a:cubicBezTo>
                              <a:cubicBezTo>
                                <a:pt x="359040" y="422136"/>
                                <a:pt x="367139" y="426935"/>
                                <a:pt x="371411" y="434489"/>
                              </a:cubicBezTo>
                              <a:lnTo>
                                <a:pt x="411018" y="505141"/>
                              </a:lnTo>
                              <a:lnTo>
                                <a:pt x="417693" y="491632"/>
                              </a:lnTo>
                              <a:cubicBezTo>
                                <a:pt x="422232" y="482479"/>
                                <a:pt x="431933" y="477235"/>
                                <a:pt x="442169" y="478302"/>
                              </a:cubicBezTo>
                              <a:lnTo>
                                <a:pt x="457477" y="479990"/>
                              </a:lnTo>
                              <a:lnTo>
                                <a:pt x="413688" y="401873"/>
                              </a:lnTo>
                              <a:cubicBezTo>
                                <a:pt x="375594" y="423913"/>
                                <a:pt x="324862" y="423913"/>
                                <a:pt x="286769" y="401873"/>
                              </a:cubicBezTo>
                              <a:close/>
                              <a:moveTo>
                                <a:pt x="350139" y="220044"/>
                              </a:moveTo>
                              <a:cubicBezTo>
                                <a:pt x="307685" y="220044"/>
                                <a:pt x="273151" y="253903"/>
                                <a:pt x="273151" y="295584"/>
                              </a:cubicBezTo>
                              <a:cubicBezTo>
                                <a:pt x="273151" y="337353"/>
                                <a:pt x="307685" y="371213"/>
                                <a:pt x="350139" y="371213"/>
                              </a:cubicBezTo>
                              <a:cubicBezTo>
                                <a:pt x="392505" y="371213"/>
                                <a:pt x="427038" y="337353"/>
                                <a:pt x="427216" y="295584"/>
                              </a:cubicBezTo>
                              <a:cubicBezTo>
                                <a:pt x="427216" y="253903"/>
                                <a:pt x="392683" y="220044"/>
                                <a:pt x="350139" y="220044"/>
                              </a:cubicBezTo>
                              <a:close/>
                              <a:moveTo>
                                <a:pt x="146358" y="94628"/>
                              </a:moveTo>
                              <a:lnTo>
                                <a:pt x="435172" y="94628"/>
                              </a:lnTo>
                              <a:cubicBezTo>
                                <a:pt x="448612" y="94628"/>
                                <a:pt x="459381" y="105308"/>
                                <a:pt x="459381" y="118479"/>
                              </a:cubicBezTo>
                              <a:cubicBezTo>
                                <a:pt x="459381" y="131651"/>
                                <a:pt x="448612" y="142330"/>
                                <a:pt x="435172" y="142330"/>
                              </a:cubicBezTo>
                              <a:lnTo>
                                <a:pt x="146358" y="142330"/>
                              </a:lnTo>
                              <a:cubicBezTo>
                                <a:pt x="132918" y="142330"/>
                                <a:pt x="122149" y="131651"/>
                                <a:pt x="122149" y="118479"/>
                              </a:cubicBezTo>
                              <a:cubicBezTo>
                                <a:pt x="122149" y="105308"/>
                                <a:pt x="132918" y="94628"/>
                                <a:pt x="146358" y="94628"/>
                              </a:cubicBezTo>
                              <a:close/>
                              <a:moveTo>
                                <a:pt x="48418" y="47457"/>
                              </a:moveTo>
                              <a:lnTo>
                                <a:pt x="48418" y="430578"/>
                              </a:lnTo>
                              <a:lnTo>
                                <a:pt x="215477" y="430578"/>
                              </a:lnTo>
                              <a:lnTo>
                                <a:pt x="249743" y="369524"/>
                              </a:lnTo>
                              <a:cubicBezTo>
                                <a:pt x="233990" y="348906"/>
                                <a:pt x="224734" y="323489"/>
                                <a:pt x="224734" y="295850"/>
                              </a:cubicBezTo>
                              <a:cubicBezTo>
                                <a:pt x="224734" y="227953"/>
                                <a:pt x="280984" y="172765"/>
                                <a:pt x="350139" y="172765"/>
                              </a:cubicBezTo>
                              <a:cubicBezTo>
                                <a:pt x="419384" y="172765"/>
                                <a:pt x="475634" y="227953"/>
                                <a:pt x="475634" y="295850"/>
                              </a:cubicBezTo>
                              <a:cubicBezTo>
                                <a:pt x="475634" y="323311"/>
                                <a:pt x="466200" y="348906"/>
                                <a:pt x="450535" y="369435"/>
                              </a:cubicBezTo>
                              <a:lnTo>
                                <a:pt x="484890" y="430489"/>
                              </a:lnTo>
                              <a:lnTo>
                                <a:pt x="532952" y="430489"/>
                              </a:lnTo>
                              <a:lnTo>
                                <a:pt x="532952" y="47457"/>
                              </a:lnTo>
                              <a:close/>
                              <a:moveTo>
                                <a:pt x="24209" y="0"/>
                              </a:moveTo>
                              <a:lnTo>
                                <a:pt x="557250" y="0"/>
                              </a:lnTo>
                              <a:cubicBezTo>
                                <a:pt x="570690" y="0"/>
                                <a:pt x="581459" y="10664"/>
                                <a:pt x="581459" y="23817"/>
                              </a:cubicBezTo>
                              <a:lnTo>
                                <a:pt x="581459" y="454307"/>
                              </a:lnTo>
                              <a:cubicBezTo>
                                <a:pt x="581459" y="467460"/>
                                <a:pt x="570690" y="478124"/>
                                <a:pt x="557250" y="478124"/>
                              </a:cubicBezTo>
                              <a:lnTo>
                                <a:pt x="511591" y="478124"/>
                              </a:lnTo>
                              <a:lnTo>
                                <a:pt x="522361" y="497409"/>
                              </a:lnTo>
                              <a:cubicBezTo>
                                <a:pt x="526722" y="505141"/>
                                <a:pt x="526277" y="514739"/>
                                <a:pt x="521293" y="522026"/>
                              </a:cubicBezTo>
                              <a:cubicBezTo>
                                <a:pt x="516309" y="529402"/>
                                <a:pt x="507497" y="533579"/>
                                <a:pt x="498508" y="532513"/>
                              </a:cubicBezTo>
                              <a:lnTo>
                                <a:pt x="453739" y="527625"/>
                              </a:lnTo>
                              <a:lnTo>
                                <a:pt x="434069" y="567350"/>
                              </a:lnTo>
                              <a:cubicBezTo>
                                <a:pt x="430153" y="575348"/>
                                <a:pt x="421965" y="580503"/>
                                <a:pt x="412976" y="580681"/>
                              </a:cubicBezTo>
                              <a:lnTo>
                                <a:pt x="412353" y="580681"/>
                              </a:lnTo>
                              <a:cubicBezTo>
                                <a:pt x="403541" y="580681"/>
                                <a:pt x="395353" y="575971"/>
                                <a:pt x="391081" y="568417"/>
                              </a:cubicBezTo>
                              <a:lnTo>
                                <a:pt x="350139" y="495365"/>
                              </a:lnTo>
                              <a:lnTo>
                                <a:pt x="309198" y="568417"/>
                              </a:lnTo>
                              <a:cubicBezTo>
                                <a:pt x="304837" y="576237"/>
                                <a:pt x="296648" y="581036"/>
                                <a:pt x="287392" y="580681"/>
                              </a:cubicBezTo>
                              <a:cubicBezTo>
                                <a:pt x="278403" y="580503"/>
                                <a:pt x="270214" y="575260"/>
                                <a:pt x="266298" y="567350"/>
                              </a:cubicBezTo>
                              <a:lnTo>
                                <a:pt x="246539" y="527625"/>
                              </a:lnTo>
                              <a:lnTo>
                                <a:pt x="201860" y="532513"/>
                              </a:lnTo>
                              <a:cubicBezTo>
                                <a:pt x="192959" y="533402"/>
                                <a:pt x="184059" y="529402"/>
                                <a:pt x="179075" y="522026"/>
                              </a:cubicBezTo>
                              <a:cubicBezTo>
                                <a:pt x="174091" y="514739"/>
                                <a:pt x="173557" y="505230"/>
                                <a:pt x="178007" y="497409"/>
                              </a:cubicBezTo>
                              <a:lnTo>
                                <a:pt x="188776" y="478124"/>
                              </a:lnTo>
                              <a:lnTo>
                                <a:pt x="24209" y="478124"/>
                              </a:lnTo>
                              <a:cubicBezTo>
                                <a:pt x="10769" y="478124"/>
                                <a:pt x="0" y="467460"/>
                                <a:pt x="0" y="454307"/>
                              </a:cubicBezTo>
                              <a:lnTo>
                                <a:pt x="0" y="23817"/>
                              </a:lnTo>
                              <a:cubicBezTo>
                                <a:pt x="0" y="10664"/>
                                <a:pt x="10769" y="0"/>
                                <a:pt x="24209" y="0"/>
                              </a:cubicBezTo>
                              <a:close/>
                            </a:path>
                          </a:pathLst>
                        </a:custGeom>
                        <a:solidFill>
                          <a:schemeClr val="bg1"/>
                        </a:solidFill>
                        <a:ln>
                          <a:noFill/>
                        </a:ln>
                      </wps:spPr>
                      <wps:bodyPr/>
                    </wps:wsp>
                  </a:graphicData>
                </a:graphic>
              </wp:anchor>
            </w:drawing>
          </mc:Choice>
          <mc:Fallback>
            <w:pict>
              <v:shape id="book-of-black-cover-opened-back-view_30189" o:spid="_x0000_s1026" o:spt="100" style="position:absolute;left:0pt;margin-left:31.4pt;margin-top:35.4pt;height:16.7pt;width:16.75pt;z-index:251705344;mso-width-relative:page;mso-height-relative:page;" fillcolor="#FFFFFF [3212]" filled="t" stroked="f" coordsize="581459,580699" o:gfxdata="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" path="m286769,401873l242979,479990,258199,478302c268256,477235,278136,482479,282675,491632l289261,505141,328956,434489c333229,426935,341239,422136,350139,422136c359040,422136,367139,426935,371411,434489l411018,505141,417693,491632c422232,482479,431933,477235,442169,478302l457477,479990,413688,401873c375594,423913,324862,423913,286769,401873xm350139,220044c307685,220044,273151,253903,273151,295584c273151,337353,307685,371213,350139,371213c392505,371213,427038,337353,427216,295584c427216,253903,392683,220044,350139,220044xm146358,94628l435172,94628c448612,94628,459381,105308,459381,118479c459381,131651,448612,142330,435172,142330l146358,142330c132918,142330,122149,131651,122149,118479c122149,105308,132918,94628,146358,94628xm48418,47457l48418,430578,215477,430578,249743,369524c233990,348906,224734,323489,224734,295850c224734,227953,280984,172765,350139,172765c419384,172765,475634,227953,475634,295850c475634,323311,466200,348906,450535,369435l484890,430489,532952,430489,532952,47457xm24209,0l557250,0c570690,0,581459,10664,581459,23817l581459,454307c581459,467460,570690,478124,557250,478124l511591,478124,522361,497409c526722,505141,526277,514739,521293,522026c516309,529402,507497,533579,498508,532513l453739,527625,434069,567350c430153,575348,421965,580503,412976,580681l412353,580681c403541,580681,395353,575971,391081,568417l350139,495365,309198,568417c304837,576237,296648,581036,287392,580681c278403,580503,270214,575260,266298,567350l246539,527625,201860,532513c192959,533402,184059,529402,179075,522026c174091,514739,173557,505230,178007,497409l188776,478124,24209,478124c10769,478124,0,467460,0,454307l0,23817c0,10664,10769,0,24209,0xe">
                <v:path o:connectlocs="104805,146871;88801,175421;94363,174804;103308,179675;105715,184612;120223,158791;127964,154277;135739,158791;150214,184612;152653,179675;161598,174804;167193,175421;151189,146871;104805,146871;127964,80419;99828,108026;127964,135666;156134,108026;127964,80419;53489,34583;159041,34583;167889,43300;159041,52017;53489,52017;44641,43300;53489,34583;17695,17344;17695,157362;78750,157362;91273,135049;82133,108123;127964,63140;173829,108123;164656,135016;177212,157330;194777,157330;194777,17344;8847,0;203657,0;212505,8704;212505,166034;203657,174739;186970,174739;190906,181787;190516,190783;182189,194616;165827,192830;158638,207348;150929,212220;150702,212220;142927,207738;127964,181040;113002,207738;105032,212220;97323,207348;90102,192830;73773,194616;65446,190783;65055,181787;68991,174739;8847,174739;0,166034;0,8704;8847,0" o:connectangles="0,0,0,0,0,0,0,0,0,0,0,0,0,0,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682625</wp:posOffset>
                </wp:positionH>
                <wp:positionV relativeFrom="paragraph">
                  <wp:posOffset>6534785</wp:posOffset>
                </wp:positionV>
                <wp:extent cx="1100455" cy="288925"/>
                <wp:effectExtent l="0" t="0" r="0" b="0"/>
                <wp:wrapNone/>
                <wp:docPr id="105" name="矩形 104"/>
                <wp:cNvGraphicFramePr/>
                <a:graphic xmlns:a="http://schemas.openxmlformats.org/drawingml/2006/main">
                  <a:graphicData uri="http://schemas.microsoft.com/office/word/2010/wordprocessingShape">
                    <wps:wsp>
                      <wps:cNvSpPr/>
                      <wps:spPr>
                        <a:xfrm>
                          <a:off x="0" y="0"/>
                          <a:ext cx="1100188" cy="288916"/>
                        </a:xfrm>
                        <a:prstGeom prst="rect">
                          <a:avLst/>
                        </a:prstGeom>
                        <a:noFill/>
                        <a:ln w="12700" cap="flat" cmpd="sng" algn="ctr">
                          <a:noFill/>
                          <a:prstDash val="solid"/>
                          <a:miter lim="800000"/>
                        </a:ln>
                        <a:effectLst/>
                      </wps:spPr>
                      <wps:txbx>
                        <w:txbxContent>
                          <w:p>
                            <w:pPr>
                              <w:spacing w:line="320" w:lineRule="exact"/>
                              <w:rPr>
                                <w:kern w:val="0"/>
                                <w:sz w:val="24"/>
                                <w:szCs w:val="24"/>
                              </w:rPr>
                            </w:pPr>
                            <w:r>
                              <w:rPr>
                                <w:rFonts w:hint="eastAsia" w:ascii="微软雅黑" w:hAnsi="微软雅黑" w:eastAsia="微软雅黑" w:cs="Times New Roman"/>
                                <w:b/>
                                <w:bCs/>
                                <w:color w:val="E6A492"/>
                                <w:kern w:val="24"/>
                                <w:sz w:val="28"/>
                                <w:szCs w:val="28"/>
                              </w:rPr>
                              <w:t>工作背景</w:t>
                            </w:r>
                          </w:p>
                        </w:txbxContent>
                      </wps:txbx>
                      <wps:bodyPr rtlCol="0" anchor="ctr"/>
                    </wps:wsp>
                  </a:graphicData>
                </a:graphic>
              </wp:anchor>
            </w:drawing>
          </mc:Choice>
          <mc:Fallback>
            <w:pict>
              <v:rect id="矩形 104" o:spid="_x0000_s1026" o:spt="1" style="position:absolute;left:0pt;margin-left:53.75pt;margin-top:514.55pt;height:22.75pt;width:86.65pt;z-index:251707392;v-text-anchor:middle;mso-width-relative:page;mso-height-relative:page;" filled="f" stroked="f" coordsize="21600,21600" o:gfxdata="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&#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DyElbYAAAADQEAAA8AAAAAAAAAAQAgAAAAIgAAAGRy&#10;cy9kb3ducmV2LnhtbFBLAQIUABQAAAAIAIdO4kDbU8pkzAEAAGwDAAAOAAAAAAAAAAEAIAAAACcB&#10;AABkcnMvZTJvRG9jLnhtbFBLBQYAAAAABgAGAFkBAABlBQAAAAA=&#10;">
                <v:fill on="f" focussize="0,0"/>
                <v:stroke on="f" weight="1pt" miterlimit="8" joinstyle="miter"/>
                <v:imagedata o:title=""/>
                <o:lock v:ext="edit" aspectratio="f"/>
                <v:textbox>
                  <w:txbxContent>
                    <w:p>
                      <w:pPr>
                        <w:spacing w:line="320" w:lineRule="exact"/>
                        <w:rPr>
                          <w:kern w:val="0"/>
                          <w:sz w:val="24"/>
                          <w:szCs w:val="24"/>
                        </w:rPr>
                      </w:pPr>
                      <w:r>
                        <w:rPr>
                          <w:rFonts w:hint="eastAsia" w:ascii="微软雅黑" w:hAnsi="微软雅黑" w:eastAsia="微软雅黑" w:cs="Times New Roman"/>
                          <w:b/>
                          <w:bCs/>
                          <w:color w:val="E6A492"/>
                          <w:kern w:val="24"/>
                          <w:sz w:val="28"/>
                          <w:szCs w:val="28"/>
                        </w:rPr>
                        <w:t>工作背景</w:t>
                      </w:r>
                    </w:p>
                  </w:txbxContent>
                </v:textbox>
              </v:rect>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313690</wp:posOffset>
                </wp:positionH>
                <wp:positionV relativeFrom="paragraph">
                  <wp:posOffset>7141845</wp:posOffset>
                </wp:positionV>
                <wp:extent cx="2105025" cy="300355"/>
                <wp:effectExtent l="0" t="0" r="0" b="0"/>
                <wp:wrapNone/>
                <wp:docPr id="106" name="Rectangle 3"/>
                <wp:cNvGraphicFramePr/>
                <a:graphic xmlns:a="http://schemas.openxmlformats.org/drawingml/2006/main">
                  <a:graphicData uri="http://schemas.microsoft.com/office/word/2010/wordprocessingShape">
                    <wps:wsp>
                      <wps:cNvSpPr>
                        <a:spLocks noChangeArrowheads="1"/>
                      </wps:cNvSpPr>
                      <wps:spPr bwMode="auto">
                        <a:xfrm>
                          <a:off x="0" y="0"/>
                          <a:ext cx="2104805" cy="300531"/>
                        </a:xfrm>
                        <a:prstGeom prst="rect">
                          <a:avLst/>
                        </a:prstGeom>
                      </wps:spPr>
                      <wps:txbx>
                        <w:txbxContent>
                          <w:p>
                            <w:pPr>
                              <w:tabs>
                                <w:tab w:val="left" w:pos="420"/>
                                <w:tab w:val="left" w:pos="1890"/>
                                <w:tab w:val="left" w:pos="2100"/>
                              </w:tabs>
                              <w:spacing w:after="120" w:line="360" w:lineRule="exact"/>
                              <w:textAlignment w:val="baseline"/>
                              <w:rPr>
                                <w:kern w:val="0"/>
                                <w:sz w:val="24"/>
                                <w:szCs w:val="24"/>
                              </w:rPr>
                            </w:pPr>
                            <w:r>
                              <w:rPr>
                                <w:rFonts w:hint="eastAsia" w:ascii="微软雅黑" w:hAnsi="微软雅黑" w:eastAsia="微软雅黑" w:cs="Times New Roman"/>
                                <w:b/>
                                <w:bCs/>
                                <w:color w:val="404040" w:themeColor="text1" w:themeTint="BF"/>
                                <w:kern w:val="24"/>
                                <w:sz w:val="23"/>
                                <w:szCs w:val="23"/>
                                <w14:textFill>
                                  <w14:solidFill>
                                    <w14:schemeClr w14:val="tx1">
                                      <w14:lumMod w14:val="75000"/>
                                      <w14:lumOff w14:val="25000"/>
                                    </w14:schemeClr>
                                  </w14:solidFill>
                                </w14:textFill>
                              </w:rPr>
                              <w:t>广州</w:t>
                            </w:r>
                            <w:r>
                              <w:rPr>
                                <w:rFonts w:hint="eastAsia" w:ascii="微软雅黑" w:hAnsi="微软雅黑" w:eastAsia="微软雅黑" w:cs="Times New Roman"/>
                                <w:b/>
                                <w:bCs/>
                                <w:color w:val="404040" w:themeColor="text1" w:themeTint="BF"/>
                                <w:kern w:val="24"/>
                                <w:sz w:val="23"/>
                                <w:szCs w:val="23"/>
                                <w:lang w:val="en-US" w:eastAsia="zh-CN"/>
                                <w14:textFill>
                                  <w14:solidFill>
                                    <w14:schemeClr w14:val="tx1">
                                      <w14:lumMod w14:val="75000"/>
                                      <w14:lumOff w14:val="25000"/>
                                    </w14:schemeClr>
                                  </w14:solidFill>
                                </w14:textFill>
                              </w:rPr>
                              <w:t>XX</w:t>
                            </w:r>
                            <w:r>
                              <w:rPr>
                                <w:rFonts w:hint="eastAsia" w:ascii="微软雅黑" w:hAnsi="微软雅黑" w:eastAsia="微软雅黑" w:cs="Times New Roman"/>
                                <w:b/>
                                <w:bCs/>
                                <w:color w:val="404040" w:themeColor="text1" w:themeTint="BF"/>
                                <w:kern w:val="24"/>
                                <w:sz w:val="23"/>
                                <w:szCs w:val="23"/>
                                <w14:textFill>
                                  <w14:solidFill>
                                    <w14:schemeClr w14:val="tx1">
                                      <w14:lumMod w14:val="75000"/>
                                      <w14:lumOff w14:val="25000"/>
                                    </w14:schemeClr>
                                  </w14:solidFill>
                                </w14:textFill>
                              </w:rPr>
                              <w:t>技术公司</w:t>
                            </w:r>
                          </w:p>
                        </w:txbxContent>
                      </wps:txbx>
                      <wps:bodyPr wrap="square">
                        <a:spAutoFit/>
                      </wps:bodyPr>
                    </wps:wsp>
                  </a:graphicData>
                </a:graphic>
              </wp:anchor>
            </w:drawing>
          </mc:Choice>
          <mc:Fallback>
            <w:pict>
              <v:rect id="Rectangle 3" o:spid="_x0000_s1026" o:spt="1" style="position:absolute;left:0pt;margin-left:24.7pt;margin-top:562.35pt;height:23.65pt;width:165.75pt;z-index:251708416;mso-width-relative:page;mso-height-relative:page;" filled="f" stroked="f" coordsize="21600,21600" o:gfxdata="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n9hvKtoAAAAMAQAADwAA&#10;AAAAAAABACAAAAAiAAAAZHJzL2Rvd25yZXYueG1sUEsBAhQAFAAAAAgAh07iQHhQWIyiAQAALwMA&#10;AA4AAAAAAAAAAQAgAAAAKQEAAGRycy9lMm9Eb2MueG1sUEsFBgAAAAAGAAYAWQEAAD0FAAAAAA==&#10;">
                <v:fill on="f" focussize="0,0"/>
                <v:stroke on="f"/>
                <v:imagedata o:title=""/>
                <o:lock v:ext="edit" aspectratio="f"/>
                <v:textbox style="mso-fit-shape-to-text:t;">
                  <w:txbxContent>
                    <w:p>
                      <w:pPr>
                        <w:tabs>
                          <w:tab w:val="left" w:pos="420"/>
                          <w:tab w:val="left" w:pos="1890"/>
                          <w:tab w:val="left" w:pos="2100"/>
                        </w:tabs>
                        <w:spacing w:after="120" w:line="360" w:lineRule="exact"/>
                        <w:textAlignment w:val="baseline"/>
                        <w:rPr>
                          <w:kern w:val="0"/>
                          <w:sz w:val="24"/>
                          <w:szCs w:val="24"/>
                        </w:rPr>
                      </w:pPr>
                      <w:r>
                        <w:rPr>
                          <w:rFonts w:hint="eastAsia" w:ascii="微软雅黑" w:hAnsi="微软雅黑" w:eastAsia="微软雅黑" w:cs="Times New Roman"/>
                          <w:b/>
                          <w:bCs/>
                          <w:color w:val="404040" w:themeColor="text1" w:themeTint="BF"/>
                          <w:kern w:val="24"/>
                          <w:sz w:val="23"/>
                          <w:szCs w:val="23"/>
                          <w14:textFill>
                            <w14:solidFill>
                              <w14:schemeClr w14:val="tx1">
                                <w14:lumMod w14:val="75000"/>
                                <w14:lumOff w14:val="25000"/>
                              </w14:schemeClr>
                            </w14:solidFill>
                          </w14:textFill>
                        </w:rPr>
                        <w:t>广州</w:t>
                      </w:r>
                      <w:r>
                        <w:rPr>
                          <w:rFonts w:hint="eastAsia" w:ascii="微软雅黑" w:hAnsi="微软雅黑" w:eastAsia="微软雅黑" w:cs="Times New Roman"/>
                          <w:b/>
                          <w:bCs/>
                          <w:color w:val="404040" w:themeColor="text1" w:themeTint="BF"/>
                          <w:kern w:val="24"/>
                          <w:sz w:val="23"/>
                          <w:szCs w:val="23"/>
                          <w:lang w:val="en-US" w:eastAsia="zh-CN"/>
                          <w14:textFill>
                            <w14:solidFill>
                              <w14:schemeClr w14:val="tx1">
                                <w14:lumMod w14:val="75000"/>
                                <w14:lumOff w14:val="25000"/>
                              </w14:schemeClr>
                            </w14:solidFill>
                          </w14:textFill>
                        </w:rPr>
                        <w:t>XX</w:t>
                      </w:r>
                      <w:r>
                        <w:rPr>
                          <w:rFonts w:hint="eastAsia" w:ascii="微软雅黑" w:hAnsi="微软雅黑" w:eastAsia="微软雅黑" w:cs="Times New Roman"/>
                          <w:b/>
                          <w:bCs/>
                          <w:color w:val="404040" w:themeColor="text1" w:themeTint="BF"/>
                          <w:kern w:val="24"/>
                          <w:sz w:val="23"/>
                          <w:szCs w:val="23"/>
                          <w14:textFill>
                            <w14:solidFill>
                              <w14:schemeClr w14:val="tx1">
                                <w14:lumMod w14:val="75000"/>
                                <w14:lumOff w14:val="25000"/>
                              </w14:schemeClr>
                            </w14:solidFill>
                          </w14:textFill>
                        </w:rPr>
                        <w:t>技术公司</w:t>
                      </w:r>
                    </w:p>
                  </w:txbxContent>
                </v:textbox>
              </v:rect>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313690</wp:posOffset>
                </wp:positionH>
                <wp:positionV relativeFrom="paragraph">
                  <wp:posOffset>6863080</wp:posOffset>
                </wp:positionV>
                <wp:extent cx="1558925" cy="297815"/>
                <wp:effectExtent l="0" t="0" r="0" b="0"/>
                <wp:wrapNone/>
                <wp:docPr id="107" name="文本框 42"/>
                <wp:cNvGraphicFramePr/>
                <a:graphic xmlns:a="http://schemas.openxmlformats.org/drawingml/2006/main">
                  <a:graphicData uri="http://schemas.microsoft.com/office/word/2010/wordprocessingShape">
                    <wps:wsp>
                      <wps:cNvSpPr txBox="1"/>
                      <wps:spPr>
                        <a:xfrm>
                          <a:off x="0" y="0"/>
                          <a:ext cx="1558746" cy="297582"/>
                        </a:xfrm>
                        <a:prstGeom prst="rect">
                          <a:avLst/>
                        </a:prstGeom>
                      </wps:spPr>
                      <wps:txbx>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Times New Roman"/>
                                <w:color w:val="474747"/>
                                <w:kern w:val="24"/>
                                <w:szCs w:val="21"/>
                              </w:rPr>
                              <w:t>20XX.03-至今</w:t>
                            </w:r>
                          </w:p>
                        </w:txbxContent>
                      </wps:txbx>
                      <wps:bodyPr wrap="square">
                        <a:spAutoFit/>
                      </wps:bodyPr>
                    </wps:wsp>
                  </a:graphicData>
                </a:graphic>
              </wp:anchor>
            </w:drawing>
          </mc:Choice>
          <mc:Fallback>
            <w:pict>
              <v:shape id="文本框 42" o:spid="_x0000_s1026" o:spt="202" type="#_x0000_t202" style="position:absolute;left:0pt;margin-left:24.7pt;margin-top:540.4pt;height:23.45pt;width:122.75pt;z-index:251709440;mso-width-relative:page;mso-height-relative:page;" filled="f" stroked="f" coordsize="21600,21600" o:gfxdata="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64zohtgAAAAMAQAADwAAAAAAAAABACAAAAAiAAAA&#10;ZHJzL2Rvd25yZXYueG1sUEsBAhQAFAAAAAgAh07iQErzRfaVAQAA/AIAAA4AAAAAAAAAAQAgAAAA&#10;JwEAAGRycy9lMm9Eb2MueG1sUEsFBgAAAAAGAAYAWQEAAC4FAAA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Times New Roman"/>
                          <w:color w:val="474747"/>
                          <w:kern w:val="24"/>
                          <w:szCs w:val="21"/>
                        </w:rPr>
                        <w:t>20XX.03-至今</w:t>
                      </w: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2306320</wp:posOffset>
                </wp:positionH>
                <wp:positionV relativeFrom="paragraph">
                  <wp:posOffset>7141845</wp:posOffset>
                </wp:positionV>
                <wp:extent cx="1003300" cy="300355"/>
                <wp:effectExtent l="0" t="0" r="0" b="0"/>
                <wp:wrapNone/>
                <wp:docPr id="108" name="Rectangle 3"/>
                <wp:cNvGraphicFramePr/>
                <a:graphic xmlns:a="http://schemas.openxmlformats.org/drawingml/2006/main">
                  <a:graphicData uri="http://schemas.microsoft.com/office/word/2010/wordprocessingShape">
                    <wps:wsp>
                      <wps:cNvSpPr>
                        <a:spLocks noChangeArrowheads="1"/>
                      </wps:cNvSpPr>
                      <wps:spPr bwMode="auto">
                        <a:xfrm>
                          <a:off x="0" y="0"/>
                          <a:ext cx="1003575" cy="300531"/>
                        </a:xfrm>
                        <a:prstGeom prst="rect">
                          <a:avLst/>
                        </a:prstGeom>
                      </wps:spPr>
                      <wps:txbx>
                        <w:txbxContent>
                          <w:p>
                            <w:pPr>
                              <w:tabs>
                                <w:tab w:val="left" w:pos="420"/>
                                <w:tab w:val="left" w:pos="1890"/>
                                <w:tab w:val="left" w:pos="2100"/>
                              </w:tabs>
                              <w:spacing w:after="120" w:line="360" w:lineRule="exact"/>
                              <w:jc w:val="right"/>
                              <w:textAlignment w:val="baseline"/>
                              <w:rPr>
                                <w:kern w:val="0"/>
                                <w:sz w:val="24"/>
                                <w:szCs w:val="24"/>
                              </w:rPr>
                            </w:pPr>
                            <w:r>
                              <w:rPr>
                                <w:rFonts w:hint="eastAsia" w:ascii="微软雅黑" w:hAnsi="微软雅黑" w:eastAsia="微软雅黑"/>
                                <w:color w:val="404040" w:themeColor="text1" w:themeTint="BF"/>
                                <w:kern w:val="24"/>
                                <w:sz w:val="23"/>
                                <w:szCs w:val="23"/>
                                <w14:textFill>
                                  <w14:solidFill>
                                    <w14:schemeClr w14:val="tx1">
                                      <w14:lumMod w14:val="75000"/>
                                      <w14:lumOff w14:val="25000"/>
                                    </w14:schemeClr>
                                  </w14:solidFill>
                                </w14:textFill>
                              </w:rPr>
                              <w:t>销售运营</w:t>
                            </w:r>
                          </w:p>
                        </w:txbxContent>
                      </wps:txbx>
                      <wps:bodyPr wrap="square">
                        <a:spAutoFit/>
                      </wps:bodyPr>
                    </wps:wsp>
                  </a:graphicData>
                </a:graphic>
              </wp:anchor>
            </w:drawing>
          </mc:Choice>
          <mc:Fallback>
            <w:pict>
              <v:rect id="Rectangle 3" o:spid="_x0000_s1026" o:spt="1" style="position:absolute;left:0pt;margin-left:181.6pt;margin-top:562.35pt;height:23.65pt;width:79pt;z-index:251710464;mso-width-relative:page;mso-height-relative:page;" filled="f" stroked="f" coordsize="21600,21600" o:gfxdata="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lGPrM2gAAAA0BAAAPAAAA&#10;AAAAAAEAIAAAACIAAABkcnMvZG93bnJldi54bWxQSwECFAAUAAAACACHTuJAWDhXHKEBAAAvAwAA&#10;DgAAAAAAAAABACAAAAApAQAAZHJzL2Uyb0RvYy54bWxQSwUGAAAAAAYABgBZAQAAPAUAAAAA&#10;">
                <v:fill on="f" focussize="0,0"/>
                <v:stroke on="f"/>
                <v:imagedata o:title=""/>
                <o:lock v:ext="edit" aspectratio="f"/>
                <v:textbox style="mso-fit-shape-to-text:t;">
                  <w:txbxContent>
                    <w:p>
                      <w:pPr>
                        <w:tabs>
                          <w:tab w:val="left" w:pos="420"/>
                          <w:tab w:val="left" w:pos="1890"/>
                          <w:tab w:val="left" w:pos="2100"/>
                        </w:tabs>
                        <w:spacing w:after="120" w:line="360" w:lineRule="exact"/>
                        <w:jc w:val="right"/>
                        <w:textAlignment w:val="baseline"/>
                        <w:rPr>
                          <w:kern w:val="0"/>
                          <w:sz w:val="24"/>
                          <w:szCs w:val="24"/>
                        </w:rPr>
                      </w:pPr>
                      <w:r>
                        <w:rPr>
                          <w:rFonts w:hint="eastAsia" w:ascii="微软雅黑" w:hAnsi="微软雅黑" w:eastAsia="微软雅黑"/>
                          <w:color w:val="404040" w:themeColor="text1" w:themeTint="BF"/>
                          <w:kern w:val="24"/>
                          <w:sz w:val="23"/>
                          <w:szCs w:val="23"/>
                          <w14:textFill>
                            <w14:solidFill>
                              <w14:schemeClr w14:val="tx1">
                                <w14:lumMod w14:val="75000"/>
                                <w14:lumOff w14:val="25000"/>
                              </w14:schemeClr>
                            </w14:solidFill>
                          </w14:textFill>
                        </w:rPr>
                        <w:t>销售运营</w:t>
                      </w:r>
                    </w:p>
                  </w:txbxContent>
                </v:textbox>
              </v:rect>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313690</wp:posOffset>
                </wp:positionH>
                <wp:positionV relativeFrom="paragraph">
                  <wp:posOffset>7433945</wp:posOffset>
                </wp:positionV>
                <wp:extent cx="3074670" cy="2837815"/>
                <wp:effectExtent l="0" t="0" r="0" b="0"/>
                <wp:wrapNone/>
                <wp:docPr id="109" name="Rectangle 3"/>
                <wp:cNvGraphicFramePr/>
                <a:graphic xmlns:a="http://schemas.openxmlformats.org/drawingml/2006/main">
                  <a:graphicData uri="http://schemas.microsoft.com/office/word/2010/wordprocessingShape">
                    <wps:wsp>
                      <wps:cNvSpPr>
                        <a:spLocks noChangeArrowheads="1"/>
                      </wps:cNvSpPr>
                      <wps:spPr bwMode="auto">
                        <a:xfrm>
                          <a:off x="0" y="0"/>
                          <a:ext cx="3074893" cy="2837765"/>
                        </a:xfrm>
                        <a:prstGeom prst="rect">
                          <a:avLst/>
                        </a:prstGeom>
                      </wps:spPr>
                      <wps:txbx>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协助销售经理完成各类信息的收集、录入、汇总、分析工作；</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负责对销售订单的审核工作，同时开据出库单；</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销售统计及分析工作，按进度做好日报、月报等；</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负责本部门文件的收发工作及部门资料的档案管理工作；</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负责本部门人员的评估汇总工作；</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完成本部门的行政事务性工作，为本部人员提供后勤服务；</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配合运营总监的工作；</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维护和管理目前已接入的渠道；</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数据资料进行监控，完成数据资料的分析和整理。</w:t>
                            </w:r>
                          </w:p>
                        </w:txbxContent>
                      </wps:txbx>
                      <wps:bodyPr wrap="square">
                        <a:spAutoFit/>
                      </wps:bodyPr>
                    </wps:wsp>
                  </a:graphicData>
                </a:graphic>
              </wp:anchor>
            </w:drawing>
          </mc:Choice>
          <mc:Fallback>
            <w:pict>
              <v:rect id="Rectangle 3" o:spid="_x0000_s1026" o:spt="1" style="position:absolute;left:0pt;margin-left:24.7pt;margin-top:585.35pt;height:223.45pt;width:242.1pt;z-index:251711488;mso-width-relative:page;mso-height-relative:page;" filled="f" stroked="f" coordsize="21600,21600" o:gfxdata="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tADqTbAAAADAEA&#10;AA8AAAAAAAAAAQAgAAAAIgAAAGRycy9kb3ducmV2LnhtbFBLAQIUABQAAAAIAIdO4kCxPbV5pQEA&#10;ADADAAAOAAAAAAAAAAEAIAAAACoBAABkcnMvZTJvRG9jLnhtbFBLBQYAAAAABgAGAFkBAABBBQAA&#10;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协助销售经理完成各类信息的收集、录入、汇总、分析工作；</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负责对销售订单的审核工作，同时开据出库单；</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销售统计及分析工作，按进度做好日报、月报等；</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负责本部门文件的收发工作及部门资料的档案管理工作；</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负责本部门人员的评估汇总工作；</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完成本部门的行政事务性工作，为本部人员提供后勤服务；</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配合运营总监的工作；</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维护和管理目前已接入的渠道；</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数据资料进行监控，完成数据资料的分析和整理。</w:t>
                      </w:r>
                    </w:p>
                  </w:txbxContent>
                </v:textbox>
              </v:rect>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399415</wp:posOffset>
                </wp:positionH>
                <wp:positionV relativeFrom="paragraph">
                  <wp:posOffset>6559550</wp:posOffset>
                </wp:positionV>
                <wp:extent cx="211455" cy="212725"/>
                <wp:effectExtent l="0" t="0" r="0" b="0"/>
                <wp:wrapNone/>
                <wp:docPr id="110" name="book-of-black-cover-opened-back-view_301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11449" cy="212505"/>
                        </a:xfrm>
                        <a:custGeom>
                          <a:avLst/>
                          <a:gdLst>
                            <a:gd name="connsiteX0" fmla="*/ 454638 w 562638"/>
                            <a:gd name="connsiteY0" fmla="*/ 466917 h 565449"/>
                            <a:gd name="connsiteX1" fmla="*/ 478610 w 562638"/>
                            <a:gd name="connsiteY1" fmla="*/ 466917 h 565449"/>
                            <a:gd name="connsiteX2" fmla="*/ 494283 w 562638"/>
                            <a:gd name="connsiteY2" fmla="*/ 466917 h 565449"/>
                            <a:gd name="connsiteX3" fmla="*/ 518255 w 562638"/>
                            <a:gd name="connsiteY3" fmla="*/ 466917 h 565449"/>
                            <a:gd name="connsiteX4" fmla="*/ 495205 w 562638"/>
                            <a:gd name="connsiteY4" fmla="*/ 541507 h 565449"/>
                            <a:gd name="connsiteX5" fmla="*/ 495205 w 562638"/>
                            <a:gd name="connsiteY5" fmla="*/ 557161 h 565449"/>
                            <a:gd name="connsiteX6" fmla="*/ 485986 w 562638"/>
                            <a:gd name="connsiteY6" fmla="*/ 565449 h 565449"/>
                            <a:gd name="connsiteX7" fmla="*/ 477688 w 562638"/>
                            <a:gd name="connsiteY7" fmla="*/ 557161 h 565449"/>
                            <a:gd name="connsiteX8" fmla="*/ 477688 w 562638"/>
                            <a:gd name="connsiteY8" fmla="*/ 541507 h 565449"/>
                            <a:gd name="connsiteX9" fmla="*/ 454638 w 562638"/>
                            <a:gd name="connsiteY9" fmla="*/ 466917 h 565449"/>
                            <a:gd name="connsiteX10" fmla="*/ 95827 w 562638"/>
                            <a:gd name="connsiteY10" fmla="*/ 252396 h 565449"/>
                            <a:gd name="connsiteX11" fmla="*/ 270192 w 562638"/>
                            <a:gd name="connsiteY11" fmla="*/ 252396 h 565449"/>
                            <a:gd name="connsiteX12" fmla="*/ 288643 w 562638"/>
                            <a:gd name="connsiteY12" fmla="*/ 270799 h 565449"/>
                            <a:gd name="connsiteX13" fmla="*/ 270192 w 562638"/>
                            <a:gd name="connsiteY13" fmla="*/ 290122 h 565449"/>
                            <a:gd name="connsiteX14" fmla="*/ 95827 w 562638"/>
                            <a:gd name="connsiteY14" fmla="*/ 290122 h 565449"/>
                            <a:gd name="connsiteX15" fmla="*/ 77376 w 562638"/>
                            <a:gd name="connsiteY15" fmla="*/ 270799 h 565449"/>
                            <a:gd name="connsiteX16" fmla="*/ 95827 w 562638"/>
                            <a:gd name="connsiteY16" fmla="*/ 252396 h 565449"/>
                            <a:gd name="connsiteX17" fmla="*/ 95826 w 562638"/>
                            <a:gd name="connsiteY17" fmla="*/ 177683 h 565449"/>
                            <a:gd name="connsiteX18" fmla="*/ 325524 w 562638"/>
                            <a:gd name="connsiteY18" fmla="*/ 177683 h 565449"/>
                            <a:gd name="connsiteX19" fmla="*/ 343974 w 562638"/>
                            <a:gd name="connsiteY19" fmla="*/ 196103 h 565449"/>
                            <a:gd name="connsiteX20" fmla="*/ 325524 w 562638"/>
                            <a:gd name="connsiteY20" fmla="*/ 214522 h 565449"/>
                            <a:gd name="connsiteX21" fmla="*/ 95826 w 562638"/>
                            <a:gd name="connsiteY21" fmla="*/ 214522 h 565449"/>
                            <a:gd name="connsiteX22" fmla="*/ 77376 w 562638"/>
                            <a:gd name="connsiteY22" fmla="*/ 196103 h 565449"/>
                            <a:gd name="connsiteX23" fmla="*/ 95826 w 562638"/>
                            <a:gd name="connsiteY23" fmla="*/ 177683 h 565449"/>
                            <a:gd name="connsiteX24" fmla="*/ 95829 w 562638"/>
                            <a:gd name="connsiteY24" fmla="*/ 103118 h 565449"/>
                            <a:gd name="connsiteX25" fmla="*/ 195477 w 562638"/>
                            <a:gd name="connsiteY25" fmla="*/ 103118 h 565449"/>
                            <a:gd name="connsiteX26" fmla="*/ 213930 w 562638"/>
                            <a:gd name="connsiteY26" fmla="*/ 121538 h 565449"/>
                            <a:gd name="connsiteX27" fmla="*/ 195477 w 562638"/>
                            <a:gd name="connsiteY27" fmla="*/ 139957 h 565449"/>
                            <a:gd name="connsiteX28" fmla="*/ 95829 w 562638"/>
                            <a:gd name="connsiteY28" fmla="*/ 139957 h 565449"/>
                            <a:gd name="connsiteX29" fmla="*/ 77376 w 562638"/>
                            <a:gd name="connsiteY29" fmla="*/ 121538 h 565449"/>
                            <a:gd name="connsiteX30" fmla="*/ 95829 w 562638"/>
                            <a:gd name="connsiteY30" fmla="*/ 103118 h 565449"/>
                            <a:gd name="connsiteX31" fmla="*/ 79309 w 562638"/>
                            <a:gd name="connsiteY31" fmla="*/ 50621 h 565449"/>
                            <a:gd name="connsiteX32" fmla="*/ 47032 w 562638"/>
                            <a:gd name="connsiteY32" fmla="*/ 83776 h 565449"/>
                            <a:gd name="connsiteX33" fmla="*/ 47032 w 562638"/>
                            <a:gd name="connsiteY33" fmla="*/ 486245 h 565449"/>
                            <a:gd name="connsiteX34" fmla="*/ 75620 w 562638"/>
                            <a:gd name="connsiteY34" fmla="*/ 514795 h 565449"/>
                            <a:gd name="connsiteX35" fmla="*/ 335679 w 562638"/>
                            <a:gd name="connsiteY35" fmla="*/ 514795 h 565449"/>
                            <a:gd name="connsiteX36" fmla="*/ 367956 w 562638"/>
                            <a:gd name="connsiteY36" fmla="*/ 482561 h 565449"/>
                            <a:gd name="connsiteX37" fmla="*/ 367956 w 562638"/>
                            <a:gd name="connsiteY37" fmla="*/ 92986 h 565449"/>
                            <a:gd name="connsiteX38" fmla="*/ 326457 w 562638"/>
                            <a:gd name="connsiteY38" fmla="*/ 50621 h 565449"/>
                            <a:gd name="connsiteX39" fmla="*/ 71931 w 562638"/>
                            <a:gd name="connsiteY39" fmla="*/ 888 h 565449"/>
                            <a:gd name="connsiteX40" fmla="*/ 333835 w 562638"/>
                            <a:gd name="connsiteY40" fmla="*/ 888 h 565449"/>
                            <a:gd name="connsiteX41" fmla="*/ 414988 w 562638"/>
                            <a:gd name="connsiteY41" fmla="*/ 81934 h 565449"/>
                            <a:gd name="connsiteX42" fmla="*/ 414988 w 562638"/>
                            <a:gd name="connsiteY42" fmla="*/ 493613 h 565449"/>
                            <a:gd name="connsiteX43" fmla="*/ 343057 w 562638"/>
                            <a:gd name="connsiteY43" fmla="*/ 565449 h 565449"/>
                            <a:gd name="connsiteX44" fmla="*/ 67320 w 562638"/>
                            <a:gd name="connsiteY44" fmla="*/ 565449 h 565449"/>
                            <a:gd name="connsiteX45" fmla="*/ 0 w 562638"/>
                            <a:gd name="connsiteY45" fmla="*/ 498217 h 565449"/>
                            <a:gd name="connsiteX46" fmla="*/ 0 w 562638"/>
                            <a:gd name="connsiteY46" fmla="*/ 72724 h 565449"/>
                            <a:gd name="connsiteX47" fmla="*/ 71931 w 562638"/>
                            <a:gd name="connsiteY47" fmla="*/ 888 h 565449"/>
                            <a:gd name="connsiteX48" fmla="*/ 486978 w 562638"/>
                            <a:gd name="connsiteY48" fmla="*/ 0 h 565449"/>
                            <a:gd name="connsiteX49" fmla="*/ 514658 w 562638"/>
                            <a:gd name="connsiteY49" fmla="*/ 58944 h 565449"/>
                            <a:gd name="connsiteX50" fmla="*/ 539571 w 562638"/>
                            <a:gd name="connsiteY50" fmla="*/ 58944 h 565449"/>
                            <a:gd name="connsiteX51" fmla="*/ 562638 w 562638"/>
                            <a:gd name="connsiteY51" fmla="*/ 81048 h 565449"/>
                            <a:gd name="connsiteX52" fmla="*/ 562638 w 562638"/>
                            <a:gd name="connsiteY52" fmla="*/ 241303 h 565449"/>
                            <a:gd name="connsiteX53" fmla="*/ 539571 w 562638"/>
                            <a:gd name="connsiteY53" fmla="*/ 265249 h 565449"/>
                            <a:gd name="connsiteX54" fmla="*/ 532189 w 562638"/>
                            <a:gd name="connsiteY54" fmla="*/ 265249 h 565449"/>
                            <a:gd name="connsiteX55" fmla="*/ 532189 w 562638"/>
                            <a:gd name="connsiteY55" fmla="*/ 273538 h 565449"/>
                            <a:gd name="connsiteX56" fmla="*/ 522962 w 562638"/>
                            <a:gd name="connsiteY56" fmla="*/ 437476 h 565449"/>
                            <a:gd name="connsiteX57" fmla="*/ 450070 w 562638"/>
                            <a:gd name="connsiteY57" fmla="*/ 437476 h 565449"/>
                            <a:gd name="connsiteX58" fmla="*/ 441766 w 562638"/>
                            <a:gd name="connsiteY58" fmla="*/ 273538 h 565449"/>
                            <a:gd name="connsiteX59" fmla="*/ 486978 w 562638"/>
                            <a:gd name="connsiteY59" fmla="*/ 0 h 5654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562638" h="565449">
                              <a:moveTo>
                                <a:pt x="454638" y="466917"/>
                              </a:moveTo>
                              <a:lnTo>
                                <a:pt x="478610" y="466917"/>
                              </a:lnTo>
                              <a:lnTo>
                                <a:pt x="494283" y="466917"/>
                              </a:lnTo>
                              <a:lnTo>
                                <a:pt x="518255" y="466917"/>
                              </a:lnTo>
                              <a:cubicBezTo>
                                <a:pt x="511801" y="504672"/>
                                <a:pt x="504425" y="531377"/>
                                <a:pt x="495205" y="541507"/>
                              </a:cubicBezTo>
                              <a:lnTo>
                                <a:pt x="495205" y="557161"/>
                              </a:lnTo>
                              <a:cubicBezTo>
                                <a:pt x="495205" y="561766"/>
                                <a:pt x="491517" y="565449"/>
                                <a:pt x="485986" y="565449"/>
                              </a:cubicBezTo>
                              <a:cubicBezTo>
                                <a:pt x="481376" y="565449"/>
                                <a:pt x="477688" y="561766"/>
                                <a:pt x="477688" y="557161"/>
                              </a:cubicBezTo>
                              <a:lnTo>
                                <a:pt x="477688" y="541507"/>
                              </a:lnTo>
                              <a:cubicBezTo>
                                <a:pt x="469390" y="531377"/>
                                <a:pt x="461092" y="505593"/>
                                <a:pt x="454638" y="466917"/>
                              </a:cubicBezTo>
                              <a:close/>
                              <a:moveTo>
                                <a:pt x="95827" y="252396"/>
                              </a:moveTo>
                              <a:lnTo>
                                <a:pt x="270192" y="252396"/>
                              </a:lnTo>
                              <a:cubicBezTo>
                                <a:pt x="280340" y="252396"/>
                                <a:pt x="288643" y="260677"/>
                                <a:pt x="288643" y="270799"/>
                              </a:cubicBezTo>
                              <a:cubicBezTo>
                                <a:pt x="288643" y="280921"/>
                                <a:pt x="280340" y="290122"/>
                                <a:pt x="270192" y="290122"/>
                              </a:cubicBezTo>
                              <a:lnTo>
                                <a:pt x="95827" y="290122"/>
                              </a:lnTo>
                              <a:cubicBezTo>
                                <a:pt x="85679" y="290122"/>
                                <a:pt x="77376" y="280921"/>
                                <a:pt x="77376" y="270799"/>
                              </a:cubicBezTo>
                              <a:cubicBezTo>
                                <a:pt x="77376" y="260677"/>
                                <a:pt x="85679" y="252396"/>
                                <a:pt x="95827" y="252396"/>
                              </a:cubicBezTo>
                              <a:close/>
                              <a:moveTo>
                                <a:pt x="95826" y="177683"/>
                              </a:moveTo>
                              <a:lnTo>
                                <a:pt x="325524" y="177683"/>
                              </a:lnTo>
                              <a:cubicBezTo>
                                <a:pt x="335672" y="177683"/>
                                <a:pt x="343974" y="185972"/>
                                <a:pt x="343974" y="196103"/>
                              </a:cubicBezTo>
                              <a:cubicBezTo>
                                <a:pt x="343974" y="206233"/>
                                <a:pt x="335672" y="214522"/>
                                <a:pt x="325524" y="214522"/>
                              </a:cubicBezTo>
                              <a:lnTo>
                                <a:pt x="95826" y="214522"/>
                              </a:lnTo>
                              <a:cubicBezTo>
                                <a:pt x="85678" y="214522"/>
                                <a:pt x="77376" y="206233"/>
                                <a:pt x="77376" y="196103"/>
                              </a:cubicBezTo>
                              <a:cubicBezTo>
                                <a:pt x="77376" y="185972"/>
                                <a:pt x="85678" y="177683"/>
                                <a:pt x="95826" y="177683"/>
                              </a:cubicBezTo>
                              <a:close/>
                              <a:moveTo>
                                <a:pt x="95829" y="103118"/>
                              </a:moveTo>
                              <a:lnTo>
                                <a:pt x="195477" y="103118"/>
                              </a:lnTo>
                              <a:cubicBezTo>
                                <a:pt x="205626" y="103118"/>
                                <a:pt x="213930" y="111407"/>
                                <a:pt x="213930" y="121538"/>
                              </a:cubicBezTo>
                              <a:cubicBezTo>
                                <a:pt x="213930" y="131668"/>
                                <a:pt x="205626" y="139957"/>
                                <a:pt x="195477" y="139957"/>
                              </a:cubicBezTo>
                              <a:lnTo>
                                <a:pt x="95829" y="139957"/>
                              </a:lnTo>
                              <a:cubicBezTo>
                                <a:pt x="85680" y="139957"/>
                                <a:pt x="77376" y="131668"/>
                                <a:pt x="77376" y="121538"/>
                              </a:cubicBezTo>
                              <a:cubicBezTo>
                                <a:pt x="77376" y="111407"/>
                                <a:pt x="85680" y="103118"/>
                                <a:pt x="95829" y="103118"/>
                              </a:cubicBezTo>
                              <a:close/>
                              <a:moveTo>
                                <a:pt x="79309" y="50621"/>
                              </a:moveTo>
                              <a:cubicBezTo>
                                <a:pt x="60865" y="50621"/>
                                <a:pt x="47032" y="65357"/>
                                <a:pt x="47032" y="83776"/>
                              </a:cubicBezTo>
                              <a:lnTo>
                                <a:pt x="47032" y="486245"/>
                              </a:lnTo>
                              <a:cubicBezTo>
                                <a:pt x="47032" y="501901"/>
                                <a:pt x="59021" y="514795"/>
                                <a:pt x="75620" y="514795"/>
                              </a:cubicBezTo>
                              <a:lnTo>
                                <a:pt x="335679" y="514795"/>
                              </a:lnTo>
                              <a:cubicBezTo>
                                <a:pt x="353201" y="514795"/>
                                <a:pt x="367956" y="500059"/>
                                <a:pt x="367956" y="482561"/>
                              </a:cubicBezTo>
                              <a:lnTo>
                                <a:pt x="367956" y="92986"/>
                              </a:lnTo>
                              <a:cubicBezTo>
                                <a:pt x="367956" y="69962"/>
                                <a:pt x="349512" y="50621"/>
                                <a:pt x="326457" y="50621"/>
                              </a:cubicBezTo>
                              <a:close/>
                              <a:moveTo>
                                <a:pt x="71931" y="888"/>
                              </a:moveTo>
                              <a:lnTo>
                                <a:pt x="333835" y="888"/>
                              </a:lnTo>
                              <a:cubicBezTo>
                                <a:pt x="378100" y="888"/>
                                <a:pt x="414988" y="36806"/>
                                <a:pt x="414988" y="81934"/>
                              </a:cubicBezTo>
                              <a:lnTo>
                                <a:pt x="414988" y="493613"/>
                              </a:lnTo>
                              <a:cubicBezTo>
                                <a:pt x="414988" y="533215"/>
                                <a:pt x="382711" y="565449"/>
                                <a:pt x="343057" y="565449"/>
                              </a:cubicBezTo>
                              <a:lnTo>
                                <a:pt x="67320" y="565449"/>
                              </a:lnTo>
                              <a:cubicBezTo>
                                <a:pt x="30432" y="565449"/>
                                <a:pt x="0" y="535057"/>
                                <a:pt x="0" y="498217"/>
                              </a:cubicBezTo>
                              <a:lnTo>
                                <a:pt x="0" y="72724"/>
                              </a:lnTo>
                              <a:cubicBezTo>
                                <a:pt x="0" y="33122"/>
                                <a:pt x="32277" y="888"/>
                                <a:pt x="71931" y="888"/>
                              </a:cubicBezTo>
                              <a:close/>
                              <a:moveTo>
                                <a:pt x="486978" y="0"/>
                              </a:moveTo>
                              <a:cubicBezTo>
                                <a:pt x="497127" y="0"/>
                                <a:pt x="507277" y="22104"/>
                                <a:pt x="514658" y="58944"/>
                              </a:cubicBezTo>
                              <a:lnTo>
                                <a:pt x="539571" y="58944"/>
                              </a:lnTo>
                              <a:cubicBezTo>
                                <a:pt x="552488" y="58944"/>
                                <a:pt x="562638" y="69075"/>
                                <a:pt x="562638" y="81048"/>
                              </a:cubicBezTo>
                              <a:lnTo>
                                <a:pt x="562638" y="241303"/>
                              </a:lnTo>
                              <a:cubicBezTo>
                                <a:pt x="562638" y="254197"/>
                                <a:pt x="552488" y="265249"/>
                                <a:pt x="539571" y="265249"/>
                              </a:cubicBezTo>
                              <a:lnTo>
                                <a:pt x="532189" y="265249"/>
                              </a:lnTo>
                              <a:cubicBezTo>
                                <a:pt x="532189" y="268012"/>
                                <a:pt x="532189" y="270775"/>
                                <a:pt x="532189" y="273538"/>
                              </a:cubicBezTo>
                              <a:cubicBezTo>
                                <a:pt x="532189" y="335245"/>
                                <a:pt x="528499" y="391426"/>
                                <a:pt x="522962" y="437476"/>
                              </a:cubicBezTo>
                              <a:lnTo>
                                <a:pt x="450070" y="437476"/>
                              </a:lnTo>
                              <a:cubicBezTo>
                                <a:pt x="444534" y="391426"/>
                                <a:pt x="441766" y="335245"/>
                                <a:pt x="441766" y="273538"/>
                              </a:cubicBezTo>
                              <a:cubicBezTo>
                                <a:pt x="441766" y="122493"/>
                                <a:pt x="462065" y="0"/>
                                <a:pt x="486978" y="0"/>
                              </a:cubicBezTo>
                              <a:close/>
                            </a:path>
                          </a:pathLst>
                        </a:custGeom>
                        <a:solidFill>
                          <a:schemeClr val="bg1"/>
                        </a:solidFill>
                        <a:ln>
                          <a:noFill/>
                        </a:ln>
                      </wps:spPr>
                      <wps:bodyPr/>
                    </wps:wsp>
                  </a:graphicData>
                </a:graphic>
              </wp:anchor>
            </w:drawing>
          </mc:Choice>
          <mc:Fallback>
            <w:pict>
              <v:shape id="book-of-black-cover-opened-back-view_30189" o:spid="_x0000_s1026" o:spt="100" style="position:absolute;left:0pt;margin-left:31.45pt;margin-top:516.5pt;height:16.75pt;width:16.65pt;z-index:251712512;mso-width-relative:page;mso-height-relative:page;" fillcolor="#FFFFFF [3212]" filled="t" stroked="f" coordsize="562638,565449" o:gfxdata="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" path="m454638,466917l478610,466917,494283,466917,518255,466917c511801,504672,504425,531377,495205,541507l495205,557161c495205,561766,491517,565449,485986,565449c481376,565449,477688,561766,477688,557161l477688,541507c469390,531377,461092,505593,454638,466917xm95827,252396l270192,252396c280340,252396,288643,260677,288643,270799c288643,280921,280340,290122,270192,290122l95827,290122c85679,290122,77376,280921,77376,270799c77376,260677,85679,252396,95827,252396xm95826,177683l325524,177683c335672,177683,343974,185972,343974,196103c343974,206233,335672,214522,325524,214522l95826,214522c85678,214522,77376,206233,77376,196103c77376,185972,85678,177683,95826,177683xm95829,103118l195477,103118c205626,103118,213930,111407,213930,121538c213930,131668,205626,139957,195477,139957l95829,139957c85680,139957,77376,131668,77376,121538c77376,111407,85680,103118,95829,103118xm79309,50621c60865,50621,47032,65357,47032,83776l47032,486245c47032,501901,59021,514795,75620,514795l335679,514795c353201,514795,367956,500059,367956,482561l367956,92986c367956,69962,349512,50621,326457,50621xm71931,888l333835,888c378100,888,414988,36806,414988,81934l414988,493613c414988,533215,382711,565449,343057,565449l67320,565449c30432,565449,0,535057,0,498217l0,72724c0,33122,32277,888,71931,888xm486978,0c497127,0,507277,22104,514658,58944l539571,58944c552488,58944,562638,69075,562638,81048l562638,241303c562638,254197,552488,265249,539571,265249l532189,265249c532189,268012,532189,270775,532189,273538c532189,335245,528499,391426,522962,437476l450070,437476c444534,391426,441766,335245,441766,273538c441766,122493,462065,0,486978,0xe">
                <v:path o:connectlocs="170860,175475;179869,175475;185760,175475;194769,175475;186106,203507;186106,209390;182641,212505;179523,209390;179523,203507;170860,175475;36013,94854;101542,94854;108476,101770;101542,109032;36013,109032;29079,101770;36013,94854;36013,66776;122337,66776;129271,73698;122337,80620;36013,80620;29079,73698;36013,66776;36014,38753;73463,38753;80398,45675;73463,52598;36014,52598;29079,45675;36014,38753;29805,19024;17675,31484;17675,182738;28419,193468;126153,193468;138284,181354;138284,34945;122688,19024;27032,333;125460,333;155959,30792;155959,185507;128926,212505;25300,212505;0,187238;0,27330;27032,333;183014,0;193417,22152;202780,22152;211449,30459;211449,90685;202780,99684;200005,99684;200005,102800;196538,164410;169144,164410;166023,102800;183014,0" o:connectangles="0,0,0,0,0,0,0,0,0,0,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4257675</wp:posOffset>
                </wp:positionH>
                <wp:positionV relativeFrom="paragraph">
                  <wp:posOffset>7141845</wp:posOffset>
                </wp:positionV>
                <wp:extent cx="2105025" cy="300355"/>
                <wp:effectExtent l="0" t="0" r="0" b="0"/>
                <wp:wrapNone/>
                <wp:docPr id="111" name="Rectangle 3"/>
                <wp:cNvGraphicFramePr/>
                <a:graphic xmlns:a="http://schemas.openxmlformats.org/drawingml/2006/main">
                  <a:graphicData uri="http://schemas.microsoft.com/office/word/2010/wordprocessingShape">
                    <wps:wsp>
                      <wps:cNvSpPr>
                        <a:spLocks noChangeArrowheads="1"/>
                      </wps:cNvSpPr>
                      <wps:spPr bwMode="auto">
                        <a:xfrm>
                          <a:off x="0" y="0"/>
                          <a:ext cx="2104805" cy="300531"/>
                        </a:xfrm>
                        <a:prstGeom prst="rect">
                          <a:avLst/>
                        </a:prstGeom>
                      </wps:spPr>
                      <wps:txbx>
                        <w:txbxContent>
                          <w:p>
                            <w:pPr>
                              <w:tabs>
                                <w:tab w:val="left" w:pos="420"/>
                                <w:tab w:val="left" w:pos="1890"/>
                                <w:tab w:val="left" w:pos="2100"/>
                              </w:tabs>
                              <w:spacing w:after="120" w:line="360" w:lineRule="exact"/>
                              <w:textAlignment w:val="baseline"/>
                              <w:rPr>
                                <w:kern w:val="0"/>
                                <w:sz w:val="24"/>
                                <w:szCs w:val="24"/>
                              </w:rPr>
                            </w:pPr>
                            <w:r>
                              <w:rPr>
                                <w:rFonts w:hint="eastAsia" w:ascii="微软雅黑" w:hAnsi="微软雅黑" w:eastAsia="微软雅黑" w:cs="Times New Roman"/>
                                <w:b/>
                                <w:bCs/>
                                <w:color w:val="404040" w:themeColor="text1" w:themeTint="BF"/>
                                <w:kern w:val="24"/>
                                <w:sz w:val="23"/>
                                <w:szCs w:val="23"/>
                                <w14:textFill>
                                  <w14:solidFill>
                                    <w14:schemeClr w14:val="tx1">
                                      <w14:lumMod w14:val="75000"/>
                                      <w14:lumOff w14:val="25000"/>
                                    </w14:schemeClr>
                                  </w14:solidFill>
                                </w14:textFill>
                              </w:rPr>
                              <w:t>广州</w:t>
                            </w:r>
                            <w:r>
                              <w:rPr>
                                <w:rFonts w:hint="eastAsia" w:ascii="微软雅黑" w:hAnsi="微软雅黑" w:eastAsia="微软雅黑" w:cs="Times New Roman"/>
                                <w:b/>
                                <w:bCs/>
                                <w:color w:val="404040" w:themeColor="text1" w:themeTint="BF"/>
                                <w:kern w:val="24"/>
                                <w:sz w:val="23"/>
                                <w:szCs w:val="23"/>
                                <w:lang w:val="en-US" w:eastAsia="zh-CN"/>
                                <w14:textFill>
                                  <w14:solidFill>
                                    <w14:schemeClr w14:val="tx1">
                                      <w14:lumMod w14:val="75000"/>
                                      <w14:lumOff w14:val="25000"/>
                                    </w14:schemeClr>
                                  </w14:solidFill>
                                </w14:textFill>
                              </w:rPr>
                              <w:t>XX</w:t>
                            </w:r>
                            <w:r>
                              <w:rPr>
                                <w:rFonts w:hint="eastAsia" w:ascii="微软雅黑" w:hAnsi="微软雅黑" w:eastAsia="微软雅黑" w:cs="Times New Roman"/>
                                <w:b/>
                                <w:bCs/>
                                <w:color w:val="404040" w:themeColor="text1" w:themeTint="BF"/>
                                <w:kern w:val="24"/>
                                <w:sz w:val="23"/>
                                <w:szCs w:val="23"/>
                                <w14:textFill>
                                  <w14:solidFill>
                                    <w14:schemeClr w14:val="tx1">
                                      <w14:lumMod w14:val="75000"/>
                                      <w14:lumOff w14:val="25000"/>
                                    </w14:schemeClr>
                                  </w14:solidFill>
                                </w14:textFill>
                              </w:rPr>
                              <w:t>技术公司</w:t>
                            </w:r>
                          </w:p>
                        </w:txbxContent>
                      </wps:txbx>
                      <wps:bodyPr wrap="square">
                        <a:spAutoFit/>
                      </wps:bodyPr>
                    </wps:wsp>
                  </a:graphicData>
                </a:graphic>
              </wp:anchor>
            </w:drawing>
          </mc:Choice>
          <mc:Fallback>
            <w:pict>
              <v:rect id="Rectangle 3" o:spid="_x0000_s1026" o:spt="1" style="position:absolute;left:0pt;margin-left:335.25pt;margin-top:562.35pt;height:23.65pt;width:165.75pt;z-index:251713536;mso-width-relative:page;mso-height-relative:page;" filled="f" stroked="f" coordsize="21600,21600" o:gfxdata="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6uzwNoAAAAOAQAADwAA&#10;AAAAAAABACAAAAAiAAAAZHJzL2Rvd25yZXYueG1sUEsBAhQAFAAAAAgAh07iQAdZXaKiAQAALwMA&#10;AA4AAAAAAAAAAQAgAAAAKQEAAGRycy9lMm9Eb2MueG1sUEsFBgAAAAAGAAYAWQEAAD0FAAAAAA==&#10;">
                <v:fill on="f" focussize="0,0"/>
                <v:stroke on="f"/>
                <v:imagedata o:title=""/>
                <o:lock v:ext="edit" aspectratio="f"/>
                <v:textbox style="mso-fit-shape-to-text:t;">
                  <w:txbxContent>
                    <w:p>
                      <w:pPr>
                        <w:tabs>
                          <w:tab w:val="left" w:pos="420"/>
                          <w:tab w:val="left" w:pos="1890"/>
                          <w:tab w:val="left" w:pos="2100"/>
                        </w:tabs>
                        <w:spacing w:after="120" w:line="360" w:lineRule="exact"/>
                        <w:textAlignment w:val="baseline"/>
                        <w:rPr>
                          <w:kern w:val="0"/>
                          <w:sz w:val="24"/>
                          <w:szCs w:val="24"/>
                        </w:rPr>
                      </w:pPr>
                      <w:r>
                        <w:rPr>
                          <w:rFonts w:hint="eastAsia" w:ascii="微软雅黑" w:hAnsi="微软雅黑" w:eastAsia="微软雅黑" w:cs="Times New Roman"/>
                          <w:b/>
                          <w:bCs/>
                          <w:color w:val="404040" w:themeColor="text1" w:themeTint="BF"/>
                          <w:kern w:val="24"/>
                          <w:sz w:val="23"/>
                          <w:szCs w:val="23"/>
                          <w14:textFill>
                            <w14:solidFill>
                              <w14:schemeClr w14:val="tx1">
                                <w14:lumMod w14:val="75000"/>
                                <w14:lumOff w14:val="25000"/>
                              </w14:schemeClr>
                            </w14:solidFill>
                          </w14:textFill>
                        </w:rPr>
                        <w:t>广州</w:t>
                      </w:r>
                      <w:r>
                        <w:rPr>
                          <w:rFonts w:hint="eastAsia" w:ascii="微软雅黑" w:hAnsi="微软雅黑" w:eastAsia="微软雅黑" w:cs="Times New Roman"/>
                          <w:b/>
                          <w:bCs/>
                          <w:color w:val="404040" w:themeColor="text1" w:themeTint="BF"/>
                          <w:kern w:val="24"/>
                          <w:sz w:val="23"/>
                          <w:szCs w:val="23"/>
                          <w:lang w:val="en-US" w:eastAsia="zh-CN"/>
                          <w14:textFill>
                            <w14:solidFill>
                              <w14:schemeClr w14:val="tx1">
                                <w14:lumMod w14:val="75000"/>
                                <w14:lumOff w14:val="25000"/>
                              </w14:schemeClr>
                            </w14:solidFill>
                          </w14:textFill>
                        </w:rPr>
                        <w:t>XX</w:t>
                      </w:r>
                      <w:r>
                        <w:rPr>
                          <w:rFonts w:hint="eastAsia" w:ascii="微软雅黑" w:hAnsi="微软雅黑" w:eastAsia="微软雅黑" w:cs="Times New Roman"/>
                          <w:b/>
                          <w:bCs/>
                          <w:color w:val="404040" w:themeColor="text1" w:themeTint="BF"/>
                          <w:kern w:val="24"/>
                          <w:sz w:val="23"/>
                          <w:szCs w:val="23"/>
                          <w14:textFill>
                            <w14:solidFill>
                              <w14:schemeClr w14:val="tx1">
                                <w14:lumMod w14:val="75000"/>
                                <w14:lumOff w14:val="25000"/>
                              </w14:schemeClr>
                            </w14:solidFill>
                          </w14:textFill>
                        </w:rPr>
                        <w:t>技术公司</w:t>
                      </w:r>
                    </w:p>
                  </w:txbxContent>
                </v:textbox>
              </v:rect>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4257675</wp:posOffset>
                </wp:positionH>
                <wp:positionV relativeFrom="paragraph">
                  <wp:posOffset>6863080</wp:posOffset>
                </wp:positionV>
                <wp:extent cx="1558925" cy="297815"/>
                <wp:effectExtent l="0" t="0" r="0" b="0"/>
                <wp:wrapNone/>
                <wp:docPr id="112" name="文本框 42"/>
                <wp:cNvGraphicFramePr/>
                <a:graphic xmlns:a="http://schemas.openxmlformats.org/drawingml/2006/main">
                  <a:graphicData uri="http://schemas.microsoft.com/office/word/2010/wordprocessingShape">
                    <wps:wsp>
                      <wps:cNvSpPr txBox="1"/>
                      <wps:spPr>
                        <a:xfrm>
                          <a:off x="0" y="0"/>
                          <a:ext cx="1558746" cy="297582"/>
                        </a:xfrm>
                        <a:prstGeom prst="rect">
                          <a:avLst/>
                        </a:prstGeom>
                      </wps:spPr>
                      <wps:txbx>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Times New Roman"/>
                                <w:color w:val="474747"/>
                                <w:kern w:val="24"/>
                                <w:szCs w:val="21"/>
                              </w:rPr>
                              <w:t>20XX.07-20XX.01</w:t>
                            </w:r>
                          </w:p>
                        </w:txbxContent>
                      </wps:txbx>
                      <wps:bodyPr wrap="square">
                        <a:spAutoFit/>
                      </wps:bodyPr>
                    </wps:wsp>
                  </a:graphicData>
                </a:graphic>
              </wp:anchor>
            </w:drawing>
          </mc:Choice>
          <mc:Fallback>
            <w:pict>
              <v:shape id="文本框 42" o:spid="_x0000_s1026" o:spt="202" type="#_x0000_t202" style="position:absolute;left:0pt;margin-left:335.25pt;margin-top:540.4pt;height:23.45pt;width:122.75pt;z-index:251714560;mso-width-relative:page;mso-height-relative:page;" filled="f" stroked="f" coordsize="21600,21600" o:gfxdata="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WsCKX9gAAAANAQAADwAAAAAAAAABACAAAAAiAAAA&#10;ZHJzL2Rvd25yZXYueG1sUEsBAhQAFAAAAAgAh07iQKsl5NeVAQAA/AIAAA4AAAAAAAAAAQAgAAAA&#10;JwEAAGRycy9lMm9Eb2MueG1sUEsFBgAAAAAGAAYAWQEAAC4FAAA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Times New Roman"/>
                          <w:color w:val="474747"/>
                          <w:kern w:val="24"/>
                          <w:szCs w:val="21"/>
                        </w:rPr>
                        <w:t>20XX.07-20XX.01</w:t>
                      </w:r>
                    </w:p>
                  </w:txbxContent>
                </v:textbox>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6250305</wp:posOffset>
                </wp:positionH>
                <wp:positionV relativeFrom="paragraph">
                  <wp:posOffset>7141845</wp:posOffset>
                </wp:positionV>
                <wp:extent cx="1003300" cy="300355"/>
                <wp:effectExtent l="0" t="0" r="0" b="0"/>
                <wp:wrapNone/>
                <wp:docPr id="113" name="Rectangle 3"/>
                <wp:cNvGraphicFramePr/>
                <a:graphic xmlns:a="http://schemas.openxmlformats.org/drawingml/2006/main">
                  <a:graphicData uri="http://schemas.microsoft.com/office/word/2010/wordprocessingShape">
                    <wps:wsp>
                      <wps:cNvSpPr>
                        <a:spLocks noChangeArrowheads="1"/>
                      </wps:cNvSpPr>
                      <wps:spPr bwMode="auto">
                        <a:xfrm>
                          <a:off x="0" y="0"/>
                          <a:ext cx="1003575" cy="300531"/>
                        </a:xfrm>
                        <a:prstGeom prst="rect">
                          <a:avLst/>
                        </a:prstGeom>
                      </wps:spPr>
                      <wps:txbx>
                        <w:txbxContent>
                          <w:p>
                            <w:pPr>
                              <w:tabs>
                                <w:tab w:val="left" w:pos="420"/>
                                <w:tab w:val="left" w:pos="1890"/>
                                <w:tab w:val="left" w:pos="2100"/>
                              </w:tabs>
                              <w:spacing w:after="120" w:line="360" w:lineRule="exact"/>
                              <w:jc w:val="right"/>
                              <w:textAlignment w:val="baseline"/>
                              <w:rPr>
                                <w:kern w:val="0"/>
                                <w:sz w:val="24"/>
                                <w:szCs w:val="24"/>
                              </w:rPr>
                            </w:pPr>
                            <w:r>
                              <w:rPr>
                                <w:rFonts w:hint="eastAsia" w:ascii="微软雅黑" w:hAnsi="微软雅黑" w:eastAsia="微软雅黑"/>
                                <w:color w:val="404040" w:themeColor="text1" w:themeTint="BF"/>
                                <w:kern w:val="24"/>
                                <w:sz w:val="23"/>
                                <w:szCs w:val="23"/>
                                <w14:textFill>
                                  <w14:solidFill>
                                    <w14:schemeClr w14:val="tx1">
                                      <w14:lumMod w14:val="75000"/>
                                      <w14:lumOff w14:val="25000"/>
                                    </w14:schemeClr>
                                  </w14:solidFill>
                                </w14:textFill>
                              </w:rPr>
                              <w:t>新媒体运营</w:t>
                            </w:r>
                          </w:p>
                        </w:txbxContent>
                      </wps:txbx>
                      <wps:bodyPr wrap="square">
                        <a:spAutoFit/>
                      </wps:bodyPr>
                    </wps:wsp>
                  </a:graphicData>
                </a:graphic>
              </wp:anchor>
            </w:drawing>
          </mc:Choice>
          <mc:Fallback>
            <w:pict>
              <v:rect id="Rectangle 3" o:spid="_x0000_s1026" o:spt="1" style="position:absolute;left:0pt;margin-left:492.15pt;margin-top:562.35pt;height:23.65pt;width:79pt;z-index:251715584;mso-width-relative:page;mso-height-relative:page;" filled="f" stroked="f" coordsize="21600,21600" o:gfxdata="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moYIXbAAAADgEAAA8A&#10;AAAAAAAAAQAgAAAAIgAAAGRycy9kb3ducmV2LnhtbFBLAQIUABQAAAAIAIdO4kBfkKmhogEAAC8D&#10;AAAOAAAAAAAAAAEAIAAAACoBAABkcnMvZTJvRG9jLnhtbFBLBQYAAAAABgAGAFkBAAA+BQAAAAA=&#10;">
                <v:fill on="f" focussize="0,0"/>
                <v:stroke on="f"/>
                <v:imagedata o:title=""/>
                <o:lock v:ext="edit" aspectratio="f"/>
                <v:textbox style="mso-fit-shape-to-text:t;">
                  <w:txbxContent>
                    <w:p>
                      <w:pPr>
                        <w:tabs>
                          <w:tab w:val="left" w:pos="420"/>
                          <w:tab w:val="left" w:pos="1890"/>
                          <w:tab w:val="left" w:pos="2100"/>
                        </w:tabs>
                        <w:spacing w:after="120" w:line="360" w:lineRule="exact"/>
                        <w:jc w:val="right"/>
                        <w:textAlignment w:val="baseline"/>
                        <w:rPr>
                          <w:kern w:val="0"/>
                          <w:sz w:val="24"/>
                          <w:szCs w:val="24"/>
                        </w:rPr>
                      </w:pPr>
                      <w:r>
                        <w:rPr>
                          <w:rFonts w:hint="eastAsia" w:ascii="微软雅黑" w:hAnsi="微软雅黑" w:eastAsia="微软雅黑"/>
                          <w:color w:val="404040" w:themeColor="text1" w:themeTint="BF"/>
                          <w:kern w:val="24"/>
                          <w:sz w:val="23"/>
                          <w:szCs w:val="23"/>
                          <w14:textFill>
                            <w14:solidFill>
                              <w14:schemeClr w14:val="tx1">
                                <w14:lumMod w14:val="75000"/>
                                <w14:lumOff w14:val="25000"/>
                              </w14:schemeClr>
                            </w14:solidFill>
                          </w14:textFill>
                        </w:rPr>
                        <w:t>新媒体运营</w:t>
                      </w:r>
                    </w:p>
                  </w:txbxContent>
                </v:textbox>
              </v:rect>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4257675</wp:posOffset>
                </wp:positionH>
                <wp:positionV relativeFrom="paragraph">
                  <wp:posOffset>7433945</wp:posOffset>
                </wp:positionV>
                <wp:extent cx="3074670" cy="2837815"/>
                <wp:effectExtent l="0" t="0" r="0" b="0"/>
                <wp:wrapNone/>
                <wp:docPr id="114" name="Rectangle 3"/>
                <wp:cNvGraphicFramePr/>
                <a:graphic xmlns:a="http://schemas.openxmlformats.org/drawingml/2006/main">
                  <a:graphicData uri="http://schemas.microsoft.com/office/word/2010/wordprocessingShape">
                    <wps:wsp>
                      <wps:cNvSpPr>
                        <a:spLocks noChangeArrowheads="1"/>
                      </wps:cNvSpPr>
                      <wps:spPr bwMode="auto">
                        <a:xfrm>
                          <a:off x="0" y="0"/>
                          <a:ext cx="3074893" cy="2837765"/>
                        </a:xfrm>
                        <a:prstGeom prst="rect">
                          <a:avLst/>
                        </a:prstGeom>
                      </wps:spPr>
                      <wps:txbx>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运营公司自媒体帐号，负责帐号运营及维护工作；</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负责公司自媒体推广模式与渠道探索、了解用户需求，分析用户行为；</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定期与粉丝互动，策划并执行线上活动；</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负责增加粉丝数，提高关注度和粉丝的活跃度，并与粉丝互动；</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挖掘和分析网友使用习惯、情感及体验感受，掌握新闻热点，有效完成专题策划活动；</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紧跟微信发展趋势，广泛关注标杆性公众号，积极探索微信运营模式；</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充分了解用户需求，收集用户反馈，分析用户行为及需求。</w:t>
                            </w:r>
                          </w:p>
                        </w:txbxContent>
                      </wps:txbx>
                      <wps:bodyPr wrap="square">
                        <a:spAutoFit/>
                      </wps:bodyPr>
                    </wps:wsp>
                  </a:graphicData>
                </a:graphic>
              </wp:anchor>
            </w:drawing>
          </mc:Choice>
          <mc:Fallback>
            <w:pict>
              <v:rect id="Rectangle 3" o:spid="_x0000_s1026" o:spt="1" style="position:absolute;left:0pt;margin-left:335.25pt;margin-top:585.35pt;height:223.45pt;width:242.1pt;z-index:251716608;mso-width-relative:page;mso-height-relative:page;" filled="f" stroked="f" coordsize="21600,21600" o:gfxdata="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C9utdNoAAAAOAQAA&#10;DwAAAAAAAAABACAAAAAiAAAAZHJzL2Rvd25yZXYueG1sUEsBAhQAFAAAAAgAh07iQM1U8iWlAQAA&#10;MAMAAA4AAAAAAAAAAQAgAAAAKQEAAGRycy9lMm9Eb2MueG1sUEsFBgAAAAAGAAYAWQEAAEAFAAAA&#10;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运营公司自媒体帐号，负责帐号运营及维护工作；</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负责公司自媒体推广模式与渠道探索、了解用户需求，分析用户行为；</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定期与粉丝互动，策划并执行线上活动；</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负责增加粉丝数，提高关注度和粉丝的活跃度，并与粉丝互动；</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挖掘和分析网友使用习惯、情感及体验感受，掌握新闻热点，有效完成专题策划活动；</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紧跟微信发展趋势，广泛关注标杆性公众号，积极探索微信运营模式；</w:t>
                      </w:r>
                    </w:p>
                    <w:p>
                      <w:pPr>
                        <w:tabs>
                          <w:tab w:val="left" w:pos="420"/>
                          <w:tab w:val="left" w:pos="1890"/>
                          <w:tab w:val="left" w:pos="2100"/>
                        </w:tabs>
                        <w:spacing w:line="360" w:lineRule="exact"/>
                        <w:textAlignment w:val="baseline"/>
                      </w:pPr>
                      <w:r>
                        <w:rPr>
                          <w:rFonts w:hint="eastAsia" w:ascii="微软雅黑 Light" w:hAnsi="微软雅黑 Light" w:eastAsia="微软雅黑 Light" w:cs="等线"/>
                          <w:color w:val="595959" w:themeColor="text1" w:themeTint="A6"/>
                          <w:kern w:val="24"/>
                          <w:szCs w:val="21"/>
                          <w14:textFill>
                            <w14:solidFill>
                              <w14:schemeClr w14:val="tx1">
                                <w14:lumMod w14:val="65000"/>
                                <w14:lumOff w14:val="35000"/>
                              </w14:schemeClr>
                            </w14:solidFill>
                          </w14:textFill>
                        </w:rPr>
                        <w:t>充分了解用户需求，收集用户反馈，分析用户行为及需求。</w:t>
                      </w:r>
                    </w:p>
                  </w:txbxContent>
                </v:textbox>
              </v:rect>
            </w:pict>
          </mc:Fallback>
        </mc:AlternateContent>
      </w:r>
    </w:p>
    <w:p>
      <w:pPr>
        <w:widowControl/>
        <w:jc w:val="left"/>
      </w:pPr>
      <w:r>
        <w:drawing>
          <wp:anchor distT="0" distB="0" distL="114300" distR="114300" simplePos="0" relativeHeight="251706368" behindDoc="0" locked="0" layoutInCell="1" allowOverlap="1">
            <wp:simplePos x="0" y="0"/>
            <wp:positionH relativeFrom="column">
              <wp:posOffset>5748020</wp:posOffset>
            </wp:positionH>
            <wp:positionV relativeFrom="paragraph">
              <wp:posOffset>1682115</wp:posOffset>
            </wp:positionV>
            <wp:extent cx="1475105" cy="1475740"/>
            <wp:effectExtent l="0" t="0" r="10795" b="10160"/>
            <wp:wrapNone/>
            <wp:docPr id="104" name="图片 103" descr="C:\Users\mayn\Desktop\新简历头像\8_副本.png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3" descr="C:\Users\mayn\Desktop\新简历头像\8_副本.png8_副本"/>
                    <pic:cNvPicPr>
                      <a:picLocks noChangeAspect="1"/>
                    </pic:cNvPicPr>
                  </pic:nvPicPr>
                  <pic:blipFill>
                    <a:blip r:embed="rId7"/>
                    <a:srcRect/>
                    <a:stretch>
                      <a:fillRect/>
                    </a:stretch>
                  </pic:blipFill>
                  <pic:spPr>
                    <a:xfrm>
                      <a:off x="0" y="0"/>
                      <a:ext cx="1475105" cy="1475740"/>
                    </a:xfrm>
                    <a:custGeom>
                      <a:avLst/>
                      <a:gdLst>
                        <a:gd name="connsiteX0" fmla="*/ 0 w 2605994"/>
                        <a:gd name="connsiteY0" fmla="*/ 0 h 2605994"/>
                        <a:gd name="connsiteX1" fmla="*/ 2605994 w 2605994"/>
                        <a:gd name="connsiteY1" fmla="*/ 0 h 2605994"/>
                        <a:gd name="connsiteX2" fmla="*/ 2605994 w 2605994"/>
                        <a:gd name="connsiteY2" fmla="*/ 2605994 h 2605994"/>
                        <a:gd name="connsiteX3" fmla="*/ 0 w 2605994"/>
                        <a:gd name="connsiteY3" fmla="*/ 2605994 h 2605994"/>
                      </a:gdLst>
                      <a:ahLst/>
                      <a:cxnLst>
                        <a:cxn ang="0">
                          <a:pos x="connsiteX0" y="connsiteY0"/>
                        </a:cxn>
                        <a:cxn ang="0">
                          <a:pos x="connsiteX1" y="connsiteY1"/>
                        </a:cxn>
                        <a:cxn ang="0">
                          <a:pos x="connsiteX2" y="connsiteY2"/>
                        </a:cxn>
                        <a:cxn ang="0">
                          <a:pos x="connsiteX3" y="connsiteY3"/>
                        </a:cxn>
                      </a:cxnLst>
                      <a:rect l="l" t="t" r="r" b="b"/>
                      <a:pathLst>
                        <a:path w="2605994" h="2605994">
                          <a:moveTo>
                            <a:pt x="0" y="0"/>
                          </a:moveTo>
                          <a:lnTo>
                            <a:pt x="2605994" y="0"/>
                          </a:lnTo>
                          <a:lnTo>
                            <a:pt x="2605994" y="2605994"/>
                          </a:lnTo>
                          <a:lnTo>
                            <a:pt x="0" y="2605994"/>
                          </a:lnTo>
                          <a:close/>
                        </a:path>
                      </a:pathLst>
                    </a:custGeom>
                    <a:ln>
                      <a:noFill/>
                    </a:ln>
                  </pic:spPr>
                </pic:pic>
              </a:graphicData>
            </a:graphic>
          </wp:anchor>
        </w:drawing>
      </w:r>
      <w:r>
        <w:br w:type="page"/>
      </w:r>
    </w:p>
    <w:p>
      <w:r>
        <mc:AlternateContent>
          <mc:Choice Requires="wpg">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7559675" cy="10692130"/>
                <wp:effectExtent l="0" t="0" r="3175" b="0"/>
                <wp:wrapNone/>
                <wp:docPr id="13" name="组合 17"/>
                <wp:cNvGraphicFramePr/>
                <a:graphic xmlns:a="http://schemas.openxmlformats.org/drawingml/2006/main">
                  <a:graphicData uri="http://schemas.microsoft.com/office/word/2010/wordprocessingGroup">
                    <wpg:wgp>
                      <wpg:cNvGrpSpPr/>
                      <wpg:grpSpPr>
                        <a:xfrm>
                          <a:off x="0" y="0"/>
                          <a:ext cx="7559676" cy="10691815"/>
                          <a:chOff x="0" y="0"/>
                          <a:chExt cx="7559676" cy="10691815"/>
                        </a:xfrm>
                      </wpg:grpSpPr>
                      <wps:wsp>
                        <wps:cNvPr id="25" name="矩形 15"/>
                        <wps:cNvSpPr/>
                        <wps:spPr>
                          <a:xfrm>
                            <a:off x="1" y="0"/>
                            <a:ext cx="7559675" cy="10691815"/>
                          </a:xfrm>
                          <a:prstGeom prst="rect">
                            <a:avLst/>
                          </a:prstGeom>
                          <a:solidFill>
                            <a:srgbClr val="FBEEE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 name="图片 16" descr="图片包含 游戏机, 动物&#10;&#10;描述已自动生成"/>
                          <pic:cNvPicPr>
                            <a:picLocks noChangeAspect="1"/>
                          </pic:cNvPicPr>
                        </pic:nvPicPr>
                        <pic:blipFill>
                          <a:blip r:embed="rId5" cstate="print">
                            <a:extLst>
                              <a:ext uri="{28A0092B-C50C-407E-A947-70E740481C1C}">
                                <a14:useLocalDpi xmlns:a14="http://schemas.microsoft.com/office/drawing/2010/main" val="0"/>
                              </a:ext>
                            </a:extLst>
                          </a:blip>
                          <a:srcRect t="2224" r="47863" b="56493"/>
                          <a:stretch>
                            <a:fillRect/>
                          </a:stretch>
                        </pic:blipFill>
                        <pic:spPr>
                          <a:xfrm>
                            <a:off x="0" y="2"/>
                            <a:ext cx="739815" cy="877814"/>
                          </a:xfrm>
                          <a:prstGeom prst="rect">
                            <a:avLst/>
                          </a:prstGeom>
                        </pic:spPr>
                      </pic:pic>
                      <pic:pic xmlns:pic="http://schemas.openxmlformats.org/drawingml/2006/picture">
                        <pic:nvPicPr>
                          <pic:cNvPr id="27" name="图片 17" descr="图片包含 游戏机, 动物&#10;&#10;描述已自动生成"/>
                          <pic:cNvPicPr>
                            <a:picLocks noChangeAspect="1"/>
                          </pic:cNvPicPr>
                        </pic:nvPicPr>
                        <pic:blipFill>
                          <a:blip r:embed="rId6" cstate="print">
                            <a:extLst>
                              <a:ext uri="{28A0092B-C50C-407E-A947-70E740481C1C}">
                                <a14:useLocalDpi xmlns:a14="http://schemas.microsoft.com/office/drawing/2010/main" val="0"/>
                              </a:ext>
                            </a:extLst>
                          </a:blip>
                          <a:srcRect l="51915" b="53514"/>
                          <a:stretch>
                            <a:fillRect/>
                          </a:stretch>
                        </pic:blipFill>
                        <pic:spPr>
                          <a:xfrm>
                            <a:off x="6838905" y="0"/>
                            <a:ext cx="720771" cy="1044140"/>
                          </a:xfrm>
                          <a:prstGeom prst="rect">
                            <a:avLst/>
                          </a:prstGeom>
                        </pic:spPr>
                      </pic:pic>
                    </wpg:wgp>
                  </a:graphicData>
                </a:graphic>
              </wp:anchor>
            </w:drawing>
          </mc:Choice>
          <mc:Fallback>
            <w:pict>
              <v:group id="组合 17" o:spid="_x0000_s1026" o:spt="203" style="position:absolute;left:0pt;margin-left:0pt;margin-top:0pt;height:841.9pt;width:595.25pt;z-index:251717632;mso-width-relative:page;mso-height-relative:page;" coordsize="7559676,10691815" o:gfxdata="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">
                <o:lock v:ext="edit" aspectratio="f"/>
                <v:rect id="矩形 15" o:spid="_x0000_s1026" o:spt="1" style="position:absolute;left:1;top:0;height:10691815;width:7559675;v-text-anchor:middle;" fillcolor="#FBEEEB" filled="t" stroked="f" coordsize="21600,21600" o:gfxdata="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mW+i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shape id="图片 16" o:spid="_x0000_s1026" o:spt="75" alt="图片包含 游戏机, 动物&#10;&#10;描述已自动生成" type="#_x0000_t75" style="position:absolute;left:0;top:2;height:877814;width:739815;" filled="f" o:preferrelative="t" stroked="f" coordsize="21600,21600" o:gfxdata="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fR5L4A&#10;AADbAAAADwAAAAAAAAABACAAAAAiAAAAZHJzL2Rvd25yZXYueG1sUEsBAhQAFAAAAAgAh07iQDMv&#10;BZ47AAAAOQAAABAAAAAAAAAAAQAgAAAADQEAAGRycy9zaGFwZXhtbC54bWxQSwUGAAAAAAYABgBb&#10;AQAAtwMAAAAA&#10;">
                  <v:fill on="f" focussize="0,0"/>
                  <v:stroke on="f"/>
                  <v:imagedata r:id="rId5" croptop="1458f" cropright="31367f" cropbottom="37023f" o:title=""/>
                  <o:lock v:ext="edit" aspectratio="t"/>
                </v:shape>
                <v:shape id="图片 17" o:spid="_x0000_s1026" o:spt="75" alt="图片包含 游戏机, 动物&#10;&#10;描述已自动生成" type="#_x0000_t75" style="position:absolute;left:6838905;top:0;height:1044140;width:720771;" filled="f" o:preferrelative="t" stroked="f" coordsize="21600,21600" o:gfxdata="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MBTou5AAAA2wAA&#10;AA8AAAAAAAAAAQAgAAAAIgAAAGRycy9kb3ducmV2LnhtbFBLAQIUABQAAAAIAIdO4kAzLwWeOwAA&#10;ADkAAAAQAAAAAAAAAAEAIAAAAAgBAABkcnMvc2hhcGV4bWwueG1sUEsFBgAAAAAGAAYAWwEAALID&#10;AAAAAA==&#10;">
                  <v:fill on="f" focussize="0,0"/>
                  <v:stroke on="f"/>
                  <v:imagedata r:id="rId6" cropleft="34023f" cropbottom="35071f" o:title=""/>
                  <o:lock v:ext="edit" aspectratio="t"/>
                </v:shape>
              </v:group>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318770</wp:posOffset>
                </wp:positionH>
                <wp:positionV relativeFrom="paragraph">
                  <wp:posOffset>2929890</wp:posOffset>
                </wp:positionV>
                <wp:extent cx="7015480" cy="534035"/>
                <wp:effectExtent l="0" t="0" r="0" b="0"/>
                <wp:wrapNone/>
                <wp:docPr id="18" name="矩形 5"/>
                <wp:cNvGraphicFramePr/>
                <a:graphic xmlns:a="http://schemas.openxmlformats.org/drawingml/2006/main">
                  <a:graphicData uri="http://schemas.microsoft.com/office/word/2010/wordprocessingShape">
                    <wps:wsp>
                      <wps:cNvSpPr/>
                      <wps:spPr>
                        <a:xfrm>
                          <a:off x="0" y="0"/>
                          <a:ext cx="7015194" cy="534121"/>
                        </a:xfrm>
                        <a:prstGeom prst="rect">
                          <a:avLst/>
                        </a:prstGeom>
                      </wps:spPr>
                      <wps:txbx>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等线"/>
                                <w:color w:val="595959" w:themeColor="text1" w:themeTint="A6"/>
                                <w:kern w:val="24"/>
                                <w:sz w:val="23"/>
                                <w:szCs w:val="23"/>
                                <w14:textFill>
                                  <w14:solidFill>
                                    <w14:schemeClr w14:val="tx1">
                                      <w14:lumMod w14:val="65000"/>
                                      <w14:lumOff w14:val="35000"/>
                                    </w14:schemeClr>
                                  </w14:solidFill>
                                </w14:textFill>
                              </w:rPr>
                              <w:t xml:space="preserve">    感谢您在百忙之中垂阅我的求职信，当您开启这份自荐书时，将是对我大学三年的检阅，相信我一定不会让您失望的。</w:t>
                            </w:r>
                          </w:p>
                        </w:txbxContent>
                      </wps:txbx>
                      <wps:bodyPr wrap="square">
                        <a:spAutoFit/>
                      </wps:bodyPr>
                    </wps:wsp>
                  </a:graphicData>
                </a:graphic>
              </wp:anchor>
            </w:drawing>
          </mc:Choice>
          <mc:Fallback>
            <w:pict>
              <v:rect id="矩形 5" o:spid="_x0000_s1026" o:spt="1" style="position:absolute;left:0pt;margin-left:25.1pt;margin-top:230.7pt;height:42.05pt;width:552.4pt;z-index:251718656;mso-width-relative:page;mso-height-relative:page;" filled="f" stroked="f" coordsize="21600,21600" o:gfxdata="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KU2wXPZAAAACwEAAA8AAAAAAAAAAQAgAAAAIgAAAGRycy9kb3ducmV2&#10;LnhtbFBLAQIUABQAAAAIAIdO4kA4WYApiQEAAO0CAAAOAAAAAAAAAAEAIAAAACgBAABkcnMvZTJv&#10;RG9jLnhtbFBLBQYAAAAABgAGAFkBAAAjBQAA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等线"/>
                          <w:color w:val="595959" w:themeColor="text1" w:themeTint="A6"/>
                          <w:kern w:val="24"/>
                          <w:sz w:val="23"/>
                          <w:szCs w:val="23"/>
                          <w14:textFill>
                            <w14:solidFill>
                              <w14:schemeClr w14:val="tx1">
                                <w14:lumMod w14:val="65000"/>
                                <w14:lumOff w14:val="35000"/>
                              </w14:schemeClr>
                            </w14:solidFill>
                          </w14:textFill>
                        </w:rPr>
                        <w:t xml:space="preserve">    感谢您在百忙之中垂阅我的求职信，当您开启这份自荐书时，将是对我大学三年的检阅，相信我一定不会让您失望的。</w:t>
                      </w:r>
                    </w:p>
                  </w:txbxContent>
                </v:textbox>
              </v:rect>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328930</wp:posOffset>
                </wp:positionH>
                <wp:positionV relativeFrom="paragraph">
                  <wp:posOffset>3618230</wp:posOffset>
                </wp:positionV>
                <wp:extent cx="7015480" cy="534035"/>
                <wp:effectExtent l="0" t="0" r="0" b="0"/>
                <wp:wrapNone/>
                <wp:docPr id="19" name="矩形 6"/>
                <wp:cNvGraphicFramePr/>
                <a:graphic xmlns:a="http://schemas.openxmlformats.org/drawingml/2006/main">
                  <a:graphicData uri="http://schemas.microsoft.com/office/word/2010/wordprocessingShape">
                    <wps:wsp>
                      <wps:cNvSpPr/>
                      <wps:spPr>
                        <a:xfrm>
                          <a:off x="0" y="0"/>
                          <a:ext cx="7015194" cy="534121"/>
                        </a:xfrm>
                        <a:prstGeom prst="rect">
                          <a:avLst/>
                        </a:prstGeom>
                      </wps:spPr>
                      <wps:txbx>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等线"/>
                                <w:color w:val="595959" w:themeColor="text1" w:themeTint="A6"/>
                                <w:kern w:val="24"/>
                                <w:sz w:val="23"/>
                                <w:szCs w:val="23"/>
                                <w14:textFill>
                                  <w14:solidFill>
                                    <w14:schemeClr w14:val="tx1">
                                      <w14:lumMod w14:val="65000"/>
                                      <w14:lumOff w14:val="35000"/>
                                    </w14:schemeClr>
                                  </w14:solidFill>
                                </w14:textFill>
                              </w:rPr>
                              <w:t xml:space="preserve">    我是上海财经大学市场营销专业的，愿意将二十余年所积累的学识和锻炼的能力贡献给贵单位，并尽自己所能为贵企业的进步与发展贡献自己的全部力量。</w:t>
                            </w:r>
                          </w:p>
                        </w:txbxContent>
                      </wps:txbx>
                      <wps:bodyPr wrap="square">
                        <a:spAutoFit/>
                      </wps:bodyPr>
                    </wps:wsp>
                  </a:graphicData>
                </a:graphic>
              </wp:anchor>
            </w:drawing>
          </mc:Choice>
          <mc:Fallback>
            <w:pict>
              <v:rect id="矩形 6" o:spid="_x0000_s1026" o:spt="1" style="position:absolute;left:0pt;margin-left:25.9pt;margin-top:284.9pt;height:42.05pt;width:552.4pt;z-index:251719680;mso-width-relative:page;mso-height-relative:page;" filled="f" stroked="f" coordsize="21600,21600" o:gfxdata="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KCdSR7ZAAAACwEAAA8AAAAAAAAAAQAgAAAAIgAAAGRycy9kb3ducmV2&#10;LnhtbFBLAQIUABQAAAAIAIdO4kAop5e1iQEAAO0CAAAOAAAAAAAAAAEAIAAAACgBAABkcnMvZTJv&#10;RG9jLnhtbFBLBQYAAAAABgAGAFkBAAAjBQAA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等线"/>
                          <w:color w:val="595959" w:themeColor="text1" w:themeTint="A6"/>
                          <w:kern w:val="24"/>
                          <w:sz w:val="23"/>
                          <w:szCs w:val="23"/>
                          <w14:textFill>
                            <w14:solidFill>
                              <w14:schemeClr w14:val="tx1">
                                <w14:lumMod w14:val="65000"/>
                                <w14:lumOff w14:val="35000"/>
                              </w14:schemeClr>
                            </w14:solidFill>
                          </w14:textFill>
                        </w:rPr>
                        <w:t xml:space="preserve">    我是上海财经大学市场营销专业的，愿意将二十余年所积累的学识和锻炼的能力贡献给贵单位，并尽自己所能为贵企业的进步与发展贡献自己的全部力量。</w:t>
                      </w:r>
                    </w:p>
                  </w:txbxContent>
                </v:textbox>
              </v:rect>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328295</wp:posOffset>
                </wp:positionH>
                <wp:positionV relativeFrom="paragraph">
                  <wp:posOffset>4306570</wp:posOffset>
                </wp:positionV>
                <wp:extent cx="6911340" cy="995680"/>
                <wp:effectExtent l="0" t="0" r="0" b="0"/>
                <wp:wrapNone/>
                <wp:docPr id="20" name="矩形 7"/>
                <wp:cNvGraphicFramePr/>
                <a:graphic xmlns:a="http://schemas.openxmlformats.org/drawingml/2006/main">
                  <a:graphicData uri="http://schemas.microsoft.com/office/word/2010/wordprocessingShape">
                    <wps:wsp>
                      <wps:cNvSpPr/>
                      <wps:spPr>
                        <a:xfrm>
                          <a:off x="0" y="0"/>
                          <a:ext cx="6911567" cy="995785"/>
                        </a:xfrm>
                        <a:prstGeom prst="rect">
                          <a:avLst/>
                        </a:prstGeom>
                      </wps:spPr>
                      <wps:txbx>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等线"/>
                                <w:color w:val="595959" w:themeColor="text1" w:themeTint="A6"/>
                                <w:kern w:val="24"/>
                                <w:sz w:val="23"/>
                                <w:szCs w:val="23"/>
                                <w14:textFill>
                                  <w14:solidFill>
                                    <w14:schemeClr w14:val="tx1">
                                      <w14:lumMod w14:val="65000"/>
                                      <w14:lumOff w14:val="35000"/>
                                    </w14:schemeClr>
                                  </w14:solidFill>
                                </w14:textFill>
                              </w:rPr>
                              <w:t xml:space="preserve">    在校期间，我抓住一切机会锻炼自己各方面的能力，使自己朝着现代社会所需要的具有创新精神的复合型人才发展.。在努力学习专业知识的同时，还进行关于市场营销方面的兼职销售工作，不仅培养了扎实的知识技能，训练了推力分析及实际运用能力，更建立了严谨求实的思维体系;并利用课余时间研读了大量市场营销类书籍，以完善我的专业知识结构。</w:t>
                            </w:r>
                          </w:p>
                        </w:txbxContent>
                      </wps:txbx>
                      <wps:bodyPr wrap="square">
                        <a:spAutoFit/>
                      </wps:bodyPr>
                    </wps:wsp>
                  </a:graphicData>
                </a:graphic>
              </wp:anchor>
            </w:drawing>
          </mc:Choice>
          <mc:Fallback>
            <w:pict>
              <v:rect id="矩形 7" o:spid="_x0000_s1026" o:spt="1" style="position:absolute;left:0pt;margin-left:25.85pt;margin-top:339.1pt;height:78.4pt;width:544.2pt;z-index:251720704;mso-width-relative:page;mso-height-relative:page;" filled="f" stroked="f" coordsize="21600,21600" o:gfxdata="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jbB+d2gAAAAsBAAAPAAAAAAAAAAEAIAAAACIAAABkcnMvZG93bnJl&#10;di54bWxQSwECFAAUAAAACACHTuJA/aMF2IkBAADtAgAADgAAAAAAAAABACAAAAApAQAAZHJzL2Uy&#10;b0RvYy54bWxQSwUGAAAAAAYABgBZAQAAJAUAA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等线"/>
                          <w:color w:val="595959" w:themeColor="text1" w:themeTint="A6"/>
                          <w:kern w:val="24"/>
                          <w:sz w:val="23"/>
                          <w:szCs w:val="23"/>
                          <w14:textFill>
                            <w14:solidFill>
                              <w14:schemeClr w14:val="tx1">
                                <w14:lumMod w14:val="65000"/>
                                <w14:lumOff w14:val="35000"/>
                              </w14:schemeClr>
                            </w14:solidFill>
                          </w14:textFill>
                        </w:rPr>
                        <w:t xml:space="preserve">    在校期间，我抓住一切机会锻炼自己各方面的能力，使自己朝着现代社会所需要的具有创新精神的复合型人才发展.。在努力学习专业知识的同时，还进行关于市场营销方面的兼职销售工作，不仅培养了扎实的知识技能，训练了推力分析及实际运用能力，更建立了严谨求实的思维体系;并利用课余时间研读了大量市场营销类书籍，以完善我的专业知识结构。</w:t>
                      </w:r>
                    </w:p>
                  </w:txbxContent>
                </v:textbox>
              </v:rect>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328295</wp:posOffset>
                </wp:positionH>
                <wp:positionV relativeFrom="paragraph">
                  <wp:posOffset>5447030</wp:posOffset>
                </wp:positionV>
                <wp:extent cx="6911340" cy="1226820"/>
                <wp:effectExtent l="0" t="0" r="0" b="0"/>
                <wp:wrapNone/>
                <wp:docPr id="21" name="矩形 8"/>
                <wp:cNvGraphicFramePr/>
                <a:graphic xmlns:a="http://schemas.openxmlformats.org/drawingml/2006/main">
                  <a:graphicData uri="http://schemas.microsoft.com/office/word/2010/wordprocessingShape">
                    <wps:wsp>
                      <wps:cNvSpPr/>
                      <wps:spPr>
                        <a:xfrm>
                          <a:off x="0" y="0"/>
                          <a:ext cx="6911567" cy="1226618"/>
                        </a:xfrm>
                        <a:prstGeom prst="rect">
                          <a:avLst/>
                        </a:prstGeom>
                      </wps:spPr>
                      <wps:txbx>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等线"/>
                                <w:color w:val="595959" w:themeColor="text1" w:themeTint="A6"/>
                                <w:kern w:val="24"/>
                                <w:sz w:val="23"/>
                                <w:szCs w:val="23"/>
                                <w14:textFill>
                                  <w14:solidFill>
                                    <w14:schemeClr w14:val="tx1">
                                      <w14:lumMod w14:val="65000"/>
                                      <w14:lumOff w14:val="35000"/>
                                    </w14:schemeClr>
                                  </w14:solidFill>
                                </w14:textFill>
                              </w:rPr>
                              <w:t xml:space="preserve">    我还注意不断扩大知识面，利用课余时间自学了计算机的基本操作，熟悉windows操作系统，熟练掌握office办公软件，能熟练运用软件Authorware、Powerpoint等制作和运用，同时获得国家计算机二级证书。善于学习的能力和良好的环境适应能力使我在不断更新的知识科技时代适应各种不同的岗位;我还具备一定的领导组织和策划协调能力,能够组织同学、伙伴、同事找出问题的关键点，谈论出解决的办法，并且在极为平凡的事物中,寻找其独具一格的亮点也是我的专长。</w:t>
                            </w:r>
                          </w:p>
                        </w:txbxContent>
                      </wps:txbx>
                      <wps:bodyPr wrap="square">
                        <a:spAutoFit/>
                      </wps:bodyPr>
                    </wps:wsp>
                  </a:graphicData>
                </a:graphic>
              </wp:anchor>
            </w:drawing>
          </mc:Choice>
          <mc:Fallback>
            <w:pict>
              <v:rect id="矩形 8" o:spid="_x0000_s1026" o:spt="1" style="position:absolute;left:0pt;margin-left:25.85pt;margin-top:428.9pt;height:96.6pt;width:544.2pt;z-index:251721728;mso-width-relative:page;mso-height-relative:page;" filled="f" stroked="f" coordsize="21600,21600" o:gfxdata="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axf95toAAAAMAQAADwAAAAAAAAABACAAAAAiAAAAZHJzL2Rvd25y&#10;ZXYueG1sUEsBAhQAFAAAAAgAh07iQEb33pyKAQAA7gIAAA4AAAAAAAAAAQAgAAAAKQEAAGRycy9l&#10;Mm9Eb2MueG1sUEsFBgAAAAAGAAYAWQEAACUFAAA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等线"/>
                          <w:color w:val="595959" w:themeColor="text1" w:themeTint="A6"/>
                          <w:kern w:val="24"/>
                          <w:sz w:val="23"/>
                          <w:szCs w:val="23"/>
                          <w14:textFill>
                            <w14:solidFill>
                              <w14:schemeClr w14:val="tx1">
                                <w14:lumMod w14:val="65000"/>
                                <w14:lumOff w14:val="35000"/>
                              </w14:schemeClr>
                            </w14:solidFill>
                          </w14:textFill>
                        </w:rPr>
                        <w:t xml:space="preserve">    我还注意不断扩大知识面，利用课余时间自学了计算机的基本操作，熟悉windows操作系统，熟练掌握office办公软件，能熟练运用软件Authorware、Powerpoint等制作和运用，同时获得国家计算机二级证书。善于学习的能力和良好的环境适应能力使我在不断更新的知识科技时代适应各种不同的岗位;我还具备一定的领导组织和策划协调能力,能够组织同学、伙伴、同事找出问题的关键点，谈论出解决的办法，并且在极为平凡的事物中,寻找其独具一格的亮点也是我的专长。</w:t>
                      </w:r>
                    </w:p>
                  </w:txbxContent>
                </v:textbox>
              </v:rect>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328295</wp:posOffset>
                </wp:positionH>
                <wp:positionV relativeFrom="paragraph">
                  <wp:posOffset>6817360</wp:posOffset>
                </wp:positionV>
                <wp:extent cx="6911340" cy="765175"/>
                <wp:effectExtent l="0" t="0" r="0" b="0"/>
                <wp:wrapNone/>
                <wp:docPr id="22" name="矩形 9"/>
                <wp:cNvGraphicFramePr/>
                <a:graphic xmlns:a="http://schemas.openxmlformats.org/drawingml/2006/main">
                  <a:graphicData uri="http://schemas.microsoft.com/office/word/2010/wordprocessingShape">
                    <wps:wsp>
                      <wps:cNvSpPr/>
                      <wps:spPr>
                        <a:xfrm>
                          <a:off x="0" y="0"/>
                          <a:ext cx="6911567" cy="764953"/>
                        </a:xfrm>
                        <a:prstGeom prst="rect">
                          <a:avLst/>
                        </a:prstGeom>
                      </wps:spPr>
                      <wps:txbx>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等线"/>
                                <w:color w:val="595959" w:themeColor="text1" w:themeTint="A6"/>
                                <w:kern w:val="24"/>
                                <w:sz w:val="23"/>
                                <w:szCs w:val="23"/>
                                <w14:textFill>
                                  <w14:solidFill>
                                    <w14:schemeClr w14:val="tx1">
                                      <w14:lumMod w14:val="65000"/>
                                      <w14:lumOff w14:val="35000"/>
                                    </w14:schemeClr>
                                  </w14:solidFill>
                                </w14:textFill>
                              </w:rPr>
                              <w:t xml:space="preserve">    个人而言比较倾向于市场、销售和服务的相关工作岗位和职业，作为一名应届毕业生，虽然对于正式工作缺少经验，不过通过贵公司的培训学习我相信我可以胜任。我能在短时期内,怀抱着积极的态度，认真学习，适应企业环境，达到职业要求。</w:t>
                            </w:r>
                          </w:p>
                        </w:txbxContent>
                      </wps:txbx>
                      <wps:bodyPr wrap="square">
                        <a:spAutoFit/>
                      </wps:bodyPr>
                    </wps:wsp>
                  </a:graphicData>
                </a:graphic>
              </wp:anchor>
            </w:drawing>
          </mc:Choice>
          <mc:Fallback>
            <w:pict>
              <v:rect id="矩形 9" o:spid="_x0000_s1026" o:spt="1" style="position:absolute;left:0pt;margin-left:25.85pt;margin-top:536.8pt;height:60.25pt;width:544.2pt;z-index:251722752;mso-width-relative:page;mso-height-relative:page;" filled="f" stroked="f" coordsize="21600,21600" o:gfxdata="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8W4RPdoAAAANAQAADwAAAAAAAAABACAAAAAiAAAAZHJzL2Rvd25y&#10;ZXYueG1sUEsBAhQAFAAAAAgAh07iQOcyZNmKAQAA7QIAAA4AAAAAAAAAAQAgAAAAKQEAAGRycy9l&#10;Mm9Eb2MueG1sUEsFBgAAAAAGAAYAWQEAACUFAAA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等线"/>
                          <w:color w:val="595959" w:themeColor="text1" w:themeTint="A6"/>
                          <w:kern w:val="24"/>
                          <w:sz w:val="23"/>
                          <w:szCs w:val="23"/>
                          <w14:textFill>
                            <w14:solidFill>
                              <w14:schemeClr w14:val="tx1">
                                <w14:lumMod w14:val="65000"/>
                                <w14:lumOff w14:val="35000"/>
                              </w14:schemeClr>
                            </w14:solidFill>
                          </w14:textFill>
                        </w:rPr>
                        <w:t xml:space="preserve">    个人而言比较倾向于市场、销售和服务的相关工作岗位和职业，作为一名应届毕业生，虽然对于正式工作缺少经验，不过通过贵公司的培训学习我相信我可以胜任。我能在短时期内,怀抱着积极的态度，认真学习，适应企业环境，达到职业要求。</w:t>
                      </w:r>
                    </w:p>
                  </w:txbxContent>
                </v:textbox>
              </v:rect>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318770</wp:posOffset>
                </wp:positionH>
                <wp:positionV relativeFrom="paragraph">
                  <wp:posOffset>7728585</wp:posOffset>
                </wp:positionV>
                <wp:extent cx="6911340" cy="765175"/>
                <wp:effectExtent l="0" t="0" r="0" b="0"/>
                <wp:wrapNone/>
                <wp:docPr id="23" name="矩形 10"/>
                <wp:cNvGraphicFramePr/>
                <a:graphic xmlns:a="http://schemas.openxmlformats.org/drawingml/2006/main">
                  <a:graphicData uri="http://schemas.microsoft.com/office/word/2010/wordprocessingShape">
                    <wps:wsp>
                      <wps:cNvSpPr/>
                      <wps:spPr>
                        <a:xfrm>
                          <a:off x="0" y="0"/>
                          <a:ext cx="6911567" cy="764953"/>
                        </a:xfrm>
                        <a:prstGeom prst="rect">
                          <a:avLst/>
                        </a:prstGeom>
                      </wps:spPr>
                      <wps:txbx>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等线"/>
                                <w:color w:val="595959" w:themeColor="text1" w:themeTint="A6"/>
                                <w:kern w:val="24"/>
                                <w:sz w:val="23"/>
                                <w:szCs w:val="23"/>
                                <w14:textFill>
                                  <w14:solidFill>
                                    <w14:schemeClr w14:val="tx1">
                                      <w14:lumMod w14:val="65000"/>
                                      <w14:lumOff w14:val="35000"/>
                                    </w14:schemeClr>
                                  </w14:solidFill>
                                </w14:textFill>
                              </w:rPr>
                              <w:t xml:space="preserve">    感谢您在百忙之中抽空查阅我的求职信。怀着对贵企业的崇敬与向往,我很真挚的写了这一封求职自荐信,向您们展现一个自信真实饱满的自我。衷心希望您们能够接纳我,让我能够实现自我的价值，可以为贵企业贡献出我的一份绵薄之力。</w:t>
                            </w:r>
                          </w:p>
                        </w:txbxContent>
                      </wps:txbx>
                      <wps:bodyPr wrap="square">
                        <a:spAutoFit/>
                      </wps:bodyPr>
                    </wps:wsp>
                  </a:graphicData>
                </a:graphic>
              </wp:anchor>
            </w:drawing>
          </mc:Choice>
          <mc:Fallback>
            <w:pict>
              <v:rect id="矩形 10" o:spid="_x0000_s1026" o:spt="1" style="position:absolute;left:0pt;margin-left:25.1pt;margin-top:608.55pt;height:60.25pt;width:544.2pt;z-index:251723776;mso-width-relative:page;mso-height-relative:page;" filled="f" stroked="f" coordsize="21600,21600" o:gfxdata="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R1cujbAAAADQEAAA8AAAAAAAAAAQAgAAAAIgAAAGRycy9kb3du&#10;cmV2LnhtbFBLAQIUABQAAAAIAIdO4kAgjRhMigEAAO4CAAAOAAAAAAAAAAEAIAAAACoBAABkcnMv&#10;ZTJvRG9jLnhtbFBLBQYAAAAABgAGAFkBAAAmBQAA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等线"/>
                          <w:color w:val="595959" w:themeColor="text1" w:themeTint="A6"/>
                          <w:kern w:val="24"/>
                          <w:sz w:val="23"/>
                          <w:szCs w:val="23"/>
                          <w14:textFill>
                            <w14:solidFill>
                              <w14:schemeClr w14:val="tx1">
                                <w14:lumMod w14:val="65000"/>
                                <w14:lumOff w14:val="35000"/>
                              </w14:schemeClr>
                            </w14:solidFill>
                          </w14:textFill>
                        </w:rPr>
                        <w:t xml:space="preserve">    感谢您在百忙之中抽空查阅我的求职信。怀着对贵企业的崇敬与向往,我很真挚的写了这一封求职自荐信,向您们展现一个自信真实饱满的自我。衷心希望您们能够接纳我,让我能够实现自我的价值，可以为贵企业贡献出我的一份绵薄之力。</w:t>
                      </w:r>
                    </w:p>
                  </w:txbxContent>
                </v:textbox>
              </v:rect>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676275</wp:posOffset>
                </wp:positionH>
                <wp:positionV relativeFrom="paragraph">
                  <wp:posOffset>8878570</wp:posOffset>
                </wp:positionV>
                <wp:extent cx="1170940" cy="307975"/>
                <wp:effectExtent l="0" t="0" r="0" b="0"/>
                <wp:wrapNone/>
                <wp:docPr id="24" name="矩形 11"/>
                <wp:cNvGraphicFramePr/>
                <a:graphic xmlns:a="http://schemas.openxmlformats.org/drawingml/2006/main">
                  <a:graphicData uri="http://schemas.microsoft.com/office/word/2010/wordprocessingShape">
                    <wps:wsp>
                      <wps:cNvSpPr/>
                      <wps:spPr>
                        <a:xfrm>
                          <a:off x="0" y="0"/>
                          <a:ext cx="1171082" cy="308161"/>
                        </a:xfrm>
                        <a:prstGeom prst="rect">
                          <a:avLst/>
                        </a:prstGeom>
                      </wps:spPr>
                      <wps:txbx>
                        <w:txbxContent>
                          <w:p>
                            <w:pPr>
                              <w:tabs>
                                <w:tab w:val="left" w:pos="420"/>
                                <w:tab w:val="left" w:pos="1890"/>
                                <w:tab w:val="left" w:pos="2100"/>
                              </w:tabs>
                              <w:spacing w:line="360" w:lineRule="exact"/>
                              <w:textAlignment w:val="baseline"/>
                              <w:rPr>
                                <w:kern w:val="0"/>
                                <w:sz w:val="24"/>
                                <w:szCs w:val="24"/>
                              </w:rPr>
                            </w:pPr>
                            <w:r>
                              <w:rPr>
                                <w:rFonts w:hint="eastAsia" w:ascii="微软雅黑" w:hAnsi="微软雅黑" w:eastAsia="微软雅黑" w:cs="等线"/>
                                <w:color w:val="404040" w:themeColor="text1" w:themeTint="BF"/>
                                <w:kern w:val="24"/>
                                <w:sz w:val="28"/>
                                <w:szCs w:val="28"/>
                                <w14:textFill>
                                  <w14:solidFill>
                                    <w14:schemeClr w14:val="tx1">
                                      <w14:lumMod w14:val="75000"/>
                                      <w14:lumOff w14:val="25000"/>
                                    </w14:schemeClr>
                                  </w14:solidFill>
                                </w14:textFill>
                              </w:rPr>
                              <w:t>此致</w:t>
                            </w:r>
                          </w:p>
                        </w:txbxContent>
                      </wps:txbx>
                      <wps:bodyPr wrap="square">
                        <a:spAutoFit/>
                      </wps:bodyPr>
                    </wps:wsp>
                  </a:graphicData>
                </a:graphic>
              </wp:anchor>
            </w:drawing>
          </mc:Choice>
          <mc:Fallback>
            <w:pict>
              <v:rect id="矩形 11" o:spid="_x0000_s1026" o:spt="1" style="position:absolute;left:0pt;margin-left:53.25pt;margin-top:699.1pt;height:24.25pt;width:92.2pt;z-index:251724800;mso-width-relative:page;mso-height-relative:page;" filled="f" stroked="f" coordsize="21600,21600" o:gfxdata="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hOJZ6NsAAAANAQAADwAAAAAAAAABACAAAAAiAAAAZHJzL2Rvd25y&#10;ZXYueG1sUEsBAhQAFAAAAAgAh07iQM+i41aJAQAA7gIAAA4AAAAAAAAAAQAgAAAAKgEAAGRycy9l&#10;Mm9Eb2MueG1sUEsFBgAAAAAGAAYAWQEAACUFAAA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kern w:val="0"/>
                          <w:sz w:val="24"/>
                          <w:szCs w:val="24"/>
                        </w:rPr>
                      </w:pPr>
                      <w:r>
                        <w:rPr>
                          <w:rFonts w:hint="eastAsia" w:ascii="微软雅黑" w:hAnsi="微软雅黑" w:eastAsia="微软雅黑" w:cs="等线"/>
                          <w:color w:val="404040" w:themeColor="text1" w:themeTint="BF"/>
                          <w:kern w:val="24"/>
                          <w:sz w:val="28"/>
                          <w:szCs w:val="28"/>
                          <w14:textFill>
                            <w14:solidFill>
                              <w14:schemeClr w14:val="tx1">
                                <w14:lumMod w14:val="75000"/>
                                <w14:lumOff w14:val="25000"/>
                              </w14:schemeClr>
                            </w14:solidFill>
                          </w14:textFill>
                        </w:rPr>
                        <w:t>此致</w:t>
                      </w:r>
                    </w:p>
                  </w:txbxContent>
                </v:textbox>
              </v:rect>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328295</wp:posOffset>
                </wp:positionH>
                <wp:positionV relativeFrom="paragraph">
                  <wp:posOffset>9100185</wp:posOffset>
                </wp:positionV>
                <wp:extent cx="1170940" cy="307975"/>
                <wp:effectExtent l="0" t="0" r="0" b="0"/>
                <wp:wrapNone/>
                <wp:docPr id="15" name="矩形 12"/>
                <wp:cNvGraphicFramePr/>
                <a:graphic xmlns:a="http://schemas.openxmlformats.org/drawingml/2006/main">
                  <a:graphicData uri="http://schemas.microsoft.com/office/word/2010/wordprocessingShape">
                    <wps:wsp>
                      <wps:cNvSpPr/>
                      <wps:spPr>
                        <a:xfrm>
                          <a:off x="0" y="0"/>
                          <a:ext cx="1171082" cy="308161"/>
                        </a:xfrm>
                        <a:prstGeom prst="rect">
                          <a:avLst/>
                        </a:prstGeom>
                      </wps:spPr>
                      <wps:txbx>
                        <w:txbxContent>
                          <w:p>
                            <w:pPr>
                              <w:tabs>
                                <w:tab w:val="left" w:pos="420"/>
                                <w:tab w:val="left" w:pos="1890"/>
                                <w:tab w:val="left" w:pos="2100"/>
                              </w:tabs>
                              <w:spacing w:line="360" w:lineRule="exact"/>
                              <w:textAlignment w:val="baseline"/>
                              <w:rPr>
                                <w:kern w:val="0"/>
                                <w:sz w:val="24"/>
                                <w:szCs w:val="24"/>
                              </w:rPr>
                            </w:pPr>
                            <w:r>
                              <w:rPr>
                                <w:rFonts w:hint="eastAsia" w:ascii="微软雅黑" w:hAnsi="微软雅黑" w:eastAsia="微软雅黑" w:cs="等线"/>
                                <w:color w:val="404040" w:themeColor="text1" w:themeTint="BF"/>
                                <w:kern w:val="24"/>
                                <w:sz w:val="28"/>
                                <w:szCs w:val="28"/>
                                <w14:textFill>
                                  <w14:solidFill>
                                    <w14:schemeClr w14:val="tx1">
                                      <w14:lumMod w14:val="75000"/>
                                      <w14:lumOff w14:val="25000"/>
                                    </w14:schemeClr>
                                  </w14:solidFill>
                                </w14:textFill>
                              </w:rPr>
                              <w:t>敬礼！</w:t>
                            </w:r>
                          </w:p>
                        </w:txbxContent>
                      </wps:txbx>
                      <wps:bodyPr wrap="square">
                        <a:spAutoFit/>
                      </wps:bodyPr>
                    </wps:wsp>
                  </a:graphicData>
                </a:graphic>
              </wp:anchor>
            </w:drawing>
          </mc:Choice>
          <mc:Fallback>
            <w:pict>
              <v:rect id="矩形 12" o:spid="_x0000_s1026" o:spt="1" style="position:absolute;left:0pt;margin-left:25.85pt;margin-top:716.55pt;height:24.25pt;width:92.2pt;z-index:251725824;mso-width-relative:page;mso-height-relative:page;" filled="f" stroked="f" coordsize="21600,21600" o:gfxdata="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0CogNtsAAAAMAQAADwAAAAAAAAABACAAAAAiAAAAZHJzL2Rvd25y&#10;ZXYueG1sUEsBAhQAFAAAAAgAh07iQDwk8ZiJAQAA7gIAAA4AAAAAAAAAAQAgAAAAKgEAAGRycy9l&#10;Mm9Eb2MueG1sUEsFBgAAAAAGAAYAWQEAACUFAAA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kern w:val="0"/>
                          <w:sz w:val="24"/>
                          <w:szCs w:val="24"/>
                        </w:rPr>
                      </w:pPr>
                      <w:r>
                        <w:rPr>
                          <w:rFonts w:hint="eastAsia" w:ascii="微软雅黑" w:hAnsi="微软雅黑" w:eastAsia="微软雅黑" w:cs="等线"/>
                          <w:color w:val="404040" w:themeColor="text1" w:themeTint="BF"/>
                          <w:kern w:val="24"/>
                          <w:sz w:val="28"/>
                          <w:szCs w:val="28"/>
                          <w14:textFill>
                            <w14:solidFill>
                              <w14:schemeClr w14:val="tx1">
                                <w14:lumMod w14:val="75000"/>
                                <w14:lumOff w14:val="25000"/>
                              </w14:schemeClr>
                            </w14:solidFill>
                          </w14:textFill>
                        </w:rPr>
                        <w:t>敬礼！</w:t>
                      </w:r>
                    </w:p>
                  </w:txbxContent>
                </v:textbox>
              </v:rect>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5943600</wp:posOffset>
                </wp:positionH>
                <wp:positionV relativeFrom="paragraph">
                  <wp:posOffset>9846945</wp:posOffset>
                </wp:positionV>
                <wp:extent cx="1466850" cy="323215"/>
                <wp:effectExtent l="0" t="0" r="0" b="0"/>
                <wp:wrapNone/>
                <wp:docPr id="17" name="矩形 14"/>
                <wp:cNvGraphicFramePr/>
                <a:graphic xmlns:a="http://schemas.openxmlformats.org/drawingml/2006/main">
                  <a:graphicData uri="http://schemas.microsoft.com/office/word/2010/wordprocessingShape">
                    <wps:wsp>
                      <wps:cNvSpPr/>
                      <wps:spPr>
                        <a:xfrm>
                          <a:off x="0" y="0"/>
                          <a:ext cx="1466850" cy="323165"/>
                        </a:xfrm>
                        <a:prstGeom prst="rect">
                          <a:avLst/>
                        </a:prstGeom>
                      </wps:spPr>
                      <wps:txbx>
                        <w:txbxContent>
                          <w:p>
                            <w:pPr>
                              <w:tabs>
                                <w:tab w:val="left" w:pos="420"/>
                                <w:tab w:val="left" w:pos="1890"/>
                                <w:tab w:val="left" w:pos="2100"/>
                              </w:tabs>
                              <w:spacing w:line="360" w:lineRule="exact"/>
                              <w:textAlignment w:val="baseline"/>
                              <w:rPr>
                                <w:kern w:val="0"/>
                                <w:sz w:val="24"/>
                                <w:szCs w:val="24"/>
                              </w:rPr>
                            </w:pPr>
                            <w:r>
                              <w:rPr>
                                <w:rFonts w:hint="eastAsia" w:ascii="微软雅黑" w:hAnsi="微软雅黑" w:eastAsia="微软雅黑" w:cs="等线"/>
                                <w:color w:val="404040" w:themeColor="text1" w:themeTint="BF"/>
                                <w:kern w:val="24"/>
                                <w:sz w:val="32"/>
                                <w:szCs w:val="32"/>
                                <w14:textFill>
                                  <w14:solidFill>
                                    <w14:schemeClr w14:val="tx1">
                                      <w14:lumMod w14:val="75000"/>
                                      <w14:lumOff w14:val="25000"/>
                                    </w14:schemeClr>
                                  </w14:solidFill>
                                </w14:textFill>
                              </w:rPr>
                              <w:t>20XX.12.31</w:t>
                            </w:r>
                          </w:p>
                        </w:txbxContent>
                      </wps:txbx>
                      <wps:bodyPr wrap="square">
                        <a:spAutoFit/>
                      </wps:bodyPr>
                    </wps:wsp>
                  </a:graphicData>
                </a:graphic>
              </wp:anchor>
            </w:drawing>
          </mc:Choice>
          <mc:Fallback>
            <w:pict>
              <v:rect id="矩形 14" o:spid="_x0000_s1026" o:spt="1" style="position:absolute;left:0pt;margin-left:468pt;margin-top:775.35pt;height:25.45pt;width:115.5pt;z-index:251727872;mso-width-relative:page;mso-height-relative:page;" filled="f" stroked="f" coordsize="21600,21600" o:gfxdata="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kPP0+dsAAAAOAQAADwAAAAAAAAABACAAAAAiAAAAZHJzL2Rvd25y&#10;ZXYueG1sUEsBAhQAFAAAAAgAh07iQByKKseJAQAA7gIAAA4AAAAAAAAAAQAgAAAAKgEAAGRycy9l&#10;Mm9Eb2MueG1sUEsFBgAAAAAGAAYAWQEAACUFAAA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kern w:val="0"/>
                          <w:sz w:val="24"/>
                          <w:szCs w:val="24"/>
                        </w:rPr>
                      </w:pPr>
                      <w:r>
                        <w:rPr>
                          <w:rFonts w:hint="eastAsia" w:ascii="微软雅黑" w:hAnsi="微软雅黑" w:eastAsia="微软雅黑" w:cs="等线"/>
                          <w:color w:val="404040" w:themeColor="text1" w:themeTint="BF"/>
                          <w:kern w:val="24"/>
                          <w:sz w:val="32"/>
                          <w:szCs w:val="32"/>
                          <w14:textFill>
                            <w14:solidFill>
                              <w14:schemeClr w14:val="tx1">
                                <w14:lumMod w14:val="75000"/>
                                <w14:lumOff w14:val="25000"/>
                              </w14:schemeClr>
                            </w14:solidFill>
                          </w14:textFill>
                        </w:rPr>
                        <w:t>20XX.12.31</w:t>
                      </w:r>
                    </w:p>
                  </w:txbxContent>
                </v:textbox>
              </v:rect>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628650</wp:posOffset>
                </wp:positionH>
                <wp:positionV relativeFrom="paragraph">
                  <wp:posOffset>2470785</wp:posOffset>
                </wp:positionV>
                <wp:extent cx="1123315" cy="309880"/>
                <wp:effectExtent l="0" t="0" r="0" b="0"/>
                <wp:wrapNone/>
                <wp:docPr id="29" name="矩形 15"/>
                <wp:cNvGraphicFramePr/>
                <a:graphic xmlns:a="http://schemas.openxmlformats.org/drawingml/2006/main">
                  <a:graphicData uri="http://schemas.microsoft.com/office/word/2010/wordprocessingShape">
                    <wps:wsp>
                      <wps:cNvSpPr/>
                      <wps:spPr>
                        <a:xfrm>
                          <a:off x="0" y="0"/>
                          <a:ext cx="1123457" cy="309637"/>
                        </a:xfrm>
                        <a:prstGeom prst="rect">
                          <a:avLst/>
                        </a:prstGeom>
                      </wps:spPr>
                      <wps:txbx>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等线"/>
                                <w:color w:val="595959" w:themeColor="text1" w:themeTint="A6"/>
                                <w:kern w:val="24"/>
                                <w:sz w:val="28"/>
                                <w:szCs w:val="28"/>
                                <w14:textFill>
                                  <w14:solidFill>
                                    <w14:schemeClr w14:val="tx1">
                                      <w14:lumMod w14:val="65000"/>
                                      <w14:lumOff w14:val="35000"/>
                                    </w14:schemeClr>
                                  </w14:solidFill>
                                </w14:textFill>
                              </w:rPr>
                              <w:t>您好！</w:t>
                            </w:r>
                          </w:p>
                        </w:txbxContent>
                      </wps:txbx>
                      <wps:bodyPr wrap="square">
                        <a:spAutoFit/>
                      </wps:bodyPr>
                    </wps:wsp>
                  </a:graphicData>
                </a:graphic>
              </wp:anchor>
            </w:drawing>
          </mc:Choice>
          <mc:Fallback>
            <w:pict>
              <v:rect id="矩形 15" o:spid="_x0000_s1026" o:spt="1" style="position:absolute;left:0pt;margin-left:49.5pt;margin-top:194.55pt;height:24.4pt;width:88.45pt;z-index:251728896;mso-width-relative:page;mso-height-relative:page;" filled="f" stroked="f" coordsize="21600,21600" o:gfxdata="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61Af/aAAAACgEAAA8AAAAAAAAAAQAgAAAAIgAAAGRycy9kb3du&#10;cmV2LnhtbFBLAQIUABQAAAAIAIdO4kB/YFhliwEAAO4CAAAOAAAAAAAAAAEAIAAAACkBAABkcnMv&#10;ZTJvRG9jLnhtbFBLBQYAAAAABgAGAFkBAAAmBQAA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kern w:val="0"/>
                          <w:sz w:val="24"/>
                          <w:szCs w:val="24"/>
                        </w:rPr>
                      </w:pPr>
                      <w:r>
                        <w:rPr>
                          <w:rFonts w:hint="eastAsia" w:ascii="微软雅黑 Light" w:hAnsi="微软雅黑 Light" w:eastAsia="微软雅黑 Light" w:cs="等线"/>
                          <w:color w:val="595959" w:themeColor="text1" w:themeTint="A6"/>
                          <w:kern w:val="24"/>
                          <w:sz w:val="28"/>
                          <w:szCs w:val="28"/>
                          <w14:textFill>
                            <w14:solidFill>
                              <w14:schemeClr w14:val="tx1">
                                <w14:lumMod w14:val="65000"/>
                                <w14:lumOff w14:val="35000"/>
                              </w14:schemeClr>
                            </w14:solidFill>
                          </w14:textFill>
                        </w:rPr>
                        <w:t>您好！</w:t>
                      </w:r>
                    </w:p>
                  </w:txbxContent>
                </v:textbox>
              </v:rect>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333375</wp:posOffset>
                </wp:positionH>
                <wp:positionV relativeFrom="paragraph">
                  <wp:posOffset>2018665</wp:posOffset>
                </wp:positionV>
                <wp:extent cx="1685290" cy="323215"/>
                <wp:effectExtent l="0" t="0" r="0" b="0"/>
                <wp:wrapNone/>
                <wp:docPr id="30" name="矩形 16"/>
                <wp:cNvGraphicFramePr/>
                <a:graphic xmlns:a="http://schemas.openxmlformats.org/drawingml/2006/main">
                  <a:graphicData uri="http://schemas.microsoft.com/office/word/2010/wordprocessingShape">
                    <wps:wsp>
                      <wps:cNvSpPr/>
                      <wps:spPr>
                        <a:xfrm>
                          <a:off x="0" y="0"/>
                          <a:ext cx="1685432" cy="323165"/>
                        </a:xfrm>
                        <a:prstGeom prst="rect">
                          <a:avLst/>
                        </a:prstGeom>
                      </wps:spPr>
                      <wps:txbx>
                        <w:txbxContent>
                          <w:p>
                            <w:pPr>
                              <w:tabs>
                                <w:tab w:val="left" w:pos="420"/>
                                <w:tab w:val="left" w:pos="1890"/>
                                <w:tab w:val="left" w:pos="2100"/>
                              </w:tabs>
                              <w:spacing w:line="360" w:lineRule="exact"/>
                              <w:textAlignment w:val="baseline"/>
                              <w:rPr>
                                <w:kern w:val="0"/>
                                <w:sz w:val="24"/>
                                <w:szCs w:val="24"/>
                              </w:rPr>
                            </w:pPr>
                            <w:r>
                              <w:rPr>
                                <w:rFonts w:hint="eastAsia" w:ascii="微软雅黑" w:hAnsi="微软雅黑" w:eastAsia="微软雅黑" w:cs="等线"/>
                                <w:b/>
                                <w:bCs/>
                                <w:color w:val="595959" w:themeColor="text1" w:themeTint="A6"/>
                                <w:kern w:val="24"/>
                                <w:sz w:val="32"/>
                                <w:szCs w:val="32"/>
                                <w14:textFill>
                                  <w14:solidFill>
                                    <w14:schemeClr w14:val="tx1">
                                      <w14:lumMod w14:val="65000"/>
                                      <w14:lumOff w14:val="35000"/>
                                    </w14:schemeClr>
                                  </w14:solidFill>
                                </w14:textFill>
                              </w:rPr>
                              <w:t>尊敬的领导</w:t>
                            </w:r>
                            <w:r>
                              <w:rPr>
                                <w:rFonts w:hint="eastAsia" w:ascii="微软雅黑 Light" w:hAnsi="微软雅黑 Light" w:eastAsia="微软雅黑 Light" w:cs="等线"/>
                                <w:color w:val="595959" w:themeColor="text1" w:themeTint="A6"/>
                                <w:kern w:val="24"/>
                                <w:sz w:val="32"/>
                                <w:szCs w:val="32"/>
                                <w14:textFill>
                                  <w14:solidFill>
                                    <w14:schemeClr w14:val="tx1">
                                      <w14:lumMod w14:val="65000"/>
                                      <w14:lumOff w14:val="35000"/>
                                    </w14:schemeClr>
                                  </w14:solidFill>
                                </w14:textFill>
                              </w:rPr>
                              <w:t>：</w:t>
                            </w:r>
                          </w:p>
                        </w:txbxContent>
                      </wps:txbx>
                      <wps:bodyPr wrap="square">
                        <a:spAutoFit/>
                      </wps:bodyPr>
                    </wps:wsp>
                  </a:graphicData>
                </a:graphic>
              </wp:anchor>
            </w:drawing>
          </mc:Choice>
          <mc:Fallback>
            <w:pict>
              <v:rect id="矩形 16" o:spid="_x0000_s1026" o:spt="1" style="position:absolute;left:0pt;margin-left:26.25pt;margin-top:158.95pt;height:25.45pt;width:132.7pt;z-index:251729920;mso-width-relative:page;mso-height-relative:page;" filled="f" stroked="f" coordsize="21600,21600" o:gfxdata="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MWNb4fZAAAACgEAAA8AAAAAAAAAAQAgAAAAIgAAAGRycy9kb3ducmV2&#10;LnhtbFBLAQIUABQAAAAIAIdO4kABOfnfiQEAAO4CAAAOAAAAAAAAAAEAIAAAACgBAABkcnMvZTJv&#10;RG9jLnhtbFBLBQYAAAAABgAGAFkBAAAjBQAA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kern w:val="0"/>
                          <w:sz w:val="24"/>
                          <w:szCs w:val="24"/>
                        </w:rPr>
                      </w:pPr>
                      <w:r>
                        <w:rPr>
                          <w:rFonts w:hint="eastAsia" w:ascii="微软雅黑" w:hAnsi="微软雅黑" w:eastAsia="微软雅黑" w:cs="等线"/>
                          <w:b/>
                          <w:bCs/>
                          <w:color w:val="595959" w:themeColor="text1" w:themeTint="A6"/>
                          <w:kern w:val="24"/>
                          <w:sz w:val="32"/>
                          <w:szCs w:val="32"/>
                          <w14:textFill>
                            <w14:solidFill>
                              <w14:schemeClr w14:val="tx1">
                                <w14:lumMod w14:val="65000"/>
                                <w14:lumOff w14:val="35000"/>
                              </w14:schemeClr>
                            </w14:solidFill>
                          </w14:textFill>
                        </w:rPr>
                        <w:t>尊敬的领导</w:t>
                      </w:r>
                      <w:r>
                        <w:rPr>
                          <w:rFonts w:hint="eastAsia" w:ascii="微软雅黑 Light" w:hAnsi="微软雅黑 Light" w:eastAsia="微软雅黑 Light" w:cs="等线"/>
                          <w:color w:val="595959" w:themeColor="text1" w:themeTint="A6"/>
                          <w:kern w:val="24"/>
                          <w:sz w:val="32"/>
                          <w:szCs w:val="32"/>
                          <w14:textFill>
                            <w14:solidFill>
                              <w14:schemeClr w14:val="tx1">
                                <w14:lumMod w14:val="65000"/>
                                <w14:lumOff w14:val="35000"/>
                              </w14:schemeClr>
                            </w14:solidFill>
                          </w14:textFill>
                        </w:rPr>
                        <w:t>：</w:t>
                      </w:r>
                    </w:p>
                  </w:txbxContent>
                </v:textbox>
              </v:rect>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2894965</wp:posOffset>
                </wp:positionH>
                <wp:positionV relativeFrom="paragraph">
                  <wp:posOffset>760730</wp:posOffset>
                </wp:positionV>
                <wp:extent cx="2303780" cy="611505"/>
                <wp:effectExtent l="0" t="0" r="0" b="0"/>
                <wp:wrapNone/>
                <wp:docPr id="31" name="文本框 44"/>
                <wp:cNvGraphicFramePr/>
                <a:graphic xmlns:a="http://schemas.openxmlformats.org/drawingml/2006/main">
                  <a:graphicData uri="http://schemas.microsoft.com/office/word/2010/wordprocessingShape">
                    <wps:wsp>
                      <wps:cNvSpPr txBox="1"/>
                      <wps:spPr>
                        <a:xfrm>
                          <a:off x="0" y="0"/>
                          <a:ext cx="2303792" cy="611321"/>
                        </a:xfrm>
                        <a:prstGeom prst="rect">
                          <a:avLst/>
                        </a:prstGeom>
                        <a:noFill/>
                      </wps:spPr>
                      <wps:txbx>
                        <w:txbxContent>
                          <w:p>
                            <w:pPr>
                              <w:spacing w:line="800" w:lineRule="exact"/>
                              <w:rPr>
                                <w:kern w:val="0"/>
                                <w:sz w:val="24"/>
                                <w:szCs w:val="24"/>
                              </w:rPr>
                            </w:pPr>
                            <w:r>
                              <w:rPr>
                                <w:rFonts w:hint="eastAsia" w:ascii="微软雅黑" w:hAnsi="微软雅黑" w:eastAsia="微软雅黑" w:cs="Times New Roman"/>
                                <w:color w:val="E6A492"/>
                                <w:kern w:val="24"/>
                                <w:sz w:val="80"/>
                                <w:szCs w:val="80"/>
                              </w:rPr>
                              <w:t>自荐信</w:t>
                            </w:r>
                          </w:p>
                        </w:txbxContent>
                      </wps:txbx>
                      <wps:bodyPr wrap="square" rtlCol="0">
                        <a:spAutoFit/>
                      </wps:bodyPr>
                    </wps:wsp>
                  </a:graphicData>
                </a:graphic>
              </wp:anchor>
            </w:drawing>
          </mc:Choice>
          <mc:Fallback>
            <w:pict>
              <v:shape id="文本框 44" o:spid="_x0000_s1026" o:spt="202" type="#_x0000_t202" style="position:absolute;left:0pt;margin-left:227.95pt;margin-top:59.9pt;height:48.15pt;width:181.4pt;z-index:251730944;mso-width-relative:page;mso-height-relative:page;" filled="f" stroked="f" coordsize="21600,21600" o:gfxdata="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hWVCndgAAAALAQAADwAAAAAA&#10;AAABACAAAAAiAAAAZHJzL2Rvd25yZXYueG1sUEsBAhQAFAAAAAgAh07iQDAB2e6hAQAAEQMAAA4A&#10;AAAAAAAAAQAgAAAAJwEAAGRycy9lMm9Eb2MueG1sUEsFBgAAAAAGAAYAWQEAADoFAAAAAA==&#10;">
                <v:fill on="f" focussize="0,0"/>
                <v:stroke on="f"/>
                <v:imagedata o:title=""/>
                <o:lock v:ext="edit" aspectratio="f"/>
                <v:textbox style="mso-fit-shape-to-text:t;">
                  <w:txbxContent>
                    <w:p>
                      <w:pPr>
                        <w:spacing w:line="800" w:lineRule="exact"/>
                        <w:rPr>
                          <w:kern w:val="0"/>
                          <w:sz w:val="24"/>
                          <w:szCs w:val="24"/>
                        </w:rPr>
                      </w:pPr>
                      <w:r>
                        <w:rPr>
                          <w:rFonts w:hint="eastAsia" w:ascii="微软雅黑" w:hAnsi="微软雅黑" w:eastAsia="微软雅黑" w:cs="Times New Roman"/>
                          <w:color w:val="E6A492"/>
                          <w:kern w:val="24"/>
                          <w:sz w:val="80"/>
                          <w:szCs w:val="80"/>
                        </w:rPr>
                        <w:t>自荐信</w:t>
                      </w:r>
                    </w:p>
                  </w:txbxContent>
                </v:textbox>
              </v:shape>
            </w:pict>
          </mc:Fallback>
        </mc:AlternateContent>
      </w:r>
    </w:p>
    <w:p/>
    <w:p>
      <w:pPr>
        <w:widowControl/>
        <w:jc w:val="left"/>
      </w:pPr>
      <w:r>
        <mc:AlternateContent>
          <mc:Choice Requires="wps">
            <w:drawing>
              <wp:anchor distT="0" distB="0" distL="114300" distR="114300" simplePos="0" relativeHeight="251726848" behindDoc="0" locked="0" layoutInCell="1" allowOverlap="1">
                <wp:simplePos x="0" y="0"/>
                <wp:positionH relativeFrom="column">
                  <wp:posOffset>5942330</wp:posOffset>
                </wp:positionH>
                <wp:positionV relativeFrom="paragraph">
                  <wp:posOffset>9168765</wp:posOffset>
                </wp:positionV>
                <wp:extent cx="1383030" cy="323215"/>
                <wp:effectExtent l="0" t="0" r="0" b="0"/>
                <wp:wrapNone/>
                <wp:docPr id="16" name="矩形 13"/>
                <wp:cNvGraphicFramePr/>
                <a:graphic xmlns:a="http://schemas.openxmlformats.org/drawingml/2006/main">
                  <a:graphicData uri="http://schemas.microsoft.com/office/word/2010/wordprocessingShape">
                    <wps:wsp>
                      <wps:cNvSpPr/>
                      <wps:spPr>
                        <a:xfrm>
                          <a:off x="0" y="0"/>
                          <a:ext cx="1383030" cy="323165"/>
                        </a:xfrm>
                        <a:prstGeom prst="rect">
                          <a:avLst/>
                        </a:prstGeom>
                      </wps:spPr>
                      <wps:txbx>
                        <w:txbxContent>
                          <w:p>
                            <w:pPr>
                              <w:tabs>
                                <w:tab w:val="left" w:pos="420"/>
                                <w:tab w:val="left" w:pos="1890"/>
                                <w:tab w:val="left" w:pos="2100"/>
                              </w:tabs>
                              <w:spacing w:line="360" w:lineRule="exact"/>
                              <w:textAlignment w:val="baseline"/>
                              <w:rPr>
                                <w:rFonts w:hint="eastAsia" w:eastAsia="微软雅黑"/>
                                <w:kern w:val="0"/>
                                <w:sz w:val="24"/>
                                <w:szCs w:val="24"/>
                                <w:lang w:val="en-US" w:eastAsia="zh-CN"/>
                              </w:rPr>
                            </w:pPr>
                            <w:r>
                              <w:rPr>
                                <w:rFonts w:hint="eastAsia" w:ascii="微软雅黑" w:hAnsi="微软雅黑" w:eastAsia="微软雅黑" w:cs="等线"/>
                                <w:color w:val="404040" w:themeColor="text1" w:themeTint="BF"/>
                                <w:kern w:val="24"/>
                                <w:sz w:val="36"/>
                                <w:szCs w:val="36"/>
                                <w:lang w:eastAsia="zh-CN"/>
                                <w14:textFill>
                                  <w14:solidFill>
                                    <w14:schemeClr w14:val="tx1">
                                      <w14:lumMod w14:val="75000"/>
                                      <w14:lumOff w14:val="25000"/>
                                    </w14:schemeClr>
                                  </w14:solidFill>
                                </w14:textFill>
                              </w:rPr>
                              <w:t>办公资源</w:t>
                            </w:r>
                          </w:p>
                        </w:txbxContent>
                      </wps:txbx>
                      <wps:bodyPr wrap="square">
                        <a:spAutoFit/>
                      </wps:bodyPr>
                    </wps:wsp>
                  </a:graphicData>
                </a:graphic>
              </wp:anchor>
            </w:drawing>
          </mc:Choice>
          <mc:Fallback>
            <w:pict>
              <v:rect id="矩形 13" o:spid="_x0000_s1026" o:spt="1" style="position:absolute;left:0pt;margin-left:467.9pt;margin-top:721.95pt;height:25.45pt;width:108.9pt;z-index:251726848;mso-width-relative:page;mso-height-relative:page;" filled="f" stroked="f" coordsize="21600,21600" o:gfxdata="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DJ56UdsAAAAOAQAADwAAAAAAAAABACAAAAAiAAAAZHJzL2Rvd25y&#10;ZXYueG1sUEsBAhQAFAAAAAgAh07iQEPSWcOJAQAA7gIAAA4AAAAAAAAAAQAgAAAAKgEAAGRycy9l&#10;Mm9Eb2MueG1sUEsFBgAAAAAGAAYAWQEAACUFAAAAAA==&#10;">
                <v:fill on="f" focussize="0,0"/>
                <v:stroke on="f"/>
                <v:imagedata o:title=""/>
                <o:lock v:ext="edit" aspectratio="f"/>
                <v:textbox style="mso-fit-shape-to-text:t;">
                  <w:txbxContent>
                    <w:p>
                      <w:pPr>
                        <w:tabs>
                          <w:tab w:val="left" w:pos="420"/>
                          <w:tab w:val="left" w:pos="1890"/>
                          <w:tab w:val="left" w:pos="2100"/>
                        </w:tabs>
                        <w:spacing w:line="360" w:lineRule="exact"/>
                        <w:textAlignment w:val="baseline"/>
                        <w:rPr>
                          <w:rFonts w:hint="eastAsia" w:eastAsia="微软雅黑"/>
                          <w:kern w:val="0"/>
                          <w:sz w:val="24"/>
                          <w:szCs w:val="24"/>
                          <w:lang w:val="en-US" w:eastAsia="zh-CN"/>
                        </w:rPr>
                      </w:pPr>
                      <w:r>
                        <w:rPr>
                          <w:rFonts w:hint="eastAsia" w:ascii="微软雅黑" w:hAnsi="微软雅黑" w:eastAsia="微软雅黑" w:cs="等线"/>
                          <w:color w:val="404040" w:themeColor="text1" w:themeTint="BF"/>
                          <w:kern w:val="24"/>
                          <w:sz w:val="36"/>
                          <w:szCs w:val="36"/>
                          <w:lang w:eastAsia="zh-CN"/>
                          <w14:textFill>
                            <w14:solidFill>
                              <w14:schemeClr w14:val="tx1">
                                <w14:lumMod w14:val="75000"/>
                                <w14:lumOff w14:val="25000"/>
                              </w14:schemeClr>
                            </w14:solidFill>
                          </w14:textFill>
                        </w:rPr>
                        <w:t>办公资源</w:t>
                      </w:r>
                    </w:p>
                  </w:txbxContent>
                </v:textbox>
              </v:rect>
            </w:pict>
          </mc:Fallback>
        </mc:AlternateContent>
      </w:r>
      <w:bookmarkStart w:id="0" w:name="_GoBack"/>
      <w:bookmarkEnd w:id="0"/>
    </w:p>
    <w:sectPr>
      <w:pgSz w:w="11906" w:h="16838"/>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entury Gothic">
    <w:panose1 w:val="020B0502020202020204"/>
    <w:charset w:val="00"/>
    <w:family w:val="swiss"/>
    <w:pitch w:val="default"/>
    <w:sig w:usb0="00000287" w:usb1="00000000" w:usb2="00000000" w:usb3="00000000" w:csb0="2000009F" w:csb1="DFD70000"/>
  </w:font>
  <w:font w:name="汉仪书宋一简">
    <w:altName w:val="宋体"/>
    <w:panose1 w:val="02010609000101010101"/>
    <w:charset w:val="86"/>
    <w:family w:val="modern"/>
    <w:pitch w:val="default"/>
    <w:sig w:usb0="00000000" w:usb1="00000000" w:usb2="00000012" w:usb3="00000000" w:csb0="00040000"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swiss"/>
    <w:pitch w:val="default"/>
    <w:sig w:usb0="80000287" w:usb1="2ACF0010" w:usb2="00000016" w:usb3="00000000" w:csb0="0004001F" w:csb1="00000000"/>
  </w:font>
  <w:font w:name="Microsoft YaHei UI Light">
    <w:panose1 w:val="020B0502040204020203"/>
    <w:charset w:val="86"/>
    <w:family w:val="swiss"/>
    <w:pitch w:val="default"/>
    <w:sig w:usb0="80000287" w:usb1="2ACF001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7897EE1"/>
    <w:rsid w:val="0007063E"/>
    <w:rsid w:val="00073392"/>
    <w:rsid w:val="00073F4E"/>
    <w:rsid w:val="00086C89"/>
    <w:rsid w:val="00090F47"/>
    <w:rsid w:val="000A39FB"/>
    <w:rsid w:val="00163F95"/>
    <w:rsid w:val="00180A9A"/>
    <w:rsid w:val="001829C0"/>
    <w:rsid w:val="00184809"/>
    <w:rsid w:val="00192112"/>
    <w:rsid w:val="001A53ED"/>
    <w:rsid w:val="001B0127"/>
    <w:rsid w:val="002650EC"/>
    <w:rsid w:val="00295DA9"/>
    <w:rsid w:val="002A6C46"/>
    <w:rsid w:val="002B7981"/>
    <w:rsid w:val="002C19B5"/>
    <w:rsid w:val="002E2E07"/>
    <w:rsid w:val="00442CC2"/>
    <w:rsid w:val="00446244"/>
    <w:rsid w:val="00473C20"/>
    <w:rsid w:val="004772CA"/>
    <w:rsid w:val="004E4023"/>
    <w:rsid w:val="005011D6"/>
    <w:rsid w:val="00503F2E"/>
    <w:rsid w:val="005A53FA"/>
    <w:rsid w:val="005D1293"/>
    <w:rsid w:val="00626989"/>
    <w:rsid w:val="00644D5F"/>
    <w:rsid w:val="00691425"/>
    <w:rsid w:val="006A516E"/>
    <w:rsid w:val="006B0830"/>
    <w:rsid w:val="00716E2B"/>
    <w:rsid w:val="00773B74"/>
    <w:rsid w:val="007B3A60"/>
    <w:rsid w:val="007C06CA"/>
    <w:rsid w:val="007C29A1"/>
    <w:rsid w:val="00857DBE"/>
    <w:rsid w:val="008701BC"/>
    <w:rsid w:val="00883D92"/>
    <w:rsid w:val="008A5362"/>
    <w:rsid w:val="008F21F1"/>
    <w:rsid w:val="008F221B"/>
    <w:rsid w:val="008F41AF"/>
    <w:rsid w:val="00921602"/>
    <w:rsid w:val="00957EA1"/>
    <w:rsid w:val="009B352B"/>
    <w:rsid w:val="009D271F"/>
    <w:rsid w:val="00A929C2"/>
    <w:rsid w:val="00AD097F"/>
    <w:rsid w:val="00B35313"/>
    <w:rsid w:val="00BA06A1"/>
    <w:rsid w:val="00BA770A"/>
    <w:rsid w:val="00C679A9"/>
    <w:rsid w:val="00C77285"/>
    <w:rsid w:val="00CD0736"/>
    <w:rsid w:val="00CE2AD0"/>
    <w:rsid w:val="00D1570F"/>
    <w:rsid w:val="00D32830"/>
    <w:rsid w:val="00DB7153"/>
    <w:rsid w:val="00DB7F05"/>
    <w:rsid w:val="00E028C3"/>
    <w:rsid w:val="00E14F77"/>
    <w:rsid w:val="00E3076B"/>
    <w:rsid w:val="00E36978"/>
    <w:rsid w:val="00E743F3"/>
    <w:rsid w:val="00E82A1E"/>
    <w:rsid w:val="00EC06F4"/>
    <w:rsid w:val="00EE4E36"/>
    <w:rsid w:val="00FD225F"/>
    <w:rsid w:val="37897EE1"/>
    <w:rsid w:val="481E5E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 w:type="paragraph" w:styleId="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19979;&#36733;&#20013;&#24515;\62dfd8e3f81766a6c3defbd53451f86f\&#36816;&#33829;&#31574;&#21010;&#22871;&#35013;&#31616;&#21382;.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507079-315B-454D-9EAF-00D48A3B752D}">
  <ds:schemaRefs/>
</ds:datastoreItem>
</file>

<file path=docProps/app.xml><?xml version="1.0" encoding="utf-8"?>
<Properties xmlns="http://schemas.openxmlformats.org/officeDocument/2006/extended-properties" xmlns:vt="http://schemas.openxmlformats.org/officeDocument/2006/docPropsVTypes">
  <Template>运营策划套装简历.docx</Template>
  <Pages>4</Pages>
  <Words>0</Words>
  <Characters>0</Characters>
  <Lines>1</Lines>
  <Paragraphs>1</Paragraphs>
  <TotalTime>13</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2020-07-21T09:44:00Z</dcterms:created>
  <dc:creator>mayn</dc:creator>
  <cp:lastModifiedBy>XXX</cp:lastModifiedBy>
  <dcterms:modified xsi:type="dcterms:W3CDTF">2020-08-26T01:36:05Z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Key">
    <vt:lpwstr>1.0_sqPBXae8s6sBD2XjXUbovsIMiyNUqv2jZvhI15KyIjNSPvo28nI8x5XquoNlARsERU4956oOb1L37EqV9QhVVg==</vt:lpwstr>
  </property>
  <property fmtid="{D5CDD505-2E9C-101B-9397-08002B2CF9AE}" pid="3" name="KSOProductBuildVer">
    <vt:lpwstr>2052-11.1.0.9912</vt:lpwstr>
  </property>
</Properties>
</file>